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6EED" w:rsidRPr="006D0EA0" w:rsidRDefault="006B44D1" w:rsidP="00077B24">
      <w:pPr>
        <w:pStyle w:val="Logo-Absatz"/>
      </w:pPr>
      <w:bookmarkStart w:id="0" w:name="_GoBack"/>
      <w:bookmarkEnd w:id="0"/>
      <w:r w:rsidRPr="006B44D1">
        <w:rPr>
          <w:noProof/>
          <w:lang w:val="de-AT" w:eastAsia="de-AT"/>
        </w:rPr>
        <w:drawing>
          <wp:inline distT="0" distB="0" distL="0" distR="0" wp14:anchorId="05916083" wp14:editId="66E6DCAB">
            <wp:extent cx="2376000" cy="385200"/>
            <wp:effectExtent l="0" t="0" r="5715" b="0"/>
            <wp:docPr id="383" name="Grafik 383" descr="Bundeskanzleramt"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BKA-2018\CD-OFFICE-CLOUD\Logos-aller-Ressorts-weißer-HG\Logos-300-DE\BKA_Logo_Office_300.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376000" cy="385200"/>
                    </a:xfrm>
                    <a:prstGeom prst="rect">
                      <a:avLst/>
                    </a:prstGeom>
                    <a:noFill/>
                    <a:ln>
                      <a:noFill/>
                    </a:ln>
                  </pic:spPr>
                </pic:pic>
              </a:graphicData>
            </a:graphic>
          </wp:inline>
        </w:drawing>
      </w:r>
    </w:p>
    <w:p w:rsidR="003F25D0" w:rsidRDefault="003F25D0" w:rsidP="003F25D0">
      <w:pPr>
        <w:pStyle w:val="Zitat-klein"/>
        <w:rPr>
          <w:rStyle w:val="Fett"/>
        </w:rPr>
      </w:pPr>
    </w:p>
    <w:p w:rsidR="003F25D0" w:rsidRPr="00B03E90" w:rsidRDefault="00D80AC2" w:rsidP="00B03E90">
      <w:pPr>
        <w:pStyle w:val="Zitat-klein"/>
        <w:rPr>
          <w:rStyle w:val="Fett"/>
          <w:b w:val="0"/>
          <w:bCs w:val="0"/>
        </w:rPr>
      </w:pPr>
      <w:r w:rsidRPr="00B03E90">
        <w:rPr>
          <w:rStyle w:val="Fett"/>
          <w:b w:val="0"/>
          <w:bCs w:val="0"/>
        </w:rPr>
        <w:t>Programm für Bürgerinnen und Bürger, Gleichst</w:t>
      </w:r>
      <w:r w:rsidR="003F25D0" w:rsidRPr="00B03E90">
        <w:rPr>
          <w:rStyle w:val="Fett"/>
          <w:b w:val="0"/>
          <w:bCs w:val="0"/>
        </w:rPr>
        <w:t xml:space="preserve">ellung, Rechte und Werte (CERV)                                </w:t>
      </w:r>
    </w:p>
    <w:p w:rsidR="003F25D0" w:rsidRDefault="00D80AC2" w:rsidP="003F25D0">
      <w:pPr>
        <w:pStyle w:val="Titel"/>
        <w:framePr w:w="8222" w:h="2011" w:hRule="exact" w:wrap="around" w:hAnchor="page" w:x="1959" w:y="2476"/>
      </w:pPr>
      <w:r>
        <w:t>Anleitungshilfe zur An</w:t>
      </w:r>
      <w:r w:rsidR="003F25D0">
        <w:t>tragstellung im Rahmen von CERV</w:t>
      </w:r>
      <w:r>
        <w:t xml:space="preserve"> </w:t>
      </w:r>
    </w:p>
    <w:p w:rsidR="000F6EED" w:rsidRPr="00B03E90" w:rsidRDefault="00D80AC2" w:rsidP="003F25D0">
      <w:pPr>
        <w:pStyle w:val="Listenfortsetzung"/>
        <w:rPr>
          <w:rStyle w:val="Fett"/>
        </w:rPr>
      </w:pPr>
      <w:r w:rsidRPr="00B03E90">
        <w:rPr>
          <w:rStyle w:val="Fett"/>
        </w:rPr>
        <w:t>Arbeitsübersetzung</w:t>
      </w:r>
      <w:r w:rsidR="00996A8F">
        <w:rPr>
          <w:rStyle w:val="Fett"/>
        </w:rPr>
        <w:t xml:space="preserve"> zum von der Europäischen</w:t>
      </w:r>
      <w:r w:rsidRPr="00B03E90">
        <w:rPr>
          <w:rStyle w:val="Fett"/>
        </w:rPr>
        <w:t xml:space="preserve"> Kommission herausgegebenen englischsprachige</w:t>
      </w:r>
      <w:r w:rsidR="00996A8F">
        <w:rPr>
          <w:rStyle w:val="Fett"/>
        </w:rPr>
        <w:t>n</w:t>
      </w:r>
      <w:r w:rsidRPr="00B03E90">
        <w:rPr>
          <w:rStyle w:val="Fett"/>
        </w:rPr>
        <w:t xml:space="preserve"> Dokument „Standardisiertes Antragsformular; Version 2.0“</w:t>
      </w:r>
      <w:r w:rsidR="00EF1E07" w:rsidRPr="00B03E90">
        <w:rPr>
          <w:rStyle w:val="Fett"/>
        </w:rPr>
        <w:t xml:space="preserve"> ins Deutsche</w:t>
      </w:r>
    </w:p>
    <w:p w:rsidR="00E2224A" w:rsidRPr="00E2224A" w:rsidRDefault="00E2224A" w:rsidP="00C23409">
      <w:pPr>
        <w:pStyle w:val="Ort-Datum"/>
        <w:framePr w:h="391" w:hRule="exact" w:wrap="around" w:hAnchor="page" w:x="1844" w:y="14913"/>
      </w:pPr>
      <w:r w:rsidRPr="005803C4">
        <w:t>Wien, 20</w:t>
      </w:r>
      <w:r>
        <w:t>2</w:t>
      </w:r>
      <w:r w:rsidR="00E94715">
        <w:t>2</w:t>
      </w:r>
    </w:p>
    <w:p w:rsidR="00A074BC" w:rsidRPr="003D40B9" w:rsidRDefault="00A074BC" w:rsidP="00146FCE">
      <w:pPr>
        <w:pStyle w:val="Block"/>
        <w:sectPr w:rsidR="00A074BC" w:rsidRPr="003D40B9" w:rsidSect="00BE76C4">
          <w:headerReference w:type="even" r:id="rId11"/>
          <w:headerReference w:type="default" r:id="rId12"/>
          <w:footerReference w:type="even" r:id="rId13"/>
          <w:footerReference w:type="default" r:id="rId14"/>
          <w:headerReference w:type="first" r:id="rId15"/>
          <w:footerReference w:type="first" r:id="rId16"/>
          <w:pgSz w:w="11900" w:h="16840" w:code="9"/>
          <w:pgMar w:top="539" w:right="1531" w:bottom="1531" w:left="1531" w:header="0" w:footer="567" w:gutter="0"/>
          <w:cols w:space="708"/>
          <w:titlePg/>
          <w:docGrid w:linePitch="360"/>
        </w:sectPr>
      </w:pPr>
    </w:p>
    <w:p w:rsidR="00CC5CFD" w:rsidRDefault="00CC5CFD" w:rsidP="00CC5CFD">
      <w:pPr>
        <w:pStyle w:val="Inhaltsverzeichnisberschrift"/>
        <w:framePr w:hSpace="142" w:wrap="around" w:hAnchor="text" w:yAlign="bottom" w:anchorLock="1"/>
      </w:pPr>
      <w:r>
        <w:lastRenderedPageBreak/>
        <w:t>Impressum</w:t>
      </w:r>
      <w:r w:rsidR="00171644">
        <w:t>, Copyright und Haftung</w:t>
      </w:r>
    </w:p>
    <w:p w:rsidR="00CC5CFD" w:rsidRDefault="00CC5CFD" w:rsidP="00CC5CFD">
      <w:pPr>
        <w:pStyle w:val="KeinLeerraum"/>
        <w:framePr w:hSpace="142" w:wrap="around" w:hAnchor="text" w:yAlign="bottom" w:anchorLock="1"/>
      </w:pPr>
      <w:r w:rsidRPr="00D14C24">
        <w:t xml:space="preserve">Medieninhaber, Verleger und Herausgeber: </w:t>
      </w:r>
      <w:r w:rsidRPr="00D14C24">
        <w:br/>
      </w:r>
      <w:r w:rsidR="00F27888">
        <w:t>Bundeskanzleramt</w:t>
      </w:r>
      <w:r w:rsidRPr="00A24BB4">
        <w:t xml:space="preserve">, </w:t>
      </w:r>
      <w:r w:rsidR="00F27888">
        <w:t>Ballhausplatz 2</w:t>
      </w:r>
      <w:r w:rsidRPr="00A24BB4">
        <w:t xml:space="preserve">, 1010 Wien </w:t>
      </w:r>
    </w:p>
    <w:p w:rsidR="00CC5CFD" w:rsidRPr="00A24BB4" w:rsidRDefault="00CC5CFD" w:rsidP="00CC5CFD">
      <w:pPr>
        <w:pStyle w:val="KeinLeerraum"/>
        <w:framePr w:hSpace="142" w:wrap="around" w:hAnchor="text" w:yAlign="bottom" w:anchorLock="1"/>
      </w:pPr>
      <w:r w:rsidRPr="00D14C24">
        <w:t>Gesamtumsetzung:</w:t>
      </w:r>
      <w:r w:rsidRPr="00A24BB4">
        <w:t xml:space="preserve"> </w:t>
      </w:r>
      <w:r w:rsidR="00786541">
        <w:t>Bundeskanzleramt Österreich</w:t>
      </w:r>
    </w:p>
    <w:p w:rsidR="00CC5CFD" w:rsidRPr="00A24BB4" w:rsidRDefault="00CC5CFD" w:rsidP="00CC5CFD">
      <w:pPr>
        <w:pStyle w:val="KeinLeerraum"/>
        <w:framePr w:hSpace="142" w:wrap="around" w:hAnchor="text" w:yAlign="bottom" w:anchorLock="1"/>
      </w:pPr>
      <w:r w:rsidRPr="00A24BB4">
        <w:t>Wien, 20</w:t>
      </w:r>
      <w:r w:rsidR="00F27888">
        <w:t>2</w:t>
      </w:r>
      <w:r w:rsidR="00FB1024">
        <w:t>2</w:t>
      </w:r>
      <w:r w:rsidRPr="00A24BB4">
        <w:t xml:space="preserve">. Stand: </w:t>
      </w:r>
      <w:r w:rsidRPr="00A24BB4">
        <w:fldChar w:fldCharType="begin"/>
      </w:r>
      <w:r w:rsidRPr="00A24BB4">
        <w:instrText xml:space="preserve"> DATE  \@ "d. MMMM yyyy"  \* MERGEFORMAT </w:instrText>
      </w:r>
      <w:r w:rsidRPr="00A24BB4">
        <w:fldChar w:fldCharType="separate"/>
      </w:r>
      <w:r w:rsidR="005C27A5">
        <w:rPr>
          <w:noProof/>
        </w:rPr>
        <w:t>17. Februar 2023</w:t>
      </w:r>
      <w:r w:rsidRPr="00A24BB4">
        <w:fldChar w:fldCharType="end"/>
      </w:r>
    </w:p>
    <w:p w:rsidR="002A164B" w:rsidRDefault="002A164B" w:rsidP="00CC5CFD">
      <w:pPr>
        <w:pStyle w:val="StdVOR"/>
        <w:framePr w:hSpace="142" w:wrap="around" w:hAnchor="text" w:yAlign="bottom" w:anchorLock="1"/>
      </w:pPr>
      <w:r w:rsidRPr="002A164B">
        <w:t>Es handelt sic</w:t>
      </w:r>
      <w:r>
        <w:t xml:space="preserve">h um eine Arbeitsübersetzung </w:t>
      </w:r>
      <w:r w:rsidR="00D80AC2">
        <w:t xml:space="preserve">zum </w:t>
      </w:r>
      <w:r w:rsidRPr="002A164B">
        <w:t>von Seiten der Europäischen Kommission</w:t>
      </w:r>
      <w:r w:rsidRPr="002A164B">
        <w:br/>
        <w:t xml:space="preserve">in englischer Sprache </w:t>
      </w:r>
      <w:r w:rsidR="00D80AC2">
        <w:t>herausgegenbenen Dokument</w:t>
      </w:r>
      <w:r>
        <w:t xml:space="preserve"> </w:t>
      </w:r>
      <w:r w:rsidRPr="002A164B">
        <w:t>„</w:t>
      </w:r>
      <w:r>
        <w:t xml:space="preserve">Standardisiertes Antragsformular“ </w:t>
      </w:r>
      <w:r w:rsidRPr="002A164B">
        <w:t>in der Version 2.</w:t>
      </w:r>
      <w:r>
        <w:t>0 vom 1</w:t>
      </w:r>
      <w:r w:rsidRPr="002A164B">
        <w:t xml:space="preserve">. </w:t>
      </w:r>
      <w:r>
        <w:t xml:space="preserve">Juni </w:t>
      </w:r>
      <w:r w:rsidRPr="002A164B">
        <w:t>2022.</w:t>
      </w:r>
    </w:p>
    <w:p w:rsidR="00CC5CFD" w:rsidRPr="00690B39" w:rsidRDefault="002A164B" w:rsidP="00CC5CFD">
      <w:pPr>
        <w:pStyle w:val="StdVOR"/>
        <w:framePr w:hSpace="142" w:wrap="around" w:hAnchor="text" w:yAlign="bottom" w:anchorLock="1"/>
        <w:rPr>
          <w:rStyle w:val="KeinLeerraumZchn"/>
        </w:rPr>
      </w:pPr>
      <w:r w:rsidRPr="002A164B">
        <w:t>Es wird darauf verwiesen, dass al</w:t>
      </w:r>
      <w:r>
        <w:t>le Angaben in dieser Anleitungshilfe</w:t>
      </w:r>
      <w:r w:rsidRPr="002A164B">
        <w:t xml:space="preserve"> trotz sorgfältiger</w:t>
      </w:r>
      <w:r w:rsidRPr="002A164B">
        <w:br/>
        <w:t>Bearbeitung ohne Gewähr erfolgen und eine Haftung des Bundeskanzleramtes ausgeschlossen ist.</w:t>
      </w:r>
    </w:p>
    <w:p w:rsidR="001E376C" w:rsidRPr="00301ED7" w:rsidRDefault="00CC5CFD" w:rsidP="00CC5CFD">
      <w:pPr>
        <w:pStyle w:val="KeinLeerraum"/>
        <w:framePr w:hSpace="142" w:wrap="around" w:hAnchor="text" w:yAlign="bottom" w:anchorLock="1"/>
      </w:pPr>
      <w:r w:rsidRPr="00D14C24">
        <w:t>Rückmeldungen:</w:t>
      </w:r>
      <w:r w:rsidRPr="00632F36">
        <w:rPr>
          <w:rStyle w:val="Kursiv"/>
        </w:rPr>
        <w:t xml:space="preserve"> </w:t>
      </w:r>
      <w:r w:rsidRPr="001D75D1">
        <w:t xml:space="preserve">Ihre Überlegungen zu vorliegender Publikation übermitteln Sie bitte an </w:t>
      </w:r>
      <w:hyperlink r:id="rId17" w:history="1">
        <w:r w:rsidR="003671B4" w:rsidRPr="00E13843">
          <w:rPr>
            <w:rStyle w:val="Hyperlink"/>
          </w:rPr>
          <w:t>cerv@bka.gv.at</w:t>
        </w:r>
      </w:hyperlink>
      <w:r w:rsidRPr="001D75D1">
        <w:t>.</w:t>
      </w:r>
    </w:p>
    <w:p w:rsidR="00C47B5A" w:rsidRPr="003671B4" w:rsidRDefault="00C47B5A">
      <w:pPr>
        <w:suppressAutoHyphens w:val="0"/>
        <w:sectPr w:rsidR="00C47B5A" w:rsidRPr="003671B4" w:rsidSect="00EC2930">
          <w:footerReference w:type="default" r:id="rId18"/>
          <w:footerReference w:type="first" r:id="rId19"/>
          <w:pgSz w:w="11900" w:h="16840" w:code="9"/>
          <w:pgMar w:top="1361" w:right="1531" w:bottom="1531" w:left="1531" w:header="0" w:footer="567" w:gutter="0"/>
          <w:cols w:space="708"/>
          <w:titlePg/>
          <w:docGrid w:linePitch="360"/>
        </w:sectPr>
      </w:pPr>
    </w:p>
    <w:p w:rsidR="00077B24" w:rsidRPr="00F40C8C" w:rsidRDefault="00077B24" w:rsidP="00077B24">
      <w:pPr>
        <w:pStyle w:val="Inhaltsverzeichnisberschrift"/>
        <w:rPr>
          <w:lang w:val="de-AT"/>
        </w:rPr>
        <w:sectPr w:rsidR="00077B24" w:rsidRPr="00F40C8C" w:rsidSect="00F46EF6">
          <w:footerReference w:type="default" r:id="rId20"/>
          <w:footerReference w:type="first" r:id="rId21"/>
          <w:pgSz w:w="11900" w:h="16840" w:code="9"/>
          <w:pgMar w:top="1361" w:right="1531" w:bottom="1531" w:left="1531" w:header="0" w:footer="567" w:gutter="0"/>
          <w:cols w:space="708"/>
          <w:docGrid w:linePitch="360"/>
        </w:sectPr>
      </w:pPr>
    </w:p>
    <w:p w:rsidR="004928E6" w:rsidRDefault="008E61FE" w:rsidP="00A51F61">
      <w:pPr>
        <w:pStyle w:val="Inhaltsverzeichnisberschrift"/>
        <w:rPr>
          <w:noProof/>
        </w:rPr>
      </w:pPr>
      <w:r>
        <w:lastRenderedPageBreak/>
        <w:t>Inhalt</w:t>
      </w:r>
      <w:r w:rsidR="00A51F61">
        <w:fldChar w:fldCharType="begin"/>
      </w:r>
      <w:r w:rsidR="00A51F61">
        <w:instrText xml:space="preserve"> TOC \h \z \t "Überschrift 1;1;Überschrift 2;2;Überschrift 3;3;Ü1 nummeriert;1;Ü2 nummeriert;2;Ü3 nummeriert;3;Ü1-small;1" </w:instrText>
      </w:r>
      <w:r w:rsidR="00A51F61">
        <w:fldChar w:fldCharType="separate"/>
      </w:r>
    </w:p>
    <w:p w:rsidR="004928E6" w:rsidRDefault="005C27A5">
      <w:pPr>
        <w:pStyle w:val="Verzeichnis1"/>
        <w:rPr>
          <w:b w:val="0"/>
          <w:color w:val="auto"/>
          <w:sz w:val="22"/>
          <w:szCs w:val="22"/>
          <w:lang w:val="en-US"/>
        </w:rPr>
      </w:pPr>
      <w:hyperlink w:anchor="_Toc122523911" w:history="1">
        <w:r w:rsidR="004928E6" w:rsidRPr="00340B57">
          <w:rPr>
            <w:rStyle w:val="Hyperlink"/>
          </w:rPr>
          <w:t>Wie stelle ich einen Förderantrag?</w:t>
        </w:r>
        <w:r w:rsidR="004928E6">
          <w:rPr>
            <w:webHidden/>
          </w:rPr>
          <w:tab/>
        </w:r>
        <w:r w:rsidR="004928E6">
          <w:rPr>
            <w:webHidden/>
          </w:rPr>
          <w:fldChar w:fldCharType="begin"/>
        </w:r>
        <w:r w:rsidR="004928E6">
          <w:rPr>
            <w:webHidden/>
          </w:rPr>
          <w:instrText xml:space="preserve"> PAGEREF _Toc122523911 \h </w:instrText>
        </w:r>
        <w:r w:rsidR="004928E6">
          <w:rPr>
            <w:webHidden/>
          </w:rPr>
        </w:r>
        <w:r w:rsidR="004928E6">
          <w:rPr>
            <w:webHidden/>
          </w:rPr>
          <w:fldChar w:fldCharType="separate"/>
        </w:r>
        <w:r w:rsidR="004928E6">
          <w:rPr>
            <w:webHidden/>
          </w:rPr>
          <w:t>5</w:t>
        </w:r>
        <w:r w:rsidR="004928E6">
          <w:rPr>
            <w:webHidden/>
          </w:rPr>
          <w:fldChar w:fldCharType="end"/>
        </w:r>
      </w:hyperlink>
    </w:p>
    <w:p w:rsidR="004928E6" w:rsidRDefault="005C27A5">
      <w:pPr>
        <w:pStyle w:val="Verzeichnis2"/>
        <w:rPr>
          <w:sz w:val="22"/>
          <w:szCs w:val="22"/>
          <w:lang w:val="en-US"/>
        </w:rPr>
      </w:pPr>
      <w:hyperlink w:anchor="_Toc122523912" w:history="1">
        <w:r w:rsidR="004928E6" w:rsidRPr="00340B57">
          <w:rPr>
            <w:rStyle w:val="Hyperlink"/>
          </w:rPr>
          <w:t>Antragstellung: Schritt 1</w:t>
        </w:r>
        <w:r w:rsidR="004928E6">
          <w:rPr>
            <w:webHidden/>
          </w:rPr>
          <w:tab/>
        </w:r>
        <w:r w:rsidR="004928E6">
          <w:rPr>
            <w:webHidden/>
          </w:rPr>
          <w:fldChar w:fldCharType="begin"/>
        </w:r>
        <w:r w:rsidR="004928E6">
          <w:rPr>
            <w:webHidden/>
          </w:rPr>
          <w:instrText xml:space="preserve"> PAGEREF _Toc122523912 \h </w:instrText>
        </w:r>
        <w:r w:rsidR="004928E6">
          <w:rPr>
            <w:webHidden/>
          </w:rPr>
        </w:r>
        <w:r w:rsidR="004928E6">
          <w:rPr>
            <w:webHidden/>
          </w:rPr>
          <w:fldChar w:fldCharType="separate"/>
        </w:r>
        <w:r w:rsidR="004928E6">
          <w:rPr>
            <w:webHidden/>
          </w:rPr>
          <w:t>6</w:t>
        </w:r>
        <w:r w:rsidR="004928E6">
          <w:rPr>
            <w:webHidden/>
          </w:rPr>
          <w:fldChar w:fldCharType="end"/>
        </w:r>
      </w:hyperlink>
    </w:p>
    <w:p w:rsidR="004928E6" w:rsidRDefault="005C27A5">
      <w:pPr>
        <w:pStyle w:val="Verzeichnis2"/>
        <w:rPr>
          <w:sz w:val="22"/>
          <w:szCs w:val="22"/>
          <w:lang w:val="en-US"/>
        </w:rPr>
      </w:pPr>
      <w:hyperlink w:anchor="_Toc122523914" w:history="1">
        <w:r w:rsidR="004928E6" w:rsidRPr="00340B57">
          <w:rPr>
            <w:rStyle w:val="Hyperlink"/>
          </w:rPr>
          <w:t>Antragstellung: Schritt 2</w:t>
        </w:r>
        <w:r w:rsidR="004928E6">
          <w:rPr>
            <w:webHidden/>
          </w:rPr>
          <w:tab/>
        </w:r>
        <w:r w:rsidR="004928E6">
          <w:rPr>
            <w:webHidden/>
          </w:rPr>
          <w:fldChar w:fldCharType="begin"/>
        </w:r>
        <w:r w:rsidR="004928E6">
          <w:rPr>
            <w:webHidden/>
          </w:rPr>
          <w:instrText xml:space="preserve"> PAGEREF _Toc122523914 \h </w:instrText>
        </w:r>
        <w:r w:rsidR="004928E6">
          <w:rPr>
            <w:webHidden/>
          </w:rPr>
        </w:r>
        <w:r w:rsidR="004928E6">
          <w:rPr>
            <w:webHidden/>
          </w:rPr>
          <w:fldChar w:fldCharType="separate"/>
        </w:r>
        <w:r w:rsidR="004928E6">
          <w:rPr>
            <w:webHidden/>
          </w:rPr>
          <w:t>39</w:t>
        </w:r>
        <w:r w:rsidR="004928E6">
          <w:rPr>
            <w:webHidden/>
          </w:rPr>
          <w:fldChar w:fldCharType="end"/>
        </w:r>
      </w:hyperlink>
    </w:p>
    <w:p w:rsidR="004928E6" w:rsidRDefault="005C27A5">
      <w:pPr>
        <w:pStyle w:val="Verzeichnis2"/>
        <w:rPr>
          <w:sz w:val="22"/>
          <w:szCs w:val="22"/>
          <w:lang w:val="en-US"/>
        </w:rPr>
      </w:pPr>
      <w:hyperlink w:anchor="_Toc122523915" w:history="1">
        <w:r w:rsidR="004928E6" w:rsidRPr="00340B57">
          <w:rPr>
            <w:rStyle w:val="Hyperlink"/>
          </w:rPr>
          <w:t>Antragstellung: Schritt 3</w:t>
        </w:r>
        <w:r w:rsidR="004928E6">
          <w:rPr>
            <w:webHidden/>
          </w:rPr>
          <w:tab/>
        </w:r>
        <w:r w:rsidR="004928E6">
          <w:rPr>
            <w:webHidden/>
          </w:rPr>
          <w:fldChar w:fldCharType="begin"/>
        </w:r>
        <w:r w:rsidR="004928E6">
          <w:rPr>
            <w:webHidden/>
          </w:rPr>
          <w:instrText xml:space="preserve"> PAGEREF _Toc122523915 \h </w:instrText>
        </w:r>
        <w:r w:rsidR="004928E6">
          <w:rPr>
            <w:webHidden/>
          </w:rPr>
        </w:r>
        <w:r w:rsidR="004928E6">
          <w:rPr>
            <w:webHidden/>
          </w:rPr>
          <w:fldChar w:fldCharType="separate"/>
        </w:r>
        <w:r w:rsidR="004928E6">
          <w:rPr>
            <w:webHidden/>
          </w:rPr>
          <w:t>40</w:t>
        </w:r>
        <w:r w:rsidR="004928E6">
          <w:rPr>
            <w:webHidden/>
          </w:rPr>
          <w:fldChar w:fldCharType="end"/>
        </w:r>
      </w:hyperlink>
    </w:p>
    <w:p w:rsidR="004928E6" w:rsidRDefault="005C27A5">
      <w:pPr>
        <w:pStyle w:val="Verzeichnis1"/>
        <w:rPr>
          <w:b w:val="0"/>
          <w:color w:val="auto"/>
          <w:sz w:val="22"/>
          <w:szCs w:val="22"/>
          <w:lang w:val="en-US"/>
        </w:rPr>
      </w:pPr>
      <w:hyperlink w:anchor="_Toc122523916" w:history="1">
        <w:r w:rsidR="004928E6" w:rsidRPr="00340B57">
          <w:rPr>
            <w:rStyle w:val="Hyperlink"/>
          </w:rPr>
          <w:t>Antragsformular</w:t>
        </w:r>
        <w:r w:rsidR="004928E6">
          <w:rPr>
            <w:webHidden/>
          </w:rPr>
          <w:tab/>
        </w:r>
        <w:r w:rsidR="004928E6">
          <w:rPr>
            <w:webHidden/>
          </w:rPr>
          <w:fldChar w:fldCharType="begin"/>
        </w:r>
        <w:r w:rsidR="004928E6">
          <w:rPr>
            <w:webHidden/>
          </w:rPr>
          <w:instrText xml:space="preserve"> PAGEREF _Toc122523916 \h </w:instrText>
        </w:r>
        <w:r w:rsidR="004928E6">
          <w:rPr>
            <w:webHidden/>
          </w:rPr>
        </w:r>
        <w:r w:rsidR="004928E6">
          <w:rPr>
            <w:webHidden/>
          </w:rPr>
          <w:fldChar w:fldCharType="separate"/>
        </w:r>
        <w:r w:rsidR="004928E6">
          <w:rPr>
            <w:webHidden/>
          </w:rPr>
          <w:t>41</w:t>
        </w:r>
        <w:r w:rsidR="004928E6">
          <w:rPr>
            <w:webHidden/>
          </w:rPr>
          <w:fldChar w:fldCharType="end"/>
        </w:r>
      </w:hyperlink>
    </w:p>
    <w:p w:rsidR="004928E6" w:rsidRDefault="005C27A5">
      <w:pPr>
        <w:pStyle w:val="Verzeichnis2"/>
        <w:rPr>
          <w:sz w:val="22"/>
          <w:szCs w:val="22"/>
          <w:lang w:val="en-US"/>
        </w:rPr>
      </w:pPr>
      <w:hyperlink w:anchor="_Toc122523917" w:history="1">
        <w:r w:rsidR="004928E6" w:rsidRPr="00340B57">
          <w:rPr>
            <w:rStyle w:val="Hyperlink"/>
          </w:rPr>
          <w:t>Teil A: Administrative Formulare</w:t>
        </w:r>
        <w:r w:rsidR="004928E6">
          <w:rPr>
            <w:webHidden/>
          </w:rPr>
          <w:tab/>
        </w:r>
        <w:r w:rsidR="004928E6">
          <w:rPr>
            <w:webHidden/>
          </w:rPr>
          <w:fldChar w:fldCharType="begin"/>
        </w:r>
        <w:r w:rsidR="004928E6">
          <w:rPr>
            <w:webHidden/>
          </w:rPr>
          <w:instrText xml:space="preserve"> PAGEREF _Toc122523917 \h </w:instrText>
        </w:r>
        <w:r w:rsidR="004928E6">
          <w:rPr>
            <w:webHidden/>
          </w:rPr>
        </w:r>
        <w:r w:rsidR="004928E6">
          <w:rPr>
            <w:webHidden/>
          </w:rPr>
          <w:fldChar w:fldCharType="separate"/>
        </w:r>
        <w:r w:rsidR="004928E6">
          <w:rPr>
            <w:webHidden/>
          </w:rPr>
          <w:t>42</w:t>
        </w:r>
        <w:r w:rsidR="004928E6">
          <w:rPr>
            <w:webHidden/>
          </w:rPr>
          <w:fldChar w:fldCharType="end"/>
        </w:r>
      </w:hyperlink>
    </w:p>
    <w:p w:rsidR="004928E6" w:rsidRDefault="005C27A5">
      <w:pPr>
        <w:pStyle w:val="Verzeichnis3"/>
        <w:rPr>
          <w:sz w:val="22"/>
          <w:szCs w:val="22"/>
          <w:lang w:val="en-US"/>
        </w:rPr>
      </w:pPr>
      <w:hyperlink w:anchor="_Toc122523918" w:history="1">
        <w:r w:rsidR="004928E6" w:rsidRPr="00340B57">
          <w:rPr>
            <w:rStyle w:val="Hyperlink"/>
          </w:rPr>
          <w:t>1. Allgemeine Informationen</w:t>
        </w:r>
        <w:r w:rsidR="004928E6">
          <w:rPr>
            <w:webHidden/>
          </w:rPr>
          <w:tab/>
        </w:r>
        <w:r w:rsidR="004928E6">
          <w:rPr>
            <w:webHidden/>
          </w:rPr>
          <w:fldChar w:fldCharType="begin"/>
        </w:r>
        <w:r w:rsidR="004928E6">
          <w:rPr>
            <w:webHidden/>
          </w:rPr>
          <w:instrText xml:space="preserve"> PAGEREF _Toc122523918 \h </w:instrText>
        </w:r>
        <w:r w:rsidR="004928E6">
          <w:rPr>
            <w:webHidden/>
          </w:rPr>
        </w:r>
        <w:r w:rsidR="004928E6">
          <w:rPr>
            <w:webHidden/>
          </w:rPr>
          <w:fldChar w:fldCharType="separate"/>
        </w:r>
        <w:r w:rsidR="004928E6">
          <w:rPr>
            <w:webHidden/>
          </w:rPr>
          <w:t>44</w:t>
        </w:r>
        <w:r w:rsidR="004928E6">
          <w:rPr>
            <w:webHidden/>
          </w:rPr>
          <w:fldChar w:fldCharType="end"/>
        </w:r>
      </w:hyperlink>
    </w:p>
    <w:p w:rsidR="004928E6" w:rsidRDefault="005C27A5">
      <w:pPr>
        <w:pStyle w:val="Verzeichnis3"/>
        <w:rPr>
          <w:sz w:val="22"/>
          <w:szCs w:val="22"/>
          <w:lang w:val="en-US"/>
        </w:rPr>
      </w:pPr>
      <w:hyperlink w:anchor="_Toc122523919" w:history="1">
        <w:r w:rsidR="004928E6" w:rsidRPr="00340B57">
          <w:rPr>
            <w:rStyle w:val="Hyperlink"/>
          </w:rPr>
          <w:t>2. Teilnehmende</w:t>
        </w:r>
        <w:r w:rsidR="004928E6">
          <w:rPr>
            <w:webHidden/>
          </w:rPr>
          <w:tab/>
        </w:r>
        <w:r w:rsidR="004928E6">
          <w:rPr>
            <w:webHidden/>
          </w:rPr>
          <w:fldChar w:fldCharType="begin"/>
        </w:r>
        <w:r w:rsidR="004928E6">
          <w:rPr>
            <w:webHidden/>
          </w:rPr>
          <w:instrText xml:space="preserve"> PAGEREF _Toc122523919 \h </w:instrText>
        </w:r>
        <w:r w:rsidR="004928E6">
          <w:rPr>
            <w:webHidden/>
          </w:rPr>
        </w:r>
        <w:r w:rsidR="004928E6">
          <w:rPr>
            <w:webHidden/>
          </w:rPr>
          <w:fldChar w:fldCharType="separate"/>
        </w:r>
        <w:r w:rsidR="004928E6">
          <w:rPr>
            <w:webHidden/>
          </w:rPr>
          <w:t>46</w:t>
        </w:r>
        <w:r w:rsidR="004928E6">
          <w:rPr>
            <w:webHidden/>
          </w:rPr>
          <w:fldChar w:fldCharType="end"/>
        </w:r>
      </w:hyperlink>
    </w:p>
    <w:p w:rsidR="004928E6" w:rsidRDefault="005C27A5">
      <w:pPr>
        <w:pStyle w:val="Verzeichnis3"/>
        <w:rPr>
          <w:sz w:val="22"/>
          <w:szCs w:val="22"/>
          <w:lang w:val="en-US"/>
        </w:rPr>
      </w:pPr>
      <w:hyperlink w:anchor="_Toc122523920" w:history="1">
        <w:r w:rsidR="004928E6" w:rsidRPr="00340B57">
          <w:rPr>
            <w:rStyle w:val="Hyperlink"/>
          </w:rPr>
          <w:t>3. Budget (Gesamttabelle zwecks Übersichtlichkeit aufgespaltet)</w:t>
        </w:r>
        <w:r w:rsidR="004928E6">
          <w:rPr>
            <w:webHidden/>
          </w:rPr>
          <w:tab/>
        </w:r>
        <w:r w:rsidR="004928E6">
          <w:rPr>
            <w:webHidden/>
          </w:rPr>
          <w:fldChar w:fldCharType="begin"/>
        </w:r>
        <w:r w:rsidR="004928E6">
          <w:rPr>
            <w:webHidden/>
          </w:rPr>
          <w:instrText xml:space="preserve"> PAGEREF _Toc122523920 \h </w:instrText>
        </w:r>
        <w:r w:rsidR="004928E6">
          <w:rPr>
            <w:webHidden/>
          </w:rPr>
        </w:r>
        <w:r w:rsidR="004928E6">
          <w:rPr>
            <w:webHidden/>
          </w:rPr>
          <w:fldChar w:fldCharType="separate"/>
        </w:r>
        <w:r w:rsidR="004928E6">
          <w:rPr>
            <w:webHidden/>
          </w:rPr>
          <w:t>50</w:t>
        </w:r>
        <w:r w:rsidR="004928E6">
          <w:rPr>
            <w:webHidden/>
          </w:rPr>
          <w:fldChar w:fldCharType="end"/>
        </w:r>
      </w:hyperlink>
    </w:p>
    <w:p w:rsidR="004928E6" w:rsidRDefault="005C27A5">
      <w:pPr>
        <w:pStyle w:val="Verzeichnis3"/>
        <w:rPr>
          <w:sz w:val="22"/>
          <w:szCs w:val="22"/>
          <w:lang w:val="en-US"/>
        </w:rPr>
      </w:pPr>
      <w:hyperlink w:anchor="_Toc122523921" w:history="1">
        <w:r w:rsidR="004928E6" w:rsidRPr="00340B57">
          <w:rPr>
            <w:rStyle w:val="Hyperlink"/>
          </w:rPr>
          <w:t>4. Sonstige Fragen</w:t>
        </w:r>
        <w:r w:rsidR="004928E6">
          <w:rPr>
            <w:webHidden/>
          </w:rPr>
          <w:tab/>
        </w:r>
        <w:r w:rsidR="004928E6">
          <w:rPr>
            <w:webHidden/>
          </w:rPr>
          <w:fldChar w:fldCharType="begin"/>
        </w:r>
        <w:r w:rsidR="004928E6">
          <w:rPr>
            <w:webHidden/>
          </w:rPr>
          <w:instrText xml:space="preserve"> PAGEREF _Toc122523921 \h </w:instrText>
        </w:r>
        <w:r w:rsidR="004928E6">
          <w:rPr>
            <w:webHidden/>
          </w:rPr>
        </w:r>
        <w:r w:rsidR="004928E6">
          <w:rPr>
            <w:webHidden/>
          </w:rPr>
          <w:fldChar w:fldCharType="separate"/>
        </w:r>
        <w:r w:rsidR="004928E6">
          <w:rPr>
            <w:webHidden/>
          </w:rPr>
          <w:t>52</w:t>
        </w:r>
        <w:r w:rsidR="004928E6">
          <w:rPr>
            <w:webHidden/>
          </w:rPr>
          <w:fldChar w:fldCharType="end"/>
        </w:r>
      </w:hyperlink>
    </w:p>
    <w:p w:rsidR="004928E6" w:rsidRDefault="005C27A5">
      <w:pPr>
        <w:pStyle w:val="Verzeichnis3"/>
        <w:rPr>
          <w:sz w:val="22"/>
          <w:szCs w:val="22"/>
          <w:lang w:val="en-US"/>
        </w:rPr>
      </w:pPr>
      <w:hyperlink w:anchor="_Toc122523922" w:history="1">
        <w:r w:rsidR="004928E6" w:rsidRPr="00340B57">
          <w:rPr>
            <w:rStyle w:val="Hyperlink"/>
          </w:rPr>
          <w:t>Validierungsergebnis</w:t>
        </w:r>
        <w:r w:rsidR="004928E6">
          <w:rPr>
            <w:webHidden/>
          </w:rPr>
          <w:tab/>
        </w:r>
        <w:r w:rsidR="004928E6">
          <w:rPr>
            <w:webHidden/>
          </w:rPr>
          <w:fldChar w:fldCharType="begin"/>
        </w:r>
        <w:r w:rsidR="004928E6">
          <w:rPr>
            <w:webHidden/>
          </w:rPr>
          <w:instrText xml:space="preserve"> PAGEREF _Toc122523922 \h </w:instrText>
        </w:r>
        <w:r w:rsidR="004928E6">
          <w:rPr>
            <w:webHidden/>
          </w:rPr>
        </w:r>
        <w:r w:rsidR="004928E6">
          <w:rPr>
            <w:webHidden/>
          </w:rPr>
          <w:fldChar w:fldCharType="separate"/>
        </w:r>
        <w:r w:rsidR="004928E6">
          <w:rPr>
            <w:webHidden/>
          </w:rPr>
          <w:t>53</w:t>
        </w:r>
        <w:r w:rsidR="004928E6">
          <w:rPr>
            <w:webHidden/>
          </w:rPr>
          <w:fldChar w:fldCharType="end"/>
        </w:r>
      </w:hyperlink>
    </w:p>
    <w:p w:rsidR="004928E6" w:rsidRDefault="005C27A5">
      <w:pPr>
        <w:pStyle w:val="Verzeichnis2"/>
        <w:rPr>
          <w:sz w:val="22"/>
          <w:szCs w:val="22"/>
          <w:lang w:val="en-US"/>
        </w:rPr>
      </w:pPr>
      <w:hyperlink w:anchor="_Toc122523923" w:history="1">
        <w:r w:rsidR="004928E6" w:rsidRPr="00340B57">
          <w:rPr>
            <w:rStyle w:val="Hyperlink"/>
          </w:rPr>
          <w:t>Teil B: Technische Beschreibung</w:t>
        </w:r>
        <w:r w:rsidR="004928E6">
          <w:rPr>
            <w:webHidden/>
          </w:rPr>
          <w:tab/>
        </w:r>
        <w:r w:rsidR="004928E6">
          <w:rPr>
            <w:webHidden/>
          </w:rPr>
          <w:fldChar w:fldCharType="begin"/>
        </w:r>
        <w:r w:rsidR="004928E6">
          <w:rPr>
            <w:webHidden/>
          </w:rPr>
          <w:instrText xml:space="preserve"> PAGEREF _Toc122523923 \h </w:instrText>
        </w:r>
        <w:r w:rsidR="004928E6">
          <w:rPr>
            <w:webHidden/>
          </w:rPr>
        </w:r>
        <w:r w:rsidR="004928E6">
          <w:rPr>
            <w:webHidden/>
          </w:rPr>
          <w:fldChar w:fldCharType="separate"/>
        </w:r>
        <w:r w:rsidR="004928E6">
          <w:rPr>
            <w:webHidden/>
          </w:rPr>
          <w:t>54</w:t>
        </w:r>
        <w:r w:rsidR="004928E6">
          <w:rPr>
            <w:webHidden/>
          </w:rPr>
          <w:fldChar w:fldCharType="end"/>
        </w:r>
      </w:hyperlink>
    </w:p>
    <w:p w:rsidR="004928E6" w:rsidRDefault="005C27A5">
      <w:pPr>
        <w:pStyle w:val="Verzeichnis3"/>
        <w:rPr>
          <w:sz w:val="22"/>
          <w:szCs w:val="22"/>
          <w:lang w:val="en-US"/>
        </w:rPr>
      </w:pPr>
      <w:hyperlink w:anchor="_Toc122523924" w:history="1">
        <w:r w:rsidR="004928E6" w:rsidRPr="00340B57">
          <w:rPr>
            <w:rStyle w:val="Hyperlink"/>
          </w:rPr>
          <w:t>Titelseite</w:t>
        </w:r>
        <w:r w:rsidR="004928E6">
          <w:rPr>
            <w:webHidden/>
          </w:rPr>
          <w:tab/>
        </w:r>
        <w:r w:rsidR="004928E6">
          <w:rPr>
            <w:webHidden/>
          </w:rPr>
          <w:fldChar w:fldCharType="begin"/>
        </w:r>
        <w:r w:rsidR="004928E6">
          <w:rPr>
            <w:webHidden/>
          </w:rPr>
          <w:instrText xml:space="preserve"> PAGEREF _Toc122523924 \h </w:instrText>
        </w:r>
        <w:r w:rsidR="004928E6">
          <w:rPr>
            <w:webHidden/>
          </w:rPr>
        </w:r>
        <w:r w:rsidR="004928E6">
          <w:rPr>
            <w:webHidden/>
          </w:rPr>
          <w:fldChar w:fldCharType="separate"/>
        </w:r>
        <w:r w:rsidR="004928E6">
          <w:rPr>
            <w:webHidden/>
          </w:rPr>
          <w:t>54</w:t>
        </w:r>
        <w:r w:rsidR="004928E6">
          <w:rPr>
            <w:webHidden/>
          </w:rPr>
          <w:fldChar w:fldCharType="end"/>
        </w:r>
      </w:hyperlink>
    </w:p>
    <w:p w:rsidR="004928E6" w:rsidRDefault="005C27A5">
      <w:pPr>
        <w:pStyle w:val="Verzeichnis3"/>
        <w:rPr>
          <w:sz w:val="22"/>
          <w:szCs w:val="22"/>
          <w:lang w:val="en-US"/>
        </w:rPr>
      </w:pPr>
      <w:hyperlink w:anchor="_Toc122523925" w:history="1">
        <w:r w:rsidR="004928E6" w:rsidRPr="00340B57">
          <w:rPr>
            <w:rStyle w:val="Hyperlink"/>
          </w:rPr>
          <w:t>Zusammenfassung des Projekts</w:t>
        </w:r>
        <w:r w:rsidR="004928E6">
          <w:rPr>
            <w:webHidden/>
          </w:rPr>
          <w:tab/>
        </w:r>
        <w:r w:rsidR="004928E6">
          <w:rPr>
            <w:webHidden/>
          </w:rPr>
          <w:fldChar w:fldCharType="begin"/>
        </w:r>
        <w:r w:rsidR="004928E6">
          <w:rPr>
            <w:webHidden/>
          </w:rPr>
          <w:instrText xml:space="preserve"> PAGEREF _Toc122523925 \h </w:instrText>
        </w:r>
        <w:r w:rsidR="004928E6">
          <w:rPr>
            <w:webHidden/>
          </w:rPr>
        </w:r>
        <w:r w:rsidR="004928E6">
          <w:rPr>
            <w:webHidden/>
          </w:rPr>
          <w:fldChar w:fldCharType="separate"/>
        </w:r>
        <w:r w:rsidR="004928E6">
          <w:rPr>
            <w:webHidden/>
          </w:rPr>
          <w:t>55</w:t>
        </w:r>
        <w:r w:rsidR="004928E6">
          <w:rPr>
            <w:webHidden/>
          </w:rPr>
          <w:fldChar w:fldCharType="end"/>
        </w:r>
      </w:hyperlink>
    </w:p>
    <w:p w:rsidR="004928E6" w:rsidRDefault="005C27A5">
      <w:pPr>
        <w:pStyle w:val="Verzeichnis3"/>
        <w:rPr>
          <w:sz w:val="22"/>
          <w:szCs w:val="22"/>
          <w:lang w:val="en-US"/>
        </w:rPr>
      </w:pPr>
      <w:hyperlink w:anchor="_Toc122523926" w:history="1">
        <w:r w:rsidR="004928E6" w:rsidRPr="00340B57">
          <w:rPr>
            <w:rStyle w:val="Hyperlink"/>
          </w:rPr>
          <w:t>1. Relevanz</w:t>
        </w:r>
        <w:r w:rsidR="004928E6">
          <w:rPr>
            <w:webHidden/>
          </w:rPr>
          <w:tab/>
        </w:r>
        <w:r w:rsidR="004928E6">
          <w:rPr>
            <w:webHidden/>
          </w:rPr>
          <w:fldChar w:fldCharType="begin"/>
        </w:r>
        <w:r w:rsidR="004928E6">
          <w:rPr>
            <w:webHidden/>
          </w:rPr>
          <w:instrText xml:space="preserve"> PAGEREF _Toc122523926 \h </w:instrText>
        </w:r>
        <w:r w:rsidR="004928E6">
          <w:rPr>
            <w:webHidden/>
          </w:rPr>
        </w:r>
        <w:r w:rsidR="004928E6">
          <w:rPr>
            <w:webHidden/>
          </w:rPr>
          <w:fldChar w:fldCharType="separate"/>
        </w:r>
        <w:r w:rsidR="004928E6">
          <w:rPr>
            <w:webHidden/>
          </w:rPr>
          <w:t>55</w:t>
        </w:r>
        <w:r w:rsidR="004928E6">
          <w:rPr>
            <w:webHidden/>
          </w:rPr>
          <w:fldChar w:fldCharType="end"/>
        </w:r>
      </w:hyperlink>
    </w:p>
    <w:p w:rsidR="004928E6" w:rsidRDefault="005C27A5">
      <w:pPr>
        <w:pStyle w:val="Verzeichnis3"/>
        <w:rPr>
          <w:sz w:val="22"/>
          <w:szCs w:val="22"/>
          <w:lang w:val="en-US"/>
        </w:rPr>
      </w:pPr>
      <w:hyperlink w:anchor="_Toc122523927" w:history="1">
        <w:r w:rsidR="004928E6" w:rsidRPr="00340B57">
          <w:rPr>
            <w:rStyle w:val="Hyperlink"/>
          </w:rPr>
          <w:t>2. Qualität</w:t>
        </w:r>
        <w:r w:rsidR="004928E6">
          <w:rPr>
            <w:webHidden/>
          </w:rPr>
          <w:tab/>
        </w:r>
        <w:r w:rsidR="004928E6">
          <w:rPr>
            <w:webHidden/>
          </w:rPr>
          <w:fldChar w:fldCharType="begin"/>
        </w:r>
        <w:r w:rsidR="004928E6">
          <w:rPr>
            <w:webHidden/>
          </w:rPr>
          <w:instrText xml:space="preserve"> PAGEREF _Toc122523927 \h </w:instrText>
        </w:r>
        <w:r w:rsidR="004928E6">
          <w:rPr>
            <w:webHidden/>
          </w:rPr>
        </w:r>
        <w:r w:rsidR="004928E6">
          <w:rPr>
            <w:webHidden/>
          </w:rPr>
          <w:fldChar w:fldCharType="separate"/>
        </w:r>
        <w:r w:rsidR="004928E6">
          <w:rPr>
            <w:webHidden/>
          </w:rPr>
          <w:t>58</w:t>
        </w:r>
        <w:r w:rsidR="004928E6">
          <w:rPr>
            <w:webHidden/>
          </w:rPr>
          <w:fldChar w:fldCharType="end"/>
        </w:r>
      </w:hyperlink>
    </w:p>
    <w:p w:rsidR="004928E6" w:rsidRDefault="005C27A5">
      <w:pPr>
        <w:pStyle w:val="Verzeichnis3"/>
        <w:rPr>
          <w:sz w:val="22"/>
          <w:szCs w:val="22"/>
          <w:lang w:val="en-US"/>
        </w:rPr>
      </w:pPr>
      <w:hyperlink w:anchor="_Toc122523928" w:history="1">
        <w:r w:rsidR="004928E6" w:rsidRPr="00340B57">
          <w:rPr>
            <w:rStyle w:val="Hyperlink"/>
          </w:rPr>
          <w:t>3. Impact</w:t>
        </w:r>
        <w:r w:rsidR="004928E6">
          <w:rPr>
            <w:webHidden/>
          </w:rPr>
          <w:tab/>
        </w:r>
        <w:r w:rsidR="004928E6">
          <w:rPr>
            <w:webHidden/>
          </w:rPr>
          <w:fldChar w:fldCharType="begin"/>
        </w:r>
        <w:r w:rsidR="004928E6">
          <w:rPr>
            <w:webHidden/>
          </w:rPr>
          <w:instrText xml:space="preserve"> PAGEREF _Toc122523928 \h </w:instrText>
        </w:r>
        <w:r w:rsidR="004928E6">
          <w:rPr>
            <w:webHidden/>
          </w:rPr>
        </w:r>
        <w:r w:rsidR="004928E6">
          <w:rPr>
            <w:webHidden/>
          </w:rPr>
          <w:fldChar w:fldCharType="separate"/>
        </w:r>
        <w:r w:rsidR="004928E6">
          <w:rPr>
            <w:webHidden/>
          </w:rPr>
          <w:t>65</w:t>
        </w:r>
        <w:r w:rsidR="004928E6">
          <w:rPr>
            <w:webHidden/>
          </w:rPr>
          <w:fldChar w:fldCharType="end"/>
        </w:r>
      </w:hyperlink>
    </w:p>
    <w:p w:rsidR="004928E6" w:rsidRDefault="005C27A5">
      <w:pPr>
        <w:pStyle w:val="Verzeichnis3"/>
        <w:rPr>
          <w:sz w:val="22"/>
          <w:szCs w:val="22"/>
          <w:lang w:val="en-US"/>
        </w:rPr>
      </w:pPr>
      <w:hyperlink w:anchor="_Toc122523929" w:history="1">
        <w:r w:rsidR="004928E6" w:rsidRPr="00340B57">
          <w:rPr>
            <w:rStyle w:val="Hyperlink"/>
          </w:rPr>
          <w:t>4. Arbeitsplan, Arbeitspakete und Vergabe von Unteraufträgen</w:t>
        </w:r>
        <w:r w:rsidR="004928E6">
          <w:rPr>
            <w:webHidden/>
          </w:rPr>
          <w:tab/>
        </w:r>
        <w:r w:rsidR="004928E6">
          <w:rPr>
            <w:webHidden/>
          </w:rPr>
          <w:fldChar w:fldCharType="begin"/>
        </w:r>
        <w:r w:rsidR="004928E6">
          <w:rPr>
            <w:webHidden/>
          </w:rPr>
          <w:instrText xml:space="preserve"> PAGEREF _Toc122523929 \h </w:instrText>
        </w:r>
        <w:r w:rsidR="004928E6">
          <w:rPr>
            <w:webHidden/>
          </w:rPr>
        </w:r>
        <w:r w:rsidR="004928E6">
          <w:rPr>
            <w:webHidden/>
          </w:rPr>
          <w:fldChar w:fldCharType="separate"/>
        </w:r>
        <w:r w:rsidR="004928E6">
          <w:rPr>
            <w:webHidden/>
          </w:rPr>
          <w:t>67</w:t>
        </w:r>
        <w:r w:rsidR="004928E6">
          <w:rPr>
            <w:webHidden/>
          </w:rPr>
          <w:fldChar w:fldCharType="end"/>
        </w:r>
      </w:hyperlink>
    </w:p>
    <w:p w:rsidR="004928E6" w:rsidRDefault="005C27A5">
      <w:pPr>
        <w:pStyle w:val="Verzeichnis3"/>
        <w:rPr>
          <w:sz w:val="22"/>
          <w:szCs w:val="22"/>
          <w:lang w:val="en-US"/>
        </w:rPr>
      </w:pPr>
      <w:hyperlink w:anchor="_Toc122523930" w:history="1">
        <w:r w:rsidR="004928E6" w:rsidRPr="00340B57">
          <w:rPr>
            <w:rStyle w:val="Hyperlink"/>
          </w:rPr>
          <w:t>5. Sonstiges</w:t>
        </w:r>
        <w:r w:rsidR="004928E6">
          <w:rPr>
            <w:webHidden/>
          </w:rPr>
          <w:tab/>
        </w:r>
        <w:r w:rsidR="004928E6">
          <w:rPr>
            <w:webHidden/>
          </w:rPr>
          <w:fldChar w:fldCharType="begin"/>
        </w:r>
        <w:r w:rsidR="004928E6">
          <w:rPr>
            <w:webHidden/>
          </w:rPr>
          <w:instrText xml:space="preserve"> PAGEREF _Toc122523930 \h </w:instrText>
        </w:r>
        <w:r w:rsidR="004928E6">
          <w:rPr>
            <w:webHidden/>
          </w:rPr>
        </w:r>
        <w:r w:rsidR="004928E6">
          <w:rPr>
            <w:webHidden/>
          </w:rPr>
          <w:fldChar w:fldCharType="separate"/>
        </w:r>
        <w:r w:rsidR="004928E6">
          <w:rPr>
            <w:webHidden/>
          </w:rPr>
          <w:t>81</w:t>
        </w:r>
        <w:r w:rsidR="004928E6">
          <w:rPr>
            <w:webHidden/>
          </w:rPr>
          <w:fldChar w:fldCharType="end"/>
        </w:r>
      </w:hyperlink>
    </w:p>
    <w:p w:rsidR="004928E6" w:rsidRDefault="005C27A5">
      <w:pPr>
        <w:pStyle w:val="Verzeichnis3"/>
        <w:rPr>
          <w:sz w:val="22"/>
          <w:szCs w:val="22"/>
          <w:lang w:val="en-US"/>
        </w:rPr>
      </w:pPr>
      <w:hyperlink w:anchor="_Toc122523931" w:history="1">
        <w:r w:rsidR="004928E6" w:rsidRPr="00340B57">
          <w:rPr>
            <w:rStyle w:val="Hyperlink"/>
          </w:rPr>
          <w:t>6. Deklarationen</w:t>
        </w:r>
        <w:r w:rsidR="004928E6">
          <w:rPr>
            <w:webHidden/>
          </w:rPr>
          <w:tab/>
        </w:r>
        <w:r w:rsidR="004928E6">
          <w:rPr>
            <w:webHidden/>
          </w:rPr>
          <w:fldChar w:fldCharType="begin"/>
        </w:r>
        <w:r w:rsidR="004928E6">
          <w:rPr>
            <w:webHidden/>
          </w:rPr>
          <w:instrText xml:space="preserve"> PAGEREF _Toc122523931 \h </w:instrText>
        </w:r>
        <w:r w:rsidR="004928E6">
          <w:rPr>
            <w:webHidden/>
          </w:rPr>
        </w:r>
        <w:r w:rsidR="004928E6">
          <w:rPr>
            <w:webHidden/>
          </w:rPr>
          <w:fldChar w:fldCharType="separate"/>
        </w:r>
        <w:r w:rsidR="004928E6">
          <w:rPr>
            <w:webHidden/>
          </w:rPr>
          <w:t>82</w:t>
        </w:r>
        <w:r w:rsidR="004928E6">
          <w:rPr>
            <w:webHidden/>
          </w:rPr>
          <w:fldChar w:fldCharType="end"/>
        </w:r>
      </w:hyperlink>
    </w:p>
    <w:p w:rsidR="004928E6" w:rsidRDefault="005C27A5">
      <w:pPr>
        <w:pStyle w:val="Verzeichnis2"/>
        <w:rPr>
          <w:sz w:val="22"/>
          <w:szCs w:val="22"/>
          <w:lang w:val="en-US"/>
        </w:rPr>
      </w:pPr>
      <w:hyperlink w:anchor="_Toc122523932" w:history="1">
        <w:r w:rsidR="004928E6" w:rsidRPr="00340B57">
          <w:rPr>
            <w:rStyle w:val="Hyperlink"/>
          </w:rPr>
          <w:t>Liste der Anhänge</w:t>
        </w:r>
        <w:r w:rsidR="004928E6">
          <w:rPr>
            <w:webHidden/>
          </w:rPr>
          <w:tab/>
        </w:r>
        <w:r w:rsidR="004928E6">
          <w:rPr>
            <w:webHidden/>
          </w:rPr>
          <w:fldChar w:fldCharType="begin"/>
        </w:r>
        <w:r w:rsidR="004928E6">
          <w:rPr>
            <w:webHidden/>
          </w:rPr>
          <w:instrText xml:space="preserve"> PAGEREF _Toc122523932 \h </w:instrText>
        </w:r>
        <w:r w:rsidR="004928E6">
          <w:rPr>
            <w:webHidden/>
          </w:rPr>
        </w:r>
        <w:r w:rsidR="004928E6">
          <w:rPr>
            <w:webHidden/>
          </w:rPr>
          <w:fldChar w:fldCharType="separate"/>
        </w:r>
        <w:r w:rsidR="004928E6">
          <w:rPr>
            <w:webHidden/>
          </w:rPr>
          <w:t>83</w:t>
        </w:r>
        <w:r w:rsidR="004928E6">
          <w:rPr>
            <w:webHidden/>
          </w:rPr>
          <w:fldChar w:fldCharType="end"/>
        </w:r>
      </w:hyperlink>
    </w:p>
    <w:p w:rsidR="004928E6" w:rsidRDefault="005C27A5">
      <w:pPr>
        <w:pStyle w:val="Verzeichnis2"/>
        <w:rPr>
          <w:sz w:val="22"/>
          <w:szCs w:val="22"/>
          <w:lang w:val="en-US"/>
        </w:rPr>
      </w:pPr>
      <w:hyperlink w:anchor="_Toc122523933" w:history="1">
        <w:r w:rsidR="004928E6" w:rsidRPr="00340B57">
          <w:rPr>
            <w:rStyle w:val="Hyperlink"/>
          </w:rPr>
          <w:t>Liste früherer Projekte</w:t>
        </w:r>
        <w:r w:rsidR="004928E6">
          <w:rPr>
            <w:webHidden/>
          </w:rPr>
          <w:tab/>
        </w:r>
        <w:r w:rsidR="004928E6">
          <w:rPr>
            <w:webHidden/>
          </w:rPr>
          <w:fldChar w:fldCharType="begin"/>
        </w:r>
        <w:r w:rsidR="004928E6">
          <w:rPr>
            <w:webHidden/>
          </w:rPr>
          <w:instrText xml:space="preserve"> PAGEREF _Toc122523933 \h </w:instrText>
        </w:r>
        <w:r w:rsidR="004928E6">
          <w:rPr>
            <w:webHidden/>
          </w:rPr>
        </w:r>
        <w:r w:rsidR="004928E6">
          <w:rPr>
            <w:webHidden/>
          </w:rPr>
          <w:fldChar w:fldCharType="separate"/>
        </w:r>
        <w:r w:rsidR="004928E6">
          <w:rPr>
            <w:webHidden/>
          </w:rPr>
          <w:t>83</w:t>
        </w:r>
        <w:r w:rsidR="004928E6">
          <w:rPr>
            <w:webHidden/>
          </w:rPr>
          <w:fldChar w:fldCharType="end"/>
        </w:r>
      </w:hyperlink>
    </w:p>
    <w:p w:rsidR="001512F6" w:rsidRPr="0034651F" w:rsidRDefault="00A51F61" w:rsidP="00E44165">
      <w:r>
        <w:fldChar w:fldCharType="end"/>
      </w:r>
    </w:p>
    <w:p w:rsidR="00BD3A74" w:rsidRPr="00F40C8C" w:rsidRDefault="00BD3A74" w:rsidP="001015A4">
      <w:pPr>
        <w:sectPr w:rsidR="00BD3A74" w:rsidRPr="00F40C8C" w:rsidSect="00F46EF6">
          <w:footerReference w:type="even" r:id="rId22"/>
          <w:footerReference w:type="first" r:id="rId23"/>
          <w:pgSz w:w="11900" w:h="16840" w:code="9"/>
          <w:pgMar w:top="1361" w:right="1531" w:bottom="1531" w:left="1531" w:header="0" w:footer="567" w:gutter="0"/>
          <w:cols w:space="708"/>
          <w:docGrid w:linePitch="360"/>
        </w:sectPr>
      </w:pPr>
    </w:p>
    <w:p w:rsidR="007666EB" w:rsidRDefault="007666EB" w:rsidP="008A08B7">
      <w:pPr>
        <w:pStyle w:val="berschrift1"/>
      </w:pPr>
      <w:bookmarkStart w:id="1" w:name="_Toc122523911"/>
      <w:r>
        <w:lastRenderedPageBreak/>
        <w:t>Wie stelle ich einen Förderantrag?</w:t>
      </w:r>
      <w:bookmarkEnd w:id="1"/>
    </w:p>
    <w:p w:rsidR="007666EB" w:rsidRDefault="007666EB" w:rsidP="007666EB">
      <w:r>
        <w:t xml:space="preserve">Die gesamte Antragsstellung erfolgt ausschließlich </w:t>
      </w:r>
      <w:r w:rsidRPr="007666EB">
        <w:rPr>
          <w:rStyle w:val="Fett"/>
        </w:rPr>
        <w:t>online</w:t>
      </w:r>
      <w:r>
        <w:t xml:space="preserve"> über das </w:t>
      </w:r>
      <w:r w:rsidRPr="007666EB">
        <w:rPr>
          <w:rStyle w:val="Fett"/>
        </w:rPr>
        <w:t>„Funding and Tender Opportunities Portal“ (FTOP)</w:t>
      </w:r>
      <w:r>
        <w:t xml:space="preserve"> der Europäischen Kommission. </w:t>
      </w:r>
    </w:p>
    <w:p w:rsidR="007666EB" w:rsidRDefault="007666EB" w:rsidP="007666EB">
      <w:pPr>
        <w:rPr>
          <w:lang w:val="en-US"/>
        </w:rPr>
      </w:pPr>
      <w:r w:rsidRPr="007666EB">
        <w:rPr>
          <w:rStyle w:val="Fett"/>
          <w:lang w:val="en-US"/>
        </w:rPr>
        <w:t>Link:</w:t>
      </w:r>
      <w:r w:rsidRPr="007666EB">
        <w:rPr>
          <w:lang w:val="en-US"/>
        </w:rPr>
        <w:t xml:space="preserve"> </w:t>
      </w:r>
      <w:hyperlink r:id="rId24" w:history="1">
        <w:r w:rsidRPr="007666EB">
          <w:rPr>
            <w:rStyle w:val="Hyperlink"/>
            <w:lang w:val="en-US"/>
          </w:rPr>
          <w:t>https</w:t>
        </w:r>
      </w:hyperlink>
      <w:hyperlink r:id="rId25" w:history="1">
        <w:r w:rsidRPr="007666EB">
          <w:rPr>
            <w:rStyle w:val="Hyperlink"/>
            <w:lang w:val="en-US"/>
          </w:rPr>
          <w:t>://ec.europa.eu/info/funding-tenders/opportunities/portal/screen/programmes/cerv</w:t>
        </w:r>
      </w:hyperlink>
    </w:p>
    <w:p w:rsidR="007666EB" w:rsidRPr="007666EB" w:rsidRDefault="007666EB" w:rsidP="007666EB">
      <w:pPr>
        <w:rPr>
          <w:lang w:val="en-US"/>
        </w:rPr>
      </w:pPr>
      <w:r w:rsidRPr="007666EB">
        <w:rPr>
          <w:noProof/>
          <w:lang w:val="de-AT" w:eastAsia="de-AT"/>
        </w:rPr>
        <w:drawing>
          <wp:inline distT="0" distB="0" distL="0" distR="0" wp14:anchorId="2F3441FB" wp14:editId="6DBC690F">
            <wp:extent cx="5572407" cy="2557917"/>
            <wp:effectExtent l="0" t="0" r="0" b="0"/>
            <wp:docPr id="1438" name="Grafik 1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84" t="6550" r="-336" b="11333"/>
                    <a:stretch/>
                  </pic:blipFill>
                  <pic:spPr bwMode="auto">
                    <a:xfrm>
                      <a:off x="0" y="0"/>
                      <a:ext cx="5601611" cy="2571323"/>
                    </a:xfrm>
                    <a:prstGeom prst="rect">
                      <a:avLst/>
                    </a:prstGeom>
                    <a:ln>
                      <a:noFill/>
                    </a:ln>
                    <a:extLst>
                      <a:ext uri="{53640926-AAD7-44D8-BBD7-CCE9431645EC}">
                        <a14:shadowObscured xmlns:a14="http://schemas.microsoft.com/office/drawing/2010/main"/>
                      </a:ext>
                    </a:extLst>
                  </pic:spPr>
                </pic:pic>
              </a:graphicData>
            </a:graphic>
          </wp:inline>
        </w:drawing>
      </w:r>
    </w:p>
    <w:p w:rsidR="007666EB" w:rsidRDefault="007666EB" w:rsidP="007666EB">
      <w:r w:rsidRPr="007666EB">
        <w:rPr>
          <w:noProof/>
          <w:lang w:val="de-AT" w:eastAsia="de-AT"/>
        </w:rPr>
        <w:drawing>
          <wp:inline distT="0" distB="0" distL="0" distR="0" wp14:anchorId="29DACC05" wp14:editId="61DF8BD8">
            <wp:extent cx="5602605" cy="2693406"/>
            <wp:effectExtent l="0" t="0" r="0" b="0"/>
            <wp:docPr id="1439" name="Grafik 1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62" t="6884" r="-9" b="7775"/>
                    <a:stretch/>
                  </pic:blipFill>
                  <pic:spPr bwMode="auto">
                    <a:xfrm>
                      <a:off x="0" y="0"/>
                      <a:ext cx="5603600" cy="2693884"/>
                    </a:xfrm>
                    <a:prstGeom prst="rect">
                      <a:avLst/>
                    </a:prstGeom>
                    <a:ln>
                      <a:noFill/>
                    </a:ln>
                    <a:extLst>
                      <a:ext uri="{53640926-AAD7-44D8-BBD7-CCE9431645EC}">
                        <a14:shadowObscured xmlns:a14="http://schemas.microsoft.com/office/drawing/2010/main"/>
                      </a:ext>
                    </a:extLst>
                  </pic:spPr>
                </pic:pic>
              </a:graphicData>
            </a:graphic>
          </wp:inline>
        </w:drawing>
      </w:r>
    </w:p>
    <w:p w:rsidR="007666EB" w:rsidRDefault="007666EB" w:rsidP="007666EB"/>
    <w:p w:rsidR="007666EB" w:rsidRDefault="007666EB" w:rsidP="007666EB">
      <w:pPr>
        <w:pStyle w:val="berschrift2"/>
      </w:pPr>
      <w:bookmarkStart w:id="2" w:name="_Toc122523912"/>
      <w:r>
        <w:lastRenderedPageBreak/>
        <w:t>Antragstellung: Schritt 1</w:t>
      </w:r>
      <w:bookmarkEnd w:id="2"/>
    </w:p>
    <w:p w:rsidR="007666EB" w:rsidRDefault="00445183" w:rsidP="007666EB">
      <w:pPr>
        <w:rPr>
          <w:rStyle w:val="Fett"/>
        </w:rPr>
      </w:pPr>
      <w:r>
        <w:rPr>
          <w:rStyle w:val="Fett"/>
        </w:rPr>
        <w:t>EU-Login</w:t>
      </w:r>
    </w:p>
    <w:p w:rsidR="00862A9E" w:rsidRPr="00862A9E" w:rsidRDefault="00862A9E" w:rsidP="00862A9E">
      <w:pPr>
        <w:rPr>
          <w:lang w:val="de-AT"/>
        </w:rPr>
      </w:pPr>
      <w:r w:rsidRPr="00862A9E">
        <w:rPr>
          <w:lang w:val="de-AT"/>
        </w:rPr>
        <w:t xml:space="preserve">Zentrale Voraussetzung für die Einreichung eines Antrages über das FTOP ist ein gültiges EU-Login-Konto. </w:t>
      </w:r>
      <w:r w:rsidRPr="00862A9E">
        <w:rPr>
          <w:rStyle w:val="Fett"/>
          <w:lang w:val="de-AT"/>
        </w:rPr>
        <w:t>Sowohl Antragsteller als auch Partner</w:t>
      </w:r>
      <w:r w:rsidRPr="00862A9E">
        <w:rPr>
          <w:lang w:val="de-AT"/>
        </w:rPr>
        <w:t xml:space="preserve"> müssen ein solches Konto anlegen!</w:t>
      </w:r>
    </w:p>
    <w:p w:rsidR="00862A9E" w:rsidRPr="00862A9E" w:rsidRDefault="00264734" w:rsidP="00862A9E">
      <w:pPr>
        <w:rPr>
          <w:rStyle w:val="Fett"/>
          <w:lang w:val="en-US"/>
        </w:rPr>
      </w:pPr>
      <w:r w:rsidRPr="00862A9E">
        <w:rPr>
          <w:noProof/>
          <w:lang w:val="de-AT" w:eastAsia="de-AT"/>
        </w:rPr>
        <w:drawing>
          <wp:anchor distT="0" distB="0" distL="114300" distR="114300" simplePos="0" relativeHeight="251926528" behindDoc="0" locked="0" layoutInCell="1" allowOverlap="1">
            <wp:simplePos x="0" y="0"/>
            <wp:positionH relativeFrom="margin">
              <wp:align>right</wp:align>
            </wp:positionH>
            <wp:positionV relativeFrom="paragraph">
              <wp:posOffset>464820</wp:posOffset>
            </wp:positionV>
            <wp:extent cx="5610225" cy="2519045"/>
            <wp:effectExtent l="0" t="0" r="9525" b="0"/>
            <wp:wrapTopAndBottom/>
            <wp:docPr id="1440" name="Grafik 1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print">
                      <a:extLst>
                        <a:ext uri="{28A0092B-C50C-407E-A947-70E740481C1C}">
                          <a14:useLocalDpi xmlns:a14="http://schemas.microsoft.com/office/drawing/2010/main" val="0"/>
                        </a:ext>
                      </a:extLst>
                    </a:blip>
                    <a:srcRect t="6401" b="13769"/>
                    <a:stretch/>
                  </pic:blipFill>
                  <pic:spPr bwMode="auto">
                    <a:xfrm>
                      <a:off x="0" y="0"/>
                      <a:ext cx="5610225" cy="25190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62A9E" w:rsidRPr="00862A9E">
        <w:rPr>
          <w:rStyle w:val="Fett"/>
          <w:lang w:val="en-US"/>
        </w:rPr>
        <w:t xml:space="preserve">Link: </w:t>
      </w:r>
      <w:hyperlink r:id="rId29" w:history="1">
        <w:r w:rsidR="00862A9E" w:rsidRPr="007B77F0">
          <w:rPr>
            <w:rStyle w:val="Hyperlink"/>
            <w:lang w:val="en-US"/>
          </w:rPr>
          <w:t>https://webgate.ec.europa.eu/cas/eim/external/register.cgi</w:t>
        </w:r>
      </w:hyperlink>
    </w:p>
    <w:p w:rsidR="00264734" w:rsidRPr="00264734" w:rsidRDefault="00264734">
      <w:pPr>
        <w:suppressAutoHyphens w:val="0"/>
        <w:rPr>
          <w:rStyle w:val="Fett"/>
          <w:lang w:val="en-US"/>
        </w:rPr>
      </w:pPr>
    </w:p>
    <w:p w:rsidR="00264734" w:rsidRDefault="00264734">
      <w:pPr>
        <w:suppressAutoHyphens w:val="0"/>
        <w:rPr>
          <w:rStyle w:val="Fett"/>
          <w:rFonts w:asciiTheme="majorHAnsi" w:hAnsiTheme="majorHAnsi"/>
          <w:sz w:val="28"/>
          <w:szCs w:val="22"/>
        </w:rPr>
      </w:pPr>
      <w:r>
        <w:rPr>
          <w:rStyle w:val="Fett"/>
        </w:rPr>
        <w:t xml:space="preserve">Eine detaillierte Beschreibung zum EU-Login und der Erstellung eines entsprechenden EU-Login-Kontos </w:t>
      </w:r>
      <w:r w:rsidR="002A164B">
        <w:rPr>
          <w:rStyle w:val="Fett"/>
        </w:rPr>
        <w:t xml:space="preserve">findet sich unter </w:t>
      </w:r>
      <w:hyperlink r:id="rId30" w:history="1">
        <w:r w:rsidR="002A164B" w:rsidRPr="00D45B37">
          <w:rPr>
            <w:rStyle w:val="Hyperlink"/>
          </w:rPr>
          <w:t>https://www.cerv.at/teilnahme/antragstellung.html</w:t>
        </w:r>
      </w:hyperlink>
      <w:r w:rsidR="002A164B">
        <w:rPr>
          <w:rStyle w:val="Fett"/>
        </w:rPr>
        <w:t xml:space="preserve">. </w:t>
      </w:r>
      <w:r>
        <w:rPr>
          <w:rStyle w:val="Fett"/>
          <w:b w:val="0"/>
          <w:bCs w:val="0"/>
        </w:rPr>
        <w:br w:type="page"/>
      </w:r>
    </w:p>
    <w:p w:rsidR="004F22EF" w:rsidRDefault="004F22EF" w:rsidP="004F22EF">
      <w:pPr>
        <w:pStyle w:val="berschrift2"/>
      </w:pPr>
      <w:bookmarkStart w:id="3" w:name="_Toc122523914"/>
      <w:r>
        <w:lastRenderedPageBreak/>
        <w:t>Antragstellung: Schritt 2</w:t>
      </w:r>
      <w:bookmarkEnd w:id="3"/>
    </w:p>
    <w:p w:rsidR="00F63AD8" w:rsidRPr="00F63AD8" w:rsidRDefault="00F63AD8" w:rsidP="00F63AD8">
      <w:pPr>
        <w:rPr>
          <w:rStyle w:val="Fett"/>
          <w:lang w:val="de-AT"/>
        </w:rPr>
      </w:pPr>
      <w:r w:rsidRPr="00F63AD8">
        <w:rPr>
          <w:rStyle w:val="Fett"/>
          <w:lang w:val="de-AT"/>
        </w:rPr>
        <w:t>Re</w:t>
      </w:r>
      <w:r w:rsidR="00327877">
        <w:rPr>
          <w:rStyle w:val="Fett"/>
          <w:lang w:val="de-AT"/>
        </w:rPr>
        <w:t xml:space="preserve">gistrierung </w:t>
      </w:r>
      <w:r w:rsidR="00327877">
        <w:rPr>
          <w:rStyle w:val="Fett"/>
        </w:rPr>
        <w:t>I</w:t>
      </w:r>
      <w:r w:rsidR="00327877">
        <w:rPr>
          <w:rStyle w:val="Fett"/>
          <w:lang w:val="de-AT"/>
        </w:rPr>
        <w:t>hrer Organisation</w:t>
      </w:r>
      <w:r w:rsidR="00327877">
        <w:rPr>
          <w:rStyle w:val="Fett"/>
        </w:rPr>
        <w:t>:</w:t>
      </w:r>
      <w:r w:rsidRPr="00F63AD8">
        <w:rPr>
          <w:rStyle w:val="Fett"/>
          <w:lang w:val="de-AT"/>
        </w:rPr>
        <w:t xml:space="preserve"> PIC-Code abholen</w:t>
      </w:r>
    </w:p>
    <w:p w:rsidR="00F63AD8" w:rsidRPr="00F63AD8" w:rsidRDefault="00F63AD8" w:rsidP="00F63AD8">
      <w:pPr>
        <w:rPr>
          <w:lang w:val="de-AT"/>
        </w:rPr>
      </w:pPr>
      <w:r>
        <w:t xml:space="preserve">Nach erfolgreicher Registrierung erhalten Sie per E-Mail einen </w:t>
      </w:r>
      <w:r w:rsidRPr="00F63AD8">
        <w:rPr>
          <w:lang w:val="de-AT"/>
        </w:rPr>
        <w:t>9-stelligen PIC-Code (Participant Identification Code). Sowohl Antragsteller als auch Partner brauchen einen PIC-Code!</w:t>
      </w:r>
    </w:p>
    <w:p w:rsidR="00F63AD8" w:rsidRPr="00810666" w:rsidRDefault="00567A35" w:rsidP="00F63AD8">
      <w:pPr>
        <w:rPr>
          <w:lang w:val="de-AT"/>
        </w:rPr>
      </w:pPr>
      <w:r w:rsidRPr="00810666">
        <w:rPr>
          <w:rStyle w:val="Fett"/>
          <w:lang w:val="de-AT"/>
        </w:rPr>
        <w:t>Link:</w:t>
      </w:r>
      <w:r w:rsidRPr="00810666">
        <w:rPr>
          <w:lang w:val="de-AT"/>
        </w:rPr>
        <w:t xml:space="preserve"> </w:t>
      </w:r>
      <w:hyperlink r:id="rId31" w:history="1">
        <w:r w:rsidR="00F63AD8" w:rsidRPr="00810666">
          <w:rPr>
            <w:rStyle w:val="Hyperlink"/>
            <w:lang w:val="de-AT"/>
          </w:rPr>
          <w:t>https://ec.europa.eu/info/funding-tenders/opportunities/portal/screen/how-to-participate/participant-register</w:t>
        </w:r>
      </w:hyperlink>
    </w:p>
    <w:p w:rsidR="00F63AD8" w:rsidRDefault="00F63AD8" w:rsidP="00F63AD8">
      <w:r w:rsidRPr="00F63AD8">
        <w:rPr>
          <w:noProof/>
          <w:lang w:val="de-AT" w:eastAsia="de-AT"/>
        </w:rPr>
        <w:drawing>
          <wp:inline distT="0" distB="0" distL="0" distR="0" wp14:anchorId="0A03247D" wp14:editId="359B87FB">
            <wp:extent cx="5612130" cy="2583185"/>
            <wp:effectExtent l="0" t="0" r="7620" b="7620"/>
            <wp:docPr id="1395" name="Grafik 1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1904" t="7524" r="-744" b="8482"/>
                    <a:stretch/>
                  </pic:blipFill>
                  <pic:spPr bwMode="auto">
                    <a:xfrm>
                      <a:off x="0" y="0"/>
                      <a:ext cx="5612130" cy="2583185"/>
                    </a:xfrm>
                    <a:prstGeom prst="rect">
                      <a:avLst/>
                    </a:prstGeom>
                    <a:ln>
                      <a:noFill/>
                    </a:ln>
                    <a:extLst>
                      <a:ext uri="{53640926-AAD7-44D8-BBD7-CCE9431645EC}">
                        <a14:shadowObscured xmlns:a14="http://schemas.microsoft.com/office/drawing/2010/main"/>
                      </a:ext>
                    </a:extLst>
                  </pic:spPr>
                </pic:pic>
              </a:graphicData>
            </a:graphic>
          </wp:inline>
        </w:drawing>
      </w:r>
    </w:p>
    <w:p w:rsidR="00F63AD8" w:rsidRDefault="00F63AD8">
      <w:pPr>
        <w:suppressAutoHyphens w:val="0"/>
      </w:pPr>
      <w:r>
        <w:br w:type="page"/>
      </w:r>
    </w:p>
    <w:p w:rsidR="00F63AD8" w:rsidRPr="00ED6720" w:rsidRDefault="00F63AD8" w:rsidP="00ED6720">
      <w:pPr>
        <w:pStyle w:val="berschrift2"/>
      </w:pPr>
      <w:bookmarkStart w:id="4" w:name="_Toc122523915"/>
      <w:r w:rsidRPr="00ED6720">
        <w:lastRenderedPageBreak/>
        <w:t>Antragstellung: Schritt 3</w:t>
      </w:r>
      <w:bookmarkEnd w:id="4"/>
    </w:p>
    <w:p w:rsidR="00F63AD8" w:rsidRDefault="00F63AD8" w:rsidP="00F63AD8">
      <w:pPr>
        <w:rPr>
          <w:rStyle w:val="Fett"/>
        </w:rPr>
      </w:pPr>
      <w:r w:rsidRPr="00F63AD8">
        <w:rPr>
          <w:rStyle w:val="Fett"/>
        </w:rPr>
        <w:t>Antragsformular erstellen</w:t>
      </w:r>
    </w:p>
    <w:p w:rsidR="00F63AD8" w:rsidRPr="00F63AD8" w:rsidRDefault="00F63AD8" w:rsidP="00F63AD8">
      <w:pPr>
        <w:rPr>
          <w:lang w:val="de-AT"/>
        </w:rPr>
      </w:pPr>
      <w:r>
        <w:t xml:space="preserve">Das Antragsformular </w:t>
      </w:r>
      <w:r>
        <w:rPr>
          <w:lang w:val="de-AT"/>
        </w:rPr>
        <w:t>b</w:t>
      </w:r>
      <w:r w:rsidR="00327877">
        <w:rPr>
          <w:lang w:val="de-AT"/>
        </w:rPr>
        <w:t>esteht grundsätzlich aus zwei</w:t>
      </w:r>
      <w:r w:rsidRPr="00F63AD8">
        <w:rPr>
          <w:lang w:val="de-AT"/>
        </w:rPr>
        <w:t xml:space="preserve"> Teilen: </w:t>
      </w:r>
      <w:r w:rsidRPr="00F63AD8">
        <w:rPr>
          <w:rStyle w:val="Fett"/>
          <w:lang w:val="de-AT"/>
        </w:rPr>
        <w:t>Teil A</w:t>
      </w:r>
      <w:r w:rsidRPr="00F63AD8">
        <w:rPr>
          <w:lang w:val="de-AT"/>
        </w:rPr>
        <w:t xml:space="preserve"> und </w:t>
      </w:r>
      <w:r w:rsidRPr="00F63AD8">
        <w:rPr>
          <w:rStyle w:val="Fett"/>
          <w:lang w:val="de-AT"/>
        </w:rPr>
        <w:t>Teil B</w:t>
      </w:r>
      <w:r w:rsidRPr="00F63AD8">
        <w:rPr>
          <w:lang w:val="de-AT"/>
        </w:rPr>
        <w:t>.</w:t>
      </w:r>
    </w:p>
    <w:p w:rsidR="00F63AD8" w:rsidRPr="00F63AD8" w:rsidRDefault="00F63AD8" w:rsidP="00F63AD8">
      <w:pPr>
        <w:rPr>
          <w:lang w:val="de-AT"/>
        </w:rPr>
      </w:pPr>
      <w:r w:rsidRPr="00F80E5A">
        <w:rPr>
          <w:rStyle w:val="Fett"/>
        </w:rPr>
        <w:t>Teil A</w:t>
      </w:r>
      <w:r w:rsidRPr="00F63AD8">
        <w:rPr>
          <w:lang w:val="de-AT"/>
        </w:rPr>
        <w:t xml:space="preserve"> enthält Angaben zur antragstellenden bzw. zu den teilnehmenden Behörden/Organisationen. </w:t>
      </w:r>
      <w:r w:rsidR="00567A35">
        <w:rPr>
          <w:lang w:val="de-AT"/>
        </w:rPr>
        <w:t xml:space="preserve">Diese Informationen sind </w:t>
      </w:r>
      <w:r w:rsidR="00567A35" w:rsidRPr="00567A35">
        <w:rPr>
          <w:rStyle w:val="Fett"/>
        </w:rPr>
        <w:t>direkt</w:t>
      </w:r>
      <w:r w:rsidRPr="00F63AD8">
        <w:rPr>
          <w:lang w:val="de-AT"/>
        </w:rPr>
        <w:t xml:space="preserve"> am FTOP einzugeben.</w:t>
      </w:r>
    </w:p>
    <w:p w:rsidR="00F63AD8" w:rsidRPr="00F63AD8" w:rsidRDefault="00F63AD8" w:rsidP="00F63AD8">
      <w:pPr>
        <w:rPr>
          <w:lang w:val="de-AT"/>
        </w:rPr>
      </w:pPr>
      <w:r w:rsidRPr="00567A35">
        <w:rPr>
          <w:rStyle w:val="Fett"/>
        </w:rPr>
        <w:t>Teil B</w:t>
      </w:r>
      <w:r w:rsidRPr="00F63AD8">
        <w:rPr>
          <w:lang w:val="de-AT"/>
        </w:rPr>
        <w:t xml:space="preserve"> enthält inhaltliche und technische Angaben zum Projekt. </w:t>
      </w:r>
      <w:r w:rsidR="00567A35">
        <w:t>Dieser Teil ist</w:t>
      </w:r>
      <w:r w:rsidRPr="00F63AD8">
        <w:rPr>
          <w:lang w:val="de-AT"/>
        </w:rPr>
        <w:t xml:space="preserve"> ein interaktives PDF-Dokument, das vom Antragsteller zu bearbeiten ist, auf dem persönlichen Computer gespeichert werden kann und fristgerecht auf digitalem Weg über das FTOP </w:t>
      </w:r>
      <w:r w:rsidR="00567A35">
        <w:t>eingereicht werden muss</w:t>
      </w:r>
      <w:r w:rsidRPr="00F63AD8">
        <w:rPr>
          <w:lang w:val="de-AT"/>
        </w:rPr>
        <w:t xml:space="preserve">. </w:t>
      </w:r>
    </w:p>
    <w:p w:rsidR="00F63AD8" w:rsidRPr="00F63AD8" w:rsidRDefault="00F63AD8" w:rsidP="00F63AD8">
      <w:pPr>
        <w:rPr>
          <w:lang w:val="de-AT"/>
        </w:rPr>
      </w:pPr>
      <w:r w:rsidRPr="00F63AD8">
        <w:rPr>
          <w:lang w:val="de-AT"/>
        </w:rPr>
        <w:t xml:space="preserve">Ein standardisiertes Antragsformular ist zwecks Information bzw. als Ausfüllhilfe im Portal </w:t>
      </w:r>
      <w:r w:rsidR="00567A35">
        <w:t>„</w:t>
      </w:r>
      <w:r w:rsidRPr="00F63AD8">
        <w:rPr>
          <w:lang w:val="de-AT"/>
        </w:rPr>
        <w:t>Referenzdokumente</w:t>
      </w:r>
      <w:r w:rsidR="00567A35">
        <w:t>“</w:t>
      </w:r>
      <w:r w:rsidRPr="00F63AD8">
        <w:rPr>
          <w:lang w:val="de-AT"/>
        </w:rPr>
        <w:t xml:space="preserve"> frei zugänglich.</w:t>
      </w:r>
      <w:r w:rsidR="00567A35">
        <w:t xml:space="preserve"> Eine deutschsprachige Übersetzung des Antragsformulars ist im weiteren Verlauf dieses Leitfadens ersichtlich. </w:t>
      </w:r>
      <w:r w:rsidRPr="00F63AD8">
        <w:rPr>
          <w:lang w:val="de-AT"/>
        </w:rPr>
        <w:t xml:space="preserve"> </w:t>
      </w:r>
    </w:p>
    <w:p w:rsidR="00F63AD8" w:rsidRPr="00567A35" w:rsidRDefault="00567A35" w:rsidP="00F63AD8">
      <w:pPr>
        <w:rPr>
          <w:lang w:val="en-US"/>
        </w:rPr>
      </w:pPr>
      <w:r w:rsidRPr="00567A35">
        <w:rPr>
          <w:rStyle w:val="Fett"/>
          <w:lang w:val="en-US"/>
        </w:rPr>
        <w:t>Link:</w:t>
      </w:r>
      <w:r w:rsidRPr="00567A35">
        <w:rPr>
          <w:lang w:val="en-US"/>
        </w:rPr>
        <w:t xml:space="preserve"> </w:t>
      </w:r>
      <w:hyperlink r:id="rId33" w:history="1">
        <w:r w:rsidR="00F63AD8" w:rsidRPr="00567A35">
          <w:rPr>
            <w:rStyle w:val="Hyperlink"/>
            <w:lang w:val="en-US"/>
          </w:rPr>
          <w:t>https://ec.europa.eu/info/funding-tenders/opportunities/docs/2021-2027/cerv/temp-form/af/af_cerv_en.pdf</w:t>
        </w:r>
      </w:hyperlink>
      <w:r w:rsidR="00F63AD8" w:rsidRPr="00567A35">
        <w:rPr>
          <w:lang w:val="en-US"/>
        </w:rPr>
        <w:t xml:space="preserve"> </w:t>
      </w:r>
    </w:p>
    <w:p w:rsidR="00F63AD8" w:rsidRPr="00567A35" w:rsidRDefault="00F63AD8" w:rsidP="00F63AD8">
      <w:pPr>
        <w:rPr>
          <w:rStyle w:val="Fett"/>
          <w:lang w:val="en-US"/>
        </w:rPr>
      </w:pPr>
    </w:p>
    <w:p w:rsidR="00F63AD8" w:rsidRPr="00567A35" w:rsidRDefault="00F63AD8" w:rsidP="00F63AD8">
      <w:pPr>
        <w:rPr>
          <w:lang w:val="en-US"/>
        </w:rPr>
      </w:pPr>
    </w:p>
    <w:p w:rsidR="00862A9E" w:rsidRPr="00567A35" w:rsidRDefault="00862A9E" w:rsidP="00862A9E">
      <w:pPr>
        <w:rPr>
          <w:rStyle w:val="Fett"/>
          <w:lang w:val="en-US"/>
        </w:rPr>
      </w:pPr>
    </w:p>
    <w:p w:rsidR="00CA7882" w:rsidRDefault="003671B4" w:rsidP="008A08B7">
      <w:pPr>
        <w:pStyle w:val="berschrift1"/>
      </w:pPr>
      <w:bookmarkStart w:id="5" w:name="_Toc122523916"/>
      <w:r>
        <w:lastRenderedPageBreak/>
        <w:t>Antragsformular</w:t>
      </w:r>
      <w:bookmarkEnd w:id="5"/>
    </w:p>
    <w:p w:rsidR="003671B4" w:rsidRDefault="003671B4" w:rsidP="003671B4">
      <w:pPr>
        <w:rPr>
          <w:rStyle w:val="Fett"/>
        </w:rPr>
      </w:pPr>
      <w:bookmarkStart w:id="6" w:name="_Toc518393876"/>
      <w:r>
        <w:rPr>
          <w:rStyle w:val="Fett"/>
        </w:rPr>
        <w:t>Was ist das Antragsformular?</w:t>
      </w:r>
    </w:p>
    <w:p w:rsidR="004B45F9" w:rsidRDefault="004B45F9" w:rsidP="004B45F9">
      <w:r w:rsidRPr="004B45F9">
        <w:t>Das Antragsformular ist die Vo</w:t>
      </w:r>
      <w:r>
        <w:t>rlage für EU-Förderanträge. E</w:t>
      </w:r>
      <w:r w:rsidRPr="004B45F9">
        <w:t>s mus</w:t>
      </w:r>
      <w:r w:rsidR="00327877">
        <w:t>s über das FTOP</w:t>
      </w:r>
      <w:r w:rsidRPr="004B45F9">
        <w:t xml:space="preserve"> vor Ablauf der Ausschreibungsfrist eingereicht werden.</w:t>
      </w:r>
      <w:r>
        <w:t xml:space="preserve"> Das Formular besteht aus zwei</w:t>
      </w:r>
      <w:r w:rsidRPr="004B45F9">
        <w:t xml:space="preserve"> Teilen</w:t>
      </w:r>
      <w:r>
        <w:t>:</w:t>
      </w:r>
    </w:p>
    <w:p w:rsidR="004B45F9" w:rsidRDefault="004B45F9" w:rsidP="004B45F9">
      <w:pPr>
        <w:pStyle w:val="Gliederung1"/>
      </w:pPr>
      <w:r w:rsidRPr="004B45F9">
        <w:rPr>
          <w:rStyle w:val="Fett"/>
        </w:rPr>
        <w:t>Teil A</w:t>
      </w:r>
      <w:r w:rsidRPr="004B45F9">
        <w:t xml:space="preserve"> enthält strukturierte administrative Informationen</w:t>
      </w:r>
      <w:r>
        <w:t>.</w:t>
      </w:r>
      <w:r w:rsidRPr="004B45F9">
        <w:t xml:space="preserve"> </w:t>
      </w:r>
    </w:p>
    <w:p w:rsidR="004B45F9" w:rsidRDefault="004B45F9" w:rsidP="004B45F9">
      <w:pPr>
        <w:pStyle w:val="Gliederung1"/>
      </w:pPr>
      <w:r w:rsidRPr="004B45F9">
        <w:rPr>
          <w:rStyle w:val="Fett"/>
        </w:rPr>
        <w:t>Teil B</w:t>
      </w:r>
      <w:r w:rsidRPr="004B45F9">
        <w:t xml:space="preserve"> ist eine</w:t>
      </w:r>
      <w:r>
        <w:t xml:space="preserve"> narrative</w:t>
      </w:r>
      <w:r w:rsidRPr="004B45F9">
        <w:t xml:space="preserve"> technische Beschreibung des Projekts.</w:t>
      </w:r>
    </w:p>
    <w:p w:rsidR="00945122" w:rsidRDefault="004B45F9" w:rsidP="00945122">
      <w:r w:rsidRPr="00945122">
        <w:rPr>
          <w:rStyle w:val="Fett"/>
        </w:rPr>
        <w:t>Teil A</w:t>
      </w:r>
      <w:r>
        <w:t xml:space="preserve"> wird vom IT-System generiert. Dieser Teil basiert auf den</w:t>
      </w:r>
      <w:r w:rsidR="00945122">
        <w:t xml:space="preserve"> </w:t>
      </w:r>
      <w:r w:rsidR="00945122" w:rsidRPr="00945122">
        <w:t xml:space="preserve">Informationen, die Sie in die </w:t>
      </w:r>
      <w:r w:rsidR="00327877">
        <w:t>Masken</w:t>
      </w:r>
      <w:r w:rsidR="00945122" w:rsidRPr="00945122">
        <w:t xml:space="preserve"> des </w:t>
      </w:r>
      <w:r w:rsidR="002F7A62">
        <w:t xml:space="preserve">Einreichungssystems (engl. </w:t>
      </w:r>
      <w:r w:rsidR="00945122" w:rsidRPr="00945122">
        <w:t>Portal Submission System</w:t>
      </w:r>
      <w:r w:rsidR="002F7A62">
        <w:t>)</w:t>
      </w:r>
      <w:r w:rsidR="00945122" w:rsidRPr="00945122">
        <w:t xml:space="preserve"> eingeben.</w:t>
      </w:r>
      <w:r w:rsidR="00945122">
        <w:t xml:space="preserve"> </w:t>
      </w:r>
    </w:p>
    <w:p w:rsidR="004B45F9" w:rsidRDefault="00945122" w:rsidP="00945122">
      <w:r>
        <w:rPr>
          <w:rStyle w:val="Fett"/>
        </w:rPr>
        <w:t>Teil B</w:t>
      </w:r>
      <w:r>
        <w:t xml:space="preserve"> muss als PDF (inkl. </w:t>
      </w:r>
      <w:r w:rsidRPr="00945122">
        <w:t>Anhänge) in das Einreichungssystem hochgeladen werden. Die zu verwendenden Vorlagen sind dort verfügbar.</w:t>
      </w:r>
      <w:r>
        <w:t xml:space="preserve"> </w:t>
      </w:r>
    </w:p>
    <w:p w:rsidR="00945122" w:rsidRDefault="00945122" w:rsidP="00945122">
      <w:pPr>
        <w:rPr>
          <w:rStyle w:val="Fett"/>
        </w:rPr>
      </w:pPr>
      <w:r w:rsidRPr="00945122">
        <w:rPr>
          <w:rStyle w:val="Fett"/>
        </w:rPr>
        <w:t xml:space="preserve">Wie wird </w:t>
      </w:r>
      <w:r>
        <w:rPr>
          <w:rStyle w:val="Fett"/>
        </w:rPr>
        <w:t>das Antragsformular</w:t>
      </w:r>
      <w:r w:rsidRPr="00945122">
        <w:rPr>
          <w:rStyle w:val="Fett"/>
        </w:rPr>
        <w:t xml:space="preserve"> vorbereitet und eingereicht?</w:t>
      </w:r>
    </w:p>
    <w:p w:rsidR="00945122" w:rsidRDefault="00945122" w:rsidP="00945122">
      <w:r w:rsidRPr="00945122">
        <w:t>Das Antragsformular muss vom Konso</w:t>
      </w:r>
      <w:r>
        <w:t xml:space="preserve">rtium vorbereitet und von einer Repräsentantin bzw. einem Repräsentanten </w:t>
      </w:r>
      <w:r w:rsidRPr="00945122">
        <w:t>eingereicht werden. Nach der Einreichung erhalten Sie eine Bestätigung.</w:t>
      </w:r>
    </w:p>
    <w:p w:rsidR="008A1B69" w:rsidRDefault="00945122" w:rsidP="008A1B69">
      <w:pPr>
        <w:rPr>
          <w:rStyle w:val="Fett"/>
        </w:rPr>
      </w:pPr>
      <w:r w:rsidRPr="00945122">
        <w:rPr>
          <w:rStyle w:val="Fett"/>
        </w:rPr>
        <w:t>Zeichen- und Seitenbegrenzung:</w:t>
      </w:r>
    </w:p>
    <w:p w:rsidR="008A1B69" w:rsidRPr="008A1B69" w:rsidRDefault="008A1B69" w:rsidP="008A1B69">
      <w:pPr>
        <w:pStyle w:val="Aufzhlungszeichen"/>
      </w:pPr>
      <w:r w:rsidRPr="008A1B69">
        <w:t>Seitenlimit normalerweise 45 Seiten (sofern nicht anders angegeben)</w:t>
      </w:r>
    </w:p>
    <w:p w:rsidR="008A1B69" w:rsidRPr="008A1B69" w:rsidRDefault="008A1B69" w:rsidP="008A1B69">
      <w:pPr>
        <w:pStyle w:val="Aufzhlungszeichen"/>
      </w:pPr>
      <w:r w:rsidRPr="008A1B69">
        <w:t>Zusätzliche Unterlagen können als Anhang beigefügt werden und zä</w:t>
      </w:r>
      <w:r>
        <w:t>hlen nicht zur Seitenbegrenzung</w:t>
      </w:r>
    </w:p>
    <w:p w:rsidR="008A1B69" w:rsidRPr="008A1B69" w:rsidRDefault="008A1B69" w:rsidP="008A1B69">
      <w:pPr>
        <w:pStyle w:val="Aufzhlungszeichen"/>
      </w:pPr>
      <w:r w:rsidRPr="008A1B69">
        <w:t>Mind</w:t>
      </w:r>
      <w:r w:rsidR="00327877">
        <w:t>estschriftgröße:</w:t>
      </w:r>
      <w:r>
        <w:t xml:space="preserve"> Arial 9 pt</w:t>
      </w:r>
    </w:p>
    <w:p w:rsidR="008A1B69" w:rsidRPr="008A1B69" w:rsidRDefault="008A1B69" w:rsidP="008A1B69">
      <w:pPr>
        <w:pStyle w:val="Aufzhlungszeichen"/>
      </w:pPr>
      <w:r w:rsidRPr="008A1B69">
        <w:t>Seitengröße: A4</w:t>
      </w:r>
    </w:p>
    <w:p w:rsidR="002E4F59" w:rsidRDefault="008A1B69" w:rsidP="002E4F59">
      <w:pPr>
        <w:pStyle w:val="Aufzhlungszeichen"/>
      </w:pPr>
      <w:r>
        <w:t>Seitenr</w:t>
      </w:r>
      <w:r w:rsidRPr="008A1B69">
        <w:t>änder (oben, unten, links und rechts): mindestens 1</w:t>
      </w:r>
      <w:r>
        <w:t>5 mm (ohne Kopf- und Fußzeilen)</w:t>
      </w:r>
    </w:p>
    <w:p w:rsidR="002E4F59" w:rsidRDefault="002E4F59" w:rsidP="002E4F59">
      <w:pPr>
        <w:pStyle w:val="Aufzhlungszeichen"/>
        <w:numPr>
          <w:ilvl w:val="0"/>
          <w:numId w:val="0"/>
        </w:numPr>
      </w:pPr>
    </w:p>
    <w:p w:rsidR="002E4F59" w:rsidRDefault="002E4F59" w:rsidP="002E4F59">
      <w:r w:rsidRPr="002E4F59">
        <w:lastRenderedPageBreak/>
        <w:t>Bitte halten Sie sich an die Form</w:t>
      </w:r>
      <w:r>
        <w:t xml:space="preserve">atierungsregeln und halten </w:t>
      </w:r>
      <w:r w:rsidRPr="002E4F59">
        <w:t>Sie Ihren Text so knapp wie möglich. Verwenden Sie keine</w:t>
      </w:r>
      <w:r>
        <w:t xml:space="preserve"> </w:t>
      </w:r>
      <w:r w:rsidRPr="002E4F59">
        <w:t xml:space="preserve">Hyperlinks, um Informationen </w:t>
      </w:r>
      <w:r>
        <w:t>zu präsentieren</w:t>
      </w:r>
      <w:r w:rsidRPr="002E4F59">
        <w:t>, die ein</w:t>
      </w:r>
      <w:r>
        <w:t>en wesentlichen</w:t>
      </w:r>
      <w:r w:rsidRPr="002E4F59">
        <w:t xml:space="preserve"> Bestandteil Ihrer Bewerbung </w:t>
      </w:r>
      <w:r>
        <w:t>darstellen</w:t>
      </w:r>
      <w:r w:rsidRPr="002E4F59">
        <w:t>.</w:t>
      </w:r>
      <w:r>
        <w:t xml:space="preserve"> </w:t>
      </w:r>
    </w:p>
    <w:p w:rsidR="002E4F59" w:rsidRDefault="002E4F59" w:rsidP="002E4F59">
      <w:r w:rsidRPr="00465A34">
        <w:rPr>
          <w:rStyle w:val="Kursiv"/>
        </w:rPr>
        <w:t>Achtung:</w:t>
      </w:r>
      <w:r>
        <w:t xml:space="preserve"> </w:t>
      </w:r>
      <w:r w:rsidRPr="002E4F59">
        <w:t xml:space="preserve">Wenn Sie versuchen, eine Bewerbung hochzuladen, die </w:t>
      </w:r>
      <w:r>
        <w:t>das</w:t>
      </w:r>
      <w:r w:rsidRPr="002E4F59">
        <w:t xml:space="preserve"> vorgegebene </w:t>
      </w:r>
      <w:r>
        <w:t>Limit</w:t>
      </w:r>
      <w:r w:rsidRPr="002E4F59">
        <w:t xml:space="preserve"> überschreitet, erhalten Sie eine automatische Nachricht mit der Aufforderung, Ihre Bewerbung zu kürzen und erneut hochzuladen. Bei Bewerbungen, die nicht gekürzt werden, werden die überzähligen Seiten</w:t>
      </w:r>
      <w:r>
        <w:t xml:space="preserve"> </w:t>
      </w:r>
      <w:r w:rsidRPr="002E4F59">
        <w:t>unsic</w:t>
      </w:r>
      <w:r>
        <w:t xml:space="preserve">htbar gemacht und somit bei der folgenden Bewertung </w:t>
      </w:r>
      <w:r w:rsidRPr="002E4F59">
        <w:t>nicht beachtet.</w:t>
      </w:r>
      <w:r>
        <w:t xml:space="preserve"> </w:t>
      </w:r>
    </w:p>
    <w:p w:rsidR="002E4F59" w:rsidRPr="008A1B69" w:rsidRDefault="002E4F59" w:rsidP="002E4F59">
      <w:r w:rsidRPr="00465A34">
        <w:rPr>
          <w:rStyle w:val="Kursiv"/>
        </w:rPr>
        <w:t>Achtung:</w:t>
      </w:r>
      <w:r>
        <w:t xml:space="preserve"> </w:t>
      </w:r>
      <w:r w:rsidRPr="002E4F59">
        <w:t xml:space="preserve">Bitte löschen Sie </w:t>
      </w:r>
      <w:r w:rsidRPr="002E4F59">
        <w:rPr>
          <w:rStyle w:val="Fett"/>
        </w:rPr>
        <w:t>keine</w:t>
      </w:r>
      <w:r>
        <w:t xml:space="preserve"> </w:t>
      </w:r>
      <w:r w:rsidRPr="002E4F59">
        <w:t>Anweisungen im Dokument. Die Gesamtseitenbegrenzung wurde angehoben, um die</w:t>
      </w:r>
      <w:r>
        <w:t xml:space="preserve"> </w:t>
      </w:r>
      <w:r w:rsidRPr="002E4F59">
        <w:t>Gleichbehandlung aller Bewerber</w:t>
      </w:r>
      <w:r>
        <w:t>innen und Bewerber</w:t>
      </w:r>
      <w:r w:rsidRPr="002E4F59">
        <w:t xml:space="preserve"> zu gewährleisten.</w:t>
      </w:r>
    </w:p>
    <w:p w:rsidR="0044469B" w:rsidRDefault="003671B4" w:rsidP="003671B4">
      <w:pPr>
        <w:pStyle w:val="berschrift2"/>
      </w:pPr>
      <w:bookmarkStart w:id="7" w:name="_Toc122523917"/>
      <w:r>
        <w:t xml:space="preserve">Teil </w:t>
      </w:r>
      <w:r w:rsidR="004B45F9">
        <w:t>A</w:t>
      </w:r>
      <w:r>
        <w:t xml:space="preserve">: </w:t>
      </w:r>
      <w:r w:rsidR="004B45F9">
        <w:t>Administrative Formulare</w:t>
      </w:r>
      <w:bookmarkEnd w:id="7"/>
    </w:p>
    <w:p w:rsidR="002E4F59" w:rsidRDefault="002E4F59" w:rsidP="002E4F59">
      <w:r w:rsidRPr="002E4F59">
        <w:t xml:space="preserve">Teil A des Antragsformulars muss direkt in den </w:t>
      </w:r>
      <w:r w:rsidR="00B002DE">
        <w:t>Masken</w:t>
      </w:r>
      <w:r w:rsidRPr="002E4F59">
        <w:t xml:space="preserve"> des Portal Submission Systems ausgefüllt werden.</w:t>
      </w:r>
    </w:p>
    <w:p w:rsidR="006F3E5A" w:rsidRDefault="006F3E5A" w:rsidP="006F3E5A">
      <w:pPr>
        <w:pStyle w:val="BoxUL1"/>
      </w:pPr>
      <w:r>
        <w:t>Call: ()</w:t>
      </w:r>
    </w:p>
    <w:p w:rsidR="006F3E5A" w:rsidRDefault="006F3E5A" w:rsidP="006F3E5A">
      <w:pPr>
        <w:pStyle w:val="BoxUL1"/>
      </w:pPr>
      <w:r>
        <w:t>Thema: ()</w:t>
      </w:r>
    </w:p>
    <w:p w:rsidR="006F3E5A" w:rsidRDefault="00B06B67" w:rsidP="006F3E5A">
      <w:pPr>
        <w:pStyle w:val="BoxUL1"/>
      </w:pPr>
      <w:r>
        <w:t>Handlungsbereich</w:t>
      </w:r>
      <w:r w:rsidR="006F3E5A">
        <w:t>: ()</w:t>
      </w:r>
    </w:p>
    <w:p w:rsidR="006F3E5A" w:rsidRDefault="006F3E5A" w:rsidP="006F3E5A">
      <w:pPr>
        <w:pStyle w:val="BoxUL1"/>
      </w:pPr>
      <w:r>
        <w:t>Antragsnummer: ()</w:t>
      </w:r>
    </w:p>
    <w:p w:rsidR="006F3E5A" w:rsidRDefault="006F3E5A" w:rsidP="006F3E5A">
      <w:pPr>
        <w:pStyle w:val="BoxUL1"/>
      </w:pPr>
      <w:r>
        <w:t>Antrags-Akronym: ()</w:t>
      </w:r>
    </w:p>
    <w:p w:rsidR="006F3E5A" w:rsidRDefault="006F3E5A" w:rsidP="006F3E5A">
      <w:pPr>
        <w:pStyle w:val="BoxUL1"/>
      </w:pPr>
      <w:r>
        <w:t>Art</w:t>
      </w:r>
      <w:r w:rsidRPr="006F3E5A">
        <w:t xml:space="preserve"> </w:t>
      </w:r>
      <w:r>
        <w:t>des</w:t>
      </w:r>
      <w:r w:rsidRPr="006F3E5A">
        <w:t xml:space="preserve"> Muster</w:t>
      </w:r>
      <w:r>
        <w:t>förder</w:t>
      </w:r>
      <w:r w:rsidRPr="006F3E5A">
        <w:t>ver</w:t>
      </w:r>
      <w:r>
        <w:t>trags</w:t>
      </w:r>
      <w:r w:rsidRPr="006F3E5A">
        <w:t>:</w:t>
      </w:r>
      <w:r>
        <w:t xml:space="preserve"> ()</w:t>
      </w:r>
    </w:p>
    <w:p w:rsidR="00B002DE" w:rsidRDefault="00B002DE" w:rsidP="00B002DE">
      <w:pPr>
        <w:pStyle w:val="KeinLeerraum"/>
        <w:rPr>
          <w:rStyle w:val="Fett"/>
        </w:rPr>
      </w:pPr>
    </w:p>
    <w:p w:rsidR="00B002DE" w:rsidRDefault="00B002DE" w:rsidP="00B002DE">
      <w:pPr>
        <w:pStyle w:val="KeinLeerraum"/>
        <w:rPr>
          <w:rStyle w:val="Fett"/>
        </w:rPr>
      </w:pPr>
    </w:p>
    <w:p w:rsidR="006F3E5A" w:rsidRPr="00B002DE" w:rsidRDefault="006F3E5A" w:rsidP="00B002DE">
      <w:pPr>
        <w:pStyle w:val="KeinLeerraum"/>
        <w:rPr>
          <w:rStyle w:val="Fett"/>
        </w:rPr>
      </w:pPr>
      <w:r w:rsidRPr="00B002DE">
        <w:rPr>
          <w:rStyle w:val="Fett"/>
          <w:noProof/>
          <w:lang w:val="de-AT" w:eastAsia="de-AT"/>
        </w:rPr>
        <w:lastRenderedPageBreak/>
        <mc:AlternateContent>
          <mc:Choice Requires="wpg">
            <w:drawing>
              <wp:anchor distT="0" distB="0" distL="0" distR="0" simplePos="0" relativeHeight="251629568" behindDoc="1" locked="0" layoutInCell="1" allowOverlap="1">
                <wp:simplePos x="0" y="0"/>
                <wp:positionH relativeFrom="margin">
                  <wp:posOffset>-333863</wp:posOffset>
                </wp:positionH>
                <wp:positionV relativeFrom="paragraph">
                  <wp:posOffset>352011</wp:posOffset>
                </wp:positionV>
                <wp:extent cx="6314440" cy="1781175"/>
                <wp:effectExtent l="0" t="0" r="29210" b="28575"/>
                <wp:wrapTopAndBottom/>
                <wp:docPr id="4" name="Gruppieren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14440" cy="1781175"/>
                          <a:chOff x="1002" y="218"/>
                          <a:chExt cx="9944" cy="2805"/>
                        </a:xfrm>
                      </wpg:grpSpPr>
                      <pic:pic xmlns:pic="http://schemas.openxmlformats.org/drawingml/2006/picture">
                        <pic:nvPicPr>
                          <pic:cNvPr id="5" name="docshape2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1007" y="218"/>
                            <a:ext cx="1875" cy="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 name="docshape21"/>
                        <wps:cNvSpPr>
                          <a:spLocks/>
                        </wps:cNvSpPr>
                        <wps:spPr bwMode="auto">
                          <a:xfrm>
                            <a:off x="1002" y="782"/>
                            <a:ext cx="1885" cy="5"/>
                          </a:xfrm>
                          <a:custGeom>
                            <a:avLst/>
                            <a:gdLst>
                              <a:gd name="T0" fmla="+- 0 1002 1002"/>
                              <a:gd name="T1" fmla="*/ T0 w 1885"/>
                              <a:gd name="T2" fmla="+- 0 788 783"/>
                              <a:gd name="T3" fmla="*/ 788 h 5"/>
                              <a:gd name="T4" fmla="+- 0 2346 1002"/>
                              <a:gd name="T5" fmla="*/ T4 w 1885"/>
                              <a:gd name="T6" fmla="+- 0 788 783"/>
                              <a:gd name="T7" fmla="*/ 788 h 5"/>
                              <a:gd name="T8" fmla="+- 0 1002 1002"/>
                              <a:gd name="T9" fmla="*/ T8 w 1885"/>
                              <a:gd name="T10" fmla="+- 0 783 783"/>
                              <a:gd name="T11" fmla="*/ 783 h 5"/>
                              <a:gd name="T12" fmla="+- 0 2887 1002"/>
                              <a:gd name="T13" fmla="*/ T12 w 1885"/>
                              <a:gd name="T14" fmla="+- 0 783 783"/>
                              <a:gd name="T15" fmla="*/ 783 h 5"/>
                            </a:gdLst>
                            <a:ahLst/>
                            <a:cxnLst>
                              <a:cxn ang="0">
                                <a:pos x="T1" y="T3"/>
                              </a:cxn>
                              <a:cxn ang="0">
                                <a:pos x="T5" y="T7"/>
                              </a:cxn>
                              <a:cxn ang="0">
                                <a:pos x="T9" y="T11"/>
                              </a:cxn>
                              <a:cxn ang="0">
                                <a:pos x="T13" y="T15"/>
                              </a:cxn>
                            </a:cxnLst>
                            <a:rect l="0" t="0" r="r" b="b"/>
                            <a:pathLst>
                              <a:path w="1885" h="5">
                                <a:moveTo>
                                  <a:pt x="0" y="5"/>
                                </a:moveTo>
                                <a:lnTo>
                                  <a:pt x="1344" y="5"/>
                                </a:lnTo>
                                <a:moveTo>
                                  <a:pt x="0" y="0"/>
                                </a:moveTo>
                                <a:lnTo>
                                  <a:pt x="1885" y="0"/>
                                </a:lnTo>
                              </a:path>
                            </a:pathLst>
                          </a:custGeom>
                          <a:noFill/>
                          <a:ln w="317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 name="docshape2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2881" y="218"/>
                            <a:ext cx="7080" cy="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 name="Line 6"/>
                        <wps:cNvCnPr>
                          <a:cxnSpLocks noChangeShapeType="1"/>
                        </wps:cNvCnPr>
                        <wps:spPr bwMode="auto">
                          <a:xfrm>
                            <a:off x="2877" y="783"/>
                            <a:ext cx="7090"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1" name="docshape2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9961" y="218"/>
                            <a:ext cx="980" cy="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 name="Line 8"/>
                        <wps:cNvCnPr>
                          <a:cxnSpLocks noChangeShapeType="1"/>
                        </wps:cNvCnPr>
                        <wps:spPr bwMode="auto">
                          <a:xfrm>
                            <a:off x="9957" y="783"/>
                            <a:ext cx="989"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 name="docshape24"/>
                        <wps:cNvSpPr>
                          <a:spLocks noChangeArrowheads="1"/>
                        </wps:cNvSpPr>
                        <wps:spPr bwMode="auto">
                          <a:xfrm>
                            <a:off x="1007" y="785"/>
                            <a:ext cx="1339" cy="567"/>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Line 10"/>
                        <wps:cNvCnPr>
                          <a:cxnSpLocks noChangeShapeType="1"/>
                        </wps:cNvCnPr>
                        <wps:spPr bwMode="auto">
                          <a:xfrm>
                            <a:off x="1002" y="1350"/>
                            <a:ext cx="1349"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 name="docshape25"/>
                        <wps:cNvSpPr>
                          <a:spLocks noChangeArrowheads="1"/>
                        </wps:cNvSpPr>
                        <wps:spPr bwMode="auto">
                          <a:xfrm>
                            <a:off x="2345" y="785"/>
                            <a:ext cx="536" cy="567"/>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Line 12"/>
                        <wps:cNvCnPr>
                          <a:cxnSpLocks noChangeShapeType="1"/>
                        </wps:cNvCnPr>
                        <wps:spPr bwMode="auto">
                          <a:xfrm>
                            <a:off x="2341" y="1350"/>
                            <a:ext cx="546"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 name="docshape26"/>
                        <wps:cNvSpPr>
                          <a:spLocks noChangeArrowheads="1"/>
                        </wps:cNvSpPr>
                        <wps:spPr bwMode="auto">
                          <a:xfrm>
                            <a:off x="2881" y="785"/>
                            <a:ext cx="7080" cy="567"/>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 name="Line 14"/>
                        <wps:cNvCnPr>
                          <a:cxnSpLocks noChangeShapeType="1"/>
                        </wps:cNvCnPr>
                        <wps:spPr bwMode="auto">
                          <a:xfrm>
                            <a:off x="2877" y="1350"/>
                            <a:ext cx="7090"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 name="docshape27"/>
                        <wps:cNvSpPr>
                          <a:spLocks noChangeArrowheads="1"/>
                        </wps:cNvSpPr>
                        <wps:spPr bwMode="auto">
                          <a:xfrm>
                            <a:off x="9961" y="785"/>
                            <a:ext cx="980" cy="567"/>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 name="Line 16"/>
                        <wps:cNvCnPr>
                          <a:cxnSpLocks noChangeShapeType="1"/>
                        </wps:cNvCnPr>
                        <wps:spPr bwMode="auto">
                          <a:xfrm>
                            <a:off x="9957" y="1350"/>
                            <a:ext cx="989"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 name="docshape28"/>
                        <wps:cNvSpPr>
                          <a:spLocks noChangeArrowheads="1"/>
                        </wps:cNvSpPr>
                        <wps:spPr bwMode="auto">
                          <a:xfrm>
                            <a:off x="1007" y="1352"/>
                            <a:ext cx="1339" cy="550"/>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Line 18"/>
                        <wps:cNvCnPr>
                          <a:cxnSpLocks noChangeShapeType="1"/>
                        </wps:cNvCnPr>
                        <wps:spPr bwMode="auto">
                          <a:xfrm>
                            <a:off x="1002" y="1352"/>
                            <a:ext cx="1349"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 name="Line 19"/>
                        <wps:cNvCnPr>
                          <a:cxnSpLocks noChangeShapeType="1"/>
                        </wps:cNvCnPr>
                        <wps:spPr bwMode="auto">
                          <a:xfrm>
                            <a:off x="1002" y="1900"/>
                            <a:ext cx="1349"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docshape29"/>
                        <wps:cNvSpPr>
                          <a:spLocks noChangeArrowheads="1"/>
                        </wps:cNvSpPr>
                        <wps:spPr bwMode="auto">
                          <a:xfrm>
                            <a:off x="2345" y="1352"/>
                            <a:ext cx="536" cy="550"/>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Line 21"/>
                        <wps:cNvCnPr>
                          <a:cxnSpLocks noChangeShapeType="1"/>
                        </wps:cNvCnPr>
                        <wps:spPr bwMode="auto">
                          <a:xfrm>
                            <a:off x="2341" y="1352"/>
                            <a:ext cx="546"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 name="Line 22"/>
                        <wps:cNvCnPr>
                          <a:cxnSpLocks noChangeShapeType="1"/>
                        </wps:cNvCnPr>
                        <wps:spPr bwMode="auto">
                          <a:xfrm>
                            <a:off x="2341" y="1900"/>
                            <a:ext cx="546"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 name="docshape30"/>
                        <wps:cNvSpPr>
                          <a:spLocks noChangeArrowheads="1"/>
                        </wps:cNvSpPr>
                        <wps:spPr bwMode="auto">
                          <a:xfrm>
                            <a:off x="2881" y="1352"/>
                            <a:ext cx="7080" cy="550"/>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Line 24"/>
                        <wps:cNvCnPr>
                          <a:cxnSpLocks noChangeShapeType="1"/>
                        </wps:cNvCnPr>
                        <wps:spPr bwMode="auto">
                          <a:xfrm>
                            <a:off x="2877" y="1352"/>
                            <a:ext cx="7090"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 name="Line 25"/>
                        <wps:cNvCnPr>
                          <a:cxnSpLocks noChangeShapeType="1"/>
                        </wps:cNvCnPr>
                        <wps:spPr bwMode="auto">
                          <a:xfrm>
                            <a:off x="2877" y="1900"/>
                            <a:ext cx="7090"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2" name="docshape31"/>
                        <wps:cNvSpPr>
                          <a:spLocks noChangeArrowheads="1"/>
                        </wps:cNvSpPr>
                        <wps:spPr bwMode="auto">
                          <a:xfrm>
                            <a:off x="9961" y="1352"/>
                            <a:ext cx="980" cy="550"/>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3" name="Line 27"/>
                        <wps:cNvCnPr>
                          <a:cxnSpLocks noChangeShapeType="1"/>
                        </wps:cNvCnPr>
                        <wps:spPr bwMode="auto">
                          <a:xfrm>
                            <a:off x="9957" y="1352"/>
                            <a:ext cx="989"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4" name="Line 28"/>
                        <wps:cNvCnPr>
                          <a:cxnSpLocks noChangeShapeType="1"/>
                        </wps:cNvCnPr>
                        <wps:spPr bwMode="auto">
                          <a:xfrm>
                            <a:off x="9957" y="1900"/>
                            <a:ext cx="989"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5" name="docshape32"/>
                        <wps:cNvSpPr>
                          <a:spLocks noChangeArrowheads="1"/>
                        </wps:cNvSpPr>
                        <wps:spPr bwMode="auto">
                          <a:xfrm>
                            <a:off x="1007" y="1902"/>
                            <a:ext cx="1339" cy="561"/>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6" name="Line 30"/>
                        <wps:cNvCnPr>
                          <a:cxnSpLocks noChangeShapeType="1"/>
                        </wps:cNvCnPr>
                        <wps:spPr bwMode="auto">
                          <a:xfrm>
                            <a:off x="1002" y="1902"/>
                            <a:ext cx="1349"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7" name="Line 31"/>
                        <wps:cNvCnPr>
                          <a:cxnSpLocks noChangeShapeType="1"/>
                        </wps:cNvCnPr>
                        <wps:spPr bwMode="auto">
                          <a:xfrm>
                            <a:off x="1002" y="2460"/>
                            <a:ext cx="1349"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8" name="docshape33"/>
                        <wps:cNvSpPr>
                          <a:spLocks noChangeArrowheads="1"/>
                        </wps:cNvSpPr>
                        <wps:spPr bwMode="auto">
                          <a:xfrm>
                            <a:off x="2345" y="1902"/>
                            <a:ext cx="536" cy="561"/>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9" name="Line 33"/>
                        <wps:cNvCnPr>
                          <a:cxnSpLocks noChangeShapeType="1"/>
                        </wps:cNvCnPr>
                        <wps:spPr bwMode="auto">
                          <a:xfrm>
                            <a:off x="2341" y="1902"/>
                            <a:ext cx="546"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0" name="Line 34"/>
                        <wps:cNvCnPr>
                          <a:cxnSpLocks noChangeShapeType="1"/>
                        </wps:cNvCnPr>
                        <wps:spPr bwMode="auto">
                          <a:xfrm>
                            <a:off x="2341" y="2460"/>
                            <a:ext cx="546"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1" name="docshape34"/>
                        <wps:cNvSpPr>
                          <a:spLocks noChangeArrowheads="1"/>
                        </wps:cNvSpPr>
                        <wps:spPr bwMode="auto">
                          <a:xfrm>
                            <a:off x="2881" y="1902"/>
                            <a:ext cx="7080" cy="561"/>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2" name="Line 36"/>
                        <wps:cNvCnPr>
                          <a:cxnSpLocks noChangeShapeType="1"/>
                        </wps:cNvCnPr>
                        <wps:spPr bwMode="auto">
                          <a:xfrm>
                            <a:off x="2877" y="1902"/>
                            <a:ext cx="7090"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3" name="Line 37"/>
                        <wps:cNvCnPr>
                          <a:cxnSpLocks noChangeShapeType="1"/>
                        </wps:cNvCnPr>
                        <wps:spPr bwMode="auto">
                          <a:xfrm>
                            <a:off x="2877" y="2460"/>
                            <a:ext cx="7090"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4" name="docshape35"/>
                        <wps:cNvSpPr>
                          <a:spLocks noChangeArrowheads="1"/>
                        </wps:cNvSpPr>
                        <wps:spPr bwMode="auto">
                          <a:xfrm>
                            <a:off x="9961" y="1902"/>
                            <a:ext cx="980" cy="561"/>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5" name="Line 39"/>
                        <wps:cNvCnPr>
                          <a:cxnSpLocks noChangeShapeType="1"/>
                        </wps:cNvCnPr>
                        <wps:spPr bwMode="auto">
                          <a:xfrm>
                            <a:off x="9957" y="1902"/>
                            <a:ext cx="989"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6" name="Line 40"/>
                        <wps:cNvCnPr>
                          <a:cxnSpLocks noChangeShapeType="1"/>
                        </wps:cNvCnPr>
                        <wps:spPr bwMode="auto">
                          <a:xfrm>
                            <a:off x="9957" y="2460"/>
                            <a:ext cx="989"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7" name="docshape36"/>
                        <wps:cNvSpPr>
                          <a:spLocks noChangeArrowheads="1"/>
                        </wps:cNvSpPr>
                        <wps:spPr bwMode="auto">
                          <a:xfrm>
                            <a:off x="1007" y="2462"/>
                            <a:ext cx="1339" cy="561"/>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8" name="Line 42"/>
                        <wps:cNvCnPr>
                          <a:cxnSpLocks noChangeShapeType="1"/>
                        </wps:cNvCnPr>
                        <wps:spPr bwMode="auto">
                          <a:xfrm>
                            <a:off x="1002" y="2462"/>
                            <a:ext cx="1349"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9" name="Line 43"/>
                        <wps:cNvCnPr>
                          <a:cxnSpLocks noChangeShapeType="1"/>
                        </wps:cNvCnPr>
                        <wps:spPr bwMode="auto">
                          <a:xfrm>
                            <a:off x="1002" y="3023"/>
                            <a:ext cx="1349"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0" name="docshape37"/>
                        <wps:cNvSpPr>
                          <a:spLocks noChangeArrowheads="1"/>
                        </wps:cNvSpPr>
                        <wps:spPr bwMode="auto">
                          <a:xfrm>
                            <a:off x="2345" y="2462"/>
                            <a:ext cx="536" cy="561"/>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1" name="Line 45"/>
                        <wps:cNvCnPr>
                          <a:cxnSpLocks noChangeShapeType="1"/>
                        </wps:cNvCnPr>
                        <wps:spPr bwMode="auto">
                          <a:xfrm>
                            <a:off x="2341" y="2462"/>
                            <a:ext cx="546"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2" name="Line 46"/>
                        <wps:cNvCnPr>
                          <a:cxnSpLocks noChangeShapeType="1"/>
                        </wps:cNvCnPr>
                        <wps:spPr bwMode="auto">
                          <a:xfrm>
                            <a:off x="2341" y="3023"/>
                            <a:ext cx="546"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3" name="docshape38"/>
                        <wps:cNvSpPr>
                          <a:spLocks noChangeArrowheads="1"/>
                        </wps:cNvSpPr>
                        <wps:spPr bwMode="auto">
                          <a:xfrm>
                            <a:off x="2881" y="2462"/>
                            <a:ext cx="7080" cy="561"/>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4" name="Line 48"/>
                        <wps:cNvCnPr>
                          <a:cxnSpLocks noChangeShapeType="1"/>
                        </wps:cNvCnPr>
                        <wps:spPr bwMode="auto">
                          <a:xfrm>
                            <a:off x="2877" y="2462"/>
                            <a:ext cx="7090"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5" name="Line 49"/>
                        <wps:cNvCnPr>
                          <a:cxnSpLocks noChangeShapeType="1"/>
                        </wps:cNvCnPr>
                        <wps:spPr bwMode="auto">
                          <a:xfrm>
                            <a:off x="2877" y="3023"/>
                            <a:ext cx="7090"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6" name="docshape39"/>
                        <wps:cNvSpPr>
                          <a:spLocks noChangeArrowheads="1"/>
                        </wps:cNvSpPr>
                        <wps:spPr bwMode="auto">
                          <a:xfrm>
                            <a:off x="9961" y="2462"/>
                            <a:ext cx="980" cy="561"/>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7" name="Line 51"/>
                        <wps:cNvCnPr>
                          <a:cxnSpLocks noChangeShapeType="1"/>
                        </wps:cNvCnPr>
                        <wps:spPr bwMode="auto">
                          <a:xfrm>
                            <a:off x="9957" y="2462"/>
                            <a:ext cx="989"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8" name="Line 52"/>
                        <wps:cNvCnPr>
                          <a:cxnSpLocks noChangeShapeType="1"/>
                        </wps:cNvCnPr>
                        <wps:spPr bwMode="auto">
                          <a:xfrm>
                            <a:off x="9957" y="3023"/>
                            <a:ext cx="989"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9" name="docshape40"/>
                        <wps:cNvSpPr txBox="1">
                          <a:spLocks noChangeArrowheads="1"/>
                        </wps:cNvSpPr>
                        <wps:spPr bwMode="auto">
                          <a:xfrm>
                            <a:off x="1022" y="370"/>
                            <a:ext cx="1253" cy="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F3E5A">
                              <w:pPr>
                                <w:spacing w:line="223" w:lineRule="exact"/>
                                <w:rPr>
                                  <w:b/>
                                  <w:sz w:val="20"/>
                                </w:rPr>
                              </w:pPr>
                              <w:r>
                                <w:t>Abschnitt</w:t>
                              </w:r>
                            </w:p>
                          </w:txbxContent>
                        </wps:txbx>
                        <wps:bodyPr rot="0" vert="horz" wrap="square" lIns="0" tIns="0" rIns="0" bIns="0" anchor="t" anchorCtr="0" upright="1">
                          <a:noAutofit/>
                        </wps:bodyPr>
                      </wps:wsp>
                      <wps:wsp>
                        <wps:cNvPr id="380" name="docshape41"/>
                        <wps:cNvSpPr txBox="1">
                          <a:spLocks noChangeArrowheads="1"/>
                        </wps:cNvSpPr>
                        <wps:spPr bwMode="auto">
                          <a:xfrm>
                            <a:off x="2903" y="370"/>
                            <a:ext cx="1012"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F3E5A">
                              <w:pPr>
                                <w:spacing w:line="223" w:lineRule="exact"/>
                                <w:rPr>
                                  <w:b/>
                                  <w:sz w:val="20"/>
                                </w:rPr>
                              </w:pPr>
                              <w:r>
                                <w:t>Titel</w:t>
                              </w:r>
                            </w:p>
                          </w:txbxContent>
                        </wps:txbx>
                        <wps:bodyPr rot="0" vert="horz" wrap="square" lIns="0" tIns="0" rIns="0" bIns="0" anchor="t" anchorCtr="0" upright="1">
                          <a:noAutofit/>
                        </wps:bodyPr>
                      </wps:wsp>
                      <wps:wsp>
                        <wps:cNvPr id="381" name="docshape42"/>
                        <wps:cNvSpPr txBox="1">
                          <a:spLocks noChangeArrowheads="1"/>
                        </wps:cNvSpPr>
                        <wps:spPr bwMode="auto">
                          <a:xfrm>
                            <a:off x="9759" y="370"/>
                            <a:ext cx="1005"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F3E5A">
                              <w:pPr>
                                <w:spacing w:line="223" w:lineRule="exact"/>
                                <w:rPr>
                                  <w:b/>
                                  <w:sz w:val="20"/>
                                </w:rPr>
                              </w:pPr>
                              <w:r>
                                <w:t>Aktion</w:t>
                              </w:r>
                            </w:p>
                          </w:txbxContent>
                        </wps:txbx>
                        <wps:bodyPr rot="0" vert="horz" wrap="square" lIns="0" tIns="0" rIns="0" bIns="0" anchor="t" anchorCtr="0" upright="1">
                          <a:noAutofit/>
                        </wps:bodyPr>
                      </wps:wsp>
                      <wps:wsp>
                        <wps:cNvPr id="382" name="docshape43"/>
                        <wps:cNvSpPr txBox="1">
                          <a:spLocks noChangeArrowheads="1"/>
                        </wps:cNvSpPr>
                        <wps:spPr bwMode="auto">
                          <a:xfrm>
                            <a:off x="1031" y="937"/>
                            <a:ext cx="132"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F3E5A">
                              <w:pPr>
                                <w:spacing w:line="223" w:lineRule="exact"/>
                                <w:rPr>
                                  <w:sz w:val="20"/>
                                </w:rPr>
                              </w:pPr>
                              <w:r>
                                <w:rPr>
                                  <w:sz w:val="20"/>
                                </w:rPr>
                                <w:t>1</w:t>
                              </w:r>
                            </w:p>
                          </w:txbxContent>
                        </wps:txbx>
                        <wps:bodyPr rot="0" vert="horz" wrap="square" lIns="0" tIns="0" rIns="0" bIns="0" anchor="t" anchorCtr="0" upright="1">
                          <a:noAutofit/>
                        </wps:bodyPr>
                      </wps:wsp>
                      <wps:wsp>
                        <wps:cNvPr id="384" name="docshape44"/>
                        <wps:cNvSpPr txBox="1">
                          <a:spLocks noChangeArrowheads="1"/>
                        </wps:cNvSpPr>
                        <wps:spPr bwMode="auto">
                          <a:xfrm>
                            <a:off x="2896" y="937"/>
                            <a:ext cx="3598"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F3E5A">
                              <w:pPr>
                                <w:spacing w:line="223" w:lineRule="exact"/>
                                <w:rPr>
                                  <w:sz w:val="20"/>
                                </w:rPr>
                              </w:pPr>
                              <w:r>
                                <w:t>Allgemeine Informationen</w:t>
                              </w:r>
                            </w:p>
                          </w:txbxContent>
                        </wps:txbx>
                        <wps:bodyPr rot="0" vert="horz" wrap="square" lIns="0" tIns="0" rIns="0" bIns="0" anchor="t" anchorCtr="0" upright="1">
                          <a:noAutofit/>
                        </wps:bodyPr>
                      </wps:wsp>
                      <wps:wsp>
                        <wps:cNvPr id="385" name="docshape45"/>
                        <wps:cNvSpPr txBox="1">
                          <a:spLocks noChangeArrowheads="1"/>
                        </wps:cNvSpPr>
                        <wps:spPr bwMode="auto">
                          <a:xfrm>
                            <a:off x="1031" y="1496"/>
                            <a:ext cx="132"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F3E5A">
                              <w:pPr>
                                <w:spacing w:line="223" w:lineRule="exact"/>
                                <w:rPr>
                                  <w:sz w:val="20"/>
                                </w:rPr>
                              </w:pPr>
                              <w:r>
                                <w:rPr>
                                  <w:sz w:val="20"/>
                                </w:rPr>
                                <w:t>2</w:t>
                              </w:r>
                            </w:p>
                          </w:txbxContent>
                        </wps:txbx>
                        <wps:bodyPr rot="0" vert="horz" wrap="square" lIns="0" tIns="0" rIns="0" bIns="0" anchor="t" anchorCtr="0" upright="1">
                          <a:noAutofit/>
                        </wps:bodyPr>
                      </wps:wsp>
                      <wps:wsp>
                        <wps:cNvPr id="386" name="docshape46"/>
                        <wps:cNvSpPr txBox="1">
                          <a:spLocks noChangeArrowheads="1"/>
                        </wps:cNvSpPr>
                        <wps:spPr bwMode="auto">
                          <a:xfrm>
                            <a:off x="2896" y="1496"/>
                            <a:ext cx="2376" cy="3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F3E5A">
                              <w:pPr>
                                <w:spacing w:line="223" w:lineRule="exact"/>
                                <w:rPr>
                                  <w:sz w:val="20"/>
                                </w:rPr>
                              </w:pPr>
                              <w:r>
                                <w:t>Teilnehmende</w:t>
                              </w:r>
                            </w:p>
                          </w:txbxContent>
                        </wps:txbx>
                        <wps:bodyPr rot="0" vert="horz" wrap="square" lIns="0" tIns="0" rIns="0" bIns="0" anchor="t" anchorCtr="0" upright="1">
                          <a:noAutofit/>
                        </wps:bodyPr>
                      </wps:wsp>
                      <wps:wsp>
                        <wps:cNvPr id="387" name="docshape47"/>
                        <wps:cNvSpPr txBox="1">
                          <a:spLocks noChangeArrowheads="1"/>
                        </wps:cNvSpPr>
                        <wps:spPr bwMode="auto">
                          <a:xfrm>
                            <a:off x="1031" y="2051"/>
                            <a:ext cx="132"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F3E5A">
                              <w:pPr>
                                <w:spacing w:line="223" w:lineRule="exact"/>
                                <w:rPr>
                                  <w:sz w:val="20"/>
                                </w:rPr>
                              </w:pPr>
                              <w:r>
                                <w:rPr>
                                  <w:sz w:val="20"/>
                                </w:rPr>
                                <w:t>3</w:t>
                              </w:r>
                            </w:p>
                          </w:txbxContent>
                        </wps:txbx>
                        <wps:bodyPr rot="0" vert="horz" wrap="square" lIns="0" tIns="0" rIns="0" bIns="0" anchor="t" anchorCtr="0" upright="1">
                          <a:noAutofit/>
                        </wps:bodyPr>
                      </wps:wsp>
                      <wps:wsp>
                        <wps:cNvPr id="388" name="docshape48"/>
                        <wps:cNvSpPr txBox="1">
                          <a:spLocks noChangeArrowheads="1"/>
                        </wps:cNvSpPr>
                        <wps:spPr bwMode="auto">
                          <a:xfrm>
                            <a:off x="2897" y="2051"/>
                            <a:ext cx="1521"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F3E5A">
                              <w:pPr>
                                <w:spacing w:line="223" w:lineRule="exact"/>
                                <w:rPr>
                                  <w:sz w:val="20"/>
                                </w:rPr>
                              </w:pPr>
                              <w:r>
                                <w:t>Budget</w:t>
                              </w:r>
                            </w:p>
                          </w:txbxContent>
                        </wps:txbx>
                        <wps:bodyPr rot="0" vert="horz" wrap="square" lIns="0" tIns="0" rIns="0" bIns="0" anchor="t" anchorCtr="0" upright="1">
                          <a:noAutofit/>
                        </wps:bodyPr>
                      </wps:wsp>
                      <wps:wsp>
                        <wps:cNvPr id="389" name="docshape49"/>
                        <wps:cNvSpPr txBox="1">
                          <a:spLocks noChangeArrowheads="1"/>
                        </wps:cNvSpPr>
                        <wps:spPr bwMode="auto">
                          <a:xfrm>
                            <a:off x="1031" y="2611"/>
                            <a:ext cx="132"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F3E5A">
                              <w:pPr>
                                <w:spacing w:line="223" w:lineRule="exact"/>
                                <w:rPr>
                                  <w:sz w:val="20"/>
                                </w:rPr>
                              </w:pPr>
                              <w:r>
                                <w:rPr>
                                  <w:sz w:val="20"/>
                                </w:rPr>
                                <w:t>4</w:t>
                              </w:r>
                            </w:p>
                          </w:txbxContent>
                        </wps:txbx>
                        <wps:bodyPr rot="0" vert="horz" wrap="square" lIns="0" tIns="0" rIns="0" bIns="0" anchor="t" anchorCtr="0" upright="1">
                          <a:noAutofit/>
                        </wps:bodyPr>
                      </wps:wsp>
                      <wps:wsp>
                        <wps:cNvPr id="390" name="docshape50"/>
                        <wps:cNvSpPr txBox="1">
                          <a:spLocks noChangeArrowheads="1"/>
                        </wps:cNvSpPr>
                        <wps:spPr bwMode="auto">
                          <a:xfrm>
                            <a:off x="2901" y="2611"/>
                            <a:ext cx="1835" cy="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F3E5A">
                              <w:pPr>
                                <w:spacing w:line="223" w:lineRule="exact"/>
                                <w:rPr>
                                  <w:sz w:val="20"/>
                                </w:rPr>
                              </w:pPr>
                              <w:r>
                                <w:t>Sonstige Fragen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4" o:spid="_x0000_s1026" style="position:absolute;margin-left:-26.3pt;margin-top:27.7pt;width:497.2pt;height:140.25pt;z-index:-251686912;mso-wrap-distance-left:0;mso-wrap-distance-right:0;mso-position-horizontal-relative:margin" coordorigin="1002,218" coordsize="9944,28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0" o:spid="_x0000_s1027" type="#_x0000_t75" style="position:absolute;left:1007;top:218;width:1875;height: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">
                  <v:imagedata r:id="rId37" o:title=""/>
                </v:shape>
                <v:shape id="docshape21" o:spid="_x0000_s1028" style="position:absolute;left:1002;top:782;width:1885;height:5;visibility:visible;mso-wrap-style:square;v-text-anchor:top" coordsize="18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" path="m,5r1344,m,l1885,e" filled="f" strokeweight=".25pt">
                  <v:path arrowok="t" o:connecttype="custom" o:connectlocs="0,788;1344,788;0,783;1885,783" o:connectangles="0,0,0,0"/>
                </v:shape>
                <v:shape id="docshape22" o:spid="_x0000_s1029" type="#_x0000_t75" style="position:absolute;left:2881;top:218;width:7080;height: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">
                  <v:imagedata r:id="rId38" o:title=""/>
                </v:shape>
                <v:line id="Line 6" o:spid="_x0000_s1030" style="position:absolute;visibility:visible;mso-wrap-style:square" from="2877,783" to="9967,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" strokeweight=".25pt"/>
                <v:shape id="docshape23" o:spid="_x0000_s1031" type="#_x0000_t75" style="position:absolute;left:9961;top:218;width:980;height: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">
                  <v:imagedata r:id="rId39" o:title=""/>
                </v:shape>
                <v:line id="Line 8" o:spid="_x0000_s1032" style="position:absolute;visibility:visible;mso-wrap-style:square" from="9957,783" to="10946,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" strokeweight=".25pt"/>
                <v:rect id="docshape24" o:spid="_x0000_s1033" style="position:absolute;left:1007;top:785;width:1339;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" fillcolor="#f4f4f4" stroked="f"/>
                <v:line id="Line 10" o:spid="_x0000_s1034" style="position:absolute;visibility:visible;mso-wrap-style:square" from="1002,1350" to="2351,1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" strokeweight=".25pt"/>
                <v:rect id="docshape25" o:spid="_x0000_s1035" style="position:absolute;left:2345;top:785;width:536;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" fillcolor="#f4f4f4" stroked="f"/>
                <v:line id="Line 12" o:spid="_x0000_s1036" style="position:absolute;visibility:visible;mso-wrap-style:square" from="2341,1350" to="2887,1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" strokeweight=".25pt"/>
                <v:rect id="docshape26" o:spid="_x0000_s1037" style="position:absolute;left:2881;top:785;width:7080;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" fillcolor="#f4f4f4" stroked="f"/>
                <v:line id="Line 14" o:spid="_x0000_s1038" style="position:absolute;visibility:visible;mso-wrap-style:square" from="2877,1350" to="9967,1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" strokeweight=".25pt"/>
                <v:rect id="docshape27" o:spid="_x0000_s1039" style="position:absolute;left:9961;top:785;width:980;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" fillcolor="#f4f4f4" stroked="f"/>
                <v:line id="Line 16" o:spid="_x0000_s1040" style="position:absolute;visibility:visible;mso-wrap-style:square" from="9957,1350" to="10946,1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" strokeweight=".25pt"/>
                <v:rect id="docshape28" o:spid="_x0000_s1041" style="position:absolute;left:1007;top:1352;width:1339;height: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" fillcolor="#f4f4f4" stroked="f"/>
                <v:line id="Line 18" o:spid="_x0000_s1042" style="position:absolute;visibility:visible;mso-wrap-style:square" from="1002,1352" to="2351,1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" strokeweight=".5pt"/>
                <v:line id="Line 19" o:spid="_x0000_s1043" style="position:absolute;visibility:visible;mso-wrap-style:square" from="1002,1900" to="2351,1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" strokeweight=".25pt"/>
                <v:rect id="docshape29" o:spid="_x0000_s1044" style="position:absolute;left:2345;top:1352;width:536;height: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" fillcolor="#f4f4f4" stroked="f"/>
                <v:line id="Line 21" o:spid="_x0000_s1045" style="position:absolute;visibility:visible;mso-wrap-style:square" from="2341,1352" to="2887,1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" strokeweight=".5pt"/>
                <v:line id="Line 22" o:spid="_x0000_s1046" style="position:absolute;visibility:visible;mso-wrap-style:square" from="2341,1900" to="2887,1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" strokeweight=".25pt"/>
                <v:rect id="docshape30" o:spid="_x0000_s1047" style="position:absolute;left:2881;top:1352;width:7080;height: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" fillcolor="#f4f4f4" stroked="f"/>
                <v:line id="Line 24" o:spid="_x0000_s1048" style="position:absolute;visibility:visible;mso-wrap-style:square" from="2877,1352" to="9967,1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" strokeweight=".5pt"/>
                <v:line id="Line 25" o:spid="_x0000_s1049" style="position:absolute;visibility:visible;mso-wrap-style:square" from="2877,1900" to="9967,1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" strokeweight=".25pt"/>
                <v:rect id="docshape31" o:spid="_x0000_s1050" style="position:absolute;left:9961;top:1352;width:980;height: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" fillcolor="#f4f4f4" stroked="f"/>
                <v:line id="Line 27" o:spid="_x0000_s1051" style="position:absolute;visibility:visible;mso-wrap-style:square" from="9957,1352" to="10946,1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" strokeweight=".5pt"/>
                <v:line id="Line 28" o:spid="_x0000_s1052" style="position:absolute;visibility:visible;mso-wrap-style:square" from="9957,1900" to="10946,1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" strokeweight=".25pt"/>
                <v:rect id="docshape32" o:spid="_x0000_s1053" style="position:absolute;left:1007;top:1902;width:1339;height: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" fillcolor="#f4f4f4" stroked="f"/>
                <v:line id="Line 30" o:spid="_x0000_s1054" style="position:absolute;visibility:visible;mso-wrap-style:square" from="1002,1902" to="2351,19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" strokeweight=".5pt"/>
                <v:line id="Line 31" o:spid="_x0000_s1055" style="position:absolute;visibility:visible;mso-wrap-style:square" from="1002,2460" to="2351,24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" strokeweight=".25pt"/>
                <v:rect id="docshape33" o:spid="_x0000_s1056" style="position:absolute;left:2345;top:1902;width:536;height: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" fillcolor="#f4f4f4" stroked="f"/>
                <v:line id="Line 33" o:spid="_x0000_s1057" style="position:absolute;visibility:visible;mso-wrap-style:square" from="2341,1902" to="2887,19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" strokeweight=".5pt"/>
                <v:line id="Line 34" o:spid="_x0000_s1058" style="position:absolute;visibility:visible;mso-wrap-style:square" from="2341,2460" to="2887,24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" strokeweight=".25pt"/>
                <v:rect id="docshape34" o:spid="_x0000_s1059" style="position:absolute;left:2881;top:1902;width:7080;height: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" fillcolor="#f4f4f4" stroked="f"/>
                <v:line id="Line 36" o:spid="_x0000_s1060" style="position:absolute;visibility:visible;mso-wrap-style:square" from="2877,1902" to="9967,19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" strokeweight=".5pt"/>
                <v:line id="Line 37" o:spid="_x0000_s1061" style="position:absolute;visibility:visible;mso-wrap-style:square" from="2877,2460" to="9967,24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" strokeweight=".25pt"/>
                <v:rect id="docshape35" o:spid="_x0000_s1062" style="position:absolute;left:9961;top:1902;width:980;height: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" fillcolor="#f4f4f4" stroked="f"/>
                <v:line id="Line 39" o:spid="_x0000_s1063" style="position:absolute;visibility:visible;mso-wrap-style:square" from="9957,1902" to="10946,19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" strokeweight=".5pt"/>
                <v:line id="Line 40" o:spid="_x0000_s1064" style="position:absolute;visibility:visible;mso-wrap-style:square" from="9957,2460" to="10946,24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" strokeweight=".25pt"/>
                <v:rect id="docshape36" o:spid="_x0000_s1065" style="position:absolute;left:1007;top:2462;width:1339;height: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" fillcolor="#f4f4f4" stroked="f"/>
                <v:line id="Line 42" o:spid="_x0000_s1066" style="position:absolute;visibility:visible;mso-wrap-style:square" from="1002,2462" to="2351,2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" strokeweight=".5pt"/>
                <v:line id="Line 43" o:spid="_x0000_s1067" style="position:absolute;visibility:visible;mso-wrap-style:square" from="1002,3023" to="2351,3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" strokeweight=".5pt"/>
                <v:rect id="docshape37" o:spid="_x0000_s1068" style="position:absolute;left:2345;top:2462;width:536;height: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" fillcolor="#f4f4f4" stroked="f"/>
                <v:line id="Line 45" o:spid="_x0000_s1069" style="position:absolute;visibility:visible;mso-wrap-style:square" from="2341,2462" to="2887,2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" strokeweight=".5pt"/>
                <v:line id="Line 46" o:spid="_x0000_s1070" style="position:absolute;visibility:visible;mso-wrap-style:square" from="2341,3023" to="2887,3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" strokeweight=".5pt"/>
                <v:rect id="docshape38" o:spid="_x0000_s1071" style="position:absolute;left:2881;top:2462;width:7080;height: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" fillcolor="#f4f4f4" stroked="f"/>
                <v:line id="Line 48" o:spid="_x0000_s1072" style="position:absolute;visibility:visible;mso-wrap-style:square" from="2877,2462" to="9967,2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" strokeweight=".5pt"/>
                <v:line id="Line 49" o:spid="_x0000_s1073" style="position:absolute;visibility:visible;mso-wrap-style:square" from="2877,3023" to="9967,3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" strokeweight=".5pt"/>
                <v:rect id="docshape39" o:spid="_x0000_s1074" style="position:absolute;left:9961;top:2462;width:980;height: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" fillcolor="#f4f4f4" stroked="f"/>
                <v:line id="Line 51" o:spid="_x0000_s1075" style="position:absolute;visibility:visible;mso-wrap-style:square" from="9957,2462" to="10946,2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" strokeweight=".5pt"/>
                <v:line id="Line 52" o:spid="_x0000_s1076" style="position:absolute;visibility:visible;mso-wrap-style:square" from="9957,3023" to="10946,3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" strokeweight=".5pt"/>
                <v:shapetype id="_x0000_t202" coordsize="21600,21600" o:spt="202" path="m,l,21600r21600,l21600,xe">
                  <v:stroke joinstyle="miter"/>
                  <v:path gradientshapeok="t" o:connecttype="rect"/>
                </v:shapetype>
                <v:shape id="docshape40" o:spid="_x0000_s1077" type="#_x0000_t202" style="position:absolute;left:1022;top:370;width:1253;height: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" filled="f" stroked="f">
                  <v:textbox inset="0,0,0,0">
                    <w:txbxContent>
                      <w:p w:rsidR="00EE49CC" w:rsidRDefault="00EE49CC" w:rsidP="006F3E5A">
                        <w:pPr>
                          <w:spacing w:line="223" w:lineRule="exact"/>
                          <w:rPr>
                            <w:b/>
                            <w:sz w:val="20"/>
                          </w:rPr>
                        </w:pPr>
                        <w:r>
                          <w:t>Abschnitt</w:t>
                        </w:r>
                      </w:p>
                    </w:txbxContent>
                  </v:textbox>
                </v:shape>
                <v:shape id="docshape41" o:spid="_x0000_s1078" type="#_x0000_t202" style="position:absolute;left:2903;top:370;width:1012;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" filled="f" stroked="f">
                  <v:textbox inset="0,0,0,0">
                    <w:txbxContent>
                      <w:p w:rsidR="00EE49CC" w:rsidRDefault="00EE49CC" w:rsidP="006F3E5A">
                        <w:pPr>
                          <w:spacing w:line="223" w:lineRule="exact"/>
                          <w:rPr>
                            <w:b/>
                            <w:sz w:val="20"/>
                          </w:rPr>
                        </w:pPr>
                        <w:r>
                          <w:t>Titel</w:t>
                        </w:r>
                      </w:p>
                    </w:txbxContent>
                  </v:textbox>
                </v:shape>
                <v:shape id="docshape42" o:spid="_x0000_s1079" type="#_x0000_t202" style="position:absolute;left:9759;top:370;width:1005;height: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" filled="f" stroked="f">
                  <v:textbox inset="0,0,0,0">
                    <w:txbxContent>
                      <w:p w:rsidR="00EE49CC" w:rsidRDefault="00EE49CC" w:rsidP="006F3E5A">
                        <w:pPr>
                          <w:spacing w:line="223" w:lineRule="exact"/>
                          <w:rPr>
                            <w:b/>
                            <w:sz w:val="20"/>
                          </w:rPr>
                        </w:pPr>
                        <w:r>
                          <w:t>Aktion</w:t>
                        </w:r>
                      </w:p>
                    </w:txbxContent>
                  </v:textbox>
                </v:shape>
                <v:shape id="docshape43" o:spid="_x0000_s1080" type="#_x0000_t202" style="position:absolute;left:1031;top:937;width:132;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" filled="f" stroked="f">
                  <v:textbox inset="0,0,0,0">
                    <w:txbxContent>
                      <w:p w:rsidR="00EE49CC" w:rsidRDefault="00EE49CC" w:rsidP="006F3E5A">
                        <w:pPr>
                          <w:spacing w:line="223" w:lineRule="exact"/>
                          <w:rPr>
                            <w:sz w:val="20"/>
                          </w:rPr>
                        </w:pPr>
                        <w:r>
                          <w:rPr>
                            <w:sz w:val="20"/>
                          </w:rPr>
                          <w:t>1</w:t>
                        </w:r>
                      </w:p>
                    </w:txbxContent>
                  </v:textbox>
                </v:shape>
                <v:shape id="docshape44" o:spid="_x0000_s1081" type="#_x0000_t202" style="position:absolute;left:2896;top:937;width:3598;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" filled="f" stroked="f">
                  <v:textbox inset="0,0,0,0">
                    <w:txbxContent>
                      <w:p w:rsidR="00EE49CC" w:rsidRDefault="00EE49CC" w:rsidP="006F3E5A">
                        <w:pPr>
                          <w:spacing w:line="223" w:lineRule="exact"/>
                          <w:rPr>
                            <w:sz w:val="20"/>
                          </w:rPr>
                        </w:pPr>
                        <w:r>
                          <w:t>Allgemeine Informationen</w:t>
                        </w:r>
                      </w:p>
                    </w:txbxContent>
                  </v:textbox>
                </v:shape>
                <v:shape id="docshape45" o:spid="_x0000_s1082" type="#_x0000_t202" style="position:absolute;left:1031;top:1496;width:132;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" filled="f" stroked="f">
                  <v:textbox inset="0,0,0,0">
                    <w:txbxContent>
                      <w:p w:rsidR="00EE49CC" w:rsidRDefault="00EE49CC" w:rsidP="006F3E5A">
                        <w:pPr>
                          <w:spacing w:line="223" w:lineRule="exact"/>
                          <w:rPr>
                            <w:sz w:val="20"/>
                          </w:rPr>
                        </w:pPr>
                        <w:r>
                          <w:rPr>
                            <w:sz w:val="20"/>
                          </w:rPr>
                          <w:t>2</w:t>
                        </w:r>
                      </w:p>
                    </w:txbxContent>
                  </v:textbox>
                </v:shape>
                <v:shape id="docshape46" o:spid="_x0000_s1083" type="#_x0000_t202" style="position:absolute;left:2896;top:1496;width:2376;height:3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" filled="f" stroked="f">
                  <v:textbox inset="0,0,0,0">
                    <w:txbxContent>
                      <w:p w:rsidR="00EE49CC" w:rsidRDefault="00EE49CC" w:rsidP="006F3E5A">
                        <w:pPr>
                          <w:spacing w:line="223" w:lineRule="exact"/>
                          <w:rPr>
                            <w:sz w:val="20"/>
                          </w:rPr>
                        </w:pPr>
                        <w:r>
                          <w:t>Teilnehmende</w:t>
                        </w:r>
                      </w:p>
                    </w:txbxContent>
                  </v:textbox>
                </v:shape>
                <v:shape id="docshape47" o:spid="_x0000_s1084" type="#_x0000_t202" style="position:absolute;left:1031;top:2051;width:132;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" filled="f" stroked="f">
                  <v:textbox inset="0,0,0,0">
                    <w:txbxContent>
                      <w:p w:rsidR="00EE49CC" w:rsidRDefault="00EE49CC" w:rsidP="006F3E5A">
                        <w:pPr>
                          <w:spacing w:line="223" w:lineRule="exact"/>
                          <w:rPr>
                            <w:sz w:val="20"/>
                          </w:rPr>
                        </w:pPr>
                        <w:r>
                          <w:rPr>
                            <w:sz w:val="20"/>
                          </w:rPr>
                          <w:t>3</w:t>
                        </w:r>
                      </w:p>
                    </w:txbxContent>
                  </v:textbox>
                </v:shape>
                <v:shape id="docshape48" o:spid="_x0000_s1085" type="#_x0000_t202" style="position:absolute;left:2897;top:2051;width:1521;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" filled="f" stroked="f">
                  <v:textbox inset="0,0,0,0">
                    <w:txbxContent>
                      <w:p w:rsidR="00EE49CC" w:rsidRDefault="00EE49CC" w:rsidP="006F3E5A">
                        <w:pPr>
                          <w:spacing w:line="223" w:lineRule="exact"/>
                          <w:rPr>
                            <w:sz w:val="20"/>
                          </w:rPr>
                        </w:pPr>
                        <w:r>
                          <w:t>Budget</w:t>
                        </w:r>
                      </w:p>
                    </w:txbxContent>
                  </v:textbox>
                </v:shape>
                <v:shape id="docshape49" o:spid="_x0000_s1086" type="#_x0000_t202" style="position:absolute;left:1031;top:2611;width:132;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" filled="f" stroked="f">
                  <v:textbox inset="0,0,0,0">
                    <w:txbxContent>
                      <w:p w:rsidR="00EE49CC" w:rsidRDefault="00EE49CC" w:rsidP="006F3E5A">
                        <w:pPr>
                          <w:spacing w:line="223" w:lineRule="exact"/>
                          <w:rPr>
                            <w:sz w:val="20"/>
                          </w:rPr>
                        </w:pPr>
                        <w:r>
                          <w:rPr>
                            <w:sz w:val="20"/>
                          </w:rPr>
                          <w:t>4</w:t>
                        </w:r>
                      </w:p>
                    </w:txbxContent>
                  </v:textbox>
                </v:shape>
                <v:shape id="docshape50" o:spid="_x0000_s1087" type="#_x0000_t202" style="position:absolute;left:2901;top:2611;width:1835;height: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" filled="f" stroked="f">
                  <v:textbox inset="0,0,0,0">
                    <w:txbxContent>
                      <w:p w:rsidR="00EE49CC" w:rsidRDefault="00EE49CC" w:rsidP="006F3E5A">
                        <w:pPr>
                          <w:spacing w:line="223" w:lineRule="exact"/>
                          <w:rPr>
                            <w:sz w:val="20"/>
                          </w:rPr>
                        </w:pPr>
                        <w:r>
                          <w:t>Sonstige Fragen</w:t>
                        </w:r>
                      </w:p>
                    </w:txbxContent>
                  </v:textbox>
                </v:shape>
                <w10:wrap type="topAndBottom" anchorx="margin"/>
              </v:group>
            </w:pict>
          </mc:Fallback>
        </mc:AlternateContent>
      </w:r>
      <w:r w:rsidR="002361BC" w:rsidRPr="00B002DE">
        <w:rPr>
          <w:rStyle w:val="Fett"/>
        </w:rPr>
        <w:t xml:space="preserve">Inhaltsverzeichnis: </w:t>
      </w:r>
    </w:p>
    <w:p w:rsidR="002361BC" w:rsidRDefault="002361BC" w:rsidP="002361BC"/>
    <w:p w:rsidR="002361BC" w:rsidRPr="00172250" w:rsidRDefault="002361BC" w:rsidP="002361BC">
      <w:pPr>
        <w:rPr>
          <w:rStyle w:val="Fett"/>
        </w:rPr>
      </w:pPr>
      <w:r w:rsidRPr="00172250">
        <w:rPr>
          <w:rStyle w:val="Fett"/>
        </w:rPr>
        <w:t>Wie sind die Formulare auszufüllen?</w:t>
      </w:r>
    </w:p>
    <w:p w:rsidR="00172250" w:rsidRDefault="00172250" w:rsidP="00172250">
      <w:r w:rsidRPr="00172250">
        <w:t xml:space="preserve">Die Formulare müssen für jeden </w:t>
      </w:r>
      <w:r>
        <w:t>Antrag</w:t>
      </w:r>
      <w:r w:rsidRPr="00172250">
        <w:t xml:space="preserve"> anhand der im Einreichungssystem verfügbaren Vorlagen ausgefüllt werden. Einige Dat</w:t>
      </w:r>
      <w:r>
        <w:t>enfelder in den Formularen sind auf Basis der Schritte</w:t>
      </w:r>
      <w:r w:rsidRPr="00172250">
        <w:t xml:space="preserve"> im Einreichungsassistenten vorausgefüllt.</w:t>
      </w:r>
    </w:p>
    <w:p w:rsidR="00172250" w:rsidRDefault="00172250">
      <w:pPr>
        <w:suppressAutoHyphens w:val="0"/>
      </w:pPr>
      <w:r>
        <w:br w:type="page"/>
      </w:r>
    </w:p>
    <w:p w:rsidR="00172250" w:rsidRDefault="00172250" w:rsidP="00172250">
      <w:r w:rsidRPr="00172250">
        <w:rPr>
          <w:noProof/>
          <w:lang w:val="de-AT" w:eastAsia="de-AT"/>
        </w:rPr>
        <w:lastRenderedPageBreak/>
        <mc:AlternateContent>
          <mc:Choice Requires="wps">
            <w:drawing>
              <wp:anchor distT="45720" distB="45720" distL="114300" distR="114300" simplePos="0" relativeHeight="251631616" behindDoc="0" locked="0" layoutInCell="1" allowOverlap="1">
                <wp:simplePos x="0" y="0"/>
                <wp:positionH relativeFrom="margin">
                  <wp:align>left</wp:align>
                </wp:positionH>
                <wp:positionV relativeFrom="paragraph">
                  <wp:posOffset>177</wp:posOffset>
                </wp:positionV>
                <wp:extent cx="1435100" cy="871855"/>
                <wp:effectExtent l="0" t="0" r="0" b="4445"/>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5100" cy="871855"/>
                        </a:xfrm>
                        <a:prstGeom prst="rect">
                          <a:avLst/>
                        </a:prstGeom>
                        <a:solidFill>
                          <a:srgbClr val="FFFFFF"/>
                        </a:solidFill>
                        <a:ln w="9525">
                          <a:noFill/>
                          <a:miter lim="800000"/>
                          <a:headEnd/>
                          <a:tailEnd/>
                        </a:ln>
                      </wps:spPr>
                      <wps:txbx>
                        <w:txbxContent>
                          <w:p w:rsidR="00EE49CC" w:rsidRDefault="00EE49CC" w:rsidP="00172250">
                            <w:pPr>
                              <w:pStyle w:val="KeinLeerraum"/>
                              <w:rPr>
                                <w:rStyle w:val="Fett"/>
                              </w:rPr>
                            </w:pPr>
                            <w:r w:rsidRPr="00172250">
                              <w:rPr>
                                <w:rStyle w:val="Fett"/>
                              </w:rPr>
                              <w:t>Antragsformular</w:t>
                            </w:r>
                          </w:p>
                          <w:p w:rsidR="00EE49CC" w:rsidRPr="00172250" w:rsidRDefault="00EE49CC" w:rsidP="00172250">
                            <w:pPr>
                              <w:pStyle w:val="KeinLeerraum"/>
                              <w:rPr>
                                <w:b/>
                                <w:bCs/>
                              </w:rPr>
                            </w:pPr>
                            <w:r>
                              <w:t>Antrags-ID</w:t>
                            </w:r>
                          </w:p>
                          <w:p w:rsidR="00EE49CC" w:rsidRDefault="00EE49CC" w:rsidP="00172250">
                            <w:pPr>
                              <w:pStyle w:val="KeinLeerraum"/>
                            </w:pPr>
                            <w:r>
                              <w:t>Akronym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feld 2" o:spid="_x0000_s1088" type="#_x0000_t202" style="position:absolute;margin-left:0;margin-top:0;width:113pt;height:68.65pt;z-index:25163161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" stroked="f">
                <v:textbox>
                  <w:txbxContent>
                    <w:p w:rsidR="00EE49CC" w:rsidRDefault="00EE49CC" w:rsidP="00172250">
                      <w:pPr>
                        <w:pStyle w:val="KeinLeerraum"/>
                        <w:rPr>
                          <w:rStyle w:val="Fett"/>
                        </w:rPr>
                      </w:pPr>
                      <w:r w:rsidRPr="00172250">
                        <w:rPr>
                          <w:rStyle w:val="Fett"/>
                        </w:rPr>
                        <w:t>Antragsformular</w:t>
                      </w:r>
                    </w:p>
                    <w:p w:rsidR="00EE49CC" w:rsidRPr="00172250" w:rsidRDefault="00EE49CC" w:rsidP="00172250">
                      <w:pPr>
                        <w:pStyle w:val="KeinLeerraum"/>
                        <w:rPr>
                          <w:b/>
                          <w:bCs/>
                        </w:rPr>
                      </w:pPr>
                      <w:r>
                        <w:t>Antrags-ID</w:t>
                      </w:r>
                    </w:p>
                    <w:p w:rsidR="00EE49CC" w:rsidRDefault="00EE49CC" w:rsidP="00172250">
                      <w:pPr>
                        <w:pStyle w:val="KeinLeerraum"/>
                      </w:pPr>
                      <w:r>
                        <w:t>Akronym</w:t>
                      </w:r>
                    </w:p>
                  </w:txbxContent>
                </v:textbox>
                <w10:wrap type="square" anchorx="margin"/>
              </v:shape>
            </w:pict>
          </mc:Fallback>
        </mc:AlternateContent>
      </w:r>
    </w:p>
    <w:p w:rsidR="00172250" w:rsidRDefault="00172250" w:rsidP="00172250"/>
    <w:p w:rsidR="00172250" w:rsidRDefault="00B06B67" w:rsidP="00B06B67">
      <w:pPr>
        <w:pStyle w:val="berschrift3"/>
        <w:rPr>
          <w:rStyle w:val="Fett"/>
        </w:rPr>
      </w:pPr>
      <w:bookmarkStart w:id="8" w:name="_Toc122523918"/>
      <w:r w:rsidRPr="00B06B67">
        <w:rPr>
          <w:rStyle w:val="Fett"/>
          <w:b/>
          <w:bCs/>
        </w:rPr>
        <w:t>1. Allgemeine Informationen</w:t>
      </w:r>
      <w:bookmarkEnd w:id="8"/>
    </w:p>
    <w:p w:rsidR="00B06B67" w:rsidRDefault="00B06B67" w:rsidP="00B06B67">
      <w:r w:rsidRPr="00B06B67">
        <w:rPr>
          <w:noProof/>
          <w:lang w:val="de-AT" w:eastAsia="de-AT"/>
        </w:rPr>
        <mc:AlternateContent>
          <mc:Choice Requires="wpg">
            <w:drawing>
              <wp:anchor distT="0" distB="0" distL="0" distR="0" simplePos="0" relativeHeight="251632640" behindDoc="1" locked="0" layoutInCell="1" allowOverlap="1">
                <wp:simplePos x="0" y="0"/>
                <wp:positionH relativeFrom="page">
                  <wp:align>right</wp:align>
                </wp:positionH>
                <wp:positionV relativeFrom="paragraph">
                  <wp:posOffset>349250</wp:posOffset>
                </wp:positionV>
                <wp:extent cx="7128510" cy="892810"/>
                <wp:effectExtent l="0" t="0" r="0" b="2540"/>
                <wp:wrapTopAndBottom/>
                <wp:docPr id="391" name="Gruppieren 3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28510" cy="892810"/>
                          <a:chOff x="676" y="-2368"/>
                          <a:chExt cx="11226" cy="1107"/>
                        </a:xfrm>
                      </wpg:grpSpPr>
                      <wps:wsp>
                        <wps:cNvPr id="392" name="docshape57"/>
                        <wps:cNvSpPr>
                          <a:spLocks noChangeArrowheads="1"/>
                        </wps:cNvSpPr>
                        <wps:spPr bwMode="auto">
                          <a:xfrm>
                            <a:off x="676" y="-2368"/>
                            <a:ext cx="11226" cy="1023"/>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3" name="docshape58"/>
                        <wps:cNvSpPr txBox="1">
                          <a:spLocks noChangeArrowheads="1"/>
                        </wps:cNvSpPr>
                        <wps:spPr bwMode="auto">
                          <a:xfrm>
                            <a:off x="1530" y="-2210"/>
                            <a:ext cx="1105"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B06B67">
                              <w:pPr>
                                <w:spacing w:line="223" w:lineRule="exact"/>
                                <w:rPr>
                                  <w:sz w:val="20"/>
                                </w:rPr>
                              </w:pPr>
                              <w:r>
                                <w:t>Thema</w:t>
                              </w:r>
                            </w:p>
                          </w:txbxContent>
                        </wps:txbx>
                        <wps:bodyPr rot="0" vert="horz" wrap="square" lIns="0" tIns="0" rIns="0" bIns="0" anchor="t" anchorCtr="0" upright="1">
                          <a:noAutofit/>
                        </wps:bodyPr>
                      </wps:wsp>
                      <wps:wsp>
                        <wps:cNvPr id="394" name="docshape59"/>
                        <wps:cNvSpPr txBox="1">
                          <a:spLocks noChangeArrowheads="1"/>
                        </wps:cNvSpPr>
                        <wps:spPr bwMode="auto">
                          <a:xfrm>
                            <a:off x="9055" y="-2212"/>
                            <a:ext cx="1517"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B06B67">
                              <w:pPr>
                                <w:spacing w:line="223" w:lineRule="exact"/>
                                <w:rPr>
                                  <w:sz w:val="20"/>
                                </w:rPr>
                              </w:pPr>
                              <w:r>
                                <w:t>Handlungsfeld</w:t>
                              </w:r>
                            </w:p>
                          </w:txbxContent>
                        </wps:txbx>
                        <wps:bodyPr rot="0" vert="horz" wrap="square" lIns="0" tIns="0" rIns="0" bIns="0" anchor="t" anchorCtr="0" upright="1">
                          <a:noAutofit/>
                        </wps:bodyPr>
                      </wps:wsp>
                      <wps:wsp>
                        <wps:cNvPr id="395" name="docshape60"/>
                        <wps:cNvSpPr txBox="1">
                          <a:spLocks noChangeArrowheads="1"/>
                        </wps:cNvSpPr>
                        <wps:spPr bwMode="auto">
                          <a:xfrm>
                            <a:off x="1546" y="-1756"/>
                            <a:ext cx="704"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B06B67">
                              <w:pPr>
                                <w:spacing w:line="223" w:lineRule="exact"/>
                                <w:rPr>
                                  <w:sz w:val="20"/>
                                </w:rPr>
                              </w:pPr>
                              <w:r>
                                <w:t>Call</w:t>
                              </w:r>
                            </w:p>
                          </w:txbxContent>
                        </wps:txbx>
                        <wps:bodyPr rot="0" vert="horz" wrap="square" lIns="0" tIns="0" rIns="0" bIns="0" anchor="t" anchorCtr="0" upright="1">
                          <a:noAutofit/>
                        </wps:bodyPr>
                      </wps:wsp>
                      <wps:wsp>
                        <wps:cNvPr id="396" name="docshape61"/>
                        <wps:cNvSpPr txBox="1">
                          <a:spLocks noChangeArrowheads="1"/>
                        </wps:cNvSpPr>
                        <wps:spPr bwMode="auto">
                          <a:xfrm>
                            <a:off x="9055" y="-1849"/>
                            <a:ext cx="2692" cy="5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B06B67">
                              <w:pPr>
                                <w:spacing w:line="223" w:lineRule="exact"/>
                                <w:rPr>
                                  <w:sz w:val="20"/>
                                </w:rPr>
                              </w:pPr>
                              <w:r>
                                <w:t>Art des Musterfördervertrags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391" o:spid="_x0000_s1089" style="position:absolute;margin-left:510.1pt;margin-top:27.5pt;width:561.3pt;height:70.3pt;z-index:-251683840;mso-wrap-distance-left:0;mso-wrap-distance-right:0;mso-position-horizontal:right;mso-position-horizontal-relative:page" coordorigin="676,-2368" coordsize="11226,11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">
                <v:rect id="docshape57" o:spid="_x0000_s1090" style="position:absolute;left:676;top:-2368;width:11226;height:10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" fillcolor="#f4f4f4" stroked="f"/>
                <v:shape id="docshape58" o:spid="_x0000_s1091" type="#_x0000_t202" style="position:absolute;left:1530;top:-2210;width:1105;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" filled="f" stroked="f">
                  <v:textbox inset="0,0,0,0">
                    <w:txbxContent>
                      <w:p w:rsidR="00EE49CC" w:rsidRDefault="00EE49CC" w:rsidP="00B06B67">
                        <w:pPr>
                          <w:spacing w:line="223" w:lineRule="exact"/>
                          <w:rPr>
                            <w:sz w:val="20"/>
                          </w:rPr>
                        </w:pPr>
                        <w:r>
                          <w:t>Thema</w:t>
                        </w:r>
                      </w:p>
                    </w:txbxContent>
                  </v:textbox>
                </v:shape>
                <v:shape id="docshape59" o:spid="_x0000_s1092" type="#_x0000_t202" style="position:absolute;left:9055;top:-2212;width:1517;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" filled="f" stroked="f">
                  <v:textbox inset="0,0,0,0">
                    <w:txbxContent>
                      <w:p w:rsidR="00EE49CC" w:rsidRDefault="00EE49CC" w:rsidP="00B06B67">
                        <w:pPr>
                          <w:spacing w:line="223" w:lineRule="exact"/>
                          <w:rPr>
                            <w:sz w:val="20"/>
                          </w:rPr>
                        </w:pPr>
                        <w:r>
                          <w:t>Handlungsfeld</w:t>
                        </w:r>
                      </w:p>
                    </w:txbxContent>
                  </v:textbox>
                </v:shape>
                <v:shape id="docshape60" o:spid="_x0000_s1093" type="#_x0000_t202" style="position:absolute;left:1546;top:-1756;width:704;height: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" filled="f" stroked="f">
                  <v:textbox inset="0,0,0,0">
                    <w:txbxContent>
                      <w:p w:rsidR="00EE49CC" w:rsidRDefault="00EE49CC" w:rsidP="00B06B67">
                        <w:pPr>
                          <w:spacing w:line="223" w:lineRule="exact"/>
                          <w:rPr>
                            <w:sz w:val="20"/>
                          </w:rPr>
                        </w:pPr>
                        <w:r>
                          <w:t>Call</w:t>
                        </w:r>
                      </w:p>
                    </w:txbxContent>
                  </v:textbox>
                </v:shape>
                <v:shape id="docshape61" o:spid="_x0000_s1094" type="#_x0000_t202" style="position:absolute;left:9055;top:-1849;width:2692;height: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" filled="f" stroked="f">
                  <v:textbox inset="0,0,0,0">
                    <w:txbxContent>
                      <w:p w:rsidR="00EE49CC" w:rsidRDefault="00EE49CC" w:rsidP="00B06B67">
                        <w:pPr>
                          <w:spacing w:line="223" w:lineRule="exact"/>
                          <w:rPr>
                            <w:sz w:val="20"/>
                          </w:rPr>
                        </w:pPr>
                        <w:r>
                          <w:t>Art des Musterfördervertrags</w:t>
                        </w:r>
                      </w:p>
                    </w:txbxContent>
                  </v:textbox>
                </v:shape>
                <w10:wrap type="topAndBottom" anchorx="page"/>
              </v:group>
            </w:pict>
          </mc:Fallback>
        </mc:AlternateContent>
      </w:r>
    </w:p>
    <w:p w:rsidR="00B06B67" w:rsidRDefault="00B06B67" w:rsidP="00B06B67"/>
    <w:p w:rsidR="001A63B0" w:rsidRDefault="008D1F36" w:rsidP="00B06B67">
      <w:pPr>
        <w:rPr>
          <w:rStyle w:val="Kursiv"/>
        </w:rPr>
      </w:pPr>
      <w:r>
        <w:rPr>
          <w:rStyle w:val="Kursiv"/>
        </w:rPr>
        <w:t>Akronym_____________________________________________________________</w:t>
      </w:r>
    </w:p>
    <w:p w:rsidR="008D1F36" w:rsidRDefault="008D1F36" w:rsidP="00B06B67">
      <w:pPr>
        <w:rPr>
          <w:rStyle w:val="Kursiv"/>
        </w:rPr>
      </w:pPr>
      <w:r>
        <w:rPr>
          <w:rStyle w:val="Kursiv"/>
        </w:rPr>
        <w:t>Vorgeschlagener Titel (max. 200 Zeichen inkl. Leerzeichen; muss auch für Laien in Ihrem Bereich verständlich sein) _______________________________________________</w:t>
      </w:r>
    </w:p>
    <w:p w:rsidR="008D1F36" w:rsidRDefault="008D1F36" w:rsidP="00B06B67">
      <w:pPr>
        <w:rPr>
          <w:rStyle w:val="Kursiv"/>
        </w:rPr>
      </w:pPr>
      <w:r w:rsidRPr="008D1F36">
        <w:rPr>
          <w:noProof/>
          <w:lang w:val="de-AT" w:eastAsia="de-AT"/>
        </w:rPr>
        <mc:AlternateContent>
          <mc:Choice Requires="wpg">
            <w:drawing>
              <wp:anchor distT="0" distB="0" distL="114300" distR="114300" simplePos="0" relativeHeight="251633664" behindDoc="0" locked="0" layoutInCell="1" allowOverlap="1">
                <wp:simplePos x="0" y="0"/>
                <wp:positionH relativeFrom="page">
                  <wp:posOffset>5836447</wp:posOffset>
                </wp:positionH>
                <wp:positionV relativeFrom="paragraph">
                  <wp:posOffset>443865</wp:posOffset>
                </wp:positionV>
                <wp:extent cx="521970" cy="194310"/>
                <wp:effectExtent l="19050" t="19050" r="11430" b="15240"/>
                <wp:wrapNone/>
                <wp:docPr id="409" name="Gruppieren 4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1970" cy="194310"/>
                          <a:chOff x="8629" y="80"/>
                          <a:chExt cx="822" cy="306"/>
                        </a:xfrm>
                      </wpg:grpSpPr>
                      <wps:wsp>
                        <wps:cNvPr id="410" name="docshape66"/>
                        <wps:cNvSpPr>
                          <a:spLocks noChangeArrowheads="1"/>
                        </wps:cNvSpPr>
                        <wps:spPr bwMode="auto">
                          <a:xfrm>
                            <a:off x="8629" y="80"/>
                            <a:ext cx="822" cy="306"/>
                          </a:xfrm>
                          <a:prstGeom prst="rect">
                            <a:avLst/>
                          </a:prstGeom>
                          <a:solidFill>
                            <a:srgbClr val="1048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1" name="docshape67"/>
                        <wps:cNvSpPr>
                          <a:spLocks noChangeArrowheads="1"/>
                        </wps:cNvSpPr>
                        <wps:spPr bwMode="auto">
                          <a:xfrm>
                            <a:off x="8634" y="85"/>
                            <a:ext cx="812" cy="296"/>
                          </a:xfrm>
                          <a:prstGeom prst="rect">
                            <a:avLst/>
                          </a:prstGeom>
                          <a:noFill/>
                          <a:ln w="6350">
                            <a:solidFill>
                              <a:srgbClr val="5193C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2" name="docshape68"/>
                        <wps:cNvSpPr txBox="1">
                          <a:spLocks noChangeArrowheads="1"/>
                        </wps:cNvSpPr>
                        <wps:spPr bwMode="auto">
                          <a:xfrm>
                            <a:off x="8629" y="80"/>
                            <a:ext cx="822" cy="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8D1F36">
                              <w:pPr>
                                <w:spacing w:before="15"/>
                                <w:ind w:left="231"/>
                                <w:rPr>
                                  <w:sz w:val="20"/>
                                </w:rPr>
                              </w:pPr>
                              <w:r>
                                <w:rPr>
                                  <w:color w:val="FFFFFF"/>
                                  <w:sz w:val="20"/>
                                </w:rPr>
                                <w:t>Add</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409" o:spid="_x0000_s1095" style="position:absolute;margin-left:459.55pt;margin-top:34.95pt;width:41.1pt;height:15.3pt;z-index:251633664;mso-position-horizontal-relative:page" coordorigin="8629,80" coordsize="822,3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">
                <v:rect id="docshape66" o:spid="_x0000_s1096" style="position:absolute;left:8629;top:80;width:822;height:3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" fillcolor="#1048b4" stroked="f"/>
                <v:rect id="docshape67" o:spid="_x0000_s1097" style="position:absolute;left:8634;top:85;width:812;height: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" filled="f" strokecolor="#5193cf" strokeweight=".5pt"/>
                <v:shape id="docshape68" o:spid="_x0000_s1098" type="#_x0000_t202" style="position:absolute;left:8629;top:80;width:822;height:3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" filled="f" stroked="f">
                  <v:textbox inset="0,0,0,0">
                    <w:txbxContent>
                      <w:p w:rsidR="00EE49CC" w:rsidRDefault="00EE49CC" w:rsidP="008D1F36">
                        <w:pPr>
                          <w:spacing w:before="15"/>
                          <w:ind w:left="231"/>
                          <w:rPr>
                            <w:sz w:val="20"/>
                          </w:rPr>
                        </w:pPr>
                        <w:r>
                          <w:rPr>
                            <w:color w:val="FFFFFF"/>
                            <w:sz w:val="20"/>
                          </w:rPr>
                          <w:t>Add</w:t>
                        </w:r>
                      </w:p>
                    </w:txbxContent>
                  </v:textbox>
                </v:shape>
                <w10:wrap anchorx="page"/>
              </v:group>
            </w:pict>
          </mc:Fallback>
        </mc:AlternateContent>
      </w:r>
      <w:r>
        <w:rPr>
          <w:rStyle w:val="Kursiv"/>
        </w:rPr>
        <w:t>Zeitraum in Monaten (geschätzte Zeitspanne in ganzen Monaten angeben) _______</w:t>
      </w:r>
    </w:p>
    <w:p w:rsidR="008D1F36" w:rsidRDefault="008D1F36" w:rsidP="00B06B67">
      <w:pPr>
        <w:rPr>
          <w:rStyle w:val="Kursiv"/>
        </w:rPr>
      </w:pPr>
      <w:r>
        <w:rPr>
          <w:rStyle w:val="Kursiv"/>
        </w:rPr>
        <w:t>Fixes Stichwort 1 ________________________________________________</w:t>
      </w:r>
    </w:p>
    <w:p w:rsidR="008D1F36" w:rsidRDefault="008D1F36" w:rsidP="00B06B67">
      <w:pPr>
        <w:rPr>
          <w:rStyle w:val="Kursiv"/>
        </w:rPr>
      </w:pPr>
      <w:r>
        <w:rPr>
          <w:rStyle w:val="Kursiv"/>
        </w:rPr>
        <w:t>Freie Stichworte (</w:t>
      </w:r>
      <w:r w:rsidRPr="008D1F36">
        <w:rPr>
          <w:rStyle w:val="Kursiv"/>
        </w:rPr>
        <w:t xml:space="preserve">Geben Sie alle Wörter ein, die Ihrer Meinung nach den </w:t>
      </w:r>
      <w:r w:rsidR="00323DC9">
        <w:rPr>
          <w:rStyle w:val="Kursiv"/>
        </w:rPr>
        <w:t>Zweck des</w:t>
      </w:r>
      <w:r w:rsidR="007479D0">
        <w:rPr>
          <w:rStyle w:val="Kursiv"/>
        </w:rPr>
        <w:t xml:space="preserve"> Antrags näher beschreiben - </w:t>
      </w:r>
      <w:r w:rsidRPr="008D1F36">
        <w:rPr>
          <w:rStyle w:val="Kursiv"/>
        </w:rPr>
        <w:t xml:space="preserve">max. 200 Zeichen inkl. </w:t>
      </w:r>
      <w:r w:rsidR="00E710C2" w:rsidRPr="008D1F36">
        <w:rPr>
          <w:rStyle w:val="Kursiv"/>
        </w:rPr>
        <w:t>Leerzeichen)</w:t>
      </w:r>
      <w:r w:rsidR="00E710C2">
        <w:rPr>
          <w:rStyle w:val="Kursiv"/>
        </w:rPr>
        <w:t xml:space="preserve"> _</w:t>
      </w:r>
      <w:r>
        <w:rPr>
          <w:rStyle w:val="Kursiv"/>
        </w:rPr>
        <w:t>________________</w:t>
      </w:r>
    </w:p>
    <w:p w:rsidR="00323DC9" w:rsidRPr="00323DC9" w:rsidRDefault="00323DC9" w:rsidP="00323DC9">
      <w:pPr>
        <w:rPr>
          <w:rStyle w:val="Kursiv"/>
          <w:i w:val="0"/>
          <w:iCs w:val="0"/>
        </w:rPr>
      </w:pPr>
      <w:r w:rsidRPr="00323DC9">
        <w:rPr>
          <w:noProof/>
          <w:lang w:val="de-AT" w:eastAsia="de-AT"/>
        </w:rPr>
        <mc:AlternateContent>
          <mc:Choice Requires="wps">
            <w:drawing>
              <wp:anchor distT="0" distB="0" distL="0" distR="0" simplePos="0" relativeHeight="251634688" behindDoc="1" locked="0" layoutInCell="1" allowOverlap="1">
                <wp:simplePos x="0" y="0"/>
                <wp:positionH relativeFrom="margin">
                  <wp:posOffset>-398145</wp:posOffset>
                </wp:positionH>
                <wp:positionV relativeFrom="paragraph">
                  <wp:posOffset>189230</wp:posOffset>
                </wp:positionV>
                <wp:extent cx="6410325" cy="2147570"/>
                <wp:effectExtent l="0" t="0" r="28575" b="24130"/>
                <wp:wrapTopAndBottom/>
                <wp:docPr id="413" name="Rechteck 4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0325" cy="2147570"/>
                        </a:xfrm>
                        <a:prstGeom prst="rect">
                          <a:avLst/>
                        </a:prstGeom>
                        <a:noFill/>
                        <a:ln w="63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880B80" id="Rechteck 413" o:spid="_x0000_s1026" style="position:absolute;margin-left:-31.35pt;margin-top:14.9pt;width:504.75pt;height:169.1pt;z-index:-251681792;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" filled="f" strokeweight=".5pt">
                <w10:wrap type="topAndBottom" anchorx="margin"/>
              </v:rect>
            </w:pict>
          </mc:Fallback>
        </mc:AlternateContent>
      </w:r>
      <w:r w:rsidRPr="00323DC9">
        <w:rPr>
          <w:rStyle w:val="Kursiv"/>
          <w:i w:val="0"/>
          <w:iCs w:val="0"/>
        </w:rPr>
        <w:t xml:space="preserve">Zusammenfassung (Abstract) </w:t>
      </w:r>
    </w:p>
    <w:p w:rsidR="00323DC9" w:rsidRDefault="00323DC9" w:rsidP="00B06B67">
      <w:pPr>
        <w:rPr>
          <w:rStyle w:val="Kursiv"/>
        </w:rPr>
      </w:pPr>
      <w:r w:rsidRPr="00323DC9">
        <w:rPr>
          <w:rStyle w:val="Kursiv"/>
          <w:noProof/>
          <w:lang w:val="de-AT" w:eastAsia="de-AT"/>
        </w:rPr>
        <mc:AlternateContent>
          <mc:Choice Requires="wps">
            <w:drawing>
              <wp:anchor distT="45720" distB="45720" distL="114300" distR="114300" simplePos="0" relativeHeight="251636736" behindDoc="0" locked="0" layoutInCell="1" allowOverlap="1">
                <wp:simplePos x="0" y="0"/>
                <wp:positionH relativeFrom="margin">
                  <wp:align>left</wp:align>
                </wp:positionH>
                <wp:positionV relativeFrom="paragraph">
                  <wp:posOffset>1857640</wp:posOffset>
                </wp:positionV>
                <wp:extent cx="2360930" cy="1404620"/>
                <wp:effectExtent l="0" t="0" r="0" b="0"/>
                <wp:wrapSquare wrapText="bothSides"/>
                <wp:docPr id="414"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rsidR="00EE49CC" w:rsidRDefault="00EE49CC">
                            <w:r>
                              <w:t>Max. 2000 Zeichen</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99" type="#_x0000_t202" style="position:absolute;margin-left:0;margin-top:146.25pt;width:185.9pt;height:110.6pt;z-index:251636736;visibility:visible;mso-wrap-style:square;mso-width-percent:400;mso-height-percent:200;mso-wrap-distance-left:9pt;mso-wrap-distance-top:3.6pt;mso-wrap-distance-right:9pt;mso-wrap-distance-bottom:3.6pt;mso-position-horizontal:lef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" filled="f" stroked="f">
                <v:textbox style="mso-fit-shape-to-text:t">
                  <w:txbxContent>
                    <w:p w:rsidR="00EE49CC" w:rsidRDefault="00EE49CC">
                      <w:r>
                        <w:t>Max. 2000 Zeichen</w:t>
                      </w:r>
                    </w:p>
                  </w:txbxContent>
                </v:textbox>
                <w10:wrap type="square" anchorx="margin"/>
              </v:shape>
            </w:pict>
          </mc:Fallback>
        </mc:AlternateContent>
      </w:r>
    </w:p>
    <w:p w:rsidR="00E71147" w:rsidRDefault="00E71147" w:rsidP="00323DC9">
      <w:r w:rsidRPr="00323DC9">
        <w:rPr>
          <w:noProof/>
          <w:lang w:val="de-AT" w:eastAsia="de-AT"/>
        </w:rPr>
        <w:lastRenderedPageBreak/>
        <mc:AlternateContent>
          <mc:Choice Requires="wpg">
            <w:drawing>
              <wp:anchor distT="0" distB="0" distL="0" distR="0" simplePos="0" relativeHeight="251637760" behindDoc="1" locked="0" layoutInCell="1" allowOverlap="1">
                <wp:simplePos x="0" y="0"/>
                <wp:positionH relativeFrom="page">
                  <wp:posOffset>316363</wp:posOffset>
                </wp:positionH>
                <wp:positionV relativeFrom="paragraph">
                  <wp:posOffset>561</wp:posOffset>
                </wp:positionV>
                <wp:extent cx="7075805" cy="1594485"/>
                <wp:effectExtent l="0" t="0" r="10795" b="5715"/>
                <wp:wrapTopAndBottom/>
                <wp:docPr id="415" name="Gruppieren 4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75805" cy="1594485"/>
                          <a:chOff x="336" y="273"/>
                          <a:chExt cx="11238" cy="2511"/>
                        </a:xfrm>
                      </wpg:grpSpPr>
                      <wps:wsp>
                        <wps:cNvPr id="192" name="docshape73"/>
                        <wps:cNvSpPr>
                          <a:spLocks noChangeArrowheads="1"/>
                        </wps:cNvSpPr>
                        <wps:spPr bwMode="auto">
                          <a:xfrm>
                            <a:off x="340" y="273"/>
                            <a:ext cx="11215" cy="1691"/>
                          </a:xfrm>
                          <a:prstGeom prst="rect">
                            <a:avLst/>
                          </a:prstGeom>
                          <a:solidFill>
                            <a:srgbClr val="F1F1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93" name="docshape7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9387" y="579"/>
                            <a:ext cx="200"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4" name="docshape7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10248" y="577"/>
                            <a:ext cx="200"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5" name="docshape76"/>
                        <wps:cNvSpPr>
                          <a:spLocks noChangeArrowheads="1"/>
                        </wps:cNvSpPr>
                        <wps:spPr bwMode="auto">
                          <a:xfrm>
                            <a:off x="433" y="1029"/>
                            <a:ext cx="10305" cy="567"/>
                          </a:xfrm>
                          <a:prstGeom prst="rect">
                            <a:avLst/>
                          </a:prstGeom>
                          <a:solidFill>
                            <a:srgbClr val="F1F1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6" name="docshape77"/>
                        <wps:cNvSpPr>
                          <a:spLocks/>
                        </wps:cNvSpPr>
                        <wps:spPr bwMode="auto">
                          <a:xfrm>
                            <a:off x="336" y="1412"/>
                            <a:ext cx="10370" cy="1124"/>
                          </a:xfrm>
                          <a:custGeom>
                            <a:avLst/>
                            <a:gdLst>
                              <a:gd name="T0" fmla="+- 0 340 340"/>
                              <a:gd name="T1" fmla="*/ T0 w 10305"/>
                              <a:gd name="T2" fmla="+- 0 1582 1015"/>
                              <a:gd name="T3" fmla="*/ 1582 h 1124"/>
                              <a:gd name="T4" fmla="+- 0 10645 340"/>
                              <a:gd name="T5" fmla="*/ T4 w 10305"/>
                              <a:gd name="T6" fmla="+- 0 1582 1015"/>
                              <a:gd name="T7" fmla="*/ 1582 h 1124"/>
                              <a:gd name="T8" fmla="+- 0 10645 340"/>
                              <a:gd name="T9" fmla="*/ T8 w 10305"/>
                              <a:gd name="T10" fmla="+- 0 1015 1015"/>
                              <a:gd name="T11" fmla="*/ 1015 h 1124"/>
                              <a:gd name="T12" fmla="+- 0 340 340"/>
                              <a:gd name="T13" fmla="*/ T12 w 10305"/>
                              <a:gd name="T14" fmla="+- 0 1015 1015"/>
                              <a:gd name="T15" fmla="*/ 1015 h 1124"/>
                              <a:gd name="T16" fmla="+- 0 340 340"/>
                              <a:gd name="T17" fmla="*/ T16 w 10305"/>
                              <a:gd name="T18" fmla="+- 0 1582 1015"/>
                              <a:gd name="T19" fmla="*/ 1582 h 1124"/>
                              <a:gd name="T20" fmla="+- 0 340 340"/>
                              <a:gd name="T21" fmla="*/ T20 w 10305"/>
                              <a:gd name="T22" fmla="+- 0 2138 1015"/>
                              <a:gd name="T23" fmla="*/ 2138 h 1124"/>
                              <a:gd name="T24" fmla="+- 0 10645 340"/>
                              <a:gd name="T25" fmla="*/ T24 w 10305"/>
                              <a:gd name="T26" fmla="+- 0 2138 1015"/>
                              <a:gd name="T27" fmla="*/ 2138 h 1124"/>
                              <a:gd name="T28" fmla="+- 0 10645 340"/>
                              <a:gd name="T29" fmla="*/ T28 w 10305"/>
                              <a:gd name="T30" fmla="+- 0 1582 1015"/>
                              <a:gd name="T31" fmla="*/ 1582 h 1124"/>
                              <a:gd name="T32" fmla="+- 0 340 340"/>
                              <a:gd name="T33" fmla="*/ T32 w 10305"/>
                              <a:gd name="T34" fmla="+- 0 1582 1015"/>
                              <a:gd name="T35" fmla="*/ 1582 h 1124"/>
                              <a:gd name="T36" fmla="+- 0 340 340"/>
                              <a:gd name="T37" fmla="*/ T36 w 10305"/>
                              <a:gd name="T38" fmla="+- 0 2138 1015"/>
                              <a:gd name="T39" fmla="*/ 2138 h 11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305" h="1124">
                                <a:moveTo>
                                  <a:pt x="0" y="567"/>
                                </a:moveTo>
                                <a:lnTo>
                                  <a:pt x="10305" y="567"/>
                                </a:lnTo>
                                <a:lnTo>
                                  <a:pt x="10305" y="0"/>
                                </a:lnTo>
                                <a:lnTo>
                                  <a:pt x="0" y="0"/>
                                </a:lnTo>
                                <a:lnTo>
                                  <a:pt x="0" y="567"/>
                                </a:lnTo>
                                <a:close/>
                                <a:moveTo>
                                  <a:pt x="0" y="1123"/>
                                </a:moveTo>
                                <a:lnTo>
                                  <a:pt x="10305" y="1123"/>
                                </a:lnTo>
                                <a:lnTo>
                                  <a:pt x="10305" y="567"/>
                                </a:lnTo>
                                <a:lnTo>
                                  <a:pt x="0" y="567"/>
                                </a:lnTo>
                                <a:lnTo>
                                  <a:pt x="0" y="1123"/>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7" name="docshape78"/>
                        <wps:cNvSpPr txBox="1">
                          <a:spLocks noChangeArrowheads="1"/>
                        </wps:cNvSpPr>
                        <wps:spPr bwMode="auto">
                          <a:xfrm>
                            <a:off x="433" y="393"/>
                            <a:ext cx="8024" cy="10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323DC9">
                              <w:pPr>
                                <w:spacing w:line="249" w:lineRule="auto"/>
                                <w:ind w:left="7" w:hanging="8"/>
                                <w:rPr>
                                  <w:sz w:val="20"/>
                                </w:rPr>
                              </w:pPr>
                              <w:r w:rsidRPr="00323DC9">
                                <w:t xml:space="preserve">Wurde dieser </w:t>
                              </w:r>
                              <w:r>
                                <w:t>Antrag (bzw. ein sehr ähnlicher</w:t>
                              </w:r>
                              <w:r w:rsidRPr="00323DC9">
                                <w:t xml:space="preserve">) </w:t>
                              </w:r>
                              <w:r>
                                <w:t xml:space="preserve">bereits </w:t>
                              </w:r>
                              <w:r w:rsidRPr="00323DC9">
                                <w:t xml:space="preserve">in den letzten 2 Jahren </w:t>
                              </w:r>
                              <w:r>
                                <w:t>bei einem</w:t>
                              </w:r>
                              <w:r w:rsidRPr="00323DC9">
                                <w:t xml:space="preserve"> Call zur Antragseinreichung im Rahmen eines EU-Programms, einschließlich des aktuellen Calls, eingereicht?</w:t>
                              </w:r>
                            </w:p>
                          </w:txbxContent>
                        </wps:txbx>
                        <wps:bodyPr rot="0" vert="horz" wrap="square" lIns="0" tIns="0" rIns="0" bIns="0" anchor="t" anchorCtr="0" upright="1">
                          <a:noAutofit/>
                        </wps:bodyPr>
                      </wps:wsp>
                      <wps:wsp>
                        <wps:cNvPr id="198" name="docshape79"/>
                        <wps:cNvSpPr txBox="1">
                          <a:spLocks noChangeArrowheads="1"/>
                        </wps:cNvSpPr>
                        <wps:spPr bwMode="auto">
                          <a:xfrm>
                            <a:off x="9709" y="547"/>
                            <a:ext cx="331"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323DC9">
                              <w:pPr>
                                <w:spacing w:line="223" w:lineRule="exact"/>
                                <w:rPr>
                                  <w:sz w:val="20"/>
                                </w:rPr>
                              </w:pPr>
                              <w:r>
                                <w:t>Ja</w:t>
                              </w:r>
                            </w:p>
                          </w:txbxContent>
                        </wps:txbx>
                        <wps:bodyPr rot="0" vert="horz" wrap="square" lIns="0" tIns="0" rIns="0" bIns="0" anchor="t" anchorCtr="0" upright="1">
                          <a:noAutofit/>
                        </wps:bodyPr>
                      </wps:wsp>
                      <wps:wsp>
                        <wps:cNvPr id="199" name="docshape80"/>
                        <wps:cNvSpPr txBox="1">
                          <a:spLocks noChangeArrowheads="1"/>
                        </wps:cNvSpPr>
                        <wps:spPr bwMode="auto">
                          <a:xfrm>
                            <a:off x="10560" y="546"/>
                            <a:ext cx="491"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323DC9">
                              <w:pPr>
                                <w:spacing w:line="223" w:lineRule="exact"/>
                                <w:rPr>
                                  <w:sz w:val="20"/>
                                </w:rPr>
                              </w:pPr>
                              <w:r>
                                <w:t>Nein</w:t>
                              </w:r>
                            </w:p>
                          </w:txbxContent>
                        </wps:txbx>
                        <wps:bodyPr rot="0" vert="horz" wrap="square" lIns="0" tIns="0" rIns="0" bIns="0" anchor="t" anchorCtr="0" upright="1">
                          <a:noAutofit/>
                        </wps:bodyPr>
                      </wps:wsp>
                      <wps:wsp>
                        <wps:cNvPr id="200" name="docshape81"/>
                        <wps:cNvSpPr txBox="1">
                          <a:spLocks noChangeArrowheads="1"/>
                        </wps:cNvSpPr>
                        <wps:spPr bwMode="auto">
                          <a:xfrm>
                            <a:off x="665" y="1463"/>
                            <a:ext cx="7388" cy="13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323DC9">
                              <w:pPr>
                                <w:spacing w:before="9"/>
                              </w:pPr>
                              <w:r w:rsidRPr="003E0331">
                                <w:rPr>
                                  <w:lang w:val="de-AT"/>
                                </w:rPr>
                                <w:t>Bitte geben Sie die Antrags- oder Vertragsnummer an.</w:t>
                              </w:r>
                            </w:p>
                            <w:p w:rsidR="00EE49CC" w:rsidRPr="003E0331" w:rsidRDefault="00EE49CC" w:rsidP="00323DC9">
                              <w:pPr>
                                <w:spacing w:before="9"/>
                                <w:rPr>
                                  <w:rStyle w:val="Kursiv"/>
                                  <w:lang w:val="de-AT"/>
                                </w:rPr>
                              </w:pPr>
                              <w:r w:rsidRPr="003E0331">
                                <w:rPr>
                                  <w:rStyle w:val="Kursiv"/>
                                  <w:lang w:val="de-AT"/>
                                </w:rPr>
                                <w:t>Zuvor eingereichte Anträge sollten entweder 6- oder 9-stellig sein.</w:t>
                              </w:r>
                            </w:p>
                          </w:txbxContent>
                        </wps:txbx>
                        <wps:bodyPr rot="0" vert="horz" wrap="square" lIns="0" tIns="0" rIns="0" bIns="0" anchor="t" anchorCtr="0" upright="1">
                          <a:noAutofit/>
                        </wps:bodyPr>
                      </wps:wsp>
                      <wps:wsp>
                        <wps:cNvPr id="201" name="docshape82"/>
                        <wps:cNvSpPr txBox="1">
                          <a:spLocks noChangeArrowheads="1"/>
                        </wps:cNvSpPr>
                        <wps:spPr bwMode="auto">
                          <a:xfrm>
                            <a:off x="10843" y="2217"/>
                            <a:ext cx="731"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323DC9">
                              <w:pPr>
                                <w:spacing w:line="201" w:lineRule="exact"/>
                                <w:rPr>
                                  <w:sz w:val="18"/>
                                </w:rPr>
                              </w:pPr>
                              <w:r>
                                <w:rPr>
                                  <w:color w:val="FFFFFF"/>
                                  <w:spacing w:val="-18"/>
                                  <w:sz w:val="18"/>
                                  <w:shd w:val="clear" w:color="auto" w:fill="1048B4"/>
                                </w:rPr>
                                <w:t xml:space="preserve"> </w:t>
                              </w:r>
                              <w:r>
                                <w:rPr>
                                  <w:color w:val="FFFFFF"/>
                                  <w:sz w:val="18"/>
                                  <w:shd w:val="clear" w:color="auto" w:fill="1048B4"/>
                                </w:rPr>
                                <w:t>Remove</w:t>
                              </w:r>
                              <w:r>
                                <w:rPr>
                                  <w:color w:val="FFFFFF"/>
                                  <w:spacing w:val="-11"/>
                                  <w:sz w:val="18"/>
                                  <w:shd w:val="clear" w:color="auto" w:fill="1048B4"/>
                                </w:rPr>
                                <w:t xml:space="preserve"> </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415" o:spid="_x0000_s1100" style="position:absolute;margin-left:24.9pt;margin-top:.05pt;width:557.15pt;height:125.55pt;z-index:-251678720;mso-wrap-distance-left:0;mso-wrap-distance-right:0;mso-position-horizontal-relative:page" coordorigin="336,273" coordsize="11238,25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">
                <v:rect id="docshape73" o:spid="_x0000_s1101" style="position:absolute;left:340;top:273;width:11215;height:16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" fillcolor="#f1f1f1" stroked="f"/>
                <v:shape id="docshape74" o:spid="_x0000_s1102" type="#_x0000_t75" style="position:absolute;left:9387;top:579;width:200;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">
                  <v:imagedata r:id="rId42" o:title=""/>
                </v:shape>
                <v:shape id="docshape75" o:spid="_x0000_s1103" type="#_x0000_t75" style="position:absolute;left:10248;top:577;width:200;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">
                  <v:imagedata r:id="rId43" o:title=""/>
                </v:shape>
                <v:rect id="docshape76" o:spid="_x0000_s1104" style="position:absolute;left:433;top:1029;width:1030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" fillcolor="#f1f1f1" stroked="f"/>
                <v:shape id="docshape77" o:spid="_x0000_s1105" style="position:absolute;left:336;top:1412;width:10370;height:1124;visibility:visible;mso-wrap-style:square;v-text-anchor:top" coordsize="10305,11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" path="m,567r10305,l10305,,,,,567xm,1123r10305,l10305,567,,567r,556xe" filled="f" strokeweight=".5pt">
                  <v:path arrowok="t" o:connecttype="custom" o:connectlocs="0,1582;10370,1582;10370,1015;0,1015;0,1582;0,2138;10370,2138;10370,1582;0,1582;0,2138" o:connectangles="0,0,0,0,0,0,0,0,0,0"/>
                </v:shape>
                <v:shape id="docshape78" o:spid="_x0000_s1106" type="#_x0000_t202" style="position:absolute;left:433;top:393;width:8024;height:10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" filled="f" stroked="f">
                  <v:textbox inset="0,0,0,0">
                    <w:txbxContent>
                      <w:p w:rsidR="00EE49CC" w:rsidRDefault="00EE49CC" w:rsidP="00323DC9">
                        <w:pPr>
                          <w:spacing w:line="249" w:lineRule="auto"/>
                          <w:ind w:left="7" w:hanging="8"/>
                          <w:rPr>
                            <w:sz w:val="20"/>
                          </w:rPr>
                        </w:pPr>
                        <w:r w:rsidRPr="00323DC9">
                          <w:t xml:space="preserve">Wurde dieser </w:t>
                        </w:r>
                        <w:r>
                          <w:t>Antrag (bzw. ein sehr ähnlicher</w:t>
                        </w:r>
                        <w:r w:rsidRPr="00323DC9">
                          <w:t xml:space="preserve">) </w:t>
                        </w:r>
                        <w:r>
                          <w:t xml:space="preserve">bereits </w:t>
                        </w:r>
                        <w:r w:rsidRPr="00323DC9">
                          <w:t xml:space="preserve">in den letzten 2 Jahren </w:t>
                        </w:r>
                        <w:r>
                          <w:t>bei einem</w:t>
                        </w:r>
                        <w:r w:rsidRPr="00323DC9">
                          <w:t xml:space="preserve"> Call zur Antragseinreichung im Rahmen eines EU-Programms, einschließlich des aktuellen Calls, eingereicht?</w:t>
                        </w:r>
                      </w:p>
                    </w:txbxContent>
                  </v:textbox>
                </v:shape>
                <v:shape id="docshape79" o:spid="_x0000_s1107" type="#_x0000_t202" style="position:absolute;left:9709;top:547;width:331;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" filled="f" stroked="f">
                  <v:textbox inset="0,0,0,0">
                    <w:txbxContent>
                      <w:p w:rsidR="00EE49CC" w:rsidRDefault="00EE49CC" w:rsidP="00323DC9">
                        <w:pPr>
                          <w:spacing w:line="223" w:lineRule="exact"/>
                          <w:rPr>
                            <w:sz w:val="20"/>
                          </w:rPr>
                        </w:pPr>
                        <w:r>
                          <w:t>Ja</w:t>
                        </w:r>
                      </w:p>
                    </w:txbxContent>
                  </v:textbox>
                </v:shape>
                <v:shape id="docshape80" o:spid="_x0000_s1108" type="#_x0000_t202" style="position:absolute;left:10560;top:546;width:491;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" filled="f" stroked="f">
                  <v:textbox inset="0,0,0,0">
                    <w:txbxContent>
                      <w:p w:rsidR="00EE49CC" w:rsidRDefault="00EE49CC" w:rsidP="00323DC9">
                        <w:pPr>
                          <w:spacing w:line="223" w:lineRule="exact"/>
                          <w:rPr>
                            <w:sz w:val="20"/>
                          </w:rPr>
                        </w:pPr>
                        <w:r>
                          <w:t>Nein</w:t>
                        </w:r>
                      </w:p>
                    </w:txbxContent>
                  </v:textbox>
                </v:shape>
                <v:shape id="docshape81" o:spid="_x0000_s1109" type="#_x0000_t202" style="position:absolute;left:665;top:1463;width:7388;height:1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" filled="f" stroked="f">
                  <v:textbox inset="0,0,0,0">
                    <w:txbxContent>
                      <w:p w:rsidR="00EE49CC" w:rsidRDefault="00EE49CC" w:rsidP="00323DC9">
                        <w:pPr>
                          <w:spacing w:before="9"/>
                        </w:pPr>
                        <w:r w:rsidRPr="003E0331">
                          <w:rPr>
                            <w:lang w:val="de-AT"/>
                          </w:rPr>
                          <w:t>Bitte geben Sie die Antrags- oder Vertragsnummer an.</w:t>
                        </w:r>
                      </w:p>
                      <w:p w:rsidR="00EE49CC" w:rsidRPr="003E0331" w:rsidRDefault="00EE49CC" w:rsidP="00323DC9">
                        <w:pPr>
                          <w:spacing w:before="9"/>
                          <w:rPr>
                            <w:rStyle w:val="Kursiv"/>
                            <w:lang w:val="de-AT"/>
                          </w:rPr>
                        </w:pPr>
                        <w:r w:rsidRPr="003E0331">
                          <w:rPr>
                            <w:rStyle w:val="Kursiv"/>
                            <w:lang w:val="de-AT"/>
                          </w:rPr>
                          <w:t>Zuvor eingereichte Anträge sollten entweder 6- oder 9-stellig sein.</w:t>
                        </w:r>
                      </w:p>
                    </w:txbxContent>
                  </v:textbox>
                </v:shape>
                <v:shape id="docshape82" o:spid="_x0000_s1110" type="#_x0000_t202" style="position:absolute;left:10843;top:2217;width:731;height:2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" filled="f" stroked="f">
                  <v:textbox inset="0,0,0,0">
                    <w:txbxContent>
                      <w:p w:rsidR="00EE49CC" w:rsidRDefault="00EE49CC" w:rsidP="00323DC9">
                        <w:pPr>
                          <w:spacing w:line="201" w:lineRule="exact"/>
                          <w:rPr>
                            <w:sz w:val="18"/>
                          </w:rPr>
                        </w:pPr>
                        <w:r>
                          <w:rPr>
                            <w:color w:val="FFFFFF"/>
                            <w:spacing w:val="-18"/>
                            <w:sz w:val="18"/>
                            <w:shd w:val="clear" w:color="auto" w:fill="1048B4"/>
                          </w:rPr>
                          <w:t xml:space="preserve"> </w:t>
                        </w:r>
                        <w:r>
                          <w:rPr>
                            <w:color w:val="FFFFFF"/>
                            <w:sz w:val="18"/>
                            <w:shd w:val="clear" w:color="auto" w:fill="1048B4"/>
                          </w:rPr>
                          <w:t>Remove</w:t>
                        </w:r>
                        <w:r>
                          <w:rPr>
                            <w:color w:val="FFFFFF"/>
                            <w:spacing w:val="-11"/>
                            <w:sz w:val="18"/>
                            <w:shd w:val="clear" w:color="auto" w:fill="1048B4"/>
                          </w:rPr>
                          <w:t xml:space="preserve"> </w:t>
                        </w:r>
                      </w:p>
                    </w:txbxContent>
                  </v:textbox>
                </v:shape>
                <w10:wrap type="topAndBottom" anchorx="page"/>
              </v:group>
            </w:pict>
          </mc:Fallback>
        </mc:AlternateContent>
      </w:r>
      <w:r w:rsidRPr="00E71147">
        <w:rPr>
          <w:lang w:val="de-AT"/>
        </w:rPr>
        <w:t xml:space="preserve">Mit einer spezifischen </w:t>
      </w:r>
      <w:r>
        <w:t>Förder</w:t>
      </w:r>
      <w:r w:rsidRPr="00E71147">
        <w:rPr>
          <w:lang w:val="de-AT"/>
        </w:rPr>
        <w:t>vereinbarung (</w:t>
      </w:r>
      <w:r>
        <w:t xml:space="preserve">engl. Specific Grant Agreement, </w:t>
      </w:r>
      <w:r w:rsidRPr="00E71147">
        <w:rPr>
          <w:lang w:val="de-AT"/>
        </w:rPr>
        <w:t>SGA) wird ein konkretes Aktions-/Arbeitsprogramm im</w:t>
      </w:r>
      <w:r>
        <w:rPr>
          <w:lang w:val="de-AT"/>
        </w:rPr>
        <w:t xml:space="preserve"> Rahmen einer gültigen </w:t>
      </w:r>
      <w:r w:rsidRPr="00E71147">
        <w:rPr>
          <w:lang w:val="de-AT"/>
        </w:rPr>
        <w:t>Partnerschaftsrahmenvereinbarung (</w:t>
      </w:r>
      <w:r>
        <w:t xml:space="preserve">engl. Framework Partnership Agreement, </w:t>
      </w:r>
      <w:r w:rsidRPr="00E71147">
        <w:rPr>
          <w:lang w:val="de-AT"/>
        </w:rPr>
        <w:t>FPA) umgesetzt.</w:t>
      </w:r>
    </w:p>
    <w:p w:rsidR="00E71147" w:rsidRDefault="00E71147" w:rsidP="00323DC9">
      <w:r w:rsidRPr="00E71147">
        <w:rPr>
          <w:noProof/>
          <w:lang w:val="de-AT" w:eastAsia="de-AT"/>
        </w:rPr>
        <mc:AlternateContent>
          <mc:Choice Requires="wpg">
            <w:drawing>
              <wp:anchor distT="0" distB="0" distL="114300" distR="114300" simplePos="0" relativeHeight="251638784" behindDoc="0" locked="0" layoutInCell="1" allowOverlap="1">
                <wp:simplePos x="0" y="0"/>
                <wp:positionH relativeFrom="page">
                  <wp:posOffset>5951185</wp:posOffset>
                </wp:positionH>
                <wp:positionV relativeFrom="paragraph">
                  <wp:posOffset>10795</wp:posOffset>
                </wp:positionV>
                <wp:extent cx="803275" cy="332105"/>
                <wp:effectExtent l="0" t="0" r="0" b="0"/>
                <wp:wrapNone/>
                <wp:docPr id="202" name="Gruppieren 2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3275" cy="332105"/>
                          <a:chOff x="10179" y="-55"/>
                          <a:chExt cx="1265" cy="523"/>
                        </a:xfrm>
                      </wpg:grpSpPr>
                      <wps:wsp>
                        <wps:cNvPr id="203" name="docshape84"/>
                        <wps:cNvSpPr>
                          <a:spLocks/>
                        </wps:cNvSpPr>
                        <wps:spPr bwMode="auto">
                          <a:xfrm>
                            <a:off x="10179" y="-55"/>
                            <a:ext cx="1265" cy="523"/>
                          </a:xfrm>
                          <a:custGeom>
                            <a:avLst/>
                            <a:gdLst>
                              <a:gd name="T0" fmla="+- 0 11444 10179"/>
                              <a:gd name="T1" fmla="*/ T0 w 1265"/>
                              <a:gd name="T2" fmla="+- 0 -55 -55"/>
                              <a:gd name="T3" fmla="*/ -55 h 523"/>
                              <a:gd name="T4" fmla="+- 0 11434 10179"/>
                              <a:gd name="T5" fmla="*/ T4 w 1265"/>
                              <a:gd name="T6" fmla="+- 0 -55 -55"/>
                              <a:gd name="T7" fmla="*/ -55 h 523"/>
                              <a:gd name="T8" fmla="+- 0 11434 10179"/>
                              <a:gd name="T9" fmla="*/ T8 w 1265"/>
                              <a:gd name="T10" fmla="+- 0 -45 -55"/>
                              <a:gd name="T11" fmla="*/ -45 h 523"/>
                              <a:gd name="T12" fmla="+- 0 11434 10179"/>
                              <a:gd name="T13" fmla="*/ T12 w 1265"/>
                              <a:gd name="T14" fmla="+- 0 458 -55"/>
                              <a:gd name="T15" fmla="*/ 458 h 523"/>
                              <a:gd name="T16" fmla="+- 0 10189 10179"/>
                              <a:gd name="T17" fmla="*/ T16 w 1265"/>
                              <a:gd name="T18" fmla="+- 0 458 -55"/>
                              <a:gd name="T19" fmla="*/ 458 h 523"/>
                              <a:gd name="T20" fmla="+- 0 10189 10179"/>
                              <a:gd name="T21" fmla="*/ T20 w 1265"/>
                              <a:gd name="T22" fmla="+- 0 -45 -55"/>
                              <a:gd name="T23" fmla="*/ -45 h 523"/>
                              <a:gd name="T24" fmla="+- 0 11434 10179"/>
                              <a:gd name="T25" fmla="*/ T24 w 1265"/>
                              <a:gd name="T26" fmla="+- 0 -45 -55"/>
                              <a:gd name="T27" fmla="*/ -45 h 523"/>
                              <a:gd name="T28" fmla="+- 0 11434 10179"/>
                              <a:gd name="T29" fmla="*/ T28 w 1265"/>
                              <a:gd name="T30" fmla="+- 0 -55 -55"/>
                              <a:gd name="T31" fmla="*/ -55 h 523"/>
                              <a:gd name="T32" fmla="+- 0 10179 10179"/>
                              <a:gd name="T33" fmla="*/ T32 w 1265"/>
                              <a:gd name="T34" fmla="+- 0 -55 -55"/>
                              <a:gd name="T35" fmla="*/ -55 h 523"/>
                              <a:gd name="T36" fmla="+- 0 10179 10179"/>
                              <a:gd name="T37" fmla="*/ T36 w 1265"/>
                              <a:gd name="T38" fmla="+- 0 468 -55"/>
                              <a:gd name="T39" fmla="*/ 468 h 523"/>
                              <a:gd name="T40" fmla="+- 0 11444 10179"/>
                              <a:gd name="T41" fmla="*/ T40 w 1265"/>
                              <a:gd name="T42" fmla="+- 0 468 -55"/>
                              <a:gd name="T43" fmla="*/ 468 h 523"/>
                              <a:gd name="T44" fmla="+- 0 11444 10179"/>
                              <a:gd name="T45" fmla="*/ T44 w 1265"/>
                              <a:gd name="T46" fmla="+- 0 -55 -55"/>
                              <a:gd name="T47" fmla="*/ -55 h 5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265" h="523">
                                <a:moveTo>
                                  <a:pt x="1265" y="0"/>
                                </a:moveTo>
                                <a:lnTo>
                                  <a:pt x="1255" y="0"/>
                                </a:lnTo>
                                <a:lnTo>
                                  <a:pt x="1255" y="10"/>
                                </a:lnTo>
                                <a:lnTo>
                                  <a:pt x="1255" y="513"/>
                                </a:lnTo>
                                <a:lnTo>
                                  <a:pt x="10" y="513"/>
                                </a:lnTo>
                                <a:lnTo>
                                  <a:pt x="10" y="10"/>
                                </a:lnTo>
                                <a:lnTo>
                                  <a:pt x="1255" y="10"/>
                                </a:lnTo>
                                <a:lnTo>
                                  <a:pt x="1255" y="0"/>
                                </a:lnTo>
                                <a:lnTo>
                                  <a:pt x="0" y="0"/>
                                </a:lnTo>
                                <a:lnTo>
                                  <a:pt x="0" y="523"/>
                                </a:lnTo>
                                <a:lnTo>
                                  <a:pt x="1265" y="523"/>
                                </a:lnTo>
                                <a:lnTo>
                                  <a:pt x="126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4" name="docshape85"/>
                        <wps:cNvSpPr>
                          <a:spLocks/>
                        </wps:cNvSpPr>
                        <wps:spPr bwMode="auto">
                          <a:xfrm>
                            <a:off x="10189" y="-45"/>
                            <a:ext cx="1245" cy="503"/>
                          </a:xfrm>
                          <a:custGeom>
                            <a:avLst/>
                            <a:gdLst>
                              <a:gd name="T0" fmla="+- 0 11434 10189"/>
                              <a:gd name="T1" fmla="*/ T0 w 1245"/>
                              <a:gd name="T2" fmla="+- 0 -45 -45"/>
                              <a:gd name="T3" fmla="*/ -45 h 503"/>
                              <a:gd name="T4" fmla="+- 0 10189 10189"/>
                              <a:gd name="T5" fmla="*/ T4 w 1245"/>
                              <a:gd name="T6" fmla="+- 0 -45 -45"/>
                              <a:gd name="T7" fmla="*/ -45 h 503"/>
                              <a:gd name="T8" fmla="+- 0 10189 10189"/>
                              <a:gd name="T9" fmla="*/ T8 w 1245"/>
                              <a:gd name="T10" fmla="+- 0 458 -45"/>
                              <a:gd name="T11" fmla="*/ 458 h 503"/>
                              <a:gd name="T12" fmla="+- 0 10199 10189"/>
                              <a:gd name="T13" fmla="*/ T12 w 1245"/>
                              <a:gd name="T14" fmla="+- 0 448 -45"/>
                              <a:gd name="T15" fmla="*/ 448 h 503"/>
                              <a:gd name="T16" fmla="+- 0 10199 10189"/>
                              <a:gd name="T17" fmla="*/ T16 w 1245"/>
                              <a:gd name="T18" fmla="+- 0 -35 -45"/>
                              <a:gd name="T19" fmla="*/ -35 h 503"/>
                              <a:gd name="T20" fmla="+- 0 11424 10189"/>
                              <a:gd name="T21" fmla="*/ T20 w 1245"/>
                              <a:gd name="T22" fmla="+- 0 -35 -45"/>
                              <a:gd name="T23" fmla="*/ -35 h 503"/>
                              <a:gd name="T24" fmla="+- 0 11434 10189"/>
                              <a:gd name="T25" fmla="*/ T24 w 1245"/>
                              <a:gd name="T26" fmla="+- 0 -45 -45"/>
                              <a:gd name="T27" fmla="*/ -45 h 503"/>
                            </a:gdLst>
                            <a:ahLst/>
                            <a:cxnLst>
                              <a:cxn ang="0">
                                <a:pos x="T1" y="T3"/>
                              </a:cxn>
                              <a:cxn ang="0">
                                <a:pos x="T5" y="T7"/>
                              </a:cxn>
                              <a:cxn ang="0">
                                <a:pos x="T9" y="T11"/>
                              </a:cxn>
                              <a:cxn ang="0">
                                <a:pos x="T13" y="T15"/>
                              </a:cxn>
                              <a:cxn ang="0">
                                <a:pos x="T17" y="T19"/>
                              </a:cxn>
                              <a:cxn ang="0">
                                <a:pos x="T21" y="T23"/>
                              </a:cxn>
                              <a:cxn ang="0">
                                <a:pos x="T25" y="T27"/>
                              </a:cxn>
                            </a:cxnLst>
                            <a:rect l="0" t="0" r="r" b="b"/>
                            <a:pathLst>
                              <a:path w="1245" h="503">
                                <a:moveTo>
                                  <a:pt x="1245" y="0"/>
                                </a:moveTo>
                                <a:lnTo>
                                  <a:pt x="0" y="0"/>
                                </a:lnTo>
                                <a:lnTo>
                                  <a:pt x="0" y="503"/>
                                </a:lnTo>
                                <a:lnTo>
                                  <a:pt x="10" y="493"/>
                                </a:lnTo>
                                <a:lnTo>
                                  <a:pt x="10" y="10"/>
                                </a:lnTo>
                                <a:lnTo>
                                  <a:pt x="1235" y="10"/>
                                </a:lnTo>
                                <a:lnTo>
                                  <a:pt x="1245" y="0"/>
                                </a:lnTo>
                                <a:close/>
                              </a:path>
                            </a:pathLst>
                          </a:custGeom>
                          <a:solidFill>
                            <a:srgbClr val="808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5" name="docshape86"/>
                        <wps:cNvSpPr>
                          <a:spLocks/>
                        </wps:cNvSpPr>
                        <wps:spPr bwMode="auto">
                          <a:xfrm>
                            <a:off x="10189" y="-45"/>
                            <a:ext cx="1245" cy="503"/>
                          </a:xfrm>
                          <a:custGeom>
                            <a:avLst/>
                            <a:gdLst>
                              <a:gd name="T0" fmla="+- 0 11434 10189"/>
                              <a:gd name="T1" fmla="*/ T0 w 1245"/>
                              <a:gd name="T2" fmla="+- 0 -45 -45"/>
                              <a:gd name="T3" fmla="*/ -45 h 503"/>
                              <a:gd name="T4" fmla="+- 0 11424 10189"/>
                              <a:gd name="T5" fmla="*/ T4 w 1245"/>
                              <a:gd name="T6" fmla="+- 0 -35 -45"/>
                              <a:gd name="T7" fmla="*/ -35 h 503"/>
                              <a:gd name="T8" fmla="+- 0 11424 10189"/>
                              <a:gd name="T9" fmla="*/ T8 w 1245"/>
                              <a:gd name="T10" fmla="+- 0 448 -45"/>
                              <a:gd name="T11" fmla="*/ 448 h 503"/>
                              <a:gd name="T12" fmla="+- 0 10199 10189"/>
                              <a:gd name="T13" fmla="*/ T12 w 1245"/>
                              <a:gd name="T14" fmla="+- 0 448 -45"/>
                              <a:gd name="T15" fmla="*/ 448 h 503"/>
                              <a:gd name="T16" fmla="+- 0 10189 10189"/>
                              <a:gd name="T17" fmla="*/ T16 w 1245"/>
                              <a:gd name="T18" fmla="+- 0 458 -45"/>
                              <a:gd name="T19" fmla="*/ 458 h 503"/>
                              <a:gd name="T20" fmla="+- 0 11434 10189"/>
                              <a:gd name="T21" fmla="*/ T20 w 1245"/>
                              <a:gd name="T22" fmla="+- 0 458 -45"/>
                              <a:gd name="T23" fmla="*/ 458 h 503"/>
                              <a:gd name="T24" fmla="+- 0 11434 10189"/>
                              <a:gd name="T25" fmla="*/ T24 w 1245"/>
                              <a:gd name="T26" fmla="+- 0 -45 -45"/>
                              <a:gd name="T27" fmla="*/ -45 h 503"/>
                            </a:gdLst>
                            <a:ahLst/>
                            <a:cxnLst>
                              <a:cxn ang="0">
                                <a:pos x="T1" y="T3"/>
                              </a:cxn>
                              <a:cxn ang="0">
                                <a:pos x="T5" y="T7"/>
                              </a:cxn>
                              <a:cxn ang="0">
                                <a:pos x="T9" y="T11"/>
                              </a:cxn>
                              <a:cxn ang="0">
                                <a:pos x="T13" y="T15"/>
                              </a:cxn>
                              <a:cxn ang="0">
                                <a:pos x="T17" y="T19"/>
                              </a:cxn>
                              <a:cxn ang="0">
                                <a:pos x="T21" y="T23"/>
                              </a:cxn>
                              <a:cxn ang="0">
                                <a:pos x="T25" y="T27"/>
                              </a:cxn>
                            </a:cxnLst>
                            <a:rect l="0" t="0" r="r" b="b"/>
                            <a:pathLst>
                              <a:path w="1245" h="503">
                                <a:moveTo>
                                  <a:pt x="1245" y="0"/>
                                </a:moveTo>
                                <a:lnTo>
                                  <a:pt x="1235" y="10"/>
                                </a:lnTo>
                                <a:lnTo>
                                  <a:pt x="1235" y="493"/>
                                </a:lnTo>
                                <a:lnTo>
                                  <a:pt x="10" y="493"/>
                                </a:lnTo>
                                <a:lnTo>
                                  <a:pt x="0" y="503"/>
                                </a:lnTo>
                                <a:lnTo>
                                  <a:pt x="1245" y="503"/>
                                </a:lnTo>
                                <a:lnTo>
                                  <a:pt x="1245" y="0"/>
                                </a:lnTo>
                                <a:close/>
                              </a:path>
                            </a:pathLst>
                          </a:custGeom>
                          <a:solidFill>
                            <a:srgbClr val="D3D0C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6" name="docshape87"/>
                        <wps:cNvSpPr txBox="1">
                          <a:spLocks noChangeArrowheads="1"/>
                        </wps:cNvSpPr>
                        <wps:spPr bwMode="auto">
                          <a:xfrm>
                            <a:off x="10179" y="-55"/>
                            <a:ext cx="1265" cy="5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E71147">
                              <w:pPr>
                                <w:spacing w:before="149"/>
                                <w:ind w:left="33"/>
                                <w:rPr>
                                  <w:i/>
                                  <w:sz w:val="20"/>
                                </w:rPr>
                              </w:pPr>
                              <w:r>
                                <w:rPr>
                                  <w:i/>
                                  <w:color w:val="999999"/>
                                  <w:sz w:val="20"/>
                                </w:rPr>
                                <w:t>xxxxxx(xxx)</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202" o:spid="_x0000_s1111" style="position:absolute;margin-left:468.6pt;margin-top:.85pt;width:63.25pt;height:26.15pt;z-index:251638784;mso-position-horizontal-relative:page" coordorigin="10179,-55" coordsize="1265,5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">
                <v:shape id="docshape84" o:spid="_x0000_s1112" style="position:absolute;left:10179;top:-55;width:1265;height:523;visibility:visible;mso-wrap-style:square;v-text-anchor:top" coordsize="1265,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" path="m1265,r-10,l1255,10r,503l10,513,10,10r1245,l1255,,,,,523r1265,l1265,xe" fillcolor="black" stroked="f">
                  <v:path arrowok="t" o:connecttype="custom" o:connectlocs="1265,-55;1255,-55;1255,-45;1255,458;10,458;10,-45;1255,-45;1255,-55;0,-55;0,468;1265,468;1265,-55" o:connectangles="0,0,0,0,0,0,0,0,0,0,0,0"/>
                </v:shape>
                <v:shape id="docshape85" o:spid="_x0000_s1113" style="position:absolute;left:10189;top:-45;width:1245;height:503;visibility:visible;mso-wrap-style:square;v-text-anchor:top" coordsize="1245,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" path="m1245,l,,,503,10,493,10,10r1225,l1245,xe" fillcolor="gray" stroked="f">
                  <v:path arrowok="t" o:connecttype="custom" o:connectlocs="1245,-45;0,-45;0,458;10,448;10,-35;1235,-35;1245,-45" o:connectangles="0,0,0,0,0,0,0"/>
                </v:shape>
                <v:shape id="docshape86" o:spid="_x0000_s1114" style="position:absolute;left:10189;top:-45;width:1245;height:503;visibility:visible;mso-wrap-style:square;v-text-anchor:top" coordsize="1245,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" path="m1245,r-10,10l1235,493,10,493,,503r1245,l1245,xe" fillcolor="#d3d0c7" stroked="f">
                  <v:path arrowok="t" o:connecttype="custom" o:connectlocs="1245,-45;1235,-35;1235,448;10,448;0,458;1245,458;1245,-45" o:connectangles="0,0,0,0,0,0,0"/>
                </v:shape>
                <v:shape id="docshape87" o:spid="_x0000_s1115" type="#_x0000_t202" style="position:absolute;left:10179;top:-55;width:1265;height:5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" filled="f" stroked="f">
                  <v:textbox inset="0,0,0,0">
                    <w:txbxContent>
                      <w:p w:rsidR="00EE49CC" w:rsidRDefault="00EE49CC" w:rsidP="00E71147">
                        <w:pPr>
                          <w:spacing w:before="149"/>
                          <w:ind w:left="33"/>
                          <w:rPr>
                            <w:i/>
                            <w:sz w:val="20"/>
                          </w:rPr>
                        </w:pPr>
                        <w:r>
                          <w:rPr>
                            <w:i/>
                            <w:color w:val="999999"/>
                            <w:sz w:val="20"/>
                          </w:rPr>
                          <w:t>xxxxxx(xxx)</w:t>
                        </w:r>
                      </w:p>
                    </w:txbxContent>
                  </v:textbox>
                </v:shape>
                <w10:wrap anchorx="page"/>
              </v:group>
            </w:pict>
          </mc:Fallback>
        </mc:AlternateContent>
      </w:r>
    </w:p>
    <w:p w:rsidR="00323DC9" w:rsidRDefault="00435965" w:rsidP="00323DC9">
      <w:pPr>
        <w:rPr>
          <w:rStyle w:val="Fett"/>
        </w:rPr>
      </w:pPr>
      <w:r>
        <w:rPr>
          <w:rStyle w:val="Fett"/>
        </w:rPr>
        <w:t>Deklarationen</w:t>
      </w:r>
    </w:p>
    <w:p w:rsidR="00525655" w:rsidRDefault="00525655" w:rsidP="00323DC9">
      <w:r>
        <w:t>Mit einem Asterisk</w:t>
      </w:r>
      <w:r w:rsidRPr="00525655">
        <w:rPr>
          <w:lang w:val="de-AT"/>
        </w:rPr>
        <w:t xml:space="preserve"> </w:t>
      </w:r>
      <w:r>
        <w:t>(</w:t>
      </w:r>
      <w:r w:rsidRPr="00525655">
        <w:rPr>
          <w:lang w:val="de-AT"/>
        </w:rPr>
        <w:t>*</w:t>
      </w:r>
      <w:r>
        <w:t>) versehene Felder sind verpflichtend auszufüllen.</w:t>
      </w:r>
    </w:p>
    <w:p w:rsidR="00525655" w:rsidRPr="00525655" w:rsidRDefault="00CE27AB" w:rsidP="00525655">
      <w:pPr>
        <w:pStyle w:val="BoxStd"/>
        <w:rPr>
          <w:rStyle w:val="Fett"/>
        </w:rPr>
      </w:pPr>
      <w:r w:rsidRPr="00525655">
        <w:rPr>
          <w:rStyle w:val="Fett"/>
          <w:noProof/>
          <w:lang w:val="de-AT" w:eastAsia="de-AT"/>
        </w:rPr>
        <w:drawing>
          <wp:anchor distT="0" distB="0" distL="114300" distR="114300" simplePos="0" relativeHeight="251639808" behindDoc="0" locked="0" layoutInCell="1" allowOverlap="1">
            <wp:simplePos x="0" y="0"/>
            <wp:positionH relativeFrom="margin">
              <wp:posOffset>5734050</wp:posOffset>
            </wp:positionH>
            <wp:positionV relativeFrom="paragraph">
              <wp:posOffset>334807</wp:posOffset>
            </wp:positionV>
            <wp:extent cx="161925" cy="161925"/>
            <wp:effectExtent l="0" t="0" r="9525" b="9525"/>
            <wp:wrapNone/>
            <wp:docPr id="432" name="Grafik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pic:spPr>
                </pic:pic>
              </a:graphicData>
            </a:graphic>
          </wp:anchor>
        </w:drawing>
      </w:r>
      <w:r w:rsidR="00525655">
        <w:t xml:space="preserve">1) </w:t>
      </w:r>
      <w:r w:rsidR="00525655" w:rsidRPr="00525655">
        <w:rPr>
          <w:lang w:val="de-AT"/>
        </w:rPr>
        <w:t xml:space="preserve"> Wir erklären, dass wir die ausdrückliche Zustimmung aller Bewerberinnen und Bewerber zur Teilnahme </w:t>
      </w:r>
      <w:r w:rsidR="00692204">
        <w:t xml:space="preserve">an </w:t>
      </w:r>
      <w:r w:rsidR="00525655" w:rsidRPr="00525655">
        <w:rPr>
          <w:lang w:val="de-AT"/>
        </w:rPr>
        <w:t xml:space="preserve">und zum Inhalt dieses Antrags </w:t>
      </w:r>
      <w:r w:rsidR="007479D0" w:rsidRPr="00525655">
        <w:rPr>
          <w:lang w:val="de-AT"/>
        </w:rPr>
        <w:t>haben. *</w:t>
      </w:r>
      <w:r w:rsidR="00525655">
        <w:t xml:space="preserve"> </w:t>
      </w:r>
    </w:p>
    <w:p w:rsidR="00525655" w:rsidRDefault="00692204" w:rsidP="00692204">
      <w:pPr>
        <w:pStyle w:val="BoxStd"/>
      </w:pPr>
      <w:r w:rsidRPr="00692204">
        <w:rPr>
          <w:rStyle w:val="Fett"/>
          <w:noProof/>
          <w:lang w:val="de-AT" w:eastAsia="de-AT"/>
        </w:rPr>
        <w:drawing>
          <wp:anchor distT="0" distB="0" distL="114300" distR="114300" simplePos="0" relativeHeight="251641856" behindDoc="0" locked="0" layoutInCell="1" allowOverlap="1" wp14:anchorId="023AD6C0" wp14:editId="264D25EB">
            <wp:simplePos x="0" y="0"/>
            <wp:positionH relativeFrom="margin">
              <wp:posOffset>5730240</wp:posOffset>
            </wp:positionH>
            <wp:positionV relativeFrom="paragraph">
              <wp:posOffset>198755</wp:posOffset>
            </wp:positionV>
            <wp:extent cx="161925" cy="161925"/>
            <wp:effectExtent l="0" t="0" r="9525" b="9525"/>
            <wp:wrapNone/>
            <wp:docPr id="433" name="Grafik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pic:spPr>
                </pic:pic>
              </a:graphicData>
            </a:graphic>
          </wp:anchor>
        </w:drawing>
      </w:r>
      <w:r>
        <w:t xml:space="preserve">2) </w:t>
      </w:r>
      <w:r w:rsidRPr="00692204">
        <w:t xml:space="preserve">Wir bestätigen, dass die Angaben in diesem Antrag richtig und vollständig sind und dass keine der Projektaktivitäten vor Antragseinreichung begonnen haben (es sei denn, </w:t>
      </w:r>
      <w:r>
        <w:t xml:space="preserve">dies ist in den Bedingungen des Calls </w:t>
      </w:r>
      <w:r w:rsidRPr="00692204">
        <w:t>ausdrücklich erlaubt).</w:t>
      </w:r>
    </w:p>
    <w:p w:rsidR="00435965" w:rsidRDefault="00692204" w:rsidP="00435965">
      <w:pPr>
        <w:pStyle w:val="BoxStd"/>
      </w:pPr>
      <w:r>
        <w:t xml:space="preserve">3) </w:t>
      </w:r>
      <w:r w:rsidR="00435965">
        <w:t xml:space="preserve">Wir erklären, </w:t>
      </w:r>
    </w:p>
    <w:p w:rsidR="00435965" w:rsidRPr="00435965" w:rsidRDefault="00435965" w:rsidP="00435965">
      <w:pPr>
        <w:pStyle w:val="BoxStd"/>
      </w:pPr>
      <w:r w:rsidRPr="00435965">
        <w:rPr>
          <w:rStyle w:val="Fett"/>
          <w:noProof/>
          <w:lang w:val="de-AT" w:eastAsia="de-AT"/>
        </w:rPr>
        <w:drawing>
          <wp:anchor distT="0" distB="0" distL="114300" distR="114300" simplePos="0" relativeHeight="251643904" behindDoc="0" locked="0" layoutInCell="1" allowOverlap="1" wp14:anchorId="40F40C7F" wp14:editId="6D904A1D">
            <wp:simplePos x="0" y="0"/>
            <wp:positionH relativeFrom="margin">
              <wp:posOffset>5736590</wp:posOffset>
            </wp:positionH>
            <wp:positionV relativeFrom="paragraph">
              <wp:posOffset>313498</wp:posOffset>
            </wp:positionV>
            <wp:extent cx="161925" cy="161925"/>
            <wp:effectExtent l="0" t="0" r="9525" b="9525"/>
            <wp:wrapNone/>
            <wp:docPr id="434" name="Grafik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pic:spPr>
                </pic:pic>
              </a:graphicData>
            </a:graphic>
            <wp14:sizeRelH relativeFrom="margin">
              <wp14:pctWidth>0</wp14:pctWidth>
            </wp14:sizeRelH>
            <wp14:sizeRelV relativeFrom="margin">
              <wp14:pctHeight>0</wp14:pctHeight>
            </wp14:sizeRelV>
          </wp:anchor>
        </w:drawing>
      </w:r>
      <w:r>
        <w:t xml:space="preserve">- dass wir die im Call </w:t>
      </w:r>
      <w:r w:rsidRPr="00435965">
        <w:t>genannten Förderkriterien vollständig erfüllen</w:t>
      </w:r>
      <w:r>
        <w:t>.</w:t>
      </w:r>
    </w:p>
    <w:p w:rsidR="00435965" w:rsidRPr="00435965" w:rsidRDefault="00435965" w:rsidP="00435965">
      <w:pPr>
        <w:pStyle w:val="BoxStd"/>
      </w:pPr>
      <w:r w:rsidRPr="00435965">
        <w:t xml:space="preserve">- dass keine Ausschlussgründe gemäß der </w:t>
      </w:r>
      <w:hyperlink r:id="rId45" w:history="1">
        <w:r w:rsidRPr="00CE27AB">
          <w:rPr>
            <w:rStyle w:val="Hyperlink"/>
          </w:rPr>
          <w:t>EU-Haushaltsordnung 2018/1046</w:t>
        </w:r>
      </w:hyperlink>
      <w:r w:rsidRPr="00435965">
        <w:t xml:space="preserve"> vorliegen</w:t>
      </w:r>
      <w:r>
        <w:t>.</w:t>
      </w:r>
    </w:p>
    <w:p w:rsidR="00692204" w:rsidRDefault="00435965" w:rsidP="00435965">
      <w:pPr>
        <w:pStyle w:val="BoxStd"/>
      </w:pPr>
      <w:r w:rsidRPr="00435965">
        <w:t>- dass wir über die finanziellen und operativen Kapazitäten verfügen, um das vorgeschlagene Projekt durchzuführen.</w:t>
      </w:r>
    </w:p>
    <w:p w:rsidR="00435965" w:rsidRDefault="00CE27AB" w:rsidP="00435965">
      <w:pPr>
        <w:pStyle w:val="BoxStd"/>
      </w:pPr>
      <w:r w:rsidRPr="00CE27AB">
        <w:rPr>
          <w:rStyle w:val="Fett"/>
          <w:noProof/>
          <w:lang w:val="de-AT" w:eastAsia="de-AT"/>
        </w:rPr>
        <w:lastRenderedPageBreak/>
        <w:drawing>
          <wp:anchor distT="0" distB="0" distL="114300" distR="114300" simplePos="0" relativeHeight="251645952" behindDoc="0" locked="0" layoutInCell="1" allowOverlap="1" wp14:anchorId="22696A47" wp14:editId="411EDDC4">
            <wp:simplePos x="0" y="0"/>
            <wp:positionH relativeFrom="margin">
              <wp:posOffset>5737225</wp:posOffset>
            </wp:positionH>
            <wp:positionV relativeFrom="paragraph">
              <wp:posOffset>364328</wp:posOffset>
            </wp:positionV>
            <wp:extent cx="161925" cy="161925"/>
            <wp:effectExtent l="0" t="0" r="9525" b="9525"/>
            <wp:wrapNone/>
            <wp:docPr id="435" name="Grafik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pic:spPr>
                </pic:pic>
              </a:graphicData>
            </a:graphic>
            <wp14:sizeRelH relativeFrom="margin">
              <wp14:pctWidth>0</wp14:pctWidth>
            </wp14:sizeRelH>
            <wp14:sizeRelV relativeFrom="margin">
              <wp14:pctHeight>0</wp14:pctHeight>
            </wp14:sizeRelV>
          </wp:anchor>
        </w:drawing>
      </w:r>
      <w:r w:rsidR="00435965">
        <w:t xml:space="preserve">4) </w:t>
      </w:r>
      <w:r w:rsidR="00435965" w:rsidRPr="00435965">
        <w:t xml:space="preserve">Wir erkennen an, dass die gesamte Kommunikation über das "Funding &amp; Tenders"-Portal </w:t>
      </w:r>
      <w:r w:rsidR="007479D0">
        <w:t xml:space="preserve">(FTOP) </w:t>
      </w:r>
      <w:r w:rsidR="00435965" w:rsidRPr="00435965">
        <w:t xml:space="preserve">erfolgt und dass der Zugang und die Nutzung dieses Systems den </w:t>
      </w:r>
      <w:hyperlink r:id="rId46" w:history="1">
        <w:r w:rsidR="00435965" w:rsidRPr="00CE27AB">
          <w:rPr>
            <w:rStyle w:val="Hyperlink"/>
          </w:rPr>
          <w:t>Geschäftsbedingungen</w:t>
        </w:r>
      </w:hyperlink>
      <w:r w:rsidR="00435965" w:rsidRPr="00435965">
        <w:t xml:space="preserve"> des "Funding &amp; Tenders"-Portals unterliegen.</w:t>
      </w:r>
    </w:p>
    <w:p w:rsidR="00435965" w:rsidRDefault="00CE27AB" w:rsidP="00CE27AB">
      <w:pPr>
        <w:pStyle w:val="BoxStd"/>
      </w:pPr>
      <w:r w:rsidRPr="00CE27AB">
        <w:rPr>
          <w:rStyle w:val="Fett"/>
          <w:noProof/>
          <w:lang w:val="de-AT" w:eastAsia="de-AT"/>
        </w:rPr>
        <w:drawing>
          <wp:anchor distT="0" distB="0" distL="114300" distR="114300" simplePos="0" relativeHeight="251648000" behindDoc="0" locked="0" layoutInCell="1" allowOverlap="1" wp14:anchorId="22DF8ADE" wp14:editId="74DF2237">
            <wp:simplePos x="0" y="0"/>
            <wp:positionH relativeFrom="margin">
              <wp:posOffset>5737225</wp:posOffset>
            </wp:positionH>
            <wp:positionV relativeFrom="paragraph">
              <wp:posOffset>621192</wp:posOffset>
            </wp:positionV>
            <wp:extent cx="161925" cy="161925"/>
            <wp:effectExtent l="0" t="0" r="9525" b="9525"/>
            <wp:wrapNone/>
            <wp:docPr id="436" name="Grafik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pic:spPr>
                </pic:pic>
              </a:graphicData>
            </a:graphic>
            <wp14:sizeRelH relativeFrom="margin">
              <wp14:pctWidth>0</wp14:pctWidth>
            </wp14:sizeRelH>
            <wp14:sizeRelV relativeFrom="margin">
              <wp14:pctHeight>0</wp14:pctHeight>
            </wp14:sizeRelV>
          </wp:anchor>
        </w:drawing>
      </w:r>
      <w:r w:rsidR="00435965">
        <w:t xml:space="preserve">5) </w:t>
      </w:r>
      <w:r w:rsidRPr="00CE27AB">
        <w:t xml:space="preserve">Wir haben die </w:t>
      </w:r>
      <w:hyperlink r:id="rId47" w:history="1">
        <w:r w:rsidRPr="00CE27AB">
          <w:rPr>
            <w:rStyle w:val="Hyperlink"/>
          </w:rPr>
          <w:t>Nutzungsbedingungen</w:t>
        </w:r>
      </w:hyperlink>
      <w:r w:rsidRPr="00CE27AB">
        <w:t xml:space="preserve"> und die </w:t>
      </w:r>
      <w:hyperlink r:id="rId48" w:history="1">
        <w:r w:rsidRPr="00CE27AB">
          <w:rPr>
            <w:rStyle w:val="Hyperlink"/>
          </w:rPr>
          <w:t>Datenschutzerklärung</w:t>
        </w:r>
      </w:hyperlink>
      <w:r w:rsidRPr="00CE27AB">
        <w:t xml:space="preserve"> des Portals </w:t>
      </w:r>
      <w:r>
        <w:t>„</w:t>
      </w:r>
      <w:r w:rsidRPr="00CE27AB">
        <w:t>Funding &amp; Tenders</w:t>
      </w:r>
      <w:r>
        <w:t>“</w:t>
      </w:r>
      <w:r w:rsidRPr="00CE27AB">
        <w:t xml:space="preserve"> gele</w:t>
      </w:r>
      <w:r>
        <w:t>sen, verstanden und akzeptiert</w:t>
      </w:r>
      <w:r w:rsidRPr="00CE27AB">
        <w:t xml:space="preserve">, in denen die Bedingungen für die Nutzung des Portals sowie der Umfang, die Zwecke, die Aufbewahrungsfristen usw. für die Verarbeitung personenbezogener Daten aller betroffenen Personen festgelegt sind, deren Daten wir zum Zwecke der Antragsbewertung, der Vergabe und der anschließenden Verwaltung unserer </w:t>
      </w:r>
      <w:r>
        <w:t>Förderbeihilfen</w:t>
      </w:r>
      <w:r w:rsidRPr="00CE27AB">
        <w:t>, Preise und Verträge (einschließlich finanzieller Transaktionen und Audits)</w:t>
      </w:r>
      <w:r>
        <w:t xml:space="preserve"> darlegen</w:t>
      </w:r>
      <w:r w:rsidRPr="00CE27AB">
        <w:t>.</w:t>
      </w:r>
    </w:p>
    <w:p w:rsidR="00205596" w:rsidRDefault="00205596" w:rsidP="00205596">
      <w:pPr>
        <w:pStyle w:val="Quelle"/>
      </w:pPr>
      <w:r>
        <w:t>Die</w:t>
      </w:r>
      <w:r w:rsidRPr="00205596">
        <w:t xml:space="preserve"> Koordinator</w:t>
      </w:r>
      <w:r>
        <w:t>en sind</w:t>
      </w:r>
      <w:r w:rsidRPr="00205596">
        <w:t xml:space="preserve"> nur für </w:t>
      </w:r>
      <w:r>
        <w:t>jene</w:t>
      </w:r>
      <w:r w:rsidRPr="00205596">
        <w:t xml:space="preserve"> Informationen verantwortlich, die sich auf </w:t>
      </w:r>
      <w:r>
        <w:t>ihre</w:t>
      </w:r>
      <w:r w:rsidRPr="00205596">
        <w:t xml:space="preserve"> eig</w:t>
      </w:r>
      <w:r>
        <w:t>ene Organisation beziehen. Alle</w:t>
      </w:r>
      <w:r w:rsidRPr="00205596">
        <w:t xml:space="preserve"> Antragsteller</w:t>
      </w:r>
      <w:r>
        <w:t>innen und Antragssteller</w:t>
      </w:r>
      <w:r w:rsidRPr="00205596">
        <w:t xml:space="preserve"> </w:t>
      </w:r>
      <w:r>
        <w:t>sind</w:t>
      </w:r>
      <w:r w:rsidRPr="00205596">
        <w:t xml:space="preserve"> für die</w:t>
      </w:r>
      <w:r>
        <w:t xml:space="preserve"> gegebenen</w:t>
      </w:r>
      <w:r w:rsidRPr="00205596">
        <w:t xml:space="preserve"> Informati</w:t>
      </w:r>
      <w:r>
        <w:t xml:space="preserve">onen in Bezug auf deren </w:t>
      </w:r>
      <w:r w:rsidRPr="00205596">
        <w:t>Organisation</w:t>
      </w:r>
      <w:r>
        <w:t xml:space="preserve"> </w:t>
      </w:r>
      <w:r w:rsidRPr="00205596">
        <w:t xml:space="preserve">verantwortlich. Wenn der </w:t>
      </w:r>
      <w:r>
        <w:t>Antrag</w:t>
      </w:r>
      <w:r w:rsidRPr="00205596">
        <w:t xml:space="preserve"> für eine EU-Finanzierung ausgewählt</w:t>
      </w:r>
      <w:r>
        <w:t xml:space="preserve"> wird, müssen alle Antragstellende</w:t>
      </w:r>
      <w:r w:rsidRPr="00205596">
        <w:t xml:space="preserve"> eine Ehrenerklärung unterzeichnen.</w:t>
      </w:r>
      <w:r>
        <w:t xml:space="preserve"> </w:t>
      </w:r>
    </w:p>
    <w:p w:rsidR="00205596" w:rsidRDefault="00205596" w:rsidP="00205596">
      <w:pPr>
        <w:pStyle w:val="Quelle"/>
      </w:pPr>
      <w:r>
        <w:t xml:space="preserve">Achtung: </w:t>
      </w:r>
      <w:r w:rsidRPr="00205596">
        <w:t>Falsche Angaben oder unrichtige Informationen können nach der EU-Haushaltsordnung zu Verwaltungssanktionen führen.</w:t>
      </w:r>
    </w:p>
    <w:p w:rsidR="00205596" w:rsidRDefault="00205596" w:rsidP="00205596">
      <w:pPr>
        <w:pStyle w:val="berschrift3"/>
      </w:pPr>
      <w:bookmarkStart w:id="9" w:name="_Toc122523919"/>
      <w:r>
        <w:t>2. Teilnehmende</w:t>
      </w:r>
      <w:bookmarkEnd w:id="9"/>
    </w:p>
    <w:p w:rsidR="00205596" w:rsidRDefault="00205596" w:rsidP="00205596">
      <w:r w:rsidRPr="00205596">
        <w:rPr>
          <w:noProof/>
          <w:lang w:val="de-AT" w:eastAsia="de-AT"/>
        </w:rPr>
        <mc:AlternateContent>
          <mc:Choice Requires="wpg">
            <w:drawing>
              <wp:anchor distT="0" distB="0" distL="0" distR="0" simplePos="0" relativeHeight="251649024" behindDoc="1" locked="0" layoutInCell="1" allowOverlap="1">
                <wp:simplePos x="0" y="0"/>
                <wp:positionH relativeFrom="margin">
                  <wp:align>center</wp:align>
                </wp:positionH>
                <wp:positionV relativeFrom="paragraph">
                  <wp:posOffset>441012</wp:posOffset>
                </wp:positionV>
                <wp:extent cx="7133590" cy="725805"/>
                <wp:effectExtent l="0" t="0" r="29210" b="0"/>
                <wp:wrapTopAndBottom/>
                <wp:docPr id="437" name="Gruppieren 4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33590" cy="725805"/>
                          <a:chOff x="335" y="156"/>
                          <a:chExt cx="11234" cy="1143"/>
                        </a:xfrm>
                      </wpg:grpSpPr>
                      <pic:pic xmlns:pic="http://schemas.openxmlformats.org/drawingml/2006/picture">
                        <pic:nvPicPr>
                          <pic:cNvPr id="438" name="docshape10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340" y="156"/>
                            <a:ext cx="604" cy="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39" name="Line 138"/>
                        <wps:cNvCnPr>
                          <a:cxnSpLocks noChangeShapeType="1"/>
                        </wps:cNvCnPr>
                        <wps:spPr bwMode="auto">
                          <a:xfrm>
                            <a:off x="335" y="721"/>
                            <a:ext cx="614"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440" name="docshape11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943" y="156"/>
                            <a:ext cx="6480" cy="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41" name="Line 140"/>
                        <wps:cNvCnPr>
                          <a:cxnSpLocks noChangeShapeType="1"/>
                        </wps:cNvCnPr>
                        <wps:spPr bwMode="auto">
                          <a:xfrm>
                            <a:off x="939" y="721"/>
                            <a:ext cx="6490"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442" name="docshape11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7423" y="156"/>
                            <a:ext cx="1620" cy="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43" name="Line 142"/>
                        <wps:cNvCnPr>
                          <a:cxnSpLocks noChangeShapeType="1"/>
                        </wps:cNvCnPr>
                        <wps:spPr bwMode="auto">
                          <a:xfrm>
                            <a:off x="7419" y="721"/>
                            <a:ext cx="1630"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444" name="docshape11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9043" y="156"/>
                            <a:ext cx="2520" cy="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45" name="Line 144"/>
                        <wps:cNvCnPr>
                          <a:cxnSpLocks noChangeShapeType="1"/>
                        </wps:cNvCnPr>
                        <wps:spPr bwMode="auto">
                          <a:xfrm>
                            <a:off x="9039" y="721"/>
                            <a:ext cx="2530" cy="0"/>
                          </a:xfrm>
                          <a:prstGeom prst="line">
                            <a:avLst/>
                          </a:prstGeom>
                          <a:noFill/>
                          <a:ln w="317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46" name="docshape113"/>
                        <wps:cNvSpPr>
                          <a:spLocks/>
                        </wps:cNvSpPr>
                        <wps:spPr bwMode="auto">
                          <a:xfrm>
                            <a:off x="340" y="723"/>
                            <a:ext cx="11224" cy="576"/>
                          </a:xfrm>
                          <a:custGeom>
                            <a:avLst/>
                            <a:gdLst>
                              <a:gd name="T0" fmla="+- 0 11564 340"/>
                              <a:gd name="T1" fmla="*/ T0 w 11224"/>
                              <a:gd name="T2" fmla="+- 0 723 723"/>
                              <a:gd name="T3" fmla="*/ 723 h 576"/>
                              <a:gd name="T4" fmla="+- 0 9116 340"/>
                              <a:gd name="T5" fmla="*/ T4 w 11224"/>
                              <a:gd name="T6" fmla="+- 0 723 723"/>
                              <a:gd name="T7" fmla="*/ 723 h 576"/>
                              <a:gd name="T8" fmla="+- 0 9044 340"/>
                              <a:gd name="T9" fmla="*/ T8 w 11224"/>
                              <a:gd name="T10" fmla="+- 0 723 723"/>
                              <a:gd name="T11" fmla="*/ 723 h 576"/>
                              <a:gd name="T12" fmla="+- 0 340 340"/>
                              <a:gd name="T13" fmla="*/ T12 w 11224"/>
                              <a:gd name="T14" fmla="+- 0 723 723"/>
                              <a:gd name="T15" fmla="*/ 723 h 576"/>
                              <a:gd name="T16" fmla="+- 0 340 340"/>
                              <a:gd name="T17" fmla="*/ T16 w 11224"/>
                              <a:gd name="T18" fmla="+- 0 1299 723"/>
                              <a:gd name="T19" fmla="*/ 1299 h 576"/>
                              <a:gd name="T20" fmla="+- 0 11564 340"/>
                              <a:gd name="T21" fmla="*/ T20 w 11224"/>
                              <a:gd name="T22" fmla="+- 0 1299 723"/>
                              <a:gd name="T23" fmla="*/ 1299 h 576"/>
                              <a:gd name="T24" fmla="+- 0 11564 340"/>
                              <a:gd name="T25" fmla="*/ T24 w 11224"/>
                              <a:gd name="T26" fmla="+- 0 723 723"/>
                              <a:gd name="T27" fmla="*/ 723 h 576"/>
                            </a:gdLst>
                            <a:ahLst/>
                            <a:cxnLst>
                              <a:cxn ang="0">
                                <a:pos x="T1" y="T3"/>
                              </a:cxn>
                              <a:cxn ang="0">
                                <a:pos x="T5" y="T7"/>
                              </a:cxn>
                              <a:cxn ang="0">
                                <a:pos x="T9" y="T11"/>
                              </a:cxn>
                              <a:cxn ang="0">
                                <a:pos x="T13" y="T15"/>
                              </a:cxn>
                              <a:cxn ang="0">
                                <a:pos x="T17" y="T19"/>
                              </a:cxn>
                              <a:cxn ang="0">
                                <a:pos x="T21" y="T23"/>
                              </a:cxn>
                              <a:cxn ang="0">
                                <a:pos x="T25" y="T27"/>
                              </a:cxn>
                            </a:cxnLst>
                            <a:rect l="0" t="0" r="r" b="b"/>
                            <a:pathLst>
                              <a:path w="11224" h="576">
                                <a:moveTo>
                                  <a:pt x="11224" y="0"/>
                                </a:moveTo>
                                <a:lnTo>
                                  <a:pt x="8776" y="0"/>
                                </a:lnTo>
                                <a:lnTo>
                                  <a:pt x="8704" y="0"/>
                                </a:lnTo>
                                <a:lnTo>
                                  <a:pt x="0" y="0"/>
                                </a:lnTo>
                                <a:lnTo>
                                  <a:pt x="0" y="576"/>
                                </a:lnTo>
                                <a:lnTo>
                                  <a:pt x="11224" y="576"/>
                                </a:lnTo>
                                <a:lnTo>
                                  <a:pt x="11224" y="0"/>
                                </a:lnTo>
                                <a:close/>
                              </a:path>
                            </a:pathLst>
                          </a:custGeom>
                          <a:solidFill>
                            <a:srgbClr val="F4F4F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7" name="docshape114"/>
                        <wps:cNvSpPr txBox="1">
                          <a:spLocks noChangeArrowheads="1"/>
                        </wps:cNvSpPr>
                        <wps:spPr bwMode="auto">
                          <a:xfrm>
                            <a:off x="368" y="308"/>
                            <a:ext cx="132"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205596">
                              <w:pPr>
                                <w:spacing w:line="223" w:lineRule="exact"/>
                                <w:rPr>
                                  <w:b/>
                                  <w:sz w:val="20"/>
                                </w:rPr>
                              </w:pPr>
                              <w:r>
                                <w:rPr>
                                  <w:b/>
                                  <w:color w:val="808080"/>
                                  <w:sz w:val="20"/>
                                </w:rPr>
                                <w:t>#</w:t>
                              </w:r>
                            </w:p>
                          </w:txbxContent>
                        </wps:txbx>
                        <wps:bodyPr rot="0" vert="horz" wrap="square" lIns="0" tIns="0" rIns="0" bIns="0" anchor="t" anchorCtr="0" upright="1">
                          <a:noAutofit/>
                        </wps:bodyPr>
                      </wps:wsp>
                      <wps:wsp>
                        <wps:cNvPr id="448" name="docshape115"/>
                        <wps:cNvSpPr txBox="1">
                          <a:spLocks noChangeArrowheads="1"/>
                        </wps:cNvSpPr>
                        <wps:spPr bwMode="auto">
                          <a:xfrm>
                            <a:off x="729" y="325"/>
                            <a:ext cx="5600"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205596">
                              <w:pPr>
                                <w:spacing w:line="223" w:lineRule="exact"/>
                                <w:rPr>
                                  <w:b/>
                                  <w:sz w:val="20"/>
                                </w:rPr>
                              </w:pPr>
                              <w:r>
                                <w:t xml:space="preserve">Teilnehmende Organisation              </w:t>
                              </w:r>
                              <w:r>
                                <w:rPr>
                                  <w:b/>
                                  <w:color w:val="808080"/>
                                  <w:spacing w:val="-37"/>
                                  <w:sz w:val="20"/>
                                </w:rPr>
                                <w:t xml:space="preserve"> </w:t>
                              </w:r>
                              <w:r>
                                <w:t>offizieller Name</w:t>
                              </w:r>
                            </w:p>
                          </w:txbxContent>
                        </wps:txbx>
                        <wps:bodyPr rot="0" vert="horz" wrap="square" lIns="0" tIns="0" rIns="0" bIns="0" anchor="t" anchorCtr="0" upright="1">
                          <a:noAutofit/>
                        </wps:bodyPr>
                      </wps:wsp>
                      <wps:wsp>
                        <wps:cNvPr id="449" name="docshape116"/>
                        <wps:cNvSpPr txBox="1">
                          <a:spLocks noChangeArrowheads="1"/>
                        </wps:cNvSpPr>
                        <wps:spPr bwMode="auto">
                          <a:xfrm>
                            <a:off x="6050" y="308"/>
                            <a:ext cx="3193" cy="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440741" w:rsidRDefault="00EE49CC" w:rsidP="00205596">
                              <w:pPr>
                                <w:spacing w:line="223" w:lineRule="exact"/>
                                <w:rPr>
                                  <w:b/>
                                  <w:sz w:val="20"/>
                                  <w:lang w:val="de-AT"/>
                                </w:rPr>
                              </w:pPr>
                              <w:r>
                                <w:t>Land</w:t>
                              </w:r>
                              <w:r>
                                <w:tab/>
                              </w:r>
                              <w:r>
                                <w:tab/>
                              </w:r>
                              <w:r>
                                <w:tab/>
                                <w:t xml:space="preserve"> Rolle</w:t>
                              </w:r>
                            </w:p>
                          </w:txbxContent>
                        </wps:txbx>
                        <wps:bodyPr rot="0" vert="horz" wrap="square" lIns="0" tIns="0" rIns="0" bIns="0" anchor="t" anchorCtr="0" upright="1">
                          <a:noAutofit/>
                        </wps:bodyPr>
                      </wps:wsp>
                      <wps:wsp>
                        <wps:cNvPr id="450" name="docshape117"/>
                        <wps:cNvSpPr txBox="1">
                          <a:spLocks noChangeArrowheads="1"/>
                        </wps:cNvSpPr>
                        <wps:spPr bwMode="auto">
                          <a:xfrm>
                            <a:off x="10005" y="308"/>
                            <a:ext cx="963" cy="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205596">
                              <w:pPr>
                                <w:spacing w:line="223" w:lineRule="exact"/>
                                <w:rPr>
                                  <w:b/>
                                  <w:sz w:val="20"/>
                                </w:rPr>
                              </w:pPr>
                              <w:r>
                                <w:t>Aktionen</w:t>
                              </w:r>
                            </w:p>
                          </w:txbxContent>
                        </wps:txbx>
                        <wps:bodyPr rot="0" vert="horz" wrap="square" lIns="0" tIns="0" rIns="0" bIns="0" anchor="t" anchorCtr="0" upright="1">
                          <a:noAutofit/>
                        </wps:bodyPr>
                      </wps:wsp>
                      <wps:wsp>
                        <wps:cNvPr id="451" name="docshape118"/>
                        <wps:cNvSpPr txBox="1">
                          <a:spLocks noChangeArrowheads="1"/>
                        </wps:cNvSpPr>
                        <wps:spPr bwMode="auto">
                          <a:xfrm>
                            <a:off x="364" y="880"/>
                            <a:ext cx="132"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205596">
                              <w:pPr>
                                <w:spacing w:line="223" w:lineRule="exact"/>
                                <w:rPr>
                                  <w:sz w:val="20"/>
                                </w:rPr>
                              </w:pPr>
                              <w:r>
                                <w:rPr>
                                  <w:sz w:val="20"/>
                                </w:rPr>
                                <w:t>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437" o:spid="_x0000_s1116" style="position:absolute;margin-left:0;margin-top:34.75pt;width:561.7pt;height:57.15pt;z-index:-251667456;mso-wrap-distance-left:0;mso-wrap-distance-right:0;mso-position-horizontal:center;mso-position-horizontal-relative:margin" coordorigin="335,156" coordsize="11234,11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">
                <v:shape id="docshape109" o:spid="_x0000_s1117" type="#_x0000_t75" style="position:absolute;left:340;top:156;width:604;height: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">
                  <v:imagedata r:id="rId53" o:title=""/>
                </v:shape>
                <v:line id="Line 138" o:spid="_x0000_s1118" style="position:absolute;visibility:visible;mso-wrap-style:square" from="335,721" to="949,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" strokeweight=".25pt"/>
                <v:shape id="docshape110" o:spid="_x0000_s1119" type="#_x0000_t75" style="position:absolute;left:943;top:156;width:6480;height: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">
                  <v:imagedata r:id="rId54" o:title=""/>
                </v:shape>
                <v:line id="Line 140" o:spid="_x0000_s1120" style="position:absolute;visibility:visible;mso-wrap-style:square" from="939,721" to="7429,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" strokeweight=".25pt"/>
                <v:shape id="docshape111" o:spid="_x0000_s1121" type="#_x0000_t75" style="position:absolute;left:7423;top:156;width:1620;height: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">
                  <v:imagedata r:id="rId55" o:title=""/>
                </v:shape>
                <v:line id="Line 142" o:spid="_x0000_s1122" style="position:absolute;visibility:visible;mso-wrap-style:square" from="7419,721" to="9049,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" strokeweight=".25pt"/>
                <v:shape id="docshape112" o:spid="_x0000_s1123" type="#_x0000_t75" style="position:absolute;left:9043;top:156;width:2520;height: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">
                  <v:imagedata r:id="rId56" o:title=""/>
                </v:shape>
                <v:line id="Line 144" o:spid="_x0000_s1124" style="position:absolute;visibility:visible;mso-wrap-style:square" from="9039,721" to="11569,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" strokeweight=".25pt"/>
                <v:shape id="docshape113" o:spid="_x0000_s1125" style="position:absolute;left:340;top:723;width:11224;height:576;visibility:visible;mso-wrap-style:square;v-text-anchor:top" coordsize="11224,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" path="m11224,l8776,r-72,l,,,576r11224,l11224,xe" fillcolor="#f4f4f4" stroked="f">
                  <v:path arrowok="t" o:connecttype="custom" o:connectlocs="11224,723;8776,723;8704,723;0,723;0,1299;11224,1299;11224,723" o:connectangles="0,0,0,0,0,0,0"/>
                </v:shape>
                <v:shape id="docshape114" o:spid="_x0000_s1126" type="#_x0000_t202" style="position:absolute;left:368;top:308;width:132;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" filled="f" stroked="f">
                  <v:textbox inset="0,0,0,0">
                    <w:txbxContent>
                      <w:p w:rsidR="00EE49CC" w:rsidRDefault="00EE49CC" w:rsidP="00205596">
                        <w:pPr>
                          <w:spacing w:line="223" w:lineRule="exact"/>
                          <w:rPr>
                            <w:b/>
                            <w:sz w:val="20"/>
                          </w:rPr>
                        </w:pPr>
                        <w:r>
                          <w:rPr>
                            <w:b/>
                            <w:color w:val="808080"/>
                            <w:sz w:val="20"/>
                          </w:rPr>
                          <w:t>#</w:t>
                        </w:r>
                      </w:p>
                    </w:txbxContent>
                  </v:textbox>
                </v:shape>
                <v:shape id="docshape115" o:spid="_x0000_s1127" type="#_x0000_t202" style="position:absolute;left:729;top:325;width:5600;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" filled="f" stroked="f">
                  <v:textbox inset="0,0,0,0">
                    <w:txbxContent>
                      <w:p w:rsidR="00EE49CC" w:rsidRDefault="00EE49CC" w:rsidP="00205596">
                        <w:pPr>
                          <w:spacing w:line="223" w:lineRule="exact"/>
                          <w:rPr>
                            <w:b/>
                            <w:sz w:val="20"/>
                          </w:rPr>
                        </w:pPr>
                        <w:r>
                          <w:t xml:space="preserve">Teilnehmende Organisation              </w:t>
                        </w:r>
                        <w:r>
                          <w:rPr>
                            <w:b/>
                            <w:color w:val="808080"/>
                            <w:spacing w:val="-37"/>
                            <w:sz w:val="20"/>
                          </w:rPr>
                          <w:t xml:space="preserve"> </w:t>
                        </w:r>
                        <w:r>
                          <w:t>offizieller Name</w:t>
                        </w:r>
                      </w:p>
                    </w:txbxContent>
                  </v:textbox>
                </v:shape>
                <v:shape id="docshape116" o:spid="_x0000_s1128" type="#_x0000_t202" style="position:absolute;left:6050;top:308;width:3193;height: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" filled="f" stroked="f">
                  <v:textbox inset="0,0,0,0">
                    <w:txbxContent>
                      <w:p w:rsidR="00EE49CC" w:rsidRPr="00440741" w:rsidRDefault="00EE49CC" w:rsidP="00205596">
                        <w:pPr>
                          <w:spacing w:line="223" w:lineRule="exact"/>
                          <w:rPr>
                            <w:b/>
                            <w:sz w:val="20"/>
                            <w:lang w:val="de-AT"/>
                          </w:rPr>
                        </w:pPr>
                        <w:r>
                          <w:t>Land</w:t>
                        </w:r>
                        <w:r>
                          <w:tab/>
                        </w:r>
                        <w:r>
                          <w:tab/>
                        </w:r>
                        <w:r>
                          <w:tab/>
                          <w:t xml:space="preserve"> Rolle</w:t>
                        </w:r>
                      </w:p>
                    </w:txbxContent>
                  </v:textbox>
                </v:shape>
                <v:shape id="docshape117" o:spid="_x0000_s1129" type="#_x0000_t202" style="position:absolute;left:10005;top:308;width:963;height: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" filled="f" stroked="f">
                  <v:textbox inset="0,0,0,0">
                    <w:txbxContent>
                      <w:p w:rsidR="00EE49CC" w:rsidRDefault="00EE49CC" w:rsidP="00205596">
                        <w:pPr>
                          <w:spacing w:line="223" w:lineRule="exact"/>
                          <w:rPr>
                            <w:b/>
                            <w:sz w:val="20"/>
                          </w:rPr>
                        </w:pPr>
                        <w:r>
                          <w:t>Aktionen</w:t>
                        </w:r>
                      </w:p>
                    </w:txbxContent>
                  </v:textbox>
                </v:shape>
                <v:shape id="docshape118" o:spid="_x0000_s1130" type="#_x0000_t202" style="position:absolute;left:364;top:880;width:132;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" filled="f" stroked="f">
                  <v:textbox inset="0,0,0,0">
                    <w:txbxContent>
                      <w:p w:rsidR="00EE49CC" w:rsidRDefault="00EE49CC" w:rsidP="00205596">
                        <w:pPr>
                          <w:spacing w:line="223" w:lineRule="exact"/>
                          <w:rPr>
                            <w:sz w:val="20"/>
                          </w:rPr>
                        </w:pPr>
                        <w:r>
                          <w:rPr>
                            <w:sz w:val="20"/>
                          </w:rPr>
                          <w:t>1</w:t>
                        </w:r>
                      </w:p>
                    </w:txbxContent>
                  </v:textbox>
                </v:shape>
                <w10:wrap type="topAndBottom" anchorx="margin"/>
              </v:group>
            </w:pict>
          </mc:Fallback>
        </mc:AlternateContent>
      </w:r>
      <w:r w:rsidR="00E84562">
        <w:t>Liste über teilnehmendern Organisationen</w:t>
      </w:r>
    </w:p>
    <w:p w:rsidR="003B0718" w:rsidRDefault="003B0718">
      <w:pPr>
        <w:suppressAutoHyphens w:val="0"/>
      </w:pPr>
      <w:r>
        <w:br w:type="page"/>
      </w:r>
    </w:p>
    <w:p w:rsidR="003B0718" w:rsidRDefault="00CE0AEA" w:rsidP="00CE0AEA">
      <w:r w:rsidRPr="00172250">
        <w:rPr>
          <w:noProof/>
          <w:lang w:val="de-AT" w:eastAsia="de-AT"/>
        </w:rPr>
        <w:lastRenderedPageBreak/>
        <mc:AlternateContent>
          <mc:Choice Requires="wps">
            <w:drawing>
              <wp:anchor distT="45720" distB="45720" distL="114300" distR="114300" simplePos="0" relativeHeight="251651072" behindDoc="0" locked="0" layoutInCell="1" allowOverlap="1" wp14:anchorId="4933F569" wp14:editId="695AA54B">
                <wp:simplePos x="0" y="0"/>
                <wp:positionH relativeFrom="margin">
                  <wp:posOffset>-570230</wp:posOffset>
                </wp:positionH>
                <wp:positionV relativeFrom="paragraph">
                  <wp:posOffset>-577025</wp:posOffset>
                </wp:positionV>
                <wp:extent cx="2051685" cy="998855"/>
                <wp:effectExtent l="0" t="0" r="5715" b="0"/>
                <wp:wrapNone/>
                <wp:docPr id="45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1685" cy="998855"/>
                        </a:xfrm>
                        <a:prstGeom prst="rect">
                          <a:avLst/>
                        </a:prstGeom>
                        <a:solidFill>
                          <a:srgbClr val="FFFFFF"/>
                        </a:solidFill>
                        <a:ln w="9525">
                          <a:noFill/>
                          <a:miter lim="800000"/>
                          <a:headEnd/>
                          <a:tailEnd/>
                        </a:ln>
                      </wps:spPr>
                      <wps:txbx>
                        <w:txbxContent>
                          <w:p w:rsidR="00EE49CC" w:rsidRDefault="00EE49CC" w:rsidP="003B0718">
                            <w:pPr>
                              <w:pStyle w:val="KeinLeerraum"/>
                              <w:rPr>
                                <w:rStyle w:val="Fett"/>
                              </w:rPr>
                            </w:pPr>
                            <w:r w:rsidRPr="00172250">
                              <w:rPr>
                                <w:rStyle w:val="Fett"/>
                              </w:rPr>
                              <w:t>Antragsformular</w:t>
                            </w:r>
                          </w:p>
                          <w:p w:rsidR="00EE49CC" w:rsidRPr="00172250" w:rsidRDefault="00EE49CC" w:rsidP="003B0718">
                            <w:pPr>
                              <w:pStyle w:val="KeinLeerraum"/>
                              <w:rPr>
                                <w:b/>
                                <w:bCs/>
                              </w:rPr>
                            </w:pPr>
                            <w:r>
                              <w:t>Antrags-ID</w:t>
                            </w:r>
                          </w:p>
                          <w:p w:rsidR="00EE49CC" w:rsidRDefault="00EE49CC" w:rsidP="003B0718">
                            <w:pPr>
                              <w:pStyle w:val="KeinLeerraum"/>
                            </w:pPr>
                            <w:r>
                              <w:t>Akronym (verpflichtend)</w:t>
                            </w:r>
                          </w:p>
                          <w:p w:rsidR="00EE49CC" w:rsidRDefault="00EE49CC" w:rsidP="003B0718">
                            <w:pPr>
                              <w:pStyle w:val="KeinLeerraum"/>
                            </w:pPr>
                            <w:r>
                              <w:t>Kurzbezeichnung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33F569" id="_x0000_s1131" type="#_x0000_t202" style="position:absolute;margin-left:-44.9pt;margin-top:-45.45pt;width:161.55pt;height:78.65pt;z-index:2516510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" stroked="f">
                <v:textbox>
                  <w:txbxContent>
                    <w:p w:rsidR="00EE49CC" w:rsidRDefault="00EE49CC" w:rsidP="003B0718">
                      <w:pPr>
                        <w:pStyle w:val="KeinLeerraum"/>
                        <w:rPr>
                          <w:rStyle w:val="Fett"/>
                        </w:rPr>
                      </w:pPr>
                      <w:r w:rsidRPr="00172250">
                        <w:rPr>
                          <w:rStyle w:val="Fett"/>
                        </w:rPr>
                        <w:t>Antragsformular</w:t>
                      </w:r>
                    </w:p>
                    <w:p w:rsidR="00EE49CC" w:rsidRPr="00172250" w:rsidRDefault="00EE49CC" w:rsidP="003B0718">
                      <w:pPr>
                        <w:pStyle w:val="KeinLeerraum"/>
                        <w:rPr>
                          <w:b/>
                          <w:bCs/>
                        </w:rPr>
                      </w:pPr>
                      <w:r>
                        <w:t>Antrags-ID</w:t>
                      </w:r>
                    </w:p>
                    <w:p w:rsidR="00EE49CC" w:rsidRDefault="00EE49CC" w:rsidP="003B0718">
                      <w:pPr>
                        <w:pStyle w:val="KeinLeerraum"/>
                      </w:pPr>
                      <w:r>
                        <w:t>Akronym (verpflichtend)</w:t>
                      </w:r>
                    </w:p>
                    <w:p w:rsidR="00EE49CC" w:rsidRDefault="00EE49CC" w:rsidP="003B0718">
                      <w:pPr>
                        <w:pStyle w:val="KeinLeerraum"/>
                      </w:pPr>
                      <w:r>
                        <w:t>Kurzbezeichnung</w:t>
                      </w:r>
                    </w:p>
                  </w:txbxContent>
                </v:textbox>
                <w10:wrap anchorx="margin"/>
              </v:shape>
            </w:pict>
          </mc:Fallback>
        </mc:AlternateContent>
      </w:r>
    </w:p>
    <w:p w:rsidR="00CE0AEA" w:rsidRDefault="00CE0AEA" w:rsidP="003B0718">
      <w:pPr>
        <w:rPr>
          <w:rStyle w:val="Fett"/>
        </w:rPr>
      </w:pPr>
    </w:p>
    <w:p w:rsidR="003B0718" w:rsidRPr="003B0718" w:rsidRDefault="00CE0AEA" w:rsidP="003B0718">
      <w:pPr>
        <w:rPr>
          <w:rStyle w:val="Fett"/>
        </w:rPr>
      </w:pPr>
      <w:r w:rsidRPr="007E6B27">
        <w:rPr>
          <w:noProof/>
          <w:lang w:val="de-AT" w:eastAsia="de-AT"/>
        </w:rPr>
        <mc:AlternateContent>
          <mc:Choice Requires="wps">
            <w:drawing>
              <wp:anchor distT="0" distB="0" distL="114300" distR="114300" simplePos="0" relativeHeight="251654144" behindDoc="0" locked="0" layoutInCell="1" allowOverlap="1" wp14:anchorId="63F6A004" wp14:editId="07659851">
                <wp:simplePos x="0" y="0"/>
                <wp:positionH relativeFrom="column">
                  <wp:posOffset>-854380</wp:posOffset>
                </wp:positionH>
                <wp:positionV relativeFrom="paragraph">
                  <wp:posOffset>3247949</wp:posOffset>
                </wp:positionV>
                <wp:extent cx="6803136" cy="3613708"/>
                <wp:effectExtent l="0" t="0" r="17145" b="6350"/>
                <wp:wrapNone/>
                <wp:docPr id="462" name="docshape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03136" cy="36137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7E6B27">
                            <w:pPr>
                              <w:tabs>
                                <w:tab w:val="left" w:pos="4591"/>
                              </w:tabs>
                              <w:spacing w:before="220"/>
                              <w:ind w:left="203"/>
                            </w:pPr>
                            <w:r>
                              <w:t>Spezifische Rechtsstellung:</w:t>
                            </w:r>
                          </w:p>
                          <w:p w:rsidR="00EE49CC" w:rsidRPr="007E6B27" w:rsidRDefault="00EE49CC" w:rsidP="007E6B27">
                            <w:pPr>
                              <w:tabs>
                                <w:tab w:val="left" w:pos="4591"/>
                              </w:tabs>
                              <w:spacing w:before="220"/>
                              <w:ind w:left="203"/>
                            </w:pPr>
                            <w:r>
                              <w:t>Rechtsperson</w:t>
                            </w:r>
                            <w:r>
                              <w:rPr>
                                <w:spacing w:val="-22"/>
                                <w:sz w:val="18"/>
                              </w:rPr>
                              <w:t xml:space="preserve"> </w:t>
                            </w:r>
                            <w:r>
                              <w:t>………………………………………….</w:t>
                            </w:r>
                            <w:r>
                              <w:rPr>
                                <w:spacing w:val="-7"/>
                                <w:sz w:val="18"/>
                              </w:rPr>
                              <w:tab/>
                            </w:r>
                            <w:r>
                              <w:t xml:space="preserve">  unbekannt</w:t>
                            </w:r>
                          </w:p>
                          <w:p w:rsidR="00EE49CC" w:rsidRDefault="00EE49CC" w:rsidP="007E6B27">
                            <w:pPr>
                              <w:tabs>
                                <w:tab w:val="left" w:pos="4597"/>
                              </w:tabs>
                              <w:spacing w:before="133"/>
                              <w:ind w:left="198"/>
                              <w:rPr>
                                <w:sz w:val="18"/>
                              </w:rPr>
                            </w:pPr>
                            <w:r>
                              <w:t>Öffentliche Stelle………….</w:t>
                            </w:r>
                            <w:r>
                              <w:rPr>
                                <w:spacing w:val="-20"/>
                                <w:sz w:val="18"/>
                              </w:rPr>
                              <w:t xml:space="preserve"> </w:t>
                            </w:r>
                            <w:r>
                              <w:t>………………………..</w:t>
                            </w:r>
                            <w:r>
                              <w:rPr>
                                <w:spacing w:val="-7"/>
                                <w:sz w:val="18"/>
                              </w:rPr>
                              <w:tab/>
                            </w:r>
                            <w:r>
                              <w:t xml:space="preserve">  unbekannt</w:t>
                            </w:r>
                          </w:p>
                          <w:p w:rsidR="00EE49CC" w:rsidRPr="00CE0AEA" w:rsidRDefault="00EE49CC" w:rsidP="007E6B27">
                            <w:pPr>
                              <w:tabs>
                                <w:tab w:val="left" w:pos="4635"/>
                              </w:tabs>
                              <w:spacing w:before="134"/>
                              <w:ind w:left="205"/>
                              <w:rPr>
                                <w:sz w:val="18"/>
                                <w:lang w:val="de-AT"/>
                              </w:rPr>
                            </w:pPr>
                            <w:r w:rsidRPr="00CE0AEA">
                              <w:rPr>
                                <w:lang w:val="de-AT"/>
                              </w:rPr>
                              <w:t>Gemeinnützig (non-profit)…………………….</w:t>
                            </w:r>
                            <w:r>
                              <w:t>.</w:t>
                            </w:r>
                            <w:r w:rsidRPr="00CE0AEA">
                              <w:rPr>
                                <w:lang w:val="de-AT"/>
                              </w:rPr>
                              <w:t xml:space="preserve">        </w:t>
                            </w:r>
                            <w:r>
                              <w:t xml:space="preserve"> </w:t>
                            </w:r>
                            <w:r w:rsidRPr="00CE0AEA">
                              <w:rPr>
                                <w:lang w:val="de-AT"/>
                              </w:rPr>
                              <w:t>unbekannt</w:t>
                            </w:r>
                          </w:p>
                          <w:p w:rsidR="00EE49CC" w:rsidRPr="00CE0AEA" w:rsidRDefault="00EE49CC" w:rsidP="00CE0AEA">
                            <w:pPr>
                              <w:tabs>
                                <w:tab w:val="left" w:leader="dot" w:pos="4249"/>
                              </w:tabs>
                              <w:spacing w:before="133" w:line="393" w:lineRule="auto"/>
                              <w:ind w:left="195" w:right="4629" w:firstLine="12"/>
                              <w:rPr>
                                <w:spacing w:val="43"/>
                                <w:sz w:val="18"/>
                                <w:lang w:val="de-AT"/>
                              </w:rPr>
                            </w:pPr>
                            <w:r w:rsidRPr="00CE0AEA">
                              <w:rPr>
                                <w:lang w:val="de-AT"/>
                              </w:rPr>
                              <w:t>Internationale Organisation…………………</w:t>
                            </w:r>
                            <w:r>
                              <w:rPr>
                                <w:lang w:val="de-AT"/>
                              </w:rPr>
                              <w:t>…</w:t>
                            </w:r>
                            <w:r w:rsidRPr="00CE0AEA">
                              <w:rPr>
                                <w:spacing w:val="43"/>
                                <w:sz w:val="18"/>
                                <w:lang w:val="de-AT"/>
                              </w:rPr>
                              <w:t xml:space="preserve">     </w:t>
                            </w:r>
                            <w:r>
                              <w:t xml:space="preserve"> unbekannt</w:t>
                            </w:r>
                            <w:r w:rsidRPr="00CE0AEA">
                              <w:rPr>
                                <w:spacing w:val="-47"/>
                                <w:sz w:val="18"/>
                                <w:lang w:val="de-AT"/>
                              </w:rPr>
                              <w:t xml:space="preserve"> </w:t>
                            </w:r>
                          </w:p>
                          <w:p w:rsidR="00EE49CC" w:rsidRPr="00CE0AEA" w:rsidRDefault="00EE49CC" w:rsidP="007E6B27">
                            <w:pPr>
                              <w:tabs>
                                <w:tab w:val="left" w:leader="dot" w:pos="4249"/>
                              </w:tabs>
                              <w:spacing w:before="133" w:line="393" w:lineRule="auto"/>
                              <w:ind w:left="195" w:right="4629" w:firstLine="12"/>
                              <w:rPr>
                                <w:sz w:val="18"/>
                                <w:lang w:val="de-AT"/>
                              </w:rPr>
                            </w:pPr>
                            <w:r w:rsidRPr="00CE0AEA">
                              <w:rPr>
                                <w:lang w:val="de-AT"/>
                              </w:rPr>
                              <w:t>Sekundarschule oder Hochschuleinrichtung…………………………………    unbekannt</w:t>
                            </w:r>
                          </w:p>
                          <w:p w:rsidR="00EE49CC" w:rsidRPr="005119BE" w:rsidRDefault="00EE49CC" w:rsidP="007E6B27">
                            <w:pPr>
                              <w:tabs>
                                <w:tab w:val="left" w:pos="4488"/>
                              </w:tabs>
                              <w:spacing w:before="1"/>
                              <w:ind w:left="194"/>
                              <w:rPr>
                                <w:sz w:val="18"/>
                                <w:lang w:val="en-US"/>
                              </w:rPr>
                            </w:pPr>
                            <w:r w:rsidRPr="00CE0AEA">
                              <w:rPr>
                                <w:lang w:val="de-AT"/>
                              </w:rPr>
                              <w:t>Forschungseinrichtung…………………………</w:t>
                            </w:r>
                            <w:r>
                              <w:t xml:space="preserve">……..    </w:t>
                            </w:r>
                            <w:r w:rsidRPr="005119BE">
                              <w:rPr>
                                <w:lang w:val="en-US"/>
                              </w:rPr>
                              <w:t>unbekannt</w:t>
                            </w:r>
                          </w:p>
                          <w:p w:rsidR="00EE49CC" w:rsidRPr="005119BE" w:rsidRDefault="00EE49CC" w:rsidP="007E6B27">
                            <w:pPr>
                              <w:rPr>
                                <w:sz w:val="17"/>
                                <w:lang w:val="en-US"/>
                              </w:rPr>
                            </w:pPr>
                          </w:p>
                          <w:p w:rsidR="00EE49CC" w:rsidRPr="00FF66FE" w:rsidRDefault="00EE49CC" w:rsidP="007E6B27">
                            <w:pPr>
                              <w:ind w:left="162"/>
                              <w:rPr>
                                <w:b/>
                                <w:sz w:val="20"/>
                                <w:lang w:val="en-US"/>
                              </w:rPr>
                            </w:pPr>
                            <w:r w:rsidRPr="00FF66FE">
                              <w:rPr>
                                <w:b/>
                                <w:spacing w:val="-4"/>
                                <w:sz w:val="20"/>
                                <w:lang w:val="en-US"/>
                              </w:rPr>
                              <w:t>SME</w:t>
                            </w:r>
                            <w:r w:rsidRPr="00FF66FE">
                              <w:rPr>
                                <w:b/>
                                <w:spacing w:val="-39"/>
                                <w:sz w:val="20"/>
                                <w:lang w:val="en-US"/>
                              </w:rPr>
                              <w:t xml:space="preserve"> </w:t>
                            </w:r>
                            <w:r w:rsidRPr="00FF66FE">
                              <w:rPr>
                                <w:b/>
                                <w:spacing w:val="-4"/>
                                <w:sz w:val="20"/>
                                <w:lang w:val="en-US"/>
                              </w:rPr>
                              <w:t>Data</w:t>
                            </w:r>
                          </w:p>
                          <w:p w:rsidR="00EE49CC" w:rsidRPr="007E6B27" w:rsidRDefault="00EE49CC" w:rsidP="007E6B27">
                            <w:pPr>
                              <w:spacing w:before="174"/>
                              <w:ind w:left="173"/>
                              <w:rPr>
                                <w:b/>
                                <w:sz w:val="16"/>
                                <w:lang w:val="en-US"/>
                              </w:rPr>
                            </w:pPr>
                            <w:r w:rsidRPr="00AE35AE">
                              <w:rPr>
                                <w:b/>
                                <w:spacing w:val="-4"/>
                                <w:position w:val="1"/>
                                <w:sz w:val="16"/>
                                <w:lang w:val="en-US"/>
                              </w:rPr>
                              <w:t>Based</w:t>
                            </w:r>
                            <w:r w:rsidRPr="00AE35AE">
                              <w:rPr>
                                <w:b/>
                                <w:spacing w:val="-24"/>
                                <w:position w:val="1"/>
                                <w:sz w:val="16"/>
                                <w:lang w:val="en-US"/>
                              </w:rPr>
                              <w:t xml:space="preserve"> </w:t>
                            </w:r>
                            <w:r w:rsidRPr="00AE35AE">
                              <w:rPr>
                                <w:b/>
                                <w:spacing w:val="-4"/>
                                <w:position w:val="1"/>
                                <w:sz w:val="16"/>
                                <w:lang w:val="en-US"/>
                              </w:rPr>
                              <w:t>on</w:t>
                            </w:r>
                            <w:r w:rsidRPr="00AE35AE">
                              <w:rPr>
                                <w:b/>
                                <w:spacing w:val="-19"/>
                                <w:position w:val="1"/>
                                <w:sz w:val="16"/>
                                <w:lang w:val="en-US"/>
                              </w:rPr>
                              <w:t xml:space="preserve"> </w:t>
                            </w:r>
                            <w:r w:rsidRPr="00AE35AE">
                              <w:rPr>
                                <w:b/>
                                <w:spacing w:val="-4"/>
                                <w:position w:val="1"/>
                                <w:sz w:val="16"/>
                                <w:lang w:val="en-US"/>
                              </w:rPr>
                              <w:t>the</w:t>
                            </w:r>
                            <w:r w:rsidRPr="00AE35AE">
                              <w:rPr>
                                <w:b/>
                                <w:spacing w:val="-20"/>
                                <w:position w:val="1"/>
                                <w:sz w:val="16"/>
                                <w:lang w:val="en-US"/>
                              </w:rPr>
                              <w:t xml:space="preserve"> </w:t>
                            </w:r>
                            <w:r w:rsidRPr="00AE35AE">
                              <w:rPr>
                                <w:b/>
                                <w:spacing w:val="-4"/>
                                <w:position w:val="1"/>
                                <w:sz w:val="16"/>
                                <w:lang w:val="en-US"/>
                              </w:rPr>
                              <w:t>below</w:t>
                            </w:r>
                            <w:r w:rsidRPr="00AE35AE">
                              <w:rPr>
                                <w:b/>
                                <w:spacing w:val="-21"/>
                                <w:position w:val="1"/>
                                <w:sz w:val="16"/>
                                <w:lang w:val="en-US"/>
                              </w:rPr>
                              <w:t xml:space="preserve"> </w:t>
                            </w:r>
                            <w:r w:rsidRPr="00AE35AE">
                              <w:rPr>
                                <w:b/>
                                <w:spacing w:val="-4"/>
                                <w:position w:val="1"/>
                                <w:sz w:val="16"/>
                                <w:lang w:val="en-US"/>
                              </w:rPr>
                              <w:t>details</w:t>
                            </w:r>
                            <w:r w:rsidRPr="00AE35AE">
                              <w:rPr>
                                <w:b/>
                                <w:spacing w:val="-28"/>
                                <w:position w:val="1"/>
                                <w:sz w:val="16"/>
                                <w:lang w:val="en-US"/>
                              </w:rPr>
                              <w:t xml:space="preserve"> </w:t>
                            </w:r>
                            <w:r w:rsidRPr="00AE35AE">
                              <w:rPr>
                                <w:b/>
                                <w:spacing w:val="-4"/>
                                <w:position w:val="1"/>
                                <w:sz w:val="16"/>
                                <w:lang w:val="en-US"/>
                              </w:rPr>
                              <w:t>from</w:t>
                            </w:r>
                            <w:r w:rsidRPr="00AE35AE">
                              <w:rPr>
                                <w:b/>
                                <w:spacing w:val="-18"/>
                                <w:position w:val="1"/>
                                <w:sz w:val="16"/>
                                <w:lang w:val="en-US"/>
                              </w:rPr>
                              <w:t xml:space="preserve"> </w:t>
                            </w:r>
                            <w:r w:rsidRPr="00AE35AE">
                              <w:rPr>
                                <w:b/>
                                <w:spacing w:val="-4"/>
                                <w:position w:val="1"/>
                                <w:sz w:val="16"/>
                                <w:lang w:val="en-US"/>
                              </w:rPr>
                              <w:t>the</w:t>
                            </w:r>
                            <w:r w:rsidRPr="00AE35AE">
                              <w:rPr>
                                <w:b/>
                                <w:spacing w:val="-28"/>
                                <w:position w:val="1"/>
                                <w:sz w:val="16"/>
                                <w:lang w:val="en-US"/>
                              </w:rPr>
                              <w:t xml:space="preserve"> </w:t>
                            </w:r>
                            <w:r w:rsidRPr="00AE35AE">
                              <w:rPr>
                                <w:b/>
                                <w:spacing w:val="-4"/>
                                <w:position w:val="1"/>
                                <w:sz w:val="16"/>
                                <w:lang w:val="en-US"/>
                              </w:rPr>
                              <w:t>Participant</w:t>
                            </w:r>
                            <w:r w:rsidRPr="00AE35AE">
                              <w:rPr>
                                <w:b/>
                                <w:spacing w:val="-26"/>
                                <w:position w:val="1"/>
                                <w:sz w:val="16"/>
                                <w:lang w:val="en-US"/>
                              </w:rPr>
                              <w:t xml:space="preserve"> </w:t>
                            </w:r>
                            <w:r w:rsidRPr="00AE35AE">
                              <w:rPr>
                                <w:b/>
                                <w:spacing w:val="-3"/>
                                <w:position w:val="1"/>
                                <w:sz w:val="16"/>
                                <w:lang w:val="en-US"/>
                              </w:rPr>
                              <w:t>Registry</w:t>
                            </w:r>
                            <w:r w:rsidRPr="00AE35AE">
                              <w:rPr>
                                <w:b/>
                                <w:spacing w:val="-18"/>
                                <w:position w:val="1"/>
                                <w:sz w:val="16"/>
                                <w:lang w:val="en-US"/>
                              </w:rPr>
                              <w:t xml:space="preserve"> </w:t>
                            </w:r>
                            <w:r w:rsidRPr="00AE35AE">
                              <w:rPr>
                                <w:b/>
                                <w:spacing w:val="-3"/>
                                <w:position w:val="1"/>
                                <w:sz w:val="16"/>
                                <w:lang w:val="en-US"/>
                              </w:rPr>
                              <w:t>the</w:t>
                            </w:r>
                            <w:r w:rsidRPr="00AE35AE">
                              <w:rPr>
                                <w:b/>
                                <w:spacing w:val="-23"/>
                                <w:position w:val="1"/>
                                <w:sz w:val="16"/>
                                <w:lang w:val="en-US"/>
                              </w:rPr>
                              <w:t xml:space="preserve"> </w:t>
                            </w:r>
                            <w:r w:rsidRPr="00AE35AE">
                              <w:rPr>
                                <w:b/>
                                <w:spacing w:val="-3"/>
                                <w:position w:val="1"/>
                                <w:sz w:val="16"/>
                                <w:lang w:val="en-US"/>
                              </w:rPr>
                              <w:t>organisation</w:t>
                            </w:r>
                            <w:r w:rsidRPr="00AE35AE">
                              <w:rPr>
                                <w:b/>
                                <w:spacing w:val="-20"/>
                                <w:position w:val="1"/>
                                <w:sz w:val="16"/>
                                <w:lang w:val="en-US"/>
                              </w:rPr>
                              <w:t xml:space="preserve"> </w:t>
                            </w:r>
                            <w:r w:rsidRPr="00AE35AE">
                              <w:rPr>
                                <w:b/>
                                <w:spacing w:val="-3"/>
                                <w:position w:val="1"/>
                                <w:sz w:val="16"/>
                                <w:lang w:val="en-US"/>
                              </w:rPr>
                              <w:t>is</w:t>
                            </w:r>
                            <w:r w:rsidRPr="00AE35AE">
                              <w:rPr>
                                <w:b/>
                                <w:spacing w:val="26"/>
                                <w:position w:val="1"/>
                                <w:sz w:val="16"/>
                                <w:lang w:val="en-US"/>
                              </w:rPr>
                              <w:t xml:space="preserve"> </w:t>
                            </w:r>
                            <w:r w:rsidRPr="00AE35AE">
                              <w:rPr>
                                <w:b/>
                                <w:spacing w:val="-3"/>
                                <w:sz w:val="16"/>
                                <w:lang w:val="en-US"/>
                              </w:rPr>
                              <w:t>unknown</w:t>
                            </w:r>
                            <w:r w:rsidRPr="00AE35AE">
                              <w:rPr>
                                <w:b/>
                                <w:spacing w:val="-27"/>
                                <w:sz w:val="16"/>
                                <w:lang w:val="en-US"/>
                              </w:rPr>
                              <w:t xml:space="preserve"> </w:t>
                            </w:r>
                            <w:r w:rsidRPr="00AE35AE">
                              <w:rPr>
                                <w:b/>
                                <w:spacing w:val="-3"/>
                                <w:position w:val="1"/>
                                <w:sz w:val="16"/>
                                <w:lang w:val="en-US"/>
                              </w:rPr>
                              <w:t>(small-</w:t>
                            </w:r>
                            <w:r w:rsidRPr="00AE35AE">
                              <w:rPr>
                                <w:b/>
                                <w:spacing w:val="-21"/>
                                <w:position w:val="1"/>
                                <w:sz w:val="16"/>
                                <w:lang w:val="en-US"/>
                              </w:rPr>
                              <w:t xml:space="preserve"> </w:t>
                            </w:r>
                            <w:r w:rsidRPr="00AE35AE">
                              <w:rPr>
                                <w:b/>
                                <w:spacing w:val="-3"/>
                                <w:position w:val="1"/>
                                <w:sz w:val="16"/>
                                <w:lang w:val="en-US"/>
                              </w:rPr>
                              <w:t>and</w:t>
                            </w:r>
                            <w:r w:rsidRPr="00AE35AE">
                              <w:rPr>
                                <w:b/>
                                <w:spacing w:val="-23"/>
                                <w:position w:val="1"/>
                                <w:sz w:val="16"/>
                                <w:lang w:val="en-US"/>
                              </w:rPr>
                              <w:t xml:space="preserve"> </w:t>
                            </w:r>
                            <w:r w:rsidRPr="00AE35AE">
                              <w:rPr>
                                <w:b/>
                                <w:spacing w:val="-3"/>
                                <w:position w:val="1"/>
                                <w:sz w:val="16"/>
                                <w:lang w:val="en-US"/>
                              </w:rPr>
                              <w:t>medium-sized</w:t>
                            </w:r>
                            <w:r w:rsidRPr="00AE35AE">
                              <w:rPr>
                                <w:b/>
                                <w:spacing w:val="-22"/>
                                <w:position w:val="1"/>
                                <w:sz w:val="16"/>
                                <w:lang w:val="en-US"/>
                              </w:rPr>
                              <w:t xml:space="preserve"> </w:t>
                            </w:r>
                            <w:r w:rsidRPr="00AE35AE">
                              <w:rPr>
                                <w:b/>
                                <w:spacing w:val="-3"/>
                                <w:position w:val="1"/>
                                <w:sz w:val="16"/>
                                <w:lang w:val="en-US"/>
                              </w:rPr>
                              <w:t>ente</w:t>
                            </w:r>
                            <w:r w:rsidRPr="007E6B27">
                              <w:rPr>
                                <w:b/>
                                <w:spacing w:val="-3"/>
                                <w:position w:val="1"/>
                                <w:sz w:val="16"/>
                                <w:lang w:val="en-US"/>
                              </w:rPr>
                              <w:t>rprise)</w:t>
                            </w:r>
                            <w:r w:rsidRPr="007E6B27">
                              <w:rPr>
                                <w:b/>
                                <w:spacing w:val="-21"/>
                                <w:position w:val="1"/>
                                <w:sz w:val="16"/>
                                <w:lang w:val="en-US"/>
                              </w:rPr>
                              <w:t xml:space="preserve"> </w:t>
                            </w:r>
                            <w:r w:rsidRPr="007E6B27">
                              <w:rPr>
                                <w:b/>
                                <w:spacing w:val="-3"/>
                                <w:position w:val="1"/>
                                <w:sz w:val="16"/>
                                <w:lang w:val="en-US"/>
                              </w:rPr>
                              <w:t>for</w:t>
                            </w:r>
                            <w:r w:rsidRPr="007E6B27">
                              <w:rPr>
                                <w:b/>
                                <w:spacing w:val="-16"/>
                                <w:position w:val="1"/>
                                <w:sz w:val="16"/>
                                <w:lang w:val="en-US"/>
                              </w:rPr>
                              <w:t xml:space="preserve"> </w:t>
                            </w:r>
                            <w:r w:rsidRPr="007E6B27">
                              <w:rPr>
                                <w:b/>
                                <w:spacing w:val="-3"/>
                                <w:position w:val="1"/>
                                <w:sz w:val="16"/>
                                <w:lang w:val="en-US"/>
                              </w:rPr>
                              <w:t>the</w:t>
                            </w:r>
                            <w:r w:rsidRPr="007E6B27">
                              <w:rPr>
                                <w:b/>
                                <w:spacing w:val="-29"/>
                                <w:position w:val="1"/>
                                <w:sz w:val="16"/>
                                <w:lang w:val="en-US"/>
                              </w:rPr>
                              <w:t xml:space="preserve"> </w:t>
                            </w:r>
                            <w:r w:rsidRPr="007E6B27">
                              <w:rPr>
                                <w:b/>
                                <w:spacing w:val="-3"/>
                                <w:position w:val="1"/>
                                <w:sz w:val="16"/>
                                <w:lang w:val="en-US"/>
                              </w:rPr>
                              <w:t>call.</w:t>
                            </w:r>
                          </w:p>
                          <w:p w:rsidR="00EE49CC" w:rsidRPr="007E6B27" w:rsidRDefault="00EE49CC" w:rsidP="007E6B27">
                            <w:pPr>
                              <w:tabs>
                                <w:tab w:val="left" w:pos="4551"/>
                              </w:tabs>
                              <w:spacing w:before="128"/>
                              <w:ind w:left="195"/>
                              <w:rPr>
                                <w:sz w:val="18"/>
                                <w:lang w:val="en-US"/>
                              </w:rPr>
                            </w:pPr>
                            <w:r w:rsidRPr="007E6B27">
                              <w:rPr>
                                <w:spacing w:val="-7"/>
                                <w:sz w:val="18"/>
                                <w:lang w:val="en-US"/>
                              </w:rPr>
                              <w:t>SMEself-declared</w:t>
                            </w:r>
                            <w:r w:rsidRPr="007E6B27">
                              <w:rPr>
                                <w:spacing w:val="-21"/>
                                <w:sz w:val="18"/>
                                <w:lang w:val="en-US"/>
                              </w:rPr>
                              <w:t xml:space="preserve"> </w:t>
                            </w:r>
                            <w:r w:rsidRPr="007E6B27">
                              <w:rPr>
                                <w:spacing w:val="-7"/>
                                <w:sz w:val="18"/>
                                <w:lang w:val="en-US"/>
                              </w:rPr>
                              <w:t>status......................................</w:t>
                            </w:r>
                            <w:r w:rsidRPr="007E6B27">
                              <w:rPr>
                                <w:spacing w:val="-7"/>
                                <w:sz w:val="18"/>
                                <w:lang w:val="en-US"/>
                              </w:rPr>
                              <w:tab/>
                            </w:r>
                            <w:r w:rsidRPr="007E6B27">
                              <w:rPr>
                                <w:sz w:val="18"/>
                                <w:lang w:val="en-US"/>
                              </w:rPr>
                              <w:t>unknown</w:t>
                            </w:r>
                          </w:p>
                          <w:p w:rsidR="00EE49CC" w:rsidRPr="007E6B27" w:rsidRDefault="00EE49CC" w:rsidP="007E6B27">
                            <w:pPr>
                              <w:tabs>
                                <w:tab w:val="left" w:pos="4605"/>
                              </w:tabs>
                              <w:spacing w:before="134"/>
                              <w:ind w:left="195"/>
                              <w:rPr>
                                <w:sz w:val="18"/>
                                <w:lang w:val="en-US"/>
                              </w:rPr>
                            </w:pPr>
                            <w:r w:rsidRPr="007E6B27">
                              <w:rPr>
                                <w:spacing w:val="-8"/>
                                <w:sz w:val="18"/>
                                <w:lang w:val="en-US"/>
                              </w:rPr>
                              <w:t>SMEself-assessment</w:t>
                            </w:r>
                            <w:r w:rsidRPr="007E6B27">
                              <w:rPr>
                                <w:spacing w:val="-19"/>
                                <w:sz w:val="18"/>
                                <w:lang w:val="en-US"/>
                              </w:rPr>
                              <w:t xml:space="preserve"> </w:t>
                            </w:r>
                            <w:r w:rsidRPr="007E6B27">
                              <w:rPr>
                                <w:spacing w:val="-7"/>
                                <w:sz w:val="18"/>
                                <w:lang w:val="en-US"/>
                              </w:rPr>
                              <w:t>............................................</w:t>
                            </w:r>
                            <w:r w:rsidRPr="007E6B27">
                              <w:rPr>
                                <w:spacing w:val="-7"/>
                                <w:sz w:val="18"/>
                                <w:lang w:val="en-US"/>
                              </w:rPr>
                              <w:tab/>
                            </w:r>
                            <w:r w:rsidRPr="007E6B27">
                              <w:rPr>
                                <w:sz w:val="18"/>
                                <w:lang w:val="en-US"/>
                              </w:rPr>
                              <w:t>unknown</w:t>
                            </w:r>
                          </w:p>
                          <w:p w:rsidR="00EE49CC" w:rsidRDefault="00EE49CC" w:rsidP="007E6B27">
                            <w:pPr>
                              <w:tabs>
                                <w:tab w:val="left" w:pos="4321"/>
                              </w:tabs>
                              <w:spacing w:before="133"/>
                              <w:ind w:left="195"/>
                              <w:rPr>
                                <w:sz w:val="18"/>
                              </w:rPr>
                            </w:pPr>
                            <w:r>
                              <w:rPr>
                                <w:spacing w:val="-6"/>
                                <w:sz w:val="18"/>
                              </w:rPr>
                              <w:t>SMEvalidation</w:t>
                            </w:r>
                            <w:r>
                              <w:rPr>
                                <w:spacing w:val="-27"/>
                                <w:sz w:val="18"/>
                              </w:rPr>
                              <w:t xml:space="preserve"> </w:t>
                            </w:r>
                            <w:r>
                              <w:rPr>
                                <w:spacing w:val="-6"/>
                                <w:sz w:val="18"/>
                              </w:rPr>
                              <w:t>sme</w:t>
                            </w:r>
                            <w:r>
                              <w:rPr>
                                <w:spacing w:val="-28"/>
                                <w:sz w:val="18"/>
                              </w:rPr>
                              <w:t xml:space="preserve"> </w:t>
                            </w:r>
                            <w:r>
                              <w:rPr>
                                <w:spacing w:val="-6"/>
                                <w:sz w:val="18"/>
                              </w:rPr>
                              <w:t>..............................................</w:t>
                            </w:r>
                            <w:r>
                              <w:rPr>
                                <w:spacing w:val="-6"/>
                                <w:sz w:val="18"/>
                              </w:rPr>
                              <w:tab/>
                            </w:r>
                            <w:r>
                              <w:rPr>
                                <w:sz w:val="18"/>
                              </w:rPr>
                              <w:t>unknown</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3F6A004" id="docshape130" o:spid="_x0000_s1132" type="#_x0000_t202" style="position:absolute;margin-left:-67.25pt;margin-top:255.75pt;width:535.7pt;height:284.5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" filled="f" stroked="f">
                <v:textbox inset="0,0,0,0">
                  <w:txbxContent>
                    <w:p w:rsidR="00EE49CC" w:rsidRDefault="00EE49CC" w:rsidP="007E6B27">
                      <w:pPr>
                        <w:tabs>
                          <w:tab w:val="left" w:pos="4591"/>
                        </w:tabs>
                        <w:spacing w:before="220"/>
                        <w:ind w:left="203"/>
                      </w:pPr>
                      <w:r>
                        <w:t>Spezifische Rechtsstellung:</w:t>
                      </w:r>
                    </w:p>
                    <w:p w:rsidR="00EE49CC" w:rsidRPr="007E6B27" w:rsidRDefault="00EE49CC" w:rsidP="007E6B27">
                      <w:pPr>
                        <w:tabs>
                          <w:tab w:val="left" w:pos="4591"/>
                        </w:tabs>
                        <w:spacing w:before="220"/>
                        <w:ind w:left="203"/>
                      </w:pPr>
                      <w:r>
                        <w:t>Rechtsperson</w:t>
                      </w:r>
                      <w:r>
                        <w:rPr>
                          <w:spacing w:val="-22"/>
                          <w:sz w:val="18"/>
                        </w:rPr>
                        <w:t xml:space="preserve"> </w:t>
                      </w:r>
                      <w:r>
                        <w:t>………………………………………….</w:t>
                      </w:r>
                      <w:r>
                        <w:rPr>
                          <w:spacing w:val="-7"/>
                          <w:sz w:val="18"/>
                        </w:rPr>
                        <w:tab/>
                      </w:r>
                      <w:r>
                        <w:t xml:space="preserve">  unbekannt</w:t>
                      </w:r>
                    </w:p>
                    <w:p w:rsidR="00EE49CC" w:rsidRDefault="00EE49CC" w:rsidP="007E6B27">
                      <w:pPr>
                        <w:tabs>
                          <w:tab w:val="left" w:pos="4597"/>
                        </w:tabs>
                        <w:spacing w:before="133"/>
                        <w:ind w:left="198"/>
                        <w:rPr>
                          <w:sz w:val="18"/>
                        </w:rPr>
                      </w:pPr>
                      <w:r>
                        <w:t>Öffentliche Stelle………….</w:t>
                      </w:r>
                      <w:r>
                        <w:rPr>
                          <w:spacing w:val="-20"/>
                          <w:sz w:val="18"/>
                        </w:rPr>
                        <w:t xml:space="preserve"> </w:t>
                      </w:r>
                      <w:r>
                        <w:t>………………………..</w:t>
                      </w:r>
                      <w:r>
                        <w:rPr>
                          <w:spacing w:val="-7"/>
                          <w:sz w:val="18"/>
                        </w:rPr>
                        <w:tab/>
                      </w:r>
                      <w:r>
                        <w:t xml:space="preserve">  unbekannt</w:t>
                      </w:r>
                    </w:p>
                    <w:p w:rsidR="00EE49CC" w:rsidRPr="00CE0AEA" w:rsidRDefault="00EE49CC" w:rsidP="007E6B27">
                      <w:pPr>
                        <w:tabs>
                          <w:tab w:val="left" w:pos="4635"/>
                        </w:tabs>
                        <w:spacing w:before="134"/>
                        <w:ind w:left="205"/>
                        <w:rPr>
                          <w:sz w:val="18"/>
                          <w:lang w:val="de-AT"/>
                        </w:rPr>
                      </w:pPr>
                      <w:r w:rsidRPr="00CE0AEA">
                        <w:rPr>
                          <w:lang w:val="de-AT"/>
                        </w:rPr>
                        <w:t>Gemeinnützig (non-profit)…………………….</w:t>
                      </w:r>
                      <w:r>
                        <w:t>.</w:t>
                      </w:r>
                      <w:r w:rsidRPr="00CE0AEA">
                        <w:rPr>
                          <w:lang w:val="de-AT"/>
                        </w:rPr>
                        <w:t xml:space="preserve">        </w:t>
                      </w:r>
                      <w:r>
                        <w:t xml:space="preserve"> </w:t>
                      </w:r>
                      <w:r w:rsidRPr="00CE0AEA">
                        <w:rPr>
                          <w:lang w:val="de-AT"/>
                        </w:rPr>
                        <w:t>unbekannt</w:t>
                      </w:r>
                    </w:p>
                    <w:p w:rsidR="00EE49CC" w:rsidRPr="00CE0AEA" w:rsidRDefault="00EE49CC" w:rsidP="00CE0AEA">
                      <w:pPr>
                        <w:tabs>
                          <w:tab w:val="left" w:leader="dot" w:pos="4249"/>
                        </w:tabs>
                        <w:spacing w:before="133" w:line="393" w:lineRule="auto"/>
                        <w:ind w:left="195" w:right="4629" w:firstLine="12"/>
                        <w:rPr>
                          <w:spacing w:val="43"/>
                          <w:sz w:val="18"/>
                          <w:lang w:val="de-AT"/>
                        </w:rPr>
                      </w:pPr>
                      <w:r w:rsidRPr="00CE0AEA">
                        <w:rPr>
                          <w:lang w:val="de-AT"/>
                        </w:rPr>
                        <w:t>Internationale Organisation…………………</w:t>
                      </w:r>
                      <w:r>
                        <w:rPr>
                          <w:lang w:val="de-AT"/>
                        </w:rPr>
                        <w:t>…</w:t>
                      </w:r>
                      <w:r w:rsidRPr="00CE0AEA">
                        <w:rPr>
                          <w:spacing w:val="43"/>
                          <w:sz w:val="18"/>
                          <w:lang w:val="de-AT"/>
                        </w:rPr>
                        <w:t xml:space="preserve">     </w:t>
                      </w:r>
                      <w:r>
                        <w:t xml:space="preserve"> unbekannt</w:t>
                      </w:r>
                      <w:r w:rsidRPr="00CE0AEA">
                        <w:rPr>
                          <w:spacing w:val="-47"/>
                          <w:sz w:val="18"/>
                          <w:lang w:val="de-AT"/>
                        </w:rPr>
                        <w:t xml:space="preserve"> </w:t>
                      </w:r>
                    </w:p>
                    <w:p w:rsidR="00EE49CC" w:rsidRPr="00CE0AEA" w:rsidRDefault="00EE49CC" w:rsidP="007E6B27">
                      <w:pPr>
                        <w:tabs>
                          <w:tab w:val="left" w:leader="dot" w:pos="4249"/>
                        </w:tabs>
                        <w:spacing w:before="133" w:line="393" w:lineRule="auto"/>
                        <w:ind w:left="195" w:right="4629" w:firstLine="12"/>
                        <w:rPr>
                          <w:sz w:val="18"/>
                          <w:lang w:val="de-AT"/>
                        </w:rPr>
                      </w:pPr>
                      <w:r w:rsidRPr="00CE0AEA">
                        <w:rPr>
                          <w:lang w:val="de-AT"/>
                        </w:rPr>
                        <w:t>Sekundarschule oder Hochschuleinrichtung…………………………………    unbekannt</w:t>
                      </w:r>
                    </w:p>
                    <w:p w:rsidR="00EE49CC" w:rsidRPr="005119BE" w:rsidRDefault="00EE49CC" w:rsidP="007E6B27">
                      <w:pPr>
                        <w:tabs>
                          <w:tab w:val="left" w:pos="4488"/>
                        </w:tabs>
                        <w:spacing w:before="1"/>
                        <w:ind w:left="194"/>
                        <w:rPr>
                          <w:sz w:val="18"/>
                          <w:lang w:val="en-US"/>
                        </w:rPr>
                      </w:pPr>
                      <w:r w:rsidRPr="00CE0AEA">
                        <w:rPr>
                          <w:lang w:val="de-AT"/>
                        </w:rPr>
                        <w:t>Forschungseinrichtung…………………………</w:t>
                      </w:r>
                      <w:r>
                        <w:t xml:space="preserve">……..    </w:t>
                      </w:r>
                      <w:r w:rsidRPr="005119BE">
                        <w:rPr>
                          <w:lang w:val="en-US"/>
                        </w:rPr>
                        <w:t>unbekannt</w:t>
                      </w:r>
                    </w:p>
                    <w:p w:rsidR="00EE49CC" w:rsidRPr="005119BE" w:rsidRDefault="00EE49CC" w:rsidP="007E6B27">
                      <w:pPr>
                        <w:rPr>
                          <w:sz w:val="17"/>
                          <w:lang w:val="en-US"/>
                        </w:rPr>
                      </w:pPr>
                    </w:p>
                    <w:p w:rsidR="00EE49CC" w:rsidRPr="00FF66FE" w:rsidRDefault="00EE49CC" w:rsidP="007E6B27">
                      <w:pPr>
                        <w:ind w:left="162"/>
                        <w:rPr>
                          <w:b/>
                          <w:sz w:val="20"/>
                          <w:lang w:val="en-US"/>
                        </w:rPr>
                      </w:pPr>
                      <w:r w:rsidRPr="00FF66FE">
                        <w:rPr>
                          <w:b/>
                          <w:spacing w:val="-4"/>
                          <w:sz w:val="20"/>
                          <w:lang w:val="en-US"/>
                        </w:rPr>
                        <w:t>SME</w:t>
                      </w:r>
                      <w:r w:rsidRPr="00FF66FE">
                        <w:rPr>
                          <w:b/>
                          <w:spacing w:val="-39"/>
                          <w:sz w:val="20"/>
                          <w:lang w:val="en-US"/>
                        </w:rPr>
                        <w:t xml:space="preserve"> </w:t>
                      </w:r>
                      <w:r w:rsidRPr="00FF66FE">
                        <w:rPr>
                          <w:b/>
                          <w:spacing w:val="-4"/>
                          <w:sz w:val="20"/>
                          <w:lang w:val="en-US"/>
                        </w:rPr>
                        <w:t>Data</w:t>
                      </w:r>
                    </w:p>
                    <w:p w:rsidR="00EE49CC" w:rsidRPr="007E6B27" w:rsidRDefault="00EE49CC" w:rsidP="007E6B27">
                      <w:pPr>
                        <w:spacing w:before="174"/>
                        <w:ind w:left="173"/>
                        <w:rPr>
                          <w:b/>
                          <w:sz w:val="16"/>
                          <w:lang w:val="en-US"/>
                        </w:rPr>
                      </w:pPr>
                      <w:r w:rsidRPr="00AE35AE">
                        <w:rPr>
                          <w:b/>
                          <w:spacing w:val="-4"/>
                          <w:position w:val="1"/>
                          <w:sz w:val="16"/>
                          <w:lang w:val="en-US"/>
                        </w:rPr>
                        <w:t>Based</w:t>
                      </w:r>
                      <w:r w:rsidRPr="00AE35AE">
                        <w:rPr>
                          <w:b/>
                          <w:spacing w:val="-24"/>
                          <w:position w:val="1"/>
                          <w:sz w:val="16"/>
                          <w:lang w:val="en-US"/>
                        </w:rPr>
                        <w:t xml:space="preserve"> </w:t>
                      </w:r>
                      <w:r w:rsidRPr="00AE35AE">
                        <w:rPr>
                          <w:b/>
                          <w:spacing w:val="-4"/>
                          <w:position w:val="1"/>
                          <w:sz w:val="16"/>
                          <w:lang w:val="en-US"/>
                        </w:rPr>
                        <w:t>on</w:t>
                      </w:r>
                      <w:r w:rsidRPr="00AE35AE">
                        <w:rPr>
                          <w:b/>
                          <w:spacing w:val="-19"/>
                          <w:position w:val="1"/>
                          <w:sz w:val="16"/>
                          <w:lang w:val="en-US"/>
                        </w:rPr>
                        <w:t xml:space="preserve"> </w:t>
                      </w:r>
                      <w:r w:rsidRPr="00AE35AE">
                        <w:rPr>
                          <w:b/>
                          <w:spacing w:val="-4"/>
                          <w:position w:val="1"/>
                          <w:sz w:val="16"/>
                          <w:lang w:val="en-US"/>
                        </w:rPr>
                        <w:t>the</w:t>
                      </w:r>
                      <w:r w:rsidRPr="00AE35AE">
                        <w:rPr>
                          <w:b/>
                          <w:spacing w:val="-20"/>
                          <w:position w:val="1"/>
                          <w:sz w:val="16"/>
                          <w:lang w:val="en-US"/>
                        </w:rPr>
                        <w:t xml:space="preserve"> </w:t>
                      </w:r>
                      <w:r w:rsidRPr="00AE35AE">
                        <w:rPr>
                          <w:b/>
                          <w:spacing w:val="-4"/>
                          <w:position w:val="1"/>
                          <w:sz w:val="16"/>
                          <w:lang w:val="en-US"/>
                        </w:rPr>
                        <w:t>below</w:t>
                      </w:r>
                      <w:r w:rsidRPr="00AE35AE">
                        <w:rPr>
                          <w:b/>
                          <w:spacing w:val="-21"/>
                          <w:position w:val="1"/>
                          <w:sz w:val="16"/>
                          <w:lang w:val="en-US"/>
                        </w:rPr>
                        <w:t xml:space="preserve"> </w:t>
                      </w:r>
                      <w:r w:rsidRPr="00AE35AE">
                        <w:rPr>
                          <w:b/>
                          <w:spacing w:val="-4"/>
                          <w:position w:val="1"/>
                          <w:sz w:val="16"/>
                          <w:lang w:val="en-US"/>
                        </w:rPr>
                        <w:t>details</w:t>
                      </w:r>
                      <w:r w:rsidRPr="00AE35AE">
                        <w:rPr>
                          <w:b/>
                          <w:spacing w:val="-28"/>
                          <w:position w:val="1"/>
                          <w:sz w:val="16"/>
                          <w:lang w:val="en-US"/>
                        </w:rPr>
                        <w:t xml:space="preserve"> </w:t>
                      </w:r>
                      <w:r w:rsidRPr="00AE35AE">
                        <w:rPr>
                          <w:b/>
                          <w:spacing w:val="-4"/>
                          <w:position w:val="1"/>
                          <w:sz w:val="16"/>
                          <w:lang w:val="en-US"/>
                        </w:rPr>
                        <w:t>from</w:t>
                      </w:r>
                      <w:r w:rsidRPr="00AE35AE">
                        <w:rPr>
                          <w:b/>
                          <w:spacing w:val="-18"/>
                          <w:position w:val="1"/>
                          <w:sz w:val="16"/>
                          <w:lang w:val="en-US"/>
                        </w:rPr>
                        <w:t xml:space="preserve"> </w:t>
                      </w:r>
                      <w:r w:rsidRPr="00AE35AE">
                        <w:rPr>
                          <w:b/>
                          <w:spacing w:val="-4"/>
                          <w:position w:val="1"/>
                          <w:sz w:val="16"/>
                          <w:lang w:val="en-US"/>
                        </w:rPr>
                        <w:t>the</w:t>
                      </w:r>
                      <w:r w:rsidRPr="00AE35AE">
                        <w:rPr>
                          <w:b/>
                          <w:spacing w:val="-28"/>
                          <w:position w:val="1"/>
                          <w:sz w:val="16"/>
                          <w:lang w:val="en-US"/>
                        </w:rPr>
                        <w:t xml:space="preserve"> </w:t>
                      </w:r>
                      <w:r w:rsidRPr="00AE35AE">
                        <w:rPr>
                          <w:b/>
                          <w:spacing w:val="-4"/>
                          <w:position w:val="1"/>
                          <w:sz w:val="16"/>
                          <w:lang w:val="en-US"/>
                        </w:rPr>
                        <w:t>Participant</w:t>
                      </w:r>
                      <w:r w:rsidRPr="00AE35AE">
                        <w:rPr>
                          <w:b/>
                          <w:spacing w:val="-26"/>
                          <w:position w:val="1"/>
                          <w:sz w:val="16"/>
                          <w:lang w:val="en-US"/>
                        </w:rPr>
                        <w:t xml:space="preserve"> </w:t>
                      </w:r>
                      <w:r w:rsidRPr="00AE35AE">
                        <w:rPr>
                          <w:b/>
                          <w:spacing w:val="-3"/>
                          <w:position w:val="1"/>
                          <w:sz w:val="16"/>
                          <w:lang w:val="en-US"/>
                        </w:rPr>
                        <w:t>Registry</w:t>
                      </w:r>
                      <w:r w:rsidRPr="00AE35AE">
                        <w:rPr>
                          <w:b/>
                          <w:spacing w:val="-18"/>
                          <w:position w:val="1"/>
                          <w:sz w:val="16"/>
                          <w:lang w:val="en-US"/>
                        </w:rPr>
                        <w:t xml:space="preserve"> </w:t>
                      </w:r>
                      <w:r w:rsidRPr="00AE35AE">
                        <w:rPr>
                          <w:b/>
                          <w:spacing w:val="-3"/>
                          <w:position w:val="1"/>
                          <w:sz w:val="16"/>
                          <w:lang w:val="en-US"/>
                        </w:rPr>
                        <w:t>the</w:t>
                      </w:r>
                      <w:r w:rsidRPr="00AE35AE">
                        <w:rPr>
                          <w:b/>
                          <w:spacing w:val="-23"/>
                          <w:position w:val="1"/>
                          <w:sz w:val="16"/>
                          <w:lang w:val="en-US"/>
                        </w:rPr>
                        <w:t xml:space="preserve"> </w:t>
                      </w:r>
                      <w:r w:rsidRPr="00AE35AE">
                        <w:rPr>
                          <w:b/>
                          <w:spacing w:val="-3"/>
                          <w:position w:val="1"/>
                          <w:sz w:val="16"/>
                          <w:lang w:val="en-US"/>
                        </w:rPr>
                        <w:t>organisation</w:t>
                      </w:r>
                      <w:r w:rsidRPr="00AE35AE">
                        <w:rPr>
                          <w:b/>
                          <w:spacing w:val="-20"/>
                          <w:position w:val="1"/>
                          <w:sz w:val="16"/>
                          <w:lang w:val="en-US"/>
                        </w:rPr>
                        <w:t xml:space="preserve"> </w:t>
                      </w:r>
                      <w:r w:rsidRPr="00AE35AE">
                        <w:rPr>
                          <w:b/>
                          <w:spacing w:val="-3"/>
                          <w:position w:val="1"/>
                          <w:sz w:val="16"/>
                          <w:lang w:val="en-US"/>
                        </w:rPr>
                        <w:t>is</w:t>
                      </w:r>
                      <w:r w:rsidRPr="00AE35AE">
                        <w:rPr>
                          <w:b/>
                          <w:spacing w:val="26"/>
                          <w:position w:val="1"/>
                          <w:sz w:val="16"/>
                          <w:lang w:val="en-US"/>
                        </w:rPr>
                        <w:t xml:space="preserve"> </w:t>
                      </w:r>
                      <w:r w:rsidRPr="00AE35AE">
                        <w:rPr>
                          <w:b/>
                          <w:spacing w:val="-3"/>
                          <w:sz w:val="16"/>
                          <w:lang w:val="en-US"/>
                        </w:rPr>
                        <w:t>unknown</w:t>
                      </w:r>
                      <w:r w:rsidRPr="00AE35AE">
                        <w:rPr>
                          <w:b/>
                          <w:spacing w:val="-27"/>
                          <w:sz w:val="16"/>
                          <w:lang w:val="en-US"/>
                        </w:rPr>
                        <w:t xml:space="preserve"> </w:t>
                      </w:r>
                      <w:r w:rsidRPr="00AE35AE">
                        <w:rPr>
                          <w:b/>
                          <w:spacing w:val="-3"/>
                          <w:position w:val="1"/>
                          <w:sz w:val="16"/>
                          <w:lang w:val="en-US"/>
                        </w:rPr>
                        <w:t>(small-</w:t>
                      </w:r>
                      <w:r w:rsidRPr="00AE35AE">
                        <w:rPr>
                          <w:b/>
                          <w:spacing w:val="-21"/>
                          <w:position w:val="1"/>
                          <w:sz w:val="16"/>
                          <w:lang w:val="en-US"/>
                        </w:rPr>
                        <w:t xml:space="preserve"> </w:t>
                      </w:r>
                      <w:r w:rsidRPr="00AE35AE">
                        <w:rPr>
                          <w:b/>
                          <w:spacing w:val="-3"/>
                          <w:position w:val="1"/>
                          <w:sz w:val="16"/>
                          <w:lang w:val="en-US"/>
                        </w:rPr>
                        <w:t>and</w:t>
                      </w:r>
                      <w:r w:rsidRPr="00AE35AE">
                        <w:rPr>
                          <w:b/>
                          <w:spacing w:val="-23"/>
                          <w:position w:val="1"/>
                          <w:sz w:val="16"/>
                          <w:lang w:val="en-US"/>
                        </w:rPr>
                        <w:t xml:space="preserve"> </w:t>
                      </w:r>
                      <w:r w:rsidRPr="00AE35AE">
                        <w:rPr>
                          <w:b/>
                          <w:spacing w:val="-3"/>
                          <w:position w:val="1"/>
                          <w:sz w:val="16"/>
                          <w:lang w:val="en-US"/>
                        </w:rPr>
                        <w:t>medium-sized</w:t>
                      </w:r>
                      <w:r w:rsidRPr="00AE35AE">
                        <w:rPr>
                          <w:b/>
                          <w:spacing w:val="-22"/>
                          <w:position w:val="1"/>
                          <w:sz w:val="16"/>
                          <w:lang w:val="en-US"/>
                        </w:rPr>
                        <w:t xml:space="preserve"> </w:t>
                      </w:r>
                      <w:r w:rsidRPr="00AE35AE">
                        <w:rPr>
                          <w:b/>
                          <w:spacing w:val="-3"/>
                          <w:position w:val="1"/>
                          <w:sz w:val="16"/>
                          <w:lang w:val="en-US"/>
                        </w:rPr>
                        <w:t>ente</w:t>
                      </w:r>
                      <w:r w:rsidRPr="007E6B27">
                        <w:rPr>
                          <w:b/>
                          <w:spacing w:val="-3"/>
                          <w:position w:val="1"/>
                          <w:sz w:val="16"/>
                          <w:lang w:val="en-US"/>
                        </w:rPr>
                        <w:t>rprise)</w:t>
                      </w:r>
                      <w:r w:rsidRPr="007E6B27">
                        <w:rPr>
                          <w:b/>
                          <w:spacing w:val="-21"/>
                          <w:position w:val="1"/>
                          <w:sz w:val="16"/>
                          <w:lang w:val="en-US"/>
                        </w:rPr>
                        <w:t xml:space="preserve"> </w:t>
                      </w:r>
                      <w:r w:rsidRPr="007E6B27">
                        <w:rPr>
                          <w:b/>
                          <w:spacing w:val="-3"/>
                          <w:position w:val="1"/>
                          <w:sz w:val="16"/>
                          <w:lang w:val="en-US"/>
                        </w:rPr>
                        <w:t>for</w:t>
                      </w:r>
                      <w:r w:rsidRPr="007E6B27">
                        <w:rPr>
                          <w:b/>
                          <w:spacing w:val="-16"/>
                          <w:position w:val="1"/>
                          <w:sz w:val="16"/>
                          <w:lang w:val="en-US"/>
                        </w:rPr>
                        <w:t xml:space="preserve"> </w:t>
                      </w:r>
                      <w:r w:rsidRPr="007E6B27">
                        <w:rPr>
                          <w:b/>
                          <w:spacing w:val="-3"/>
                          <w:position w:val="1"/>
                          <w:sz w:val="16"/>
                          <w:lang w:val="en-US"/>
                        </w:rPr>
                        <w:t>the</w:t>
                      </w:r>
                      <w:r w:rsidRPr="007E6B27">
                        <w:rPr>
                          <w:b/>
                          <w:spacing w:val="-29"/>
                          <w:position w:val="1"/>
                          <w:sz w:val="16"/>
                          <w:lang w:val="en-US"/>
                        </w:rPr>
                        <w:t xml:space="preserve"> </w:t>
                      </w:r>
                      <w:r w:rsidRPr="007E6B27">
                        <w:rPr>
                          <w:b/>
                          <w:spacing w:val="-3"/>
                          <w:position w:val="1"/>
                          <w:sz w:val="16"/>
                          <w:lang w:val="en-US"/>
                        </w:rPr>
                        <w:t>call.</w:t>
                      </w:r>
                    </w:p>
                    <w:p w:rsidR="00EE49CC" w:rsidRPr="007E6B27" w:rsidRDefault="00EE49CC" w:rsidP="007E6B27">
                      <w:pPr>
                        <w:tabs>
                          <w:tab w:val="left" w:pos="4551"/>
                        </w:tabs>
                        <w:spacing w:before="128"/>
                        <w:ind w:left="195"/>
                        <w:rPr>
                          <w:sz w:val="18"/>
                          <w:lang w:val="en-US"/>
                        </w:rPr>
                      </w:pPr>
                      <w:r w:rsidRPr="007E6B27">
                        <w:rPr>
                          <w:spacing w:val="-7"/>
                          <w:sz w:val="18"/>
                          <w:lang w:val="en-US"/>
                        </w:rPr>
                        <w:t>SMEself-declared</w:t>
                      </w:r>
                      <w:r w:rsidRPr="007E6B27">
                        <w:rPr>
                          <w:spacing w:val="-21"/>
                          <w:sz w:val="18"/>
                          <w:lang w:val="en-US"/>
                        </w:rPr>
                        <w:t xml:space="preserve"> </w:t>
                      </w:r>
                      <w:r w:rsidRPr="007E6B27">
                        <w:rPr>
                          <w:spacing w:val="-7"/>
                          <w:sz w:val="18"/>
                          <w:lang w:val="en-US"/>
                        </w:rPr>
                        <w:t>status......................................</w:t>
                      </w:r>
                      <w:r w:rsidRPr="007E6B27">
                        <w:rPr>
                          <w:spacing w:val="-7"/>
                          <w:sz w:val="18"/>
                          <w:lang w:val="en-US"/>
                        </w:rPr>
                        <w:tab/>
                      </w:r>
                      <w:r w:rsidRPr="007E6B27">
                        <w:rPr>
                          <w:sz w:val="18"/>
                          <w:lang w:val="en-US"/>
                        </w:rPr>
                        <w:t>unknown</w:t>
                      </w:r>
                    </w:p>
                    <w:p w:rsidR="00EE49CC" w:rsidRPr="007E6B27" w:rsidRDefault="00EE49CC" w:rsidP="007E6B27">
                      <w:pPr>
                        <w:tabs>
                          <w:tab w:val="left" w:pos="4605"/>
                        </w:tabs>
                        <w:spacing w:before="134"/>
                        <w:ind w:left="195"/>
                        <w:rPr>
                          <w:sz w:val="18"/>
                          <w:lang w:val="en-US"/>
                        </w:rPr>
                      </w:pPr>
                      <w:r w:rsidRPr="007E6B27">
                        <w:rPr>
                          <w:spacing w:val="-8"/>
                          <w:sz w:val="18"/>
                          <w:lang w:val="en-US"/>
                        </w:rPr>
                        <w:t>SMEself-assessment</w:t>
                      </w:r>
                      <w:r w:rsidRPr="007E6B27">
                        <w:rPr>
                          <w:spacing w:val="-19"/>
                          <w:sz w:val="18"/>
                          <w:lang w:val="en-US"/>
                        </w:rPr>
                        <w:t xml:space="preserve"> </w:t>
                      </w:r>
                      <w:r w:rsidRPr="007E6B27">
                        <w:rPr>
                          <w:spacing w:val="-7"/>
                          <w:sz w:val="18"/>
                          <w:lang w:val="en-US"/>
                        </w:rPr>
                        <w:t>............................................</w:t>
                      </w:r>
                      <w:r w:rsidRPr="007E6B27">
                        <w:rPr>
                          <w:spacing w:val="-7"/>
                          <w:sz w:val="18"/>
                          <w:lang w:val="en-US"/>
                        </w:rPr>
                        <w:tab/>
                      </w:r>
                      <w:r w:rsidRPr="007E6B27">
                        <w:rPr>
                          <w:sz w:val="18"/>
                          <w:lang w:val="en-US"/>
                        </w:rPr>
                        <w:t>unknown</w:t>
                      </w:r>
                    </w:p>
                    <w:p w:rsidR="00EE49CC" w:rsidRDefault="00EE49CC" w:rsidP="007E6B27">
                      <w:pPr>
                        <w:tabs>
                          <w:tab w:val="left" w:pos="4321"/>
                        </w:tabs>
                        <w:spacing w:before="133"/>
                        <w:ind w:left="195"/>
                        <w:rPr>
                          <w:sz w:val="18"/>
                        </w:rPr>
                      </w:pPr>
                      <w:r>
                        <w:rPr>
                          <w:spacing w:val="-6"/>
                          <w:sz w:val="18"/>
                        </w:rPr>
                        <w:t>SMEvalidation</w:t>
                      </w:r>
                      <w:r>
                        <w:rPr>
                          <w:spacing w:val="-27"/>
                          <w:sz w:val="18"/>
                        </w:rPr>
                        <w:t xml:space="preserve"> </w:t>
                      </w:r>
                      <w:r>
                        <w:rPr>
                          <w:spacing w:val="-6"/>
                          <w:sz w:val="18"/>
                        </w:rPr>
                        <w:t>sme</w:t>
                      </w:r>
                      <w:r>
                        <w:rPr>
                          <w:spacing w:val="-28"/>
                          <w:sz w:val="18"/>
                        </w:rPr>
                        <w:t xml:space="preserve"> </w:t>
                      </w:r>
                      <w:r>
                        <w:rPr>
                          <w:spacing w:val="-6"/>
                          <w:sz w:val="18"/>
                        </w:rPr>
                        <w:t>..............................................</w:t>
                      </w:r>
                      <w:r>
                        <w:rPr>
                          <w:spacing w:val="-6"/>
                          <w:sz w:val="18"/>
                        </w:rPr>
                        <w:tab/>
                      </w:r>
                      <w:r>
                        <w:rPr>
                          <w:sz w:val="18"/>
                        </w:rPr>
                        <w:t>unknown</w:t>
                      </w:r>
                    </w:p>
                  </w:txbxContent>
                </v:textbox>
              </v:shape>
            </w:pict>
          </mc:Fallback>
        </mc:AlternateContent>
      </w:r>
      <w:r w:rsidRPr="003B0718">
        <w:rPr>
          <w:noProof/>
          <w:lang w:val="de-AT" w:eastAsia="de-AT"/>
        </w:rPr>
        <mc:AlternateContent>
          <mc:Choice Requires="wpg">
            <w:drawing>
              <wp:anchor distT="0" distB="0" distL="0" distR="0" simplePos="0" relativeHeight="251652096" behindDoc="1" locked="0" layoutInCell="1" allowOverlap="1">
                <wp:simplePos x="0" y="0"/>
                <wp:positionH relativeFrom="margin">
                  <wp:align>center</wp:align>
                </wp:positionH>
                <wp:positionV relativeFrom="paragraph">
                  <wp:posOffset>380416</wp:posOffset>
                </wp:positionV>
                <wp:extent cx="7115810" cy="6910070"/>
                <wp:effectExtent l="0" t="0" r="8890" b="5080"/>
                <wp:wrapTopAndBottom/>
                <wp:docPr id="453" name="Gruppieren 4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15810" cy="6910070"/>
                          <a:chOff x="340" y="191"/>
                          <a:chExt cx="11206" cy="8723"/>
                        </a:xfrm>
                      </wpg:grpSpPr>
                      <wps:wsp>
                        <wps:cNvPr id="454" name="docshape125"/>
                        <wps:cNvSpPr>
                          <a:spLocks noChangeArrowheads="1"/>
                        </wps:cNvSpPr>
                        <wps:spPr bwMode="auto">
                          <a:xfrm>
                            <a:off x="340" y="191"/>
                            <a:ext cx="11206" cy="822"/>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5" name="Line 153"/>
                        <wps:cNvCnPr>
                          <a:cxnSpLocks noChangeShapeType="1"/>
                        </wps:cNvCnPr>
                        <wps:spPr bwMode="auto">
                          <a:xfrm>
                            <a:off x="392" y="912"/>
                            <a:ext cx="1868"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56" name="Line 154"/>
                        <wps:cNvCnPr>
                          <a:cxnSpLocks noChangeShapeType="1"/>
                        </wps:cNvCnPr>
                        <wps:spPr bwMode="auto">
                          <a:xfrm>
                            <a:off x="2433" y="912"/>
                            <a:ext cx="9061"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57" name="docshape126"/>
                        <wps:cNvSpPr>
                          <a:spLocks/>
                        </wps:cNvSpPr>
                        <wps:spPr bwMode="auto">
                          <a:xfrm>
                            <a:off x="340" y="1013"/>
                            <a:ext cx="11206" cy="7901"/>
                          </a:xfrm>
                          <a:custGeom>
                            <a:avLst/>
                            <a:gdLst>
                              <a:gd name="T0" fmla="+- 0 11545 340"/>
                              <a:gd name="T1" fmla="*/ T0 w 11206"/>
                              <a:gd name="T2" fmla="+- 0 4630 1014"/>
                              <a:gd name="T3" fmla="*/ 4630 h 7901"/>
                              <a:gd name="T4" fmla="+- 0 340 340"/>
                              <a:gd name="T5" fmla="*/ T4 w 11206"/>
                              <a:gd name="T6" fmla="+- 0 4630 1014"/>
                              <a:gd name="T7" fmla="*/ 4630 h 7901"/>
                              <a:gd name="T8" fmla="+- 0 340 340"/>
                              <a:gd name="T9" fmla="*/ T8 w 11206"/>
                              <a:gd name="T10" fmla="+- 0 8914 1014"/>
                              <a:gd name="T11" fmla="*/ 8914 h 7901"/>
                              <a:gd name="T12" fmla="+- 0 11545 340"/>
                              <a:gd name="T13" fmla="*/ T12 w 11206"/>
                              <a:gd name="T14" fmla="+- 0 8914 1014"/>
                              <a:gd name="T15" fmla="*/ 8914 h 7901"/>
                              <a:gd name="T16" fmla="+- 0 11545 340"/>
                              <a:gd name="T17" fmla="*/ T16 w 11206"/>
                              <a:gd name="T18" fmla="+- 0 4630 1014"/>
                              <a:gd name="T19" fmla="*/ 4630 h 7901"/>
                              <a:gd name="T20" fmla="+- 0 11545 340"/>
                              <a:gd name="T21" fmla="*/ T20 w 11206"/>
                              <a:gd name="T22" fmla="+- 0 1014 1014"/>
                              <a:gd name="T23" fmla="*/ 1014 h 7901"/>
                              <a:gd name="T24" fmla="+- 0 340 340"/>
                              <a:gd name="T25" fmla="*/ T24 w 11206"/>
                              <a:gd name="T26" fmla="+- 0 1014 1014"/>
                              <a:gd name="T27" fmla="*/ 1014 h 7901"/>
                              <a:gd name="T28" fmla="+- 0 340 340"/>
                              <a:gd name="T29" fmla="*/ T28 w 11206"/>
                              <a:gd name="T30" fmla="+- 0 4630 1014"/>
                              <a:gd name="T31" fmla="*/ 4630 h 7901"/>
                              <a:gd name="T32" fmla="+- 0 11545 340"/>
                              <a:gd name="T33" fmla="*/ T32 w 11206"/>
                              <a:gd name="T34" fmla="+- 0 4630 1014"/>
                              <a:gd name="T35" fmla="*/ 4630 h 7901"/>
                              <a:gd name="T36" fmla="+- 0 11545 340"/>
                              <a:gd name="T37" fmla="*/ T36 w 11206"/>
                              <a:gd name="T38" fmla="+- 0 1014 1014"/>
                              <a:gd name="T39" fmla="*/ 1014 h 79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1206" h="7901">
                                <a:moveTo>
                                  <a:pt x="11205" y="3616"/>
                                </a:moveTo>
                                <a:lnTo>
                                  <a:pt x="0" y="3616"/>
                                </a:lnTo>
                                <a:lnTo>
                                  <a:pt x="0" y="7900"/>
                                </a:lnTo>
                                <a:lnTo>
                                  <a:pt x="11205" y="7900"/>
                                </a:lnTo>
                                <a:lnTo>
                                  <a:pt x="11205" y="3616"/>
                                </a:lnTo>
                                <a:close/>
                                <a:moveTo>
                                  <a:pt x="11205" y="0"/>
                                </a:moveTo>
                                <a:lnTo>
                                  <a:pt x="0" y="0"/>
                                </a:lnTo>
                                <a:lnTo>
                                  <a:pt x="0" y="3616"/>
                                </a:lnTo>
                                <a:lnTo>
                                  <a:pt x="11205" y="3616"/>
                                </a:lnTo>
                                <a:lnTo>
                                  <a:pt x="11205" y="0"/>
                                </a:lnTo>
                                <a:close/>
                              </a:path>
                            </a:pathLst>
                          </a:custGeom>
                          <a:solidFill>
                            <a:srgbClr val="F4F4F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9" name="docshape127"/>
                        <wps:cNvSpPr txBox="1">
                          <a:spLocks noChangeArrowheads="1"/>
                        </wps:cNvSpPr>
                        <wps:spPr bwMode="auto">
                          <a:xfrm>
                            <a:off x="388" y="257"/>
                            <a:ext cx="333"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7E6B27" w:rsidRDefault="00EE49CC" w:rsidP="003B0718">
                              <w:pPr>
                                <w:spacing w:line="223" w:lineRule="exact"/>
                                <w:rPr>
                                  <w:rStyle w:val="Fett"/>
                                </w:rPr>
                              </w:pPr>
                              <w:r w:rsidRPr="007E6B27">
                                <w:rPr>
                                  <w:rStyle w:val="Fett"/>
                                </w:rPr>
                                <w:t>PIC</w:t>
                              </w:r>
                            </w:p>
                          </w:txbxContent>
                        </wps:txbx>
                        <wps:bodyPr rot="0" vert="horz" wrap="square" lIns="0" tIns="0" rIns="0" bIns="0" anchor="t" anchorCtr="0" upright="1">
                          <a:noAutofit/>
                        </wps:bodyPr>
                      </wps:wsp>
                      <wps:wsp>
                        <wps:cNvPr id="460" name="docshape128"/>
                        <wps:cNvSpPr txBox="1">
                          <a:spLocks noChangeArrowheads="1"/>
                        </wps:cNvSpPr>
                        <wps:spPr bwMode="auto">
                          <a:xfrm>
                            <a:off x="2427" y="260"/>
                            <a:ext cx="1881"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7E6B27" w:rsidRDefault="00EE49CC" w:rsidP="003B0718">
                              <w:pPr>
                                <w:spacing w:line="223" w:lineRule="exact"/>
                                <w:rPr>
                                  <w:rStyle w:val="Fett"/>
                                </w:rPr>
                              </w:pPr>
                              <w:r w:rsidRPr="007E6B27">
                                <w:rPr>
                                  <w:rStyle w:val="Fett"/>
                                </w:rPr>
                                <w:t>Offizieller Name</w:t>
                              </w:r>
                            </w:p>
                          </w:txbxContent>
                        </wps:txbx>
                        <wps:bodyPr rot="0" vert="horz" wrap="square" lIns="0" tIns="0" rIns="0" bIns="0" anchor="t" anchorCtr="0" upright="1">
                          <a:noAutofit/>
                        </wps:bodyPr>
                      </wps:wsp>
                      <wps:wsp>
                        <wps:cNvPr id="461" name="docshape129"/>
                        <wps:cNvSpPr txBox="1">
                          <a:spLocks noChangeArrowheads="1"/>
                        </wps:cNvSpPr>
                        <wps:spPr bwMode="auto">
                          <a:xfrm>
                            <a:off x="347" y="1004"/>
                            <a:ext cx="4815" cy="26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7E6B27">
                              <w:pPr>
                                <w:pStyle w:val="KeinLeerraum"/>
                              </w:pPr>
                              <w:r>
                                <w:t>Kurzbezeichnung</w:t>
                              </w:r>
                              <w:r>
                                <w:rPr>
                                  <w:spacing w:val="-7"/>
                                </w:rPr>
                                <w:t>:</w:t>
                              </w:r>
                            </w:p>
                            <w:p w:rsidR="00EE49CC" w:rsidRDefault="00EE49CC" w:rsidP="007E6B27">
                              <w:pPr>
                                <w:pStyle w:val="KeinLeerraum"/>
                              </w:pPr>
                            </w:p>
                            <w:p w:rsidR="00EE49CC" w:rsidRDefault="00EE49CC" w:rsidP="007E6B27">
                              <w:pPr>
                                <w:pStyle w:val="KeinLeerraum"/>
                              </w:pPr>
                              <w:r>
                                <w:t xml:space="preserve">Adresse: </w:t>
                              </w:r>
                            </w:p>
                            <w:p w:rsidR="00EE49CC" w:rsidRDefault="00EE49CC" w:rsidP="007E6B27">
                              <w:pPr>
                                <w:pStyle w:val="KeinLeerraum"/>
                              </w:pPr>
                              <w:r>
                                <w:t>Straße</w:t>
                              </w:r>
                            </w:p>
                            <w:p w:rsidR="00EE49CC" w:rsidRDefault="00EE49CC" w:rsidP="007E6B27">
                              <w:pPr>
                                <w:pStyle w:val="KeinLeerraum"/>
                              </w:pPr>
                              <w:r>
                                <w:t>Stadt</w:t>
                              </w:r>
                            </w:p>
                            <w:p w:rsidR="00EE49CC" w:rsidRDefault="00EE49CC" w:rsidP="007E6B27">
                              <w:pPr>
                                <w:pStyle w:val="KeinLeerraum"/>
                              </w:pPr>
                              <w:r>
                                <w:t>PLZ</w:t>
                              </w:r>
                            </w:p>
                            <w:p w:rsidR="00EE49CC" w:rsidRDefault="00EE49CC" w:rsidP="007E6B27">
                              <w:pPr>
                                <w:pStyle w:val="KeinLeerraum"/>
                              </w:pPr>
                              <w:r>
                                <w:t>Land</w:t>
                              </w:r>
                            </w:p>
                            <w:p w:rsidR="00EE49CC" w:rsidRPr="007E6B27" w:rsidRDefault="00EE49CC" w:rsidP="007E6B27">
                              <w:pPr>
                                <w:pStyle w:val="KeinLeerraum"/>
                              </w:pPr>
                              <w:r>
                                <w:t>Webseite</w:t>
                              </w:r>
                            </w:p>
                            <w:p w:rsidR="00EE49CC" w:rsidRDefault="00EE49CC" w:rsidP="003B0718">
                              <w:pPr>
                                <w:spacing w:before="8"/>
                                <w:rPr>
                                  <w:sz w:val="17"/>
                                </w:rPr>
                              </w:pPr>
                            </w:p>
                            <w:p w:rsidR="00EE49CC" w:rsidRDefault="00EE49CC" w:rsidP="007E6B27">
                              <w:pPr>
                                <w:spacing w:line="494" w:lineRule="auto"/>
                                <w:ind w:left="889" w:right="18" w:firstLine="273"/>
                                <w:jc w:val="center"/>
                                <w:rPr>
                                  <w:sz w:val="20"/>
                                </w:rPr>
                              </w:pPr>
                            </w:p>
                            <w:p w:rsidR="00EE49CC" w:rsidRDefault="00EE49CC" w:rsidP="003B0718">
                              <w:pPr>
                                <w:spacing w:line="226" w:lineRule="exact"/>
                                <w:ind w:left="839"/>
                                <w:rPr>
                                  <w:sz w:val="20"/>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453" o:spid="_x0000_s1133" style="position:absolute;margin-left:0;margin-top:29.95pt;width:560.3pt;height:544.1pt;z-index:-251664384;mso-wrap-distance-left:0;mso-wrap-distance-right:0;mso-position-horizontal:center;mso-position-horizontal-relative:margin" coordorigin="340,191" coordsize="11206,87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">
                <v:rect id="docshape125" o:spid="_x0000_s1134" style="position:absolute;left:340;top:191;width:11206;height: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" fillcolor="#f4f4f4" stroked="f"/>
                <v:line id="Line 153" o:spid="_x0000_s1135" style="position:absolute;visibility:visible;mso-wrap-style:square" from="392,912" to="2260,9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" strokeweight=".5pt"/>
                <v:line id="Line 154" o:spid="_x0000_s1136" style="position:absolute;visibility:visible;mso-wrap-style:square" from="2433,912" to="11494,9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" strokeweight=".5pt"/>
                <v:shape id="docshape126" o:spid="_x0000_s1137" style="position:absolute;left:340;top:1013;width:11206;height:7901;visibility:visible;mso-wrap-style:square;v-text-anchor:top" coordsize="11206,7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" path="m11205,3616l,3616,,7900r11205,l11205,3616xm11205,l,,,3616r11205,l11205,xe" fillcolor="#f4f4f4" stroked="f">
                  <v:path arrowok="t" o:connecttype="custom" o:connectlocs="11205,4630;0,4630;0,8914;11205,8914;11205,4630;11205,1014;0,1014;0,4630;11205,4630;11205,1014" o:connectangles="0,0,0,0,0,0,0,0,0,0"/>
                </v:shape>
                <v:shape id="docshape127" o:spid="_x0000_s1138" type="#_x0000_t202" style="position:absolute;left:388;top:257;width:333;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" filled="f" stroked="f">
                  <v:textbox inset="0,0,0,0">
                    <w:txbxContent>
                      <w:p w:rsidR="00EE49CC" w:rsidRPr="007E6B27" w:rsidRDefault="00EE49CC" w:rsidP="003B0718">
                        <w:pPr>
                          <w:spacing w:line="223" w:lineRule="exact"/>
                          <w:rPr>
                            <w:rStyle w:val="Fett"/>
                          </w:rPr>
                        </w:pPr>
                        <w:r w:rsidRPr="007E6B27">
                          <w:rPr>
                            <w:rStyle w:val="Fett"/>
                          </w:rPr>
                          <w:t>PIC</w:t>
                        </w:r>
                      </w:p>
                    </w:txbxContent>
                  </v:textbox>
                </v:shape>
                <v:shape id="docshape128" o:spid="_x0000_s1139" type="#_x0000_t202" style="position:absolute;left:2427;top:260;width:1881;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" filled="f" stroked="f">
                  <v:textbox inset="0,0,0,0">
                    <w:txbxContent>
                      <w:p w:rsidR="00EE49CC" w:rsidRPr="007E6B27" w:rsidRDefault="00EE49CC" w:rsidP="003B0718">
                        <w:pPr>
                          <w:spacing w:line="223" w:lineRule="exact"/>
                          <w:rPr>
                            <w:rStyle w:val="Fett"/>
                          </w:rPr>
                        </w:pPr>
                        <w:r w:rsidRPr="007E6B27">
                          <w:rPr>
                            <w:rStyle w:val="Fett"/>
                          </w:rPr>
                          <w:t>Offizieller Name</w:t>
                        </w:r>
                      </w:p>
                    </w:txbxContent>
                  </v:textbox>
                </v:shape>
                <v:shape id="docshape129" o:spid="_x0000_s1140" type="#_x0000_t202" style="position:absolute;left:347;top:1004;width:4815;height:26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" filled="f" stroked="f">
                  <v:textbox inset="0,0,0,0">
                    <w:txbxContent>
                      <w:p w:rsidR="00EE49CC" w:rsidRDefault="00EE49CC" w:rsidP="007E6B27">
                        <w:pPr>
                          <w:pStyle w:val="KeinLeerraum"/>
                        </w:pPr>
                        <w:r>
                          <w:t>Kurzbezeichnung</w:t>
                        </w:r>
                        <w:r>
                          <w:rPr>
                            <w:spacing w:val="-7"/>
                          </w:rPr>
                          <w:t>:</w:t>
                        </w:r>
                      </w:p>
                      <w:p w:rsidR="00EE49CC" w:rsidRDefault="00EE49CC" w:rsidP="007E6B27">
                        <w:pPr>
                          <w:pStyle w:val="KeinLeerraum"/>
                        </w:pPr>
                      </w:p>
                      <w:p w:rsidR="00EE49CC" w:rsidRDefault="00EE49CC" w:rsidP="007E6B27">
                        <w:pPr>
                          <w:pStyle w:val="KeinLeerraum"/>
                        </w:pPr>
                        <w:r>
                          <w:t xml:space="preserve">Adresse: </w:t>
                        </w:r>
                      </w:p>
                      <w:p w:rsidR="00EE49CC" w:rsidRDefault="00EE49CC" w:rsidP="007E6B27">
                        <w:pPr>
                          <w:pStyle w:val="KeinLeerraum"/>
                        </w:pPr>
                        <w:r>
                          <w:t>Straße</w:t>
                        </w:r>
                      </w:p>
                      <w:p w:rsidR="00EE49CC" w:rsidRDefault="00EE49CC" w:rsidP="007E6B27">
                        <w:pPr>
                          <w:pStyle w:val="KeinLeerraum"/>
                        </w:pPr>
                        <w:r>
                          <w:t>Stadt</w:t>
                        </w:r>
                      </w:p>
                      <w:p w:rsidR="00EE49CC" w:rsidRDefault="00EE49CC" w:rsidP="007E6B27">
                        <w:pPr>
                          <w:pStyle w:val="KeinLeerraum"/>
                        </w:pPr>
                        <w:r>
                          <w:t>PLZ</w:t>
                        </w:r>
                      </w:p>
                      <w:p w:rsidR="00EE49CC" w:rsidRDefault="00EE49CC" w:rsidP="007E6B27">
                        <w:pPr>
                          <w:pStyle w:val="KeinLeerraum"/>
                        </w:pPr>
                        <w:r>
                          <w:t>Land</w:t>
                        </w:r>
                      </w:p>
                      <w:p w:rsidR="00EE49CC" w:rsidRPr="007E6B27" w:rsidRDefault="00EE49CC" w:rsidP="007E6B27">
                        <w:pPr>
                          <w:pStyle w:val="KeinLeerraum"/>
                        </w:pPr>
                        <w:r>
                          <w:t>Webseite</w:t>
                        </w:r>
                      </w:p>
                      <w:p w:rsidR="00EE49CC" w:rsidRDefault="00EE49CC" w:rsidP="003B0718">
                        <w:pPr>
                          <w:spacing w:before="8"/>
                          <w:rPr>
                            <w:sz w:val="17"/>
                          </w:rPr>
                        </w:pPr>
                      </w:p>
                      <w:p w:rsidR="00EE49CC" w:rsidRDefault="00EE49CC" w:rsidP="007E6B27">
                        <w:pPr>
                          <w:spacing w:line="494" w:lineRule="auto"/>
                          <w:ind w:left="889" w:right="18" w:firstLine="273"/>
                          <w:jc w:val="center"/>
                          <w:rPr>
                            <w:sz w:val="20"/>
                          </w:rPr>
                        </w:pPr>
                      </w:p>
                      <w:p w:rsidR="00EE49CC" w:rsidRDefault="00EE49CC" w:rsidP="003B0718">
                        <w:pPr>
                          <w:spacing w:line="226" w:lineRule="exact"/>
                          <w:ind w:left="839"/>
                          <w:rPr>
                            <w:sz w:val="20"/>
                          </w:rPr>
                        </w:pPr>
                      </w:p>
                    </w:txbxContent>
                  </v:textbox>
                </v:shape>
                <w10:wrap type="topAndBottom" anchorx="margin"/>
              </v:group>
            </w:pict>
          </mc:Fallback>
        </mc:AlternateContent>
      </w:r>
      <w:r w:rsidR="003B0718" w:rsidRPr="003B0718">
        <w:rPr>
          <w:rStyle w:val="Fett"/>
        </w:rPr>
        <w:t xml:space="preserve">Angaben zur Organisation </w:t>
      </w:r>
    </w:p>
    <w:p w:rsidR="00AE35AE" w:rsidRDefault="00AE35AE">
      <w:pPr>
        <w:suppressAutoHyphens w:val="0"/>
      </w:pPr>
      <w:r>
        <w:br w:type="page"/>
      </w:r>
    </w:p>
    <w:p w:rsidR="003B0718" w:rsidRPr="003B0718" w:rsidRDefault="00AE35AE" w:rsidP="003B0718">
      <w:r w:rsidRPr="00AE35AE">
        <w:rPr>
          <w:noProof/>
          <w:lang w:val="de-AT" w:eastAsia="de-AT"/>
        </w:rPr>
        <w:lastRenderedPageBreak/>
        <mc:AlternateContent>
          <mc:Choice Requires="wps">
            <w:drawing>
              <wp:anchor distT="45720" distB="45720" distL="114300" distR="114300" simplePos="0" relativeHeight="251656192" behindDoc="0" locked="0" layoutInCell="1" allowOverlap="1" wp14:anchorId="3B1D63C1" wp14:editId="7188C1BF">
                <wp:simplePos x="0" y="0"/>
                <wp:positionH relativeFrom="margin">
                  <wp:posOffset>-592455</wp:posOffset>
                </wp:positionH>
                <wp:positionV relativeFrom="paragraph">
                  <wp:posOffset>-534480</wp:posOffset>
                </wp:positionV>
                <wp:extent cx="2051685" cy="998855"/>
                <wp:effectExtent l="0" t="0" r="5715" b="0"/>
                <wp:wrapNone/>
                <wp:docPr id="458"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1685" cy="998855"/>
                        </a:xfrm>
                        <a:prstGeom prst="rect">
                          <a:avLst/>
                        </a:prstGeom>
                        <a:solidFill>
                          <a:srgbClr val="FFFFFF"/>
                        </a:solidFill>
                        <a:ln w="9525">
                          <a:noFill/>
                          <a:miter lim="800000"/>
                          <a:headEnd/>
                          <a:tailEnd/>
                        </a:ln>
                      </wps:spPr>
                      <wps:txbx>
                        <w:txbxContent>
                          <w:p w:rsidR="00EE49CC" w:rsidRDefault="00EE49CC" w:rsidP="00AE35AE">
                            <w:pPr>
                              <w:pStyle w:val="KeinLeerraum"/>
                              <w:rPr>
                                <w:rStyle w:val="Fett"/>
                              </w:rPr>
                            </w:pPr>
                            <w:r w:rsidRPr="00172250">
                              <w:rPr>
                                <w:rStyle w:val="Fett"/>
                              </w:rPr>
                              <w:t>Antragsformular</w:t>
                            </w:r>
                          </w:p>
                          <w:p w:rsidR="00EE49CC" w:rsidRPr="00172250" w:rsidRDefault="00EE49CC" w:rsidP="00AE35AE">
                            <w:pPr>
                              <w:pStyle w:val="KeinLeerraum"/>
                              <w:rPr>
                                <w:b/>
                                <w:bCs/>
                              </w:rPr>
                            </w:pPr>
                            <w:r>
                              <w:t>Antrags-ID</w:t>
                            </w:r>
                          </w:p>
                          <w:p w:rsidR="00EE49CC" w:rsidRDefault="00EE49CC" w:rsidP="00AE35AE">
                            <w:pPr>
                              <w:pStyle w:val="KeinLeerraum"/>
                            </w:pPr>
                            <w:r>
                              <w:t>Akronym (verpflichtend)</w:t>
                            </w:r>
                          </w:p>
                          <w:p w:rsidR="00EE49CC" w:rsidRDefault="00EE49CC" w:rsidP="00AE35AE">
                            <w:pPr>
                              <w:pStyle w:val="KeinLeerraum"/>
                            </w:pPr>
                            <w:r>
                              <w:t>Kurzbezeichnung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1D63C1" id="_x0000_s1141" type="#_x0000_t202" style="position:absolute;margin-left:-46.65pt;margin-top:-42.1pt;width:161.55pt;height:78.65pt;z-index:251656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" stroked="f">
                <v:textbox>
                  <w:txbxContent>
                    <w:p w:rsidR="00EE49CC" w:rsidRDefault="00EE49CC" w:rsidP="00AE35AE">
                      <w:pPr>
                        <w:pStyle w:val="KeinLeerraum"/>
                        <w:rPr>
                          <w:rStyle w:val="Fett"/>
                        </w:rPr>
                      </w:pPr>
                      <w:r w:rsidRPr="00172250">
                        <w:rPr>
                          <w:rStyle w:val="Fett"/>
                        </w:rPr>
                        <w:t>Antragsformular</w:t>
                      </w:r>
                    </w:p>
                    <w:p w:rsidR="00EE49CC" w:rsidRPr="00172250" w:rsidRDefault="00EE49CC" w:rsidP="00AE35AE">
                      <w:pPr>
                        <w:pStyle w:val="KeinLeerraum"/>
                        <w:rPr>
                          <w:b/>
                          <w:bCs/>
                        </w:rPr>
                      </w:pPr>
                      <w:r>
                        <w:t>Antrags-ID</w:t>
                      </w:r>
                    </w:p>
                    <w:p w:rsidR="00EE49CC" w:rsidRDefault="00EE49CC" w:rsidP="00AE35AE">
                      <w:pPr>
                        <w:pStyle w:val="KeinLeerraum"/>
                      </w:pPr>
                      <w:r>
                        <w:t>Akronym (verpflichtend)</w:t>
                      </w:r>
                    </w:p>
                    <w:p w:rsidR="00EE49CC" w:rsidRDefault="00EE49CC" w:rsidP="00AE35AE">
                      <w:pPr>
                        <w:pStyle w:val="KeinLeerraum"/>
                      </w:pPr>
                      <w:r>
                        <w:t>Kurzbezeichnung</w:t>
                      </w:r>
                    </w:p>
                  </w:txbxContent>
                </v:textbox>
                <w10:wrap anchorx="margin"/>
              </v:shape>
            </w:pict>
          </mc:Fallback>
        </mc:AlternateContent>
      </w:r>
    </w:p>
    <w:p w:rsidR="00A11502" w:rsidRDefault="00A11502" w:rsidP="00A11502"/>
    <w:p w:rsidR="00A11502" w:rsidRDefault="00A11502" w:rsidP="00A11502">
      <w:pPr>
        <w:rPr>
          <w:rStyle w:val="Fett"/>
        </w:rPr>
      </w:pPr>
      <w:r>
        <w:rPr>
          <w:rStyle w:val="Fett"/>
        </w:rPr>
        <w:t>Abteilungen</w:t>
      </w:r>
      <w:r w:rsidRPr="00A11502">
        <w:rPr>
          <w:rStyle w:val="Fett"/>
        </w:rPr>
        <w:t xml:space="preserve">, die die </w:t>
      </w:r>
      <w:r>
        <w:rPr>
          <w:rStyle w:val="Fett"/>
        </w:rPr>
        <w:t>angedachten</w:t>
      </w:r>
      <w:r w:rsidRPr="00A11502">
        <w:rPr>
          <w:rStyle w:val="Fett"/>
        </w:rPr>
        <w:t xml:space="preserve"> Arbeiten durchführen</w:t>
      </w:r>
    </w:p>
    <w:p w:rsidR="00A11502" w:rsidRPr="00A11502" w:rsidRDefault="00A11502" w:rsidP="00A11502">
      <w:pPr>
        <w:rPr>
          <w:rStyle w:val="Fett"/>
        </w:rPr>
      </w:pPr>
      <w:r w:rsidRPr="00A11502">
        <w:rPr>
          <w:rStyle w:val="Fett"/>
          <w:noProof/>
          <w:lang w:val="de-AT" w:eastAsia="de-AT"/>
        </w:rPr>
        <w:drawing>
          <wp:anchor distT="0" distB="0" distL="114300" distR="114300" simplePos="0" relativeHeight="251662336" behindDoc="0" locked="0" layoutInCell="1" allowOverlap="1" wp14:anchorId="1A8B531D" wp14:editId="6E003AA7">
            <wp:simplePos x="0" y="0"/>
            <wp:positionH relativeFrom="margin">
              <wp:posOffset>5612575</wp:posOffset>
            </wp:positionH>
            <wp:positionV relativeFrom="paragraph">
              <wp:posOffset>409575</wp:posOffset>
            </wp:positionV>
            <wp:extent cx="161925" cy="161925"/>
            <wp:effectExtent l="0" t="0" r="9525" b="9525"/>
            <wp:wrapNone/>
            <wp:docPr id="465" name="Grafik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pic:spPr>
                </pic:pic>
              </a:graphicData>
            </a:graphic>
            <wp14:sizeRelH relativeFrom="margin">
              <wp14:pctWidth>0</wp14:pctWidth>
            </wp14:sizeRelH>
            <wp14:sizeRelV relativeFrom="margin">
              <wp14:pctHeight>0</wp14:pctHeight>
            </wp14:sizeRelV>
          </wp:anchor>
        </w:drawing>
      </w:r>
      <w:r w:rsidRPr="00A11502">
        <w:rPr>
          <w:noProof/>
          <w:lang w:val="de-AT" w:eastAsia="de-AT"/>
        </w:rPr>
        <mc:AlternateContent>
          <mc:Choice Requires="wps">
            <w:drawing>
              <wp:anchor distT="45720" distB="45720" distL="114300" distR="114300" simplePos="0" relativeHeight="251660288" behindDoc="0" locked="0" layoutInCell="1" allowOverlap="1" wp14:anchorId="2CB2AEC2" wp14:editId="5DE70CF6">
                <wp:simplePos x="0" y="0"/>
                <wp:positionH relativeFrom="margin">
                  <wp:posOffset>5701640</wp:posOffset>
                </wp:positionH>
                <wp:positionV relativeFrom="paragraph">
                  <wp:posOffset>339362</wp:posOffset>
                </wp:positionV>
                <wp:extent cx="783772" cy="344384"/>
                <wp:effectExtent l="0" t="0" r="0" b="0"/>
                <wp:wrapNone/>
                <wp:docPr id="464"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3772" cy="344384"/>
                        </a:xfrm>
                        <a:prstGeom prst="rect">
                          <a:avLst/>
                        </a:prstGeom>
                        <a:solidFill>
                          <a:srgbClr val="FFFFFF"/>
                        </a:solidFill>
                        <a:ln w="9525">
                          <a:noFill/>
                          <a:miter lim="800000"/>
                          <a:headEnd/>
                          <a:tailEnd/>
                        </a:ln>
                      </wps:spPr>
                      <wps:txbx>
                        <w:txbxContent>
                          <w:p w:rsidR="00EE49CC" w:rsidRPr="006B24B4" w:rsidRDefault="00EE49CC" w:rsidP="006B24B4">
                            <w:pPr>
                              <w:pStyle w:val="KeinLeerraum"/>
                            </w:pPr>
                            <w:r w:rsidRPr="006B24B4">
                              <w:rPr>
                                <w:rStyle w:val="Fett"/>
                                <w:b w:val="0"/>
                                <w:bCs w:val="0"/>
                              </w:rPr>
                              <w:t>entfällt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B2AEC2" id="_x0000_s1142" type="#_x0000_t202" style="position:absolute;margin-left:448.95pt;margin-top:26.7pt;width:61.7pt;height:27.1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" stroked="f">
                <v:textbox>
                  <w:txbxContent>
                    <w:p w:rsidR="00EE49CC" w:rsidRPr="006B24B4" w:rsidRDefault="00EE49CC" w:rsidP="006B24B4">
                      <w:pPr>
                        <w:pStyle w:val="KeinLeerraum"/>
                      </w:pPr>
                      <w:r w:rsidRPr="006B24B4">
                        <w:rPr>
                          <w:rStyle w:val="Fett"/>
                          <w:b w:val="0"/>
                          <w:bCs w:val="0"/>
                        </w:rPr>
                        <w:t>entfällt</w:t>
                      </w:r>
                    </w:p>
                  </w:txbxContent>
                </v:textbox>
                <w10:wrap anchorx="margin"/>
              </v:shape>
            </w:pict>
          </mc:Fallback>
        </mc:AlternateContent>
      </w:r>
      <w:r w:rsidRPr="00A11502">
        <w:rPr>
          <w:rStyle w:val="Fett"/>
        </w:rPr>
        <w:t>Abteilung 1</w:t>
      </w:r>
    </w:p>
    <w:p w:rsidR="00A11502" w:rsidRDefault="00A11502" w:rsidP="00A11502">
      <w:pPr>
        <w:rPr>
          <w:rStyle w:val="Kursiv"/>
        </w:rPr>
      </w:pPr>
      <w:r>
        <w:rPr>
          <w:rStyle w:val="Kursiv"/>
        </w:rPr>
        <w:t>Name der Abteilung (Name der durchführenden Abteilung/des Instituts) ______________</w:t>
      </w:r>
    </w:p>
    <w:p w:rsidR="00A11502" w:rsidRDefault="00A11502" w:rsidP="00A11502">
      <w:r w:rsidRPr="00A11502">
        <w:rPr>
          <w:rStyle w:val="Fett"/>
          <w:noProof/>
          <w:lang w:val="de-AT" w:eastAsia="de-AT"/>
        </w:rPr>
        <w:drawing>
          <wp:anchor distT="0" distB="0" distL="114300" distR="114300" simplePos="0" relativeHeight="251658240" behindDoc="0" locked="0" layoutInCell="1" allowOverlap="1" wp14:anchorId="4F5059E3" wp14:editId="58952764">
            <wp:simplePos x="0" y="0"/>
            <wp:positionH relativeFrom="margin">
              <wp:align>left</wp:align>
            </wp:positionH>
            <wp:positionV relativeFrom="paragraph">
              <wp:posOffset>11875</wp:posOffset>
            </wp:positionV>
            <wp:extent cx="161925" cy="161925"/>
            <wp:effectExtent l="0" t="0" r="9525" b="9525"/>
            <wp:wrapSquare wrapText="bothSides"/>
            <wp:docPr id="463" name="Grafik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pic:spPr>
                </pic:pic>
              </a:graphicData>
            </a:graphic>
            <wp14:sizeRelH relativeFrom="margin">
              <wp14:pctWidth>0</wp14:pctWidth>
            </wp14:sizeRelH>
            <wp14:sizeRelV relativeFrom="margin">
              <wp14:pctHeight>0</wp14:pctHeight>
            </wp14:sizeRelV>
          </wp:anchor>
        </w:drawing>
      </w:r>
      <w:r w:rsidRPr="00A11502">
        <w:t xml:space="preserve">Gleiche Adresse wie die der </w:t>
      </w:r>
      <w:r>
        <w:t>antragstellenden</w:t>
      </w:r>
      <w:r w:rsidRPr="00A11502">
        <w:t xml:space="preserve"> Organisation</w:t>
      </w:r>
    </w:p>
    <w:p w:rsidR="007B01FC" w:rsidRDefault="007B01FC" w:rsidP="00A11502">
      <w:pPr>
        <w:rPr>
          <w:rStyle w:val="Kursiv"/>
        </w:rPr>
      </w:pPr>
      <w:r>
        <w:rPr>
          <w:rStyle w:val="Kursiv"/>
        </w:rPr>
        <w:t>Straße (Straßenname und Hausnummer eingeben)_________________________________</w:t>
      </w:r>
    </w:p>
    <w:p w:rsidR="007B01FC" w:rsidRDefault="007B01FC" w:rsidP="00A11502">
      <w:pPr>
        <w:rPr>
          <w:rStyle w:val="Kursiv"/>
        </w:rPr>
      </w:pPr>
      <w:r>
        <w:rPr>
          <w:rStyle w:val="Kursiv"/>
        </w:rPr>
        <w:t>Stadt (Name der Stadt eingeben)_______________________________________________</w:t>
      </w:r>
    </w:p>
    <w:p w:rsidR="004059A6" w:rsidRDefault="004059A6" w:rsidP="00A11502">
      <w:pPr>
        <w:rPr>
          <w:rStyle w:val="Kursiv"/>
        </w:rPr>
      </w:pPr>
      <w:r>
        <w:rPr>
          <w:rStyle w:val="Kursiv"/>
        </w:rPr>
        <w:t>PLZ (Postleitzahl eingeben)________________________</w:t>
      </w:r>
      <w:r w:rsidR="007479D0">
        <w:rPr>
          <w:rStyle w:val="Kursiv"/>
        </w:rPr>
        <w:t>__</w:t>
      </w:r>
    </w:p>
    <w:p w:rsidR="004059A6" w:rsidRDefault="004059A6" w:rsidP="00A11502">
      <w:pPr>
        <w:rPr>
          <w:rStyle w:val="Kursiv"/>
        </w:rPr>
      </w:pPr>
      <w:r>
        <w:rPr>
          <w:rStyle w:val="Kursiv"/>
        </w:rPr>
        <w:t>Land (Mitglied</w:t>
      </w:r>
      <w:r w:rsidR="005345F0">
        <w:rPr>
          <w:rStyle w:val="Kursiv"/>
        </w:rPr>
        <w:t>s</w:t>
      </w:r>
      <w:r>
        <w:rPr>
          <w:rStyle w:val="Kursiv"/>
        </w:rPr>
        <w:t>staat eingeben)_______________________</w:t>
      </w:r>
    </w:p>
    <w:p w:rsidR="004059A6" w:rsidRPr="004059A6" w:rsidRDefault="002039E3" w:rsidP="004059A6">
      <w:pPr>
        <w:rPr>
          <w:rStyle w:val="Fett"/>
        </w:rPr>
      </w:pPr>
      <w:r>
        <w:rPr>
          <w:rStyle w:val="Fett"/>
        </w:rPr>
        <w:t>Beziehungen</w:t>
      </w:r>
      <w:r w:rsidR="00887498">
        <w:rPr>
          <w:rStyle w:val="Fett"/>
        </w:rPr>
        <w:t xml:space="preserve"> zu</w:t>
      </w:r>
      <w:r w:rsidR="004059A6" w:rsidRPr="004059A6">
        <w:rPr>
          <w:rStyle w:val="Fett"/>
        </w:rPr>
        <w:t xml:space="preserve"> anderen Teilnehmenden</w:t>
      </w:r>
    </w:p>
    <w:p w:rsidR="004059A6" w:rsidRDefault="004059A6" w:rsidP="004059A6">
      <w:r w:rsidRPr="004059A6">
        <w:rPr>
          <w:rStyle w:val="Fett"/>
          <w:noProof/>
          <w:lang w:val="de-AT" w:eastAsia="de-AT"/>
        </w:rPr>
        <mc:AlternateContent>
          <mc:Choice Requires="wpg">
            <w:drawing>
              <wp:anchor distT="0" distB="0" distL="0" distR="0" simplePos="0" relativeHeight="251663360" behindDoc="1" locked="0" layoutInCell="1" allowOverlap="1">
                <wp:simplePos x="0" y="0"/>
                <wp:positionH relativeFrom="page">
                  <wp:posOffset>296545</wp:posOffset>
                </wp:positionH>
                <wp:positionV relativeFrom="paragraph">
                  <wp:posOffset>284480</wp:posOffset>
                </wp:positionV>
                <wp:extent cx="6503035" cy="720090"/>
                <wp:effectExtent l="0" t="0" r="12065" b="22860"/>
                <wp:wrapTopAndBottom/>
                <wp:docPr id="466" name="Gruppieren 4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03035" cy="720090"/>
                          <a:chOff x="340" y="183"/>
                          <a:chExt cx="10241" cy="1134"/>
                        </a:xfrm>
                      </wpg:grpSpPr>
                      <wps:wsp>
                        <wps:cNvPr id="467" name="docshape139"/>
                        <wps:cNvSpPr>
                          <a:spLocks noChangeArrowheads="1"/>
                        </wps:cNvSpPr>
                        <wps:spPr bwMode="auto">
                          <a:xfrm>
                            <a:off x="340" y="183"/>
                            <a:ext cx="2744" cy="567"/>
                          </a:xfrm>
                          <a:prstGeom prst="rect">
                            <a:avLst/>
                          </a:prstGeom>
                          <a:solidFill>
                            <a:srgbClr val="F1F1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8" name="docshape140"/>
                        <wps:cNvSpPr>
                          <a:spLocks noChangeArrowheads="1"/>
                        </wps:cNvSpPr>
                        <wps:spPr bwMode="auto">
                          <a:xfrm>
                            <a:off x="340" y="183"/>
                            <a:ext cx="2744" cy="567"/>
                          </a:xfrm>
                          <a:prstGeom prst="rect">
                            <a:avLst/>
                          </a:prstGeom>
                          <a:noFill/>
                          <a:ln w="63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9" name="docshape141"/>
                        <wps:cNvSpPr>
                          <a:spLocks noChangeArrowheads="1"/>
                        </wps:cNvSpPr>
                        <wps:spPr bwMode="auto">
                          <a:xfrm>
                            <a:off x="3083" y="183"/>
                            <a:ext cx="7498" cy="567"/>
                          </a:xfrm>
                          <a:prstGeom prst="rect">
                            <a:avLst/>
                          </a:prstGeom>
                          <a:solidFill>
                            <a:srgbClr val="F1F1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0" name="docshape142"/>
                        <wps:cNvSpPr>
                          <a:spLocks/>
                        </wps:cNvSpPr>
                        <wps:spPr bwMode="auto">
                          <a:xfrm>
                            <a:off x="340" y="183"/>
                            <a:ext cx="10241" cy="1134"/>
                          </a:xfrm>
                          <a:custGeom>
                            <a:avLst/>
                            <a:gdLst>
                              <a:gd name="T0" fmla="+- 0 3084 340"/>
                              <a:gd name="T1" fmla="*/ T0 w 10241"/>
                              <a:gd name="T2" fmla="+- 0 750 183"/>
                              <a:gd name="T3" fmla="*/ 750 h 1134"/>
                              <a:gd name="T4" fmla="+- 0 10581 340"/>
                              <a:gd name="T5" fmla="*/ T4 w 10241"/>
                              <a:gd name="T6" fmla="+- 0 750 183"/>
                              <a:gd name="T7" fmla="*/ 750 h 1134"/>
                              <a:gd name="T8" fmla="+- 0 10581 340"/>
                              <a:gd name="T9" fmla="*/ T8 w 10241"/>
                              <a:gd name="T10" fmla="+- 0 183 183"/>
                              <a:gd name="T11" fmla="*/ 183 h 1134"/>
                              <a:gd name="T12" fmla="+- 0 3084 340"/>
                              <a:gd name="T13" fmla="*/ T12 w 10241"/>
                              <a:gd name="T14" fmla="+- 0 183 183"/>
                              <a:gd name="T15" fmla="*/ 183 h 1134"/>
                              <a:gd name="T16" fmla="+- 0 3084 340"/>
                              <a:gd name="T17" fmla="*/ T16 w 10241"/>
                              <a:gd name="T18" fmla="+- 0 750 183"/>
                              <a:gd name="T19" fmla="*/ 750 h 1134"/>
                              <a:gd name="T20" fmla="+- 0 340 340"/>
                              <a:gd name="T21" fmla="*/ T20 w 10241"/>
                              <a:gd name="T22" fmla="+- 0 1317 183"/>
                              <a:gd name="T23" fmla="*/ 1317 h 1134"/>
                              <a:gd name="T24" fmla="+- 0 3084 340"/>
                              <a:gd name="T25" fmla="*/ T24 w 10241"/>
                              <a:gd name="T26" fmla="+- 0 1317 183"/>
                              <a:gd name="T27" fmla="*/ 1317 h 1134"/>
                              <a:gd name="T28" fmla="+- 0 3084 340"/>
                              <a:gd name="T29" fmla="*/ T28 w 10241"/>
                              <a:gd name="T30" fmla="+- 0 750 183"/>
                              <a:gd name="T31" fmla="*/ 750 h 1134"/>
                              <a:gd name="T32" fmla="+- 0 340 340"/>
                              <a:gd name="T33" fmla="*/ T32 w 10241"/>
                              <a:gd name="T34" fmla="+- 0 750 183"/>
                              <a:gd name="T35" fmla="*/ 750 h 1134"/>
                              <a:gd name="T36" fmla="+- 0 340 340"/>
                              <a:gd name="T37" fmla="*/ T36 w 10241"/>
                              <a:gd name="T38" fmla="+- 0 1317 183"/>
                              <a:gd name="T39" fmla="*/ 1317 h 1134"/>
                              <a:gd name="T40" fmla="+- 0 3084 340"/>
                              <a:gd name="T41" fmla="*/ T40 w 10241"/>
                              <a:gd name="T42" fmla="+- 0 1317 183"/>
                              <a:gd name="T43" fmla="*/ 1317 h 1134"/>
                              <a:gd name="T44" fmla="+- 0 10581 340"/>
                              <a:gd name="T45" fmla="*/ T44 w 10241"/>
                              <a:gd name="T46" fmla="+- 0 1317 183"/>
                              <a:gd name="T47" fmla="*/ 1317 h 1134"/>
                              <a:gd name="T48" fmla="+- 0 10581 340"/>
                              <a:gd name="T49" fmla="*/ T48 w 10241"/>
                              <a:gd name="T50" fmla="+- 0 750 183"/>
                              <a:gd name="T51" fmla="*/ 750 h 1134"/>
                              <a:gd name="T52" fmla="+- 0 3084 340"/>
                              <a:gd name="T53" fmla="*/ T52 w 10241"/>
                              <a:gd name="T54" fmla="+- 0 750 183"/>
                              <a:gd name="T55" fmla="*/ 750 h 1134"/>
                              <a:gd name="T56" fmla="+- 0 3084 340"/>
                              <a:gd name="T57" fmla="*/ T56 w 10241"/>
                              <a:gd name="T58" fmla="+- 0 1317 183"/>
                              <a:gd name="T59" fmla="*/ 1317 h 11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0241" h="1134">
                                <a:moveTo>
                                  <a:pt x="2744" y="567"/>
                                </a:moveTo>
                                <a:lnTo>
                                  <a:pt x="10241" y="567"/>
                                </a:lnTo>
                                <a:lnTo>
                                  <a:pt x="10241" y="0"/>
                                </a:lnTo>
                                <a:lnTo>
                                  <a:pt x="2744" y="0"/>
                                </a:lnTo>
                                <a:lnTo>
                                  <a:pt x="2744" y="567"/>
                                </a:lnTo>
                                <a:close/>
                                <a:moveTo>
                                  <a:pt x="0" y="1134"/>
                                </a:moveTo>
                                <a:lnTo>
                                  <a:pt x="2744" y="1134"/>
                                </a:lnTo>
                                <a:lnTo>
                                  <a:pt x="2744" y="567"/>
                                </a:lnTo>
                                <a:lnTo>
                                  <a:pt x="0" y="567"/>
                                </a:lnTo>
                                <a:lnTo>
                                  <a:pt x="0" y="1134"/>
                                </a:lnTo>
                                <a:close/>
                                <a:moveTo>
                                  <a:pt x="2744" y="1134"/>
                                </a:moveTo>
                                <a:lnTo>
                                  <a:pt x="10241" y="1134"/>
                                </a:lnTo>
                                <a:lnTo>
                                  <a:pt x="10241" y="567"/>
                                </a:lnTo>
                                <a:lnTo>
                                  <a:pt x="2744" y="567"/>
                                </a:lnTo>
                                <a:lnTo>
                                  <a:pt x="2744" y="1134"/>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1" name="docshape143"/>
                        <wps:cNvSpPr txBox="1">
                          <a:spLocks noChangeArrowheads="1"/>
                        </wps:cNvSpPr>
                        <wps:spPr bwMode="auto">
                          <a:xfrm>
                            <a:off x="718" y="372"/>
                            <a:ext cx="2240" cy="5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4059A6">
                              <w:pPr>
                                <w:spacing w:line="223" w:lineRule="exact"/>
                                <w:rPr>
                                  <w:b/>
                                  <w:sz w:val="20"/>
                                </w:rPr>
                              </w:pPr>
                              <w:r>
                                <w:t>Art der Beziehung</w:t>
                              </w:r>
                            </w:p>
                          </w:txbxContent>
                        </wps:txbx>
                        <wps:bodyPr rot="0" vert="horz" wrap="square" lIns="0" tIns="0" rIns="0" bIns="0" anchor="t" anchorCtr="0" upright="1">
                          <a:noAutofit/>
                        </wps:bodyPr>
                      </wps:wsp>
                      <wps:wsp>
                        <wps:cNvPr id="472" name="docshape144"/>
                        <wps:cNvSpPr txBox="1">
                          <a:spLocks noChangeArrowheads="1"/>
                        </wps:cNvSpPr>
                        <wps:spPr bwMode="auto">
                          <a:xfrm>
                            <a:off x="6330" y="335"/>
                            <a:ext cx="2987" cy="2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4059A6">
                              <w:pPr>
                                <w:spacing w:line="223" w:lineRule="exact"/>
                                <w:rPr>
                                  <w:b/>
                                  <w:sz w:val="20"/>
                                </w:rPr>
                              </w:pPr>
                              <w:r>
                                <w:t>Teilnehmende Organisation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466" o:spid="_x0000_s1143" style="position:absolute;margin-left:23.35pt;margin-top:22.4pt;width:512.05pt;height:56.7pt;z-index:-251653120;mso-wrap-distance-left:0;mso-wrap-distance-right:0;mso-position-horizontal-relative:page" coordorigin="340,183" coordsize="10241,11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">
                <v:rect id="docshape139" o:spid="_x0000_s1144" style="position:absolute;left:340;top:183;width:2744;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" fillcolor="#f1f1f1" stroked="f"/>
                <v:rect id="docshape140" o:spid="_x0000_s1145" style="position:absolute;left:340;top:183;width:2744;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" filled="f" strokeweight=".5pt"/>
                <v:rect id="docshape141" o:spid="_x0000_s1146" style="position:absolute;left:3083;top:183;width:7498;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" fillcolor="#f1f1f1" stroked="f"/>
                <v:shape id="docshape142" o:spid="_x0000_s1147" style="position:absolute;left:340;top:183;width:10241;height:1134;visibility:visible;mso-wrap-style:square;v-text-anchor:top" coordsize="10241,1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" path="m2744,567r7497,l10241,,2744,r,567xm,1134r2744,l2744,567,,567r,567xm2744,1134r7497,l10241,567r-7497,l2744,1134xe" filled="f" strokeweight=".5pt">
                  <v:path arrowok="t" o:connecttype="custom" o:connectlocs="2744,750;10241,750;10241,183;2744,183;2744,750;0,1317;2744,1317;2744,750;0,750;0,1317;2744,1317;10241,1317;10241,750;2744,750;2744,1317" o:connectangles="0,0,0,0,0,0,0,0,0,0,0,0,0,0,0"/>
                </v:shape>
                <v:shape id="docshape143" o:spid="_x0000_s1148" type="#_x0000_t202" style="position:absolute;left:718;top:372;width:2240;height: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" filled="f" stroked="f">
                  <v:textbox inset="0,0,0,0">
                    <w:txbxContent>
                      <w:p w:rsidR="00EE49CC" w:rsidRDefault="00EE49CC" w:rsidP="004059A6">
                        <w:pPr>
                          <w:spacing w:line="223" w:lineRule="exact"/>
                          <w:rPr>
                            <w:b/>
                            <w:sz w:val="20"/>
                          </w:rPr>
                        </w:pPr>
                        <w:r>
                          <w:t>Art der Beziehung</w:t>
                        </w:r>
                      </w:p>
                    </w:txbxContent>
                  </v:textbox>
                </v:shape>
                <v:shape id="docshape144" o:spid="_x0000_s1149" type="#_x0000_t202" style="position:absolute;left:6330;top:335;width:2987;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" filled="f" stroked="f">
                  <v:textbox inset="0,0,0,0">
                    <w:txbxContent>
                      <w:p w:rsidR="00EE49CC" w:rsidRDefault="00EE49CC" w:rsidP="004059A6">
                        <w:pPr>
                          <w:spacing w:line="223" w:lineRule="exact"/>
                          <w:rPr>
                            <w:b/>
                            <w:sz w:val="20"/>
                          </w:rPr>
                        </w:pPr>
                        <w:r>
                          <w:t>Teilnehmende Organisation</w:t>
                        </w:r>
                      </w:p>
                    </w:txbxContent>
                  </v:textbox>
                </v:shape>
                <w10:wrap type="topAndBottom" anchorx="page"/>
              </v:group>
            </w:pict>
          </mc:Fallback>
        </mc:AlternateContent>
      </w:r>
    </w:p>
    <w:p w:rsidR="00887498" w:rsidRDefault="00887498">
      <w:pPr>
        <w:suppressAutoHyphens w:val="0"/>
      </w:pPr>
      <w:r>
        <w:br w:type="page"/>
      </w:r>
    </w:p>
    <w:p w:rsidR="00347EB7" w:rsidRDefault="00347EB7" w:rsidP="004059A6">
      <w:pPr>
        <w:rPr>
          <w:rStyle w:val="Fett"/>
        </w:rPr>
      </w:pPr>
      <w:r w:rsidRPr="00AE35AE">
        <w:rPr>
          <w:noProof/>
          <w:lang w:val="de-AT" w:eastAsia="de-AT"/>
        </w:rPr>
        <w:lastRenderedPageBreak/>
        <mc:AlternateContent>
          <mc:Choice Requires="wps">
            <w:drawing>
              <wp:anchor distT="45720" distB="45720" distL="114300" distR="114300" simplePos="0" relativeHeight="251672576" behindDoc="0" locked="0" layoutInCell="1" allowOverlap="1" wp14:anchorId="69525441" wp14:editId="16773C80">
                <wp:simplePos x="0" y="0"/>
                <wp:positionH relativeFrom="margin">
                  <wp:posOffset>-421005</wp:posOffset>
                </wp:positionH>
                <wp:positionV relativeFrom="paragraph">
                  <wp:posOffset>-534035</wp:posOffset>
                </wp:positionV>
                <wp:extent cx="2051685" cy="998855"/>
                <wp:effectExtent l="0" t="0" r="5715" b="0"/>
                <wp:wrapNone/>
                <wp:docPr id="102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1685" cy="998855"/>
                        </a:xfrm>
                        <a:prstGeom prst="rect">
                          <a:avLst/>
                        </a:prstGeom>
                        <a:solidFill>
                          <a:srgbClr val="FFFFFF"/>
                        </a:solidFill>
                        <a:ln w="9525">
                          <a:noFill/>
                          <a:miter lim="800000"/>
                          <a:headEnd/>
                          <a:tailEnd/>
                        </a:ln>
                      </wps:spPr>
                      <wps:txbx>
                        <w:txbxContent>
                          <w:p w:rsidR="00EE49CC" w:rsidRDefault="00EE49CC" w:rsidP="00347EB7">
                            <w:pPr>
                              <w:pStyle w:val="KeinLeerraum"/>
                              <w:rPr>
                                <w:rStyle w:val="Fett"/>
                              </w:rPr>
                            </w:pPr>
                            <w:r w:rsidRPr="00172250">
                              <w:rPr>
                                <w:rStyle w:val="Fett"/>
                              </w:rPr>
                              <w:t>Antragsformular</w:t>
                            </w:r>
                          </w:p>
                          <w:p w:rsidR="00EE49CC" w:rsidRPr="00172250" w:rsidRDefault="00EE49CC" w:rsidP="00347EB7">
                            <w:pPr>
                              <w:pStyle w:val="KeinLeerraum"/>
                              <w:rPr>
                                <w:b/>
                                <w:bCs/>
                              </w:rPr>
                            </w:pPr>
                            <w:r>
                              <w:t>Antrags-ID</w:t>
                            </w:r>
                          </w:p>
                          <w:p w:rsidR="00EE49CC" w:rsidRDefault="00EE49CC" w:rsidP="00347EB7">
                            <w:pPr>
                              <w:pStyle w:val="KeinLeerraum"/>
                            </w:pPr>
                            <w:r>
                              <w:t>Akronym (verpflichtend)</w:t>
                            </w:r>
                          </w:p>
                          <w:p w:rsidR="00EE49CC" w:rsidRDefault="00EE49CC" w:rsidP="00347EB7">
                            <w:pPr>
                              <w:pStyle w:val="KeinLeerraum"/>
                            </w:pPr>
                            <w:r>
                              <w:t>Kurzbezeichnung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525441" id="_x0000_s1150" type="#_x0000_t202" style="position:absolute;margin-left:-33.15pt;margin-top:-42.05pt;width:161.55pt;height:78.65pt;z-index:2516725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" stroked="f">
                <v:textbox>
                  <w:txbxContent>
                    <w:p w:rsidR="00EE49CC" w:rsidRDefault="00EE49CC" w:rsidP="00347EB7">
                      <w:pPr>
                        <w:pStyle w:val="KeinLeerraum"/>
                        <w:rPr>
                          <w:rStyle w:val="Fett"/>
                        </w:rPr>
                      </w:pPr>
                      <w:r w:rsidRPr="00172250">
                        <w:rPr>
                          <w:rStyle w:val="Fett"/>
                        </w:rPr>
                        <w:t>Antragsformular</w:t>
                      </w:r>
                    </w:p>
                    <w:p w:rsidR="00EE49CC" w:rsidRPr="00172250" w:rsidRDefault="00EE49CC" w:rsidP="00347EB7">
                      <w:pPr>
                        <w:pStyle w:val="KeinLeerraum"/>
                        <w:rPr>
                          <w:b/>
                          <w:bCs/>
                        </w:rPr>
                      </w:pPr>
                      <w:r>
                        <w:t>Antrags-ID</w:t>
                      </w:r>
                    </w:p>
                    <w:p w:rsidR="00EE49CC" w:rsidRDefault="00EE49CC" w:rsidP="00347EB7">
                      <w:pPr>
                        <w:pStyle w:val="KeinLeerraum"/>
                      </w:pPr>
                      <w:r>
                        <w:t>Akronym (verpflichtend)</w:t>
                      </w:r>
                    </w:p>
                    <w:p w:rsidR="00EE49CC" w:rsidRDefault="00EE49CC" w:rsidP="00347EB7">
                      <w:pPr>
                        <w:pStyle w:val="KeinLeerraum"/>
                      </w:pPr>
                      <w:r>
                        <w:t>Kurzbezeichnung</w:t>
                      </w:r>
                    </w:p>
                  </w:txbxContent>
                </v:textbox>
                <w10:wrap anchorx="margin"/>
              </v:shape>
            </w:pict>
          </mc:Fallback>
        </mc:AlternateContent>
      </w:r>
    </w:p>
    <w:p w:rsidR="00347EB7" w:rsidRDefault="00347EB7" w:rsidP="004059A6">
      <w:pPr>
        <w:rPr>
          <w:rStyle w:val="Fett"/>
        </w:rPr>
      </w:pPr>
    </w:p>
    <w:p w:rsidR="004059A6" w:rsidRPr="00B40690" w:rsidRDefault="00887498" w:rsidP="004059A6">
      <w:pPr>
        <w:rPr>
          <w:rStyle w:val="Fett"/>
        </w:rPr>
      </w:pPr>
      <w:r w:rsidRPr="00B40690">
        <w:rPr>
          <w:rStyle w:val="Fett"/>
        </w:rPr>
        <w:t>Primäre Kontaktperson</w:t>
      </w:r>
    </w:p>
    <w:p w:rsidR="00887498" w:rsidRPr="0059226B" w:rsidRDefault="00887498" w:rsidP="004059A6">
      <w:pPr>
        <w:rPr>
          <w:lang w:val="en-US"/>
        </w:rPr>
      </w:pPr>
      <w:r w:rsidRPr="00887498">
        <w:t xml:space="preserve">Der Name und die E-Mail der Kontaktpersonen sind im Verwaltungsformular schreibgeschützt, nur zusätzliche Details können hier bearbeitet werden. Um Zugriffsrechte und grundlegende Kontaktdaten von Ansprechpartnern zu </w:t>
      </w:r>
      <w:r w:rsidR="002039E3">
        <w:t>anzugeben</w:t>
      </w:r>
      <w:r w:rsidRPr="00887498">
        <w:t>, gehen Sie zurück zu</w:t>
      </w:r>
      <w:r>
        <w:t>m</w:t>
      </w:r>
      <w:r w:rsidRPr="00887498">
        <w:t xml:space="preserve"> Schritt </w:t>
      </w:r>
      <w:r>
        <w:t>–</w:t>
      </w:r>
      <w:r w:rsidRPr="00887498">
        <w:t xml:space="preserve"> </w:t>
      </w:r>
      <w:r>
        <w:t>„</w:t>
      </w:r>
      <w:r w:rsidRPr="00887498">
        <w:t xml:space="preserve">Verwalten </w:t>
      </w:r>
      <w:r w:rsidR="00B40690">
        <w:t>der zugehörigen</w:t>
      </w:r>
      <w:r w:rsidRPr="00887498">
        <w:t xml:space="preserve"> Parteien </w:t>
      </w:r>
      <w:r w:rsidR="00B40690">
        <w:t>im Anmeldeassistenten und S</w:t>
      </w:r>
      <w:r w:rsidRPr="00887498">
        <w:t xml:space="preserve">peichern </w:t>
      </w:r>
      <w:r w:rsidR="00B40690">
        <w:t xml:space="preserve">der </w:t>
      </w:r>
      <w:r w:rsidRPr="00887498">
        <w:t>Änderungen</w:t>
      </w:r>
      <w:r w:rsidR="00B40690">
        <w:t xml:space="preserve">“ (engl. </w:t>
      </w:r>
      <w:r w:rsidR="00B40690" w:rsidRPr="00B40690">
        <w:rPr>
          <w:lang w:val="en-US"/>
        </w:rPr>
        <w:t>„Manage your related parties of the submission wizard and save the changes“).</w:t>
      </w:r>
    </w:p>
    <w:p w:rsidR="00B40690" w:rsidRDefault="00B40690" w:rsidP="004059A6">
      <w:r>
        <w:t xml:space="preserve">Titel: ___________________                </w:t>
      </w:r>
      <w:r w:rsidR="005345F0">
        <w:t xml:space="preserve">    </w:t>
      </w:r>
      <w:r>
        <w:t xml:space="preserve">Geschlecht: </w:t>
      </w:r>
      <w:r w:rsidRPr="00B40690">
        <w:rPr>
          <w:noProof/>
          <w:lang w:val="de-AT" w:eastAsia="de-AT"/>
        </w:rPr>
        <w:drawing>
          <wp:inline distT="0" distB="0" distL="0" distR="0" wp14:anchorId="05F0F51A" wp14:editId="07F7A71D">
            <wp:extent cx="126993" cy="127000"/>
            <wp:effectExtent l="0" t="0" r="0" b="0"/>
            <wp:docPr id="473"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3.png"/>
                    <pic:cNvPicPr/>
                  </pic:nvPicPr>
                  <pic:blipFill>
                    <a:blip r:embed="rId57" cstate="print"/>
                    <a:stretch>
                      <a:fillRect/>
                    </a:stretch>
                  </pic:blipFill>
                  <pic:spPr>
                    <a:xfrm>
                      <a:off x="0" y="0"/>
                      <a:ext cx="126993" cy="127000"/>
                    </a:xfrm>
                    <a:prstGeom prst="rect">
                      <a:avLst/>
                    </a:prstGeom>
                  </pic:spPr>
                </pic:pic>
              </a:graphicData>
            </a:graphic>
          </wp:inline>
        </w:drawing>
      </w:r>
      <w:r>
        <w:t xml:space="preserve"> Weiblich</w:t>
      </w:r>
      <w:r w:rsidR="005345F0">
        <w:t xml:space="preserve"> </w:t>
      </w:r>
      <w:r>
        <w:t xml:space="preserve"> </w:t>
      </w:r>
      <w:r w:rsidRPr="00B40690">
        <w:rPr>
          <w:noProof/>
          <w:lang w:val="de-AT" w:eastAsia="de-AT"/>
        </w:rPr>
        <w:drawing>
          <wp:inline distT="0" distB="0" distL="0" distR="0" wp14:anchorId="05F0F51A" wp14:editId="07F7A71D">
            <wp:extent cx="126993" cy="127000"/>
            <wp:effectExtent l="0" t="0" r="0" b="0"/>
            <wp:docPr id="474"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3.png"/>
                    <pic:cNvPicPr/>
                  </pic:nvPicPr>
                  <pic:blipFill>
                    <a:blip r:embed="rId57" cstate="print"/>
                    <a:stretch>
                      <a:fillRect/>
                    </a:stretch>
                  </pic:blipFill>
                  <pic:spPr>
                    <a:xfrm>
                      <a:off x="0" y="0"/>
                      <a:ext cx="126993" cy="127000"/>
                    </a:xfrm>
                    <a:prstGeom prst="rect">
                      <a:avLst/>
                    </a:prstGeom>
                  </pic:spPr>
                </pic:pic>
              </a:graphicData>
            </a:graphic>
          </wp:inline>
        </w:drawing>
      </w:r>
      <w:r>
        <w:t>Männlich</w:t>
      </w:r>
      <w:r w:rsidR="005345F0">
        <w:t xml:space="preserve"> </w:t>
      </w:r>
      <w:r>
        <w:t xml:space="preserve"> </w:t>
      </w:r>
      <w:r w:rsidRPr="00B40690">
        <w:rPr>
          <w:noProof/>
          <w:lang w:val="de-AT" w:eastAsia="de-AT"/>
        </w:rPr>
        <w:drawing>
          <wp:inline distT="0" distB="0" distL="0" distR="0" wp14:anchorId="05F0F51A" wp14:editId="07F7A71D">
            <wp:extent cx="126993" cy="127000"/>
            <wp:effectExtent l="0" t="0" r="0" b="0"/>
            <wp:docPr id="47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3.png"/>
                    <pic:cNvPicPr/>
                  </pic:nvPicPr>
                  <pic:blipFill>
                    <a:blip r:embed="rId57" cstate="print"/>
                    <a:stretch>
                      <a:fillRect/>
                    </a:stretch>
                  </pic:blipFill>
                  <pic:spPr>
                    <a:xfrm>
                      <a:off x="0" y="0"/>
                      <a:ext cx="126993" cy="127000"/>
                    </a:xfrm>
                    <a:prstGeom prst="rect">
                      <a:avLst/>
                    </a:prstGeom>
                  </pic:spPr>
                </pic:pic>
              </a:graphicData>
            </a:graphic>
          </wp:inline>
        </w:drawing>
      </w:r>
      <w:r>
        <w:t xml:space="preserve"> non-binär</w:t>
      </w:r>
    </w:p>
    <w:p w:rsidR="005345F0" w:rsidRPr="00B40690" w:rsidRDefault="005345F0" w:rsidP="004059A6">
      <w:pPr>
        <w:rPr>
          <w:lang w:val="de-AT"/>
        </w:rPr>
      </w:pPr>
      <w:r w:rsidRPr="005345F0">
        <w:rPr>
          <w:noProof/>
          <w:lang w:val="de-AT" w:eastAsia="de-AT"/>
        </w:rPr>
        <mc:AlternateContent>
          <mc:Choice Requires="wpg">
            <w:drawing>
              <wp:anchor distT="0" distB="0" distL="114300" distR="114300" simplePos="0" relativeHeight="251664384" behindDoc="1" locked="0" layoutInCell="1" allowOverlap="1">
                <wp:simplePos x="0" y="0"/>
                <wp:positionH relativeFrom="margin">
                  <wp:align>center</wp:align>
                </wp:positionH>
                <wp:positionV relativeFrom="paragraph">
                  <wp:posOffset>164465</wp:posOffset>
                </wp:positionV>
                <wp:extent cx="7115810" cy="736600"/>
                <wp:effectExtent l="0" t="0" r="8890" b="6350"/>
                <wp:wrapNone/>
                <wp:docPr id="476" name="Gruppieren 4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15810" cy="736600"/>
                          <a:chOff x="340" y="530"/>
                          <a:chExt cx="11206" cy="1160"/>
                        </a:xfrm>
                      </wpg:grpSpPr>
                      <wps:wsp>
                        <wps:cNvPr id="477" name="docshape146"/>
                        <wps:cNvSpPr>
                          <a:spLocks noChangeArrowheads="1"/>
                        </wps:cNvSpPr>
                        <wps:spPr bwMode="auto">
                          <a:xfrm>
                            <a:off x="340" y="530"/>
                            <a:ext cx="11206" cy="1078"/>
                          </a:xfrm>
                          <a:prstGeom prst="rect">
                            <a:avLst/>
                          </a:prstGeom>
                          <a:solidFill>
                            <a:srgbClr val="F4F4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8" name="docshape147"/>
                        <wps:cNvSpPr txBox="1">
                          <a:spLocks noChangeArrowheads="1"/>
                        </wps:cNvSpPr>
                        <wps:spPr bwMode="auto">
                          <a:xfrm>
                            <a:off x="924" y="656"/>
                            <a:ext cx="1267" cy="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5345F0">
                              <w:pPr>
                                <w:spacing w:line="223" w:lineRule="exact"/>
                                <w:rPr>
                                  <w:sz w:val="20"/>
                                </w:rPr>
                              </w:pPr>
                              <w:r>
                                <w:t>Vorname</w:t>
                              </w:r>
                            </w:p>
                          </w:txbxContent>
                        </wps:txbx>
                        <wps:bodyPr rot="0" vert="horz" wrap="square" lIns="0" tIns="0" rIns="0" bIns="0" anchor="t" anchorCtr="0" upright="1">
                          <a:noAutofit/>
                        </wps:bodyPr>
                      </wps:wsp>
                      <wps:wsp>
                        <wps:cNvPr id="479" name="docshape148"/>
                        <wps:cNvSpPr txBox="1">
                          <a:spLocks noChangeArrowheads="1"/>
                        </wps:cNvSpPr>
                        <wps:spPr bwMode="auto">
                          <a:xfrm>
                            <a:off x="6865" y="654"/>
                            <a:ext cx="121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5345F0">
                              <w:pPr>
                                <w:spacing w:line="223" w:lineRule="exact"/>
                                <w:rPr>
                                  <w:sz w:val="20"/>
                                </w:rPr>
                              </w:pPr>
                              <w:r>
                                <w:t>Nachname</w:t>
                              </w:r>
                            </w:p>
                          </w:txbxContent>
                        </wps:txbx>
                        <wps:bodyPr rot="0" vert="horz" wrap="square" lIns="0" tIns="0" rIns="0" bIns="0" anchor="t" anchorCtr="0" upright="1">
                          <a:noAutofit/>
                        </wps:bodyPr>
                      </wps:wsp>
                      <wps:wsp>
                        <wps:cNvPr id="397" name="docshape149"/>
                        <wps:cNvSpPr txBox="1">
                          <a:spLocks noChangeArrowheads="1"/>
                        </wps:cNvSpPr>
                        <wps:spPr bwMode="auto">
                          <a:xfrm>
                            <a:off x="961" y="1240"/>
                            <a:ext cx="129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5345F0">
                              <w:pPr>
                                <w:spacing w:line="223" w:lineRule="exact"/>
                                <w:rPr>
                                  <w:sz w:val="20"/>
                                </w:rPr>
                              </w:pPr>
                              <w:r>
                                <w:t>E-Mail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476" o:spid="_x0000_s1151" style="position:absolute;margin-left:0;margin-top:12.95pt;width:560.3pt;height:58pt;z-index:-251652096;mso-position-horizontal:center;mso-position-horizontal-relative:margin" coordorigin="340,530" coordsize="11206,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">
                <v:rect id="docshape146" o:spid="_x0000_s1152" style="position:absolute;left:340;top:530;width:11206;height:1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" fillcolor="#f4f4f4" stroked="f"/>
                <v:shape id="docshape147" o:spid="_x0000_s1153" type="#_x0000_t202" style="position:absolute;left:924;top:656;width:1267;height:3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" filled="f" stroked="f">
                  <v:textbox inset="0,0,0,0">
                    <w:txbxContent>
                      <w:p w:rsidR="00EE49CC" w:rsidRDefault="00EE49CC" w:rsidP="005345F0">
                        <w:pPr>
                          <w:spacing w:line="223" w:lineRule="exact"/>
                          <w:rPr>
                            <w:sz w:val="20"/>
                          </w:rPr>
                        </w:pPr>
                        <w:r>
                          <w:t>Vorname</w:t>
                        </w:r>
                      </w:p>
                    </w:txbxContent>
                  </v:textbox>
                </v:shape>
                <v:shape id="docshape148" o:spid="_x0000_s1154" type="#_x0000_t202" style="position:absolute;left:6865;top:654;width:1217;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" filled="f" stroked="f">
                  <v:textbox inset="0,0,0,0">
                    <w:txbxContent>
                      <w:p w:rsidR="00EE49CC" w:rsidRDefault="00EE49CC" w:rsidP="005345F0">
                        <w:pPr>
                          <w:spacing w:line="223" w:lineRule="exact"/>
                          <w:rPr>
                            <w:sz w:val="20"/>
                          </w:rPr>
                        </w:pPr>
                        <w:r>
                          <w:t>Nachname</w:t>
                        </w:r>
                      </w:p>
                    </w:txbxContent>
                  </v:textbox>
                </v:shape>
                <v:shape id="docshape149" o:spid="_x0000_s1155" type="#_x0000_t202" style="position:absolute;left:961;top:1240;width:129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" filled="f" stroked="f">
                  <v:textbox inset="0,0,0,0">
                    <w:txbxContent>
                      <w:p w:rsidR="00EE49CC" w:rsidRDefault="00EE49CC" w:rsidP="005345F0">
                        <w:pPr>
                          <w:spacing w:line="223" w:lineRule="exact"/>
                          <w:rPr>
                            <w:sz w:val="20"/>
                          </w:rPr>
                        </w:pPr>
                        <w:r>
                          <w:t>E-Mail</w:t>
                        </w:r>
                      </w:p>
                    </w:txbxContent>
                  </v:textbox>
                </v:shape>
                <w10:wrap anchorx="margin"/>
              </v:group>
            </w:pict>
          </mc:Fallback>
        </mc:AlternateContent>
      </w:r>
    </w:p>
    <w:p w:rsidR="005345F0" w:rsidRDefault="005345F0" w:rsidP="004059A6">
      <w:pPr>
        <w:pStyle w:val="berschrift2"/>
      </w:pPr>
    </w:p>
    <w:p w:rsidR="005345F0" w:rsidRDefault="005345F0" w:rsidP="005345F0">
      <w:r w:rsidRPr="005345F0">
        <w:rPr>
          <w:rStyle w:val="Kursiv"/>
          <w:noProof/>
          <w:lang w:val="de-AT" w:eastAsia="de-AT"/>
        </w:rPr>
        <mc:AlternateContent>
          <mc:Choice Requires="wps">
            <w:drawing>
              <wp:anchor distT="45720" distB="45720" distL="114300" distR="114300" simplePos="0" relativeHeight="251670528" behindDoc="0" locked="0" layoutInCell="1" allowOverlap="1" wp14:anchorId="4F99397D" wp14:editId="443F44DB">
                <wp:simplePos x="0" y="0"/>
                <wp:positionH relativeFrom="margin">
                  <wp:posOffset>5223947</wp:posOffset>
                </wp:positionH>
                <wp:positionV relativeFrom="paragraph">
                  <wp:posOffset>416115</wp:posOffset>
                </wp:positionV>
                <wp:extent cx="1116280" cy="581891"/>
                <wp:effectExtent l="0" t="0" r="8255" b="8890"/>
                <wp:wrapNone/>
                <wp:docPr id="401"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6280" cy="581891"/>
                        </a:xfrm>
                        <a:prstGeom prst="rect">
                          <a:avLst/>
                        </a:prstGeom>
                        <a:solidFill>
                          <a:srgbClr val="FFFFFF"/>
                        </a:solidFill>
                        <a:ln w="9525">
                          <a:noFill/>
                          <a:miter lim="800000"/>
                          <a:headEnd/>
                          <a:tailEnd/>
                        </a:ln>
                      </wps:spPr>
                      <wps:txbx>
                        <w:txbxContent>
                          <w:p w:rsidR="00EE49CC" w:rsidRPr="006B24B4" w:rsidRDefault="00EE49CC" w:rsidP="006B24B4">
                            <w:pPr>
                              <w:pStyle w:val="KeinLeerraum"/>
                            </w:pPr>
                            <w:r w:rsidRPr="006B24B4">
                              <w:rPr>
                                <w:rStyle w:val="Fett"/>
                                <w:b w:val="0"/>
                                <w:bCs w:val="0"/>
                              </w:rPr>
                              <w:t>entspricht Organisation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99397D" id="_x0000_s1156" type="#_x0000_t202" style="position:absolute;margin-left:411.35pt;margin-top:32.75pt;width:87.9pt;height:45.8pt;z-index:2516705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" stroked="f">
                <v:textbox>
                  <w:txbxContent>
                    <w:p w:rsidR="00EE49CC" w:rsidRPr="006B24B4" w:rsidRDefault="00EE49CC" w:rsidP="006B24B4">
                      <w:pPr>
                        <w:pStyle w:val="KeinLeerraum"/>
                      </w:pPr>
                      <w:r w:rsidRPr="006B24B4">
                        <w:rPr>
                          <w:rStyle w:val="Fett"/>
                          <w:b w:val="0"/>
                          <w:bCs w:val="0"/>
                        </w:rPr>
                        <w:t>entspricht Organisation</w:t>
                      </w:r>
                    </w:p>
                  </w:txbxContent>
                </v:textbox>
                <w10:wrap anchorx="margin"/>
              </v:shape>
            </w:pict>
          </mc:Fallback>
        </mc:AlternateContent>
      </w:r>
      <w:r w:rsidRPr="005345F0">
        <w:rPr>
          <w:rStyle w:val="Kursiv"/>
        </w:rPr>
        <w:t>Stellenbezeichnung in Organisation</w:t>
      </w:r>
      <w:r>
        <w:t>____________________________________</w:t>
      </w:r>
    </w:p>
    <w:p w:rsidR="005345F0" w:rsidRDefault="005345F0" w:rsidP="005345F0">
      <w:r w:rsidRPr="005345F0">
        <w:rPr>
          <w:rStyle w:val="Kursiv"/>
          <w:noProof/>
          <w:lang w:val="de-AT" w:eastAsia="de-AT"/>
        </w:rPr>
        <w:drawing>
          <wp:anchor distT="0" distB="0" distL="114300" distR="114300" simplePos="0" relativeHeight="251668480" behindDoc="0" locked="0" layoutInCell="1" allowOverlap="1" wp14:anchorId="671DB0A0" wp14:editId="790DE6E1">
            <wp:simplePos x="0" y="0"/>
            <wp:positionH relativeFrom="margin">
              <wp:posOffset>5058410</wp:posOffset>
            </wp:positionH>
            <wp:positionV relativeFrom="paragraph">
              <wp:posOffset>44005</wp:posOffset>
            </wp:positionV>
            <wp:extent cx="161925" cy="161925"/>
            <wp:effectExtent l="0" t="0" r="9525" b="9525"/>
            <wp:wrapSquare wrapText="bothSides"/>
            <wp:docPr id="400" name="Grafik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pic:spPr>
                </pic:pic>
              </a:graphicData>
            </a:graphic>
            <wp14:sizeRelH relativeFrom="margin">
              <wp14:pctWidth>0</wp14:pctWidth>
            </wp14:sizeRelH>
            <wp14:sizeRelV relativeFrom="margin">
              <wp14:pctHeight>0</wp14:pctHeight>
            </wp14:sizeRelV>
          </wp:anchor>
        </w:drawing>
      </w:r>
      <w:r w:rsidRPr="005345F0">
        <w:rPr>
          <w:rStyle w:val="Kursiv"/>
        </w:rPr>
        <w:t>Abteilung</w:t>
      </w:r>
      <w:r>
        <w:t>_________________________________________________________</w:t>
      </w:r>
    </w:p>
    <w:p w:rsidR="005345F0" w:rsidRPr="005345F0" w:rsidRDefault="005345F0" w:rsidP="005345F0">
      <w:r w:rsidRPr="00A11502">
        <w:t xml:space="preserve">Gleiche Adresse wie die der </w:t>
      </w:r>
      <w:r>
        <w:t>antragstellenden</w:t>
      </w:r>
      <w:r w:rsidRPr="00A11502">
        <w:t xml:space="preserve"> Organisation</w:t>
      </w:r>
      <w:r w:rsidRPr="00A11502">
        <w:rPr>
          <w:rStyle w:val="Fett"/>
          <w:noProof/>
          <w:lang w:val="de-AT" w:eastAsia="de-AT"/>
        </w:rPr>
        <w:drawing>
          <wp:anchor distT="0" distB="0" distL="114300" distR="114300" simplePos="0" relativeHeight="251666432" behindDoc="0" locked="0" layoutInCell="1" allowOverlap="1" wp14:anchorId="544F2AE5" wp14:editId="7C2D7A24">
            <wp:simplePos x="0" y="0"/>
            <wp:positionH relativeFrom="margin">
              <wp:align>left</wp:align>
            </wp:positionH>
            <wp:positionV relativeFrom="paragraph">
              <wp:posOffset>35213</wp:posOffset>
            </wp:positionV>
            <wp:extent cx="161925" cy="161925"/>
            <wp:effectExtent l="0" t="0" r="9525" b="9525"/>
            <wp:wrapSquare wrapText="bothSides"/>
            <wp:docPr id="398" name="Grafik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pic:spPr>
                </pic:pic>
              </a:graphicData>
            </a:graphic>
            <wp14:sizeRelH relativeFrom="margin">
              <wp14:pctWidth>0</wp14:pctWidth>
            </wp14:sizeRelH>
            <wp14:sizeRelV relativeFrom="margin">
              <wp14:pctHeight>0</wp14:pctHeight>
            </wp14:sizeRelV>
          </wp:anchor>
        </w:drawing>
      </w:r>
    </w:p>
    <w:p w:rsidR="005345F0" w:rsidRDefault="005345F0" w:rsidP="005345F0">
      <w:pPr>
        <w:rPr>
          <w:rStyle w:val="Kursiv"/>
        </w:rPr>
      </w:pPr>
      <w:r w:rsidRPr="005345F0">
        <w:rPr>
          <w:rStyle w:val="Kursiv"/>
        </w:rPr>
        <w:t>Straße</w:t>
      </w:r>
      <w:r>
        <w:t xml:space="preserve"> </w:t>
      </w:r>
      <w:r>
        <w:rPr>
          <w:rStyle w:val="Kursiv"/>
        </w:rPr>
        <w:t>(Straßenname und Hausnummer eingeben)_________________________</w:t>
      </w:r>
    </w:p>
    <w:p w:rsidR="005345F0" w:rsidRDefault="005345F0" w:rsidP="005345F0">
      <w:pPr>
        <w:rPr>
          <w:rStyle w:val="Kursiv"/>
        </w:rPr>
      </w:pPr>
      <w:r>
        <w:rPr>
          <w:rStyle w:val="Kursiv"/>
        </w:rPr>
        <w:t>Stadt (Name der Stadt eingeben)___________ PLZ (Postleitzahl eingeben)______</w:t>
      </w:r>
    </w:p>
    <w:p w:rsidR="005345F0" w:rsidRDefault="005345F0" w:rsidP="005345F0">
      <w:pPr>
        <w:rPr>
          <w:rStyle w:val="Kursiv"/>
        </w:rPr>
      </w:pPr>
      <w:r>
        <w:rPr>
          <w:rStyle w:val="Kursiv"/>
        </w:rPr>
        <w:t>Land (Mitgliedsstaat eingeben)_________________________________________</w:t>
      </w:r>
    </w:p>
    <w:p w:rsidR="005345F0" w:rsidRDefault="005345F0" w:rsidP="005345F0">
      <w:pPr>
        <w:rPr>
          <w:rStyle w:val="Kursiv"/>
        </w:rPr>
      </w:pPr>
      <w:r>
        <w:rPr>
          <w:rStyle w:val="Kursiv"/>
        </w:rPr>
        <w:t>Webseite (Webseite eingeben)__________________________________________</w:t>
      </w:r>
    </w:p>
    <w:p w:rsidR="0059226B" w:rsidRDefault="005345F0" w:rsidP="005345F0">
      <w:pPr>
        <w:rPr>
          <w:rStyle w:val="Kursiv"/>
        </w:rPr>
      </w:pPr>
      <w:r>
        <w:rPr>
          <w:rStyle w:val="Kursiv"/>
        </w:rPr>
        <w:t>Telefonnummer___________________  ggf. 2. Telefonnummer _______________</w:t>
      </w:r>
    </w:p>
    <w:p w:rsidR="0059226B" w:rsidRDefault="0059226B">
      <w:pPr>
        <w:suppressAutoHyphens w:val="0"/>
        <w:rPr>
          <w:rStyle w:val="Kursiv"/>
        </w:rPr>
      </w:pPr>
      <w:r>
        <w:rPr>
          <w:rStyle w:val="Kursiv"/>
        </w:rPr>
        <w:br w:type="page"/>
      </w:r>
    </w:p>
    <w:bookmarkEnd w:id="6"/>
    <w:p w:rsidR="00F0419A" w:rsidRPr="00F40C8C" w:rsidRDefault="00F0419A" w:rsidP="001958CF">
      <w:pPr>
        <w:sectPr w:rsidR="00F0419A" w:rsidRPr="00F40C8C" w:rsidSect="00F46EF6">
          <w:footerReference w:type="first" r:id="rId58"/>
          <w:pgSz w:w="11900" w:h="16840" w:code="9"/>
          <w:pgMar w:top="1531" w:right="1531" w:bottom="1531" w:left="1531" w:header="0" w:footer="567" w:gutter="0"/>
          <w:cols w:space="708"/>
          <w:docGrid w:linePitch="360"/>
        </w:sectPr>
      </w:pPr>
    </w:p>
    <w:p w:rsidR="00A00BE2" w:rsidRDefault="00A00BE2" w:rsidP="009B5AA7">
      <w:pPr>
        <w:pStyle w:val="Abbildungsverzeichnis"/>
      </w:pPr>
      <w:r w:rsidRPr="00AE35AE">
        <w:rPr>
          <w:noProof/>
          <w:lang w:val="de-AT" w:eastAsia="de-AT"/>
        </w:rPr>
        <w:lastRenderedPageBreak/>
        <mc:AlternateContent>
          <mc:Choice Requires="wps">
            <w:drawing>
              <wp:anchor distT="45720" distB="45720" distL="114300" distR="114300" simplePos="0" relativeHeight="251674624" behindDoc="0" locked="0" layoutInCell="1" allowOverlap="1" wp14:anchorId="2E283C20" wp14:editId="589766E6">
                <wp:simplePos x="0" y="0"/>
                <wp:positionH relativeFrom="margin">
                  <wp:posOffset>-245184</wp:posOffset>
                </wp:positionH>
                <wp:positionV relativeFrom="paragraph">
                  <wp:posOffset>-406252</wp:posOffset>
                </wp:positionV>
                <wp:extent cx="2051685" cy="998855"/>
                <wp:effectExtent l="0" t="0" r="5715" b="0"/>
                <wp:wrapNone/>
                <wp:docPr id="1030"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1685" cy="998855"/>
                        </a:xfrm>
                        <a:prstGeom prst="rect">
                          <a:avLst/>
                        </a:prstGeom>
                        <a:solidFill>
                          <a:srgbClr val="FFFFFF"/>
                        </a:solidFill>
                        <a:ln w="9525">
                          <a:noFill/>
                          <a:miter lim="800000"/>
                          <a:headEnd/>
                          <a:tailEnd/>
                        </a:ln>
                      </wps:spPr>
                      <wps:txbx>
                        <w:txbxContent>
                          <w:p w:rsidR="00EE49CC" w:rsidRDefault="00EE49CC" w:rsidP="00A00BE2">
                            <w:pPr>
                              <w:pStyle w:val="KeinLeerraum"/>
                              <w:rPr>
                                <w:rStyle w:val="Fett"/>
                              </w:rPr>
                            </w:pPr>
                            <w:r w:rsidRPr="00172250">
                              <w:rPr>
                                <w:rStyle w:val="Fett"/>
                              </w:rPr>
                              <w:t>Antragsformular</w:t>
                            </w:r>
                          </w:p>
                          <w:p w:rsidR="00EE49CC" w:rsidRPr="00172250" w:rsidRDefault="00EE49CC" w:rsidP="00A00BE2">
                            <w:pPr>
                              <w:pStyle w:val="KeinLeerraum"/>
                              <w:rPr>
                                <w:b/>
                                <w:bCs/>
                              </w:rPr>
                            </w:pPr>
                            <w:r>
                              <w:t>Antrags-ID</w:t>
                            </w:r>
                          </w:p>
                          <w:p w:rsidR="00EE49CC" w:rsidRDefault="00EE49CC" w:rsidP="00A00BE2">
                            <w:pPr>
                              <w:pStyle w:val="KeinLeerraum"/>
                            </w:pPr>
                            <w:r>
                              <w:t>Akronym (verpflichtend)</w:t>
                            </w:r>
                          </w:p>
                          <w:p w:rsidR="00EE49CC" w:rsidRDefault="00EE49CC" w:rsidP="00A00BE2">
                            <w:pPr>
                              <w:pStyle w:val="KeinLeerraum"/>
                            </w:pPr>
                            <w:r>
                              <w:t>Kurzbezeichnung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283C20" id="_x0000_s1157" type="#_x0000_t202" style="position:absolute;margin-left:-19.3pt;margin-top:-32pt;width:161.55pt;height:78.65pt;z-index:2516746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" stroked="f">
                <v:textbox>
                  <w:txbxContent>
                    <w:p w:rsidR="00EE49CC" w:rsidRDefault="00EE49CC" w:rsidP="00A00BE2">
                      <w:pPr>
                        <w:pStyle w:val="KeinLeerraum"/>
                        <w:rPr>
                          <w:rStyle w:val="Fett"/>
                        </w:rPr>
                      </w:pPr>
                      <w:r w:rsidRPr="00172250">
                        <w:rPr>
                          <w:rStyle w:val="Fett"/>
                        </w:rPr>
                        <w:t>Antragsformular</w:t>
                      </w:r>
                    </w:p>
                    <w:p w:rsidR="00EE49CC" w:rsidRPr="00172250" w:rsidRDefault="00EE49CC" w:rsidP="00A00BE2">
                      <w:pPr>
                        <w:pStyle w:val="KeinLeerraum"/>
                        <w:rPr>
                          <w:b/>
                          <w:bCs/>
                        </w:rPr>
                      </w:pPr>
                      <w:r>
                        <w:t>Antrags-ID</w:t>
                      </w:r>
                    </w:p>
                    <w:p w:rsidR="00EE49CC" w:rsidRDefault="00EE49CC" w:rsidP="00A00BE2">
                      <w:pPr>
                        <w:pStyle w:val="KeinLeerraum"/>
                      </w:pPr>
                      <w:r>
                        <w:t>Akronym (verpflichtend)</w:t>
                      </w:r>
                    </w:p>
                    <w:p w:rsidR="00EE49CC" w:rsidRDefault="00EE49CC" w:rsidP="00A00BE2">
                      <w:pPr>
                        <w:pStyle w:val="KeinLeerraum"/>
                      </w:pPr>
                      <w:r>
                        <w:t>Kurzbezeichnung</w:t>
                      </w:r>
                    </w:p>
                  </w:txbxContent>
                </v:textbox>
                <w10:wrap anchorx="margin"/>
              </v:shape>
            </w:pict>
          </mc:Fallback>
        </mc:AlternateContent>
      </w:r>
    </w:p>
    <w:p w:rsidR="00A00BE2" w:rsidRDefault="00A00BE2" w:rsidP="009B5AA7">
      <w:pPr>
        <w:pStyle w:val="Abbildungsverzeichnis"/>
      </w:pPr>
    </w:p>
    <w:p w:rsidR="00A40641" w:rsidRPr="003B508D" w:rsidRDefault="003B508D" w:rsidP="003B508D">
      <w:pPr>
        <w:pStyle w:val="berschrift3"/>
        <w:rPr>
          <w:rStyle w:val="Fett"/>
          <w:b/>
          <w:bCs/>
        </w:rPr>
      </w:pPr>
      <w:bookmarkStart w:id="10" w:name="_Toc122523920"/>
      <w:r w:rsidRPr="003B508D">
        <w:rPr>
          <w:rStyle w:val="Fett"/>
          <w:b/>
          <w:bCs/>
        </w:rPr>
        <w:t>3.</w:t>
      </w:r>
      <w:r>
        <w:rPr>
          <w:rStyle w:val="Fett"/>
        </w:rPr>
        <w:t xml:space="preserve"> </w:t>
      </w:r>
      <w:r w:rsidR="00A00BE2" w:rsidRPr="003B508D">
        <w:rPr>
          <w:rStyle w:val="Fett"/>
          <w:b/>
          <w:bCs/>
        </w:rPr>
        <w:t>Budget</w:t>
      </w:r>
      <w:r w:rsidR="00623CFA" w:rsidRPr="003B508D">
        <w:rPr>
          <w:rStyle w:val="Fett"/>
          <w:b/>
          <w:bCs/>
        </w:rPr>
        <w:t xml:space="preserve"> (Gesamttabelle </w:t>
      </w:r>
      <w:r w:rsidR="006835FC" w:rsidRPr="003B508D">
        <w:rPr>
          <w:rStyle w:val="Fett"/>
          <w:b/>
          <w:bCs/>
        </w:rPr>
        <w:t>zwecks Übersichtlichkeit aufgespaltet</w:t>
      </w:r>
      <w:r w:rsidR="00704E47" w:rsidRPr="003B508D">
        <w:rPr>
          <w:rStyle w:val="Fett"/>
          <w:b/>
          <w:bCs/>
        </w:rPr>
        <w:t>)</w:t>
      </w:r>
      <w:bookmarkEnd w:id="10"/>
    </w:p>
    <w:tbl>
      <w:tblPr>
        <w:tblStyle w:val="Tabellenraster"/>
        <w:tblW w:w="13320" w:type="dxa"/>
        <w:tblLayout w:type="fixed"/>
        <w:tblLook w:val="04A0" w:firstRow="1" w:lastRow="0" w:firstColumn="1" w:lastColumn="0" w:noHBand="0" w:noVBand="1"/>
      </w:tblPr>
      <w:tblGrid>
        <w:gridCol w:w="562"/>
        <w:gridCol w:w="1415"/>
        <w:gridCol w:w="712"/>
        <w:gridCol w:w="1275"/>
        <w:gridCol w:w="1701"/>
        <w:gridCol w:w="1701"/>
        <w:gridCol w:w="1985"/>
        <w:gridCol w:w="1984"/>
        <w:gridCol w:w="1985"/>
      </w:tblGrid>
      <w:tr w:rsidR="008423D8" w:rsidTr="008423D8">
        <w:tc>
          <w:tcPr>
            <w:tcW w:w="562" w:type="dxa"/>
          </w:tcPr>
          <w:p w:rsidR="008423D8" w:rsidRDefault="008423D8" w:rsidP="00347EB7">
            <w:r>
              <w:t>Nr.</w:t>
            </w:r>
          </w:p>
        </w:tc>
        <w:tc>
          <w:tcPr>
            <w:tcW w:w="1415" w:type="dxa"/>
          </w:tcPr>
          <w:p w:rsidR="008423D8" w:rsidRDefault="008423D8" w:rsidP="00347EB7">
            <w:r>
              <w:t>Name des Begünstigten</w:t>
            </w:r>
          </w:p>
        </w:tc>
        <w:tc>
          <w:tcPr>
            <w:tcW w:w="712" w:type="dxa"/>
          </w:tcPr>
          <w:p w:rsidR="008423D8" w:rsidRDefault="008423D8" w:rsidP="00347EB7">
            <w:r>
              <w:t>Land</w:t>
            </w:r>
          </w:p>
        </w:tc>
        <w:tc>
          <w:tcPr>
            <w:tcW w:w="1275" w:type="dxa"/>
          </w:tcPr>
          <w:p w:rsidR="008423D8" w:rsidRDefault="008423D8" w:rsidP="00347EB7">
            <w:r>
              <w:t>A. Personalkosten ohne Freiwillige /€</w:t>
            </w:r>
          </w:p>
        </w:tc>
        <w:tc>
          <w:tcPr>
            <w:tcW w:w="1701" w:type="dxa"/>
          </w:tcPr>
          <w:p w:rsidR="008423D8" w:rsidRDefault="008423D8" w:rsidP="00347EB7">
            <w:r>
              <w:t>A. Personalkosten – Freiwillige /€</w:t>
            </w:r>
          </w:p>
        </w:tc>
        <w:tc>
          <w:tcPr>
            <w:tcW w:w="1701" w:type="dxa"/>
          </w:tcPr>
          <w:p w:rsidR="008423D8" w:rsidRDefault="008423D8" w:rsidP="00347EB7">
            <w:r>
              <w:t>B. Subunternehmer-Kosten /€</w:t>
            </w:r>
          </w:p>
        </w:tc>
        <w:tc>
          <w:tcPr>
            <w:tcW w:w="1985" w:type="dxa"/>
          </w:tcPr>
          <w:p w:rsidR="008423D8" w:rsidRDefault="008423D8" w:rsidP="00347EB7">
            <w:r>
              <w:t>C. Anschaffungskosten – Reisekosten und Diäten /€</w:t>
            </w:r>
          </w:p>
        </w:tc>
        <w:tc>
          <w:tcPr>
            <w:tcW w:w="1984" w:type="dxa"/>
          </w:tcPr>
          <w:p w:rsidR="008423D8" w:rsidRDefault="008423D8" w:rsidP="00347EB7">
            <w:r>
              <w:t>C. Anschaffungskosten – Ausstattung /€</w:t>
            </w:r>
          </w:p>
        </w:tc>
        <w:tc>
          <w:tcPr>
            <w:tcW w:w="1985" w:type="dxa"/>
          </w:tcPr>
          <w:p w:rsidR="008423D8" w:rsidRDefault="008423D8" w:rsidP="00347EB7">
            <w:r>
              <w:t>C. sonstige Anschaffungskosten</w:t>
            </w:r>
            <w:r w:rsidR="00623CFA">
              <w:t>/€</w:t>
            </w:r>
          </w:p>
        </w:tc>
      </w:tr>
      <w:tr w:rsidR="008423D8" w:rsidTr="008423D8">
        <w:tc>
          <w:tcPr>
            <w:tcW w:w="562" w:type="dxa"/>
          </w:tcPr>
          <w:p w:rsidR="008423D8" w:rsidRDefault="008423D8" w:rsidP="00347EB7"/>
        </w:tc>
        <w:tc>
          <w:tcPr>
            <w:tcW w:w="1415" w:type="dxa"/>
          </w:tcPr>
          <w:p w:rsidR="008423D8" w:rsidRDefault="008423D8" w:rsidP="00347EB7"/>
        </w:tc>
        <w:tc>
          <w:tcPr>
            <w:tcW w:w="712" w:type="dxa"/>
          </w:tcPr>
          <w:p w:rsidR="008423D8" w:rsidRDefault="008423D8" w:rsidP="00347EB7"/>
        </w:tc>
        <w:tc>
          <w:tcPr>
            <w:tcW w:w="1275" w:type="dxa"/>
          </w:tcPr>
          <w:p w:rsidR="008423D8" w:rsidRDefault="00623CFA" w:rsidP="00347EB7">
            <w:r>
              <w:t>0</w:t>
            </w:r>
          </w:p>
        </w:tc>
        <w:tc>
          <w:tcPr>
            <w:tcW w:w="1701" w:type="dxa"/>
          </w:tcPr>
          <w:p w:rsidR="008423D8" w:rsidRDefault="00623CFA" w:rsidP="00347EB7">
            <w:r>
              <w:t>0</w:t>
            </w:r>
          </w:p>
        </w:tc>
        <w:tc>
          <w:tcPr>
            <w:tcW w:w="1701" w:type="dxa"/>
          </w:tcPr>
          <w:p w:rsidR="008423D8" w:rsidRDefault="00623CFA" w:rsidP="00347EB7">
            <w:r>
              <w:t>0</w:t>
            </w:r>
          </w:p>
        </w:tc>
        <w:tc>
          <w:tcPr>
            <w:tcW w:w="1985" w:type="dxa"/>
          </w:tcPr>
          <w:p w:rsidR="008423D8" w:rsidRDefault="00623CFA" w:rsidP="00347EB7">
            <w:r>
              <w:t>0</w:t>
            </w:r>
          </w:p>
        </w:tc>
        <w:tc>
          <w:tcPr>
            <w:tcW w:w="1984" w:type="dxa"/>
          </w:tcPr>
          <w:p w:rsidR="008423D8" w:rsidRDefault="00623CFA" w:rsidP="00347EB7">
            <w:r>
              <w:t>0</w:t>
            </w:r>
          </w:p>
        </w:tc>
        <w:tc>
          <w:tcPr>
            <w:tcW w:w="1985" w:type="dxa"/>
          </w:tcPr>
          <w:p w:rsidR="008423D8" w:rsidRDefault="00623CFA" w:rsidP="00347EB7">
            <w:r>
              <w:t>0</w:t>
            </w:r>
          </w:p>
        </w:tc>
      </w:tr>
      <w:tr w:rsidR="008423D8" w:rsidTr="008423D8">
        <w:tc>
          <w:tcPr>
            <w:tcW w:w="562" w:type="dxa"/>
          </w:tcPr>
          <w:p w:rsidR="008423D8" w:rsidRDefault="008423D8" w:rsidP="00347EB7"/>
        </w:tc>
        <w:tc>
          <w:tcPr>
            <w:tcW w:w="1415" w:type="dxa"/>
          </w:tcPr>
          <w:p w:rsidR="008423D8" w:rsidRDefault="008423D8" w:rsidP="00347EB7">
            <w:r>
              <w:t>Gesamt</w:t>
            </w:r>
          </w:p>
        </w:tc>
        <w:tc>
          <w:tcPr>
            <w:tcW w:w="712" w:type="dxa"/>
          </w:tcPr>
          <w:p w:rsidR="008423D8" w:rsidRDefault="008423D8" w:rsidP="00347EB7"/>
        </w:tc>
        <w:tc>
          <w:tcPr>
            <w:tcW w:w="1275" w:type="dxa"/>
          </w:tcPr>
          <w:p w:rsidR="008423D8" w:rsidRDefault="008423D8" w:rsidP="00347EB7">
            <w:r>
              <w:t>0</w:t>
            </w:r>
          </w:p>
        </w:tc>
        <w:tc>
          <w:tcPr>
            <w:tcW w:w="1701" w:type="dxa"/>
          </w:tcPr>
          <w:p w:rsidR="008423D8" w:rsidRDefault="008423D8" w:rsidP="00347EB7">
            <w:r>
              <w:t>0</w:t>
            </w:r>
          </w:p>
        </w:tc>
        <w:tc>
          <w:tcPr>
            <w:tcW w:w="1701" w:type="dxa"/>
          </w:tcPr>
          <w:p w:rsidR="008423D8" w:rsidRDefault="008423D8" w:rsidP="00347EB7">
            <w:r>
              <w:t>0</w:t>
            </w:r>
          </w:p>
        </w:tc>
        <w:tc>
          <w:tcPr>
            <w:tcW w:w="1985" w:type="dxa"/>
          </w:tcPr>
          <w:p w:rsidR="008423D8" w:rsidRDefault="008423D8" w:rsidP="00347EB7">
            <w:r>
              <w:t>0</w:t>
            </w:r>
          </w:p>
        </w:tc>
        <w:tc>
          <w:tcPr>
            <w:tcW w:w="1984" w:type="dxa"/>
          </w:tcPr>
          <w:p w:rsidR="008423D8" w:rsidRDefault="008423D8" w:rsidP="00347EB7">
            <w:r>
              <w:t>0</w:t>
            </w:r>
          </w:p>
        </w:tc>
        <w:tc>
          <w:tcPr>
            <w:tcW w:w="1985" w:type="dxa"/>
          </w:tcPr>
          <w:p w:rsidR="008423D8" w:rsidRDefault="008423D8" w:rsidP="00347EB7">
            <w:r>
              <w:t>0</w:t>
            </w:r>
          </w:p>
        </w:tc>
      </w:tr>
    </w:tbl>
    <w:p w:rsidR="00347EB7" w:rsidRPr="00347EB7" w:rsidRDefault="00347EB7" w:rsidP="00347EB7"/>
    <w:p w:rsidR="005D5D4B" w:rsidRDefault="005D5D4B" w:rsidP="001958CF"/>
    <w:tbl>
      <w:tblPr>
        <w:tblStyle w:val="Tabellenraster"/>
        <w:tblW w:w="13320" w:type="dxa"/>
        <w:tblLayout w:type="fixed"/>
        <w:tblLook w:val="04A0" w:firstRow="1" w:lastRow="0" w:firstColumn="1" w:lastColumn="0" w:noHBand="0" w:noVBand="1"/>
      </w:tblPr>
      <w:tblGrid>
        <w:gridCol w:w="562"/>
        <w:gridCol w:w="1415"/>
        <w:gridCol w:w="712"/>
        <w:gridCol w:w="1275"/>
        <w:gridCol w:w="1701"/>
        <w:gridCol w:w="1843"/>
        <w:gridCol w:w="1843"/>
        <w:gridCol w:w="1984"/>
        <w:gridCol w:w="1985"/>
      </w:tblGrid>
      <w:tr w:rsidR="00623CFA" w:rsidTr="00623CFA">
        <w:tc>
          <w:tcPr>
            <w:tcW w:w="562" w:type="dxa"/>
          </w:tcPr>
          <w:p w:rsidR="00623CFA" w:rsidRPr="00623CFA" w:rsidRDefault="00623CFA" w:rsidP="00623CFA"/>
        </w:tc>
        <w:tc>
          <w:tcPr>
            <w:tcW w:w="1415" w:type="dxa"/>
          </w:tcPr>
          <w:p w:rsidR="00623CFA" w:rsidRPr="00623CFA" w:rsidRDefault="00623CFA" w:rsidP="00623CFA"/>
        </w:tc>
        <w:tc>
          <w:tcPr>
            <w:tcW w:w="712" w:type="dxa"/>
          </w:tcPr>
          <w:p w:rsidR="00623CFA" w:rsidRPr="00623CFA" w:rsidRDefault="00623CFA" w:rsidP="00623CFA"/>
        </w:tc>
        <w:tc>
          <w:tcPr>
            <w:tcW w:w="1275" w:type="dxa"/>
          </w:tcPr>
          <w:p w:rsidR="00623CFA" w:rsidRPr="00623CFA" w:rsidRDefault="00623CFA" w:rsidP="00623CFA">
            <w:r>
              <w:t>D.1</w:t>
            </w:r>
            <w:r w:rsidR="002039E3">
              <w:t xml:space="preserve"> Finanzielle Unterstützung an Dritte</w:t>
            </w:r>
          </w:p>
        </w:tc>
        <w:tc>
          <w:tcPr>
            <w:tcW w:w="1701" w:type="dxa"/>
          </w:tcPr>
          <w:p w:rsidR="00623CFA" w:rsidRPr="00623CFA" w:rsidRDefault="00623CFA" w:rsidP="00623CFA">
            <w:r>
              <w:t>E.</w:t>
            </w:r>
            <w:r w:rsidR="002039E3">
              <w:t xml:space="preserve"> Indirekte Kosten</w:t>
            </w:r>
          </w:p>
        </w:tc>
        <w:tc>
          <w:tcPr>
            <w:tcW w:w="1843" w:type="dxa"/>
          </w:tcPr>
          <w:p w:rsidR="00623CFA" w:rsidRPr="00623CFA" w:rsidRDefault="00623CFA" w:rsidP="00623CFA">
            <w:r>
              <w:t>Erstattungsfähige Kosten gesamt /€</w:t>
            </w:r>
          </w:p>
        </w:tc>
        <w:tc>
          <w:tcPr>
            <w:tcW w:w="1843" w:type="dxa"/>
          </w:tcPr>
          <w:p w:rsidR="00623CFA" w:rsidRPr="00623CFA" w:rsidRDefault="00623CFA" w:rsidP="00623CFA">
            <w:r>
              <w:t xml:space="preserve">F1. </w:t>
            </w:r>
            <w:r w:rsidR="00BD229B">
              <w:t>Geschätzte förderfähige Beiträge</w:t>
            </w:r>
          </w:p>
        </w:tc>
        <w:tc>
          <w:tcPr>
            <w:tcW w:w="1984" w:type="dxa"/>
          </w:tcPr>
          <w:p w:rsidR="00623CFA" w:rsidRPr="00623CFA" w:rsidRDefault="00623CFA" w:rsidP="00623CFA">
            <w:r>
              <w:t>Nicht erstattungsfähige Kosten</w:t>
            </w:r>
          </w:p>
        </w:tc>
        <w:tc>
          <w:tcPr>
            <w:tcW w:w="1985" w:type="dxa"/>
          </w:tcPr>
          <w:p w:rsidR="00623CFA" w:rsidRPr="00623CFA" w:rsidRDefault="00623CFA" w:rsidP="00623CFA">
            <w:r w:rsidRPr="00623CFA">
              <w:t>Geschätzt</w:t>
            </w:r>
            <w:r>
              <w:t xml:space="preserve">e Projektkosten und Beiträge </w:t>
            </w:r>
            <w:r w:rsidRPr="00623CFA">
              <w:t>gesamt</w:t>
            </w:r>
          </w:p>
        </w:tc>
      </w:tr>
      <w:tr w:rsidR="00623CFA" w:rsidTr="00623CFA">
        <w:tc>
          <w:tcPr>
            <w:tcW w:w="562" w:type="dxa"/>
          </w:tcPr>
          <w:p w:rsidR="00623CFA" w:rsidRDefault="00623CFA" w:rsidP="00623CFA"/>
        </w:tc>
        <w:tc>
          <w:tcPr>
            <w:tcW w:w="1415" w:type="dxa"/>
          </w:tcPr>
          <w:p w:rsidR="00623CFA" w:rsidRDefault="00623CFA" w:rsidP="00623CFA"/>
        </w:tc>
        <w:tc>
          <w:tcPr>
            <w:tcW w:w="712" w:type="dxa"/>
          </w:tcPr>
          <w:p w:rsidR="00623CFA" w:rsidRDefault="00623CFA" w:rsidP="00623CFA"/>
        </w:tc>
        <w:tc>
          <w:tcPr>
            <w:tcW w:w="1275" w:type="dxa"/>
          </w:tcPr>
          <w:p w:rsidR="00623CFA" w:rsidRPr="00623CFA" w:rsidRDefault="00623CFA" w:rsidP="00623CFA">
            <w:r>
              <w:t>0</w:t>
            </w:r>
          </w:p>
        </w:tc>
        <w:tc>
          <w:tcPr>
            <w:tcW w:w="1701" w:type="dxa"/>
          </w:tcPr>
          <w:p w:rsidR="00623CFA" w:rsidRPr="00623CFA" w:rsidRDefault="00623CFA" w:rsidP="00623CFA">
            <w:r>
              <w:t>0</w:t>
            </w:r>
          </w:p>
        </w:tc>
        <w:tc>
          <w:tcPr>
            <w:tcW w:w="1843" w:type="dxa"/>
          </w:tcPr>
          <w:p w:rsidR="00623CFA" w:rsidRPr="00623CFA" w:rsidRDefault="00623CFA" w:rsidP="00623CFA">
            <w:r>
              <w:t>0</w:t>
            </w:r>
          </w:p>
        </w:tc>
        <w:tc>
          <w:tcPr>
            <w:tcW w:w="1843" w:type="dxa"/>
          </w:tcPr>
          <w:p w:rsidR="00623CFA" w:rsidRPr="00623CFA" w:rsidRDefault="00623CFA" w:rsidP="00623CFA">
            <w:r>
              <w:t>0</w:t>
            </w:r>
          </w:p>
        </w:tc>
        <w:tc>
          <w:tcPr>
            <w:tcW w:w="1984" w:type="dxa"/>
          </w:tcPr>
          <w:p w:rsidR="00623CFA" w:rsidRPr="00623CFA" w:rsidRDefault="00623CFA" w:rsidP="00623CFA">
            <w:r>
              <w:t>0</w:t>
            </w:r>
          </w:p>
        </w:tc>
        <w:tc>
          <w:tcPr>
            <w:tcW w:w="1985" w:type="dxa"/>
          </w:tcPr>
          <w:p w:rsidR="00623CFA" w:rsidRPr="00623CFA" w:rsidRDefault="00623CFA" w:rsidP="00623CFA">
            <w:r>
              <w:t>0</w:t>
            </w:r>
          </w:p>
        </w:tc>
      </w:tr>
      <w:tr w:rsidR="00623CFA" w:rsidTr="00623CFA">
        <w:tc>
          <w:tcPr>
            <w:tcW w:w="562" w:type="dxa"/>
          </w:tcPr>
          <w:p w:rsidR="00623CFA" w:rsidRDefault="00623CFA" w:rsidP="00623CFA"/>
        </w:tc>
        <w:tc>
          <w:tcPr>
            <w:tcW w:w="1415" w:type="dxa"/>
          </w:tcPr>
          <w:p w:rsidR="00623CFA" w:rsidRPr="00623CFA" w:rsidRDefault="00623CFA" w:rsidP="00623CFA">
            <w:r>
              <w:t>G</w:t>
            </w:r>
            <w:r w:rsidRPr="00623CFA">
              <w:t>esamt</w:t>
            </w:r>
          </w:p>
        </w:tc>
        <w:tc>
          <w:tcPr>
            <w:tcW w:w="712" w:type="dxa"/>
          </w:tcPr>
          <w:p w:rsidR="00623CFA" w:rsidRDefault="00623CFA" w:rsidP="00623CFA"/>
        </w:tc>
        <w:tc>
          <w:tcPr>
            <w:tcW w:w="1275" w:type="dxa"/>
          </w:tcPr>
          <w:p w:rsidR="00623CFA" w:rsidRPr="00623CFA" w:rsidRDefault="00623CFA" w:rsidP="00623CFA">
            <w:r>
              <w:t>0</w:t>
            </w:r>
          </w:p>
        </w:tc>
        <w:tc>
          <w:tcPr>
            <w:tcW w:w="1701" w:type="dxa"/>
          </w:tcPr>
          <w:p w:rsidR="00623CFA" w:rsidRPr="00623CFA" w:rsidRDefault="00623CFA" w:rsidP="00623CFA">
            <w:r>
              <w:t>0</w:t>
            </w:r>
          </w:p>
        </w:tc>
        <w:tc>
          <w:tcPr>
            <w:tcW w:w="1843" w:type="dxa"/>
          </w:tcPr>
          <w:p w:rsidR="00623CFA" w:rsidRPr="00623CFA" w:rsidRDefault="00623CFA" w:rsidP="00623CFA">
            <w:r>
              <w:t>0</w:t>
            </w:r>
          </w:p>
        </w:tc>
        <w:tc>
          <w:tcPr>
            <w:tcW w:w="1843" w:type="dxa"/>
          </w:tcPr>
          <w:p w:rsidR="00623CFA" w:rsidRPr="00623CFA" w:rsidRDefault="00623CFA" w:rsidP="00623CFA">
            <w:r>
              <w:t>0</w:t>
            </w:r>
          </w:p>
        </w:tc>
        <w:tc>
          <w:tcPr>
            <w:tcW w:w="1984" w:type="dxa"/>
          </w:tcPr>
          <w:p w:rsidR="00623CFA" w:rsidRPr="00623CFA" w:rsidRDefault="00623CFA" w:rsidP="00623CFA">
            <w:r>
              <w:t>0</w:t>
            </w:r>
          </w:p>
        </w:tc>
        <w:tc>
          <w:tcPr>
            <w:tcW w:w="1985" w:type="dxa"/>
          </w:tcPr>
          <w:p w:rsidR="00623CFA" w:rsidRPr="00623CFA" w:rsidRDefault="00623CFA" w:rsidP="00623CFA">
            <w:r>
              <w:t>0</w:t>
            </w:r>
          </w:p>
        </w:tc>
      </w:tr>
    </w:tbl>
    <w:p w:rsidR="00623CFA" w:rsidRDefault="00623CFA" w:rsidP="00623CFA">
      <w:pPr>
        <w:pStyle w:val="Abbildungsverzeichnis"/>
      </w:pPr>
    </w:p>
    <w:p w:rsidR="00623CFA" w:rsidRDefault="00623CFA" w:rsidP="00623CFA">
      <w:pPr>
        <w:pStyle w:val="Abbildungsverzeichnis"/>
      </w:pPr>
    </w:p>
    <w:p w:rsidR="00623CFA" w:rsidRDefault="00623CFA" w:rsidP="00623CFA">
      <w:pPr>
        <w:pStyle w:val="Abbildungsverzeichnis"/>
        <w:rPr>
          <w:rStyle w:val="Fett"/>
        </w:rPr>
      </w:pPr>
    </w:p>
    <w:p w:rsidR="00623CFA" w:rsidRDefault="003B508D" w:rsidP="00623CFA">
      <w:pPr>
        <w:pStyle w:val="Abbildungsverzeichnis"/>
        <w:rPr>
          <w:rStyle w:val="Fett"/>
        </w:rPr>
      </w:pPr>
      <w:r w:rsidRPr="00623CFA">
        <w:rPr>
          <w:noProof/>
          <w:lang w:val="de-AT" w:eastAsia="de-AT"/>
        </w:rPr>
        <mc:AlternateContent>
          <mc:Choice Requires="wps">
            <w:drawing>
              <wp:anchor distT="45720" distB="45720" distL="114300" distR="114300" simplePos="0" relativeHeight="251676672" behindDoc="0" locked="0" layoutInCell="1" allowOverlap="1" wp14:anchorId="5FC876CA" wp14:editId="288219FF">
                <wp:simplePos x="0" y="0"/>
                <wp:positionH relativeFrom="margin">
                  <wp:posOffset>-244889</wp:posOffset>
                </wp:positionH>
                <wp:positionV relativeFrom="paragraph">
                  <wp:posOffset>-627542</wp:posOffset>
                </wp:positionV>
                <wp:extent cx="2051685" cy="998855"/>
                <wp:effectExtent l="0" t="0" r="5715" b="0"/>
                <wp:wrapNone/>
                <wp:docPr id="1031"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1685" cy="998855"/>
                        </a:xfrm>
                        <a:prstGeom prst="rect">
                          <a:avLst/>
                        </a:prstGeom>
                        <a:solidFill>
                          <a:srgbClr val="FFFFFF"/>
                        </a:solidFill>
                        <a:ln w="9525">
                          <a:noFill/>
                          <a:miter lim="800000"/>
                          <a:headEnd/>
                          <a:tailEnd/>
                        </a:ln>
                      </wps:spPr>
                      <wps:txbx>
                        <w:txbxContent>
                          <w:p w:rsidR="00EE49CC" w:rsidRDefault="00EE49CC" w:rsidP="00623CFA">
                            <w:pPr>
                              <w:pStyle w:val="KeinLeerraum"/>
                              <w:rPr>
                                <w:rStyle w:val="Fett"/>
                              </w:rPr>
                            </w:pPr>
                            <w:r w:rsidRPr="00172250">
                              <w:rPr>
                                <w:rStyle w:val="Fett"/>
                              </w:rPr>
                              <w:t>Antragsformular</w:t>
                            </w:r>
                          </w:p>
                          <w:p w:rsidR="00EE49CC" w:rsidRPr="00172250" w:rsidRDefault="00EE49CC" w:rsidP="00623CFA">
                            <w:pPr>
                              <w:pStyle w:val="KeinLeerraum"/>
                              <w:rPr>
                                <w:b/>
                                <w:bCs/>
                              </w:rPr>
                            </w:pPr>
                            <w:r>
                              <w:t>Antrags-ID</w:t>
                            </w:r>
                          </w:p>
                          <w:p w:rsidR="00EE49CC" w:rsidRDefault="00EE49CC" w:rsidP="00623CFA">
                            <w:pPr>
                              <w:pStyle w:val="KeinLeerraum"/>
                            </w:pPr>
                            <w:r>
                              <w:t>Akronym (verpflichtend)</w:t>
                            </w:r>
                          </w:p>
                          <w:p w:rsidR="00EE49CC" w:rsidRDefault="00EE49CC" w:rsidP="00623CFA">
                            <w:pPr>
                              <w:pStyle w:val="KeinLeerraum"/>
                            </w:pPr>
                            <w:r>
                              <w:t>Kurzbezeichnung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C876CA" id="_x0000_s1158" type="#_x0000_t202" style="position:absolute;margin-left:-19.3pt;margin-top:-49.4pt;width:161.55pt;height:78.65pt;z-index:2516766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" stroked="f">
                <v:textbox>
                  <w:txbxContent>
                    <w:p w:rsidR="00EE49CC" w:rsidRDefault="00EE49CC" w:rsidP="00623CFA">
                      <w:pPr>
                        <w:pStyle w:val="KeinLeerraum"/>
                        <w:rPr>
                          <w:rStyle w:val="Fett"/>
                        </w:rPr>
                      </w:pPr>
                      <w:r w:rsidRPr="00172250">
                        <w:rPr>
                          <w:rStyle w:val="Fett"/>
                        </w:rPr>
                        <w:t>Antragsformular</w:t>
                      </w:r>
                    </w:p>
                    <w:p w:rsidR="00EE49CC" w:rsidRPr="00172250" w:rsidRDefault="00EE49CC" w:rsidP="00623CFA">
                      <w:pPr>
                        <w:pStyle w:val="KeinLeerraum"/>
                        <w:rPr>
                          <w:b/>
                          <w:bCs/>
                        </w:rPr>
                      </w:pPr>
                      <w:r>
                        <w:t>Antrags-ID</w:t>
                      </w:r>
                    </w:p>
                    <w:p w:rsidR="00EE49CC" w:rsidRDefault="00EE49CC" w:rsidP="00623CFA">
                      <w:pPr>
                        <w:pStyle w:val="KeinLeerraum"/>
                      </w:pPr>
                      <w:r>
                        <w:t>Akronym (verpflichtend)</w:t>
                      </w:r>
                    </w:p>
                    <w:p w:rsidR="00EE49CC" w:rsidRDefault="00EE49CC" w:rsidP="00623CFA">
                      <w:pPr>
                        <w:pStyle w:val="KeinLeerraum"/>
                      </w:pPr>
                      <w:r>
                        <w:t>Kurzbezeichnung</w:t>
                      </w:r>
                    </w:p>
                  </w:txbxContent>
                </v:textbox>
                <w10:wrap anchorx="margin"/>
              </v:shape>
            </w:pict>
          </mc:Fallback>
        </mc:AlternateContent>
      </w:r>
    </w:p>
    <w:p w:rsidR="00623CFA" w:rsidRDefault="00623CFA" w:rsidP="00623CFA">
      <w:pPr>
        <w:pStyle w:val="Abbildungsverzeichnis"/>
        <w:rPr>
          <w:rStyle w:val="Fett"/>
        </w:rPr>
      </w:pPr>
    </w:p>
    <w:p w:rsidR="003B508D" w:rsidRDefault="003B508D" w:rsidP="00623CFA">
      <w:pPr>
        <w:pStyle w:val="Abbildungsverzeichnis"/>
        <w:rPr>
          <w:rStyle w:val="Fett"/>
        </w:rPr>
      </w:pPr>
    </w:p>
    <w:p w:rsidR="00623CFA" w:rsidRPr="00623CFA" w:rsidRDefault="00623CFA" w:rsidP="00623CFA">
      <w:pPr>
        <w:pStyle w:val="Abbildungsverzeichnis"/>
        <w:rPr>
          <w:rStyle w:val="Fett"/>
        </w:rPr>
      </w:pPr>
      <w:r w:rsidRPr="00623CFA">
        <w:rPr>
          <w:rStyle w:val="Fett"/>
        </w:rPr>
        <w:t>Budget</w:t>
      </w:r>
    </w:p>
    <w:tbl>
      <w:tblPr>
        <w:tblStyle w:val="Tabellenraster"/>
        <w:tblW w:w="13320" w:type="dxa"/>
        <w:tblLayout w:type="fixed"/>
        <w:tblLook w:val="04A0" w:firstRow="1" w:lastRow="0" w:firstColumn="1" w:lastColumn="0" w:noHBand="0" w:noVBand="1"/>
      </w:tblPr>
      <w:tblGrid>
        <w:gridCol w:w="562"/>
        <w:gridCol w:w="1415"/>
        <w:gridCol w:w="712"/>
        <w:gridCol w:w="1417"/>
        <w:gridCol w:w="1559"/>
        <w:gridCol w:w="1843"/>
        <w:gridCol w:w="1843"/>
        <w:gridCol w:w="1984"/>
        <w:gridCol w:w="1985"/>
      </w:tblGrid>
      <w:tr w:rsidR="00623CFA" w:rsidTr="006835FC">
        <w:tc>
          <w:tcPr>
            <w:tcW w:w="562" w:type="dxa"/>
          </w:tcPr>
          <w:p w:rsidR="00623CFA" w:rsidRPr="00623CFA" w:rsidRDefault="00623CFA" w:rsidP="00623CFA"/>
        </w:tc>
        <w:tc>
          <w:tcPr>
            <w:tcW w:w="1415" w:type="dxa"/>
          </w:tcPr>
          <w:p w:rsidR="00623CFA" w:rsidRPr="00623CFA" w:rsidRDefault="00623CFA" w:rsidP="00623CFA"/>
        </w:tc>
        <w:tc>
          <w:tcPr>
            <w:tcW w:w="712" w:type="dxa"/>
          </w:tcPr>
          <w:p w:rsidR="00623CFA" w:rsidRPr="00623CFA" w:rsidRDefault="00623CFA" w:rsidP="00AC2DC0"/>
        </w:tc>
        <w:tc>
          <w:tcPr>
            <w:tcW w:w="1417" w:type="dxa"/>
          </w:tcPr>
          <w:p w:rsidR="00623CFA" w:rsidRPr="00623CFA" w:rsidRDefault="00623CFA" w:rsidP="00623CFA">
            <w:r>
              <w:t>Förderquote</w:t>
            </w:r>
          </w:p>
        </w:tc>
        <w:tc>
          <w:tcPr>
            <w:tcW w:w="1559" w:type="dxa"/>
          </w:tcPr>
          <w:p w:rsidR="00623CFA" w:rsidRPr="00623CFA" w:rsidRDefault="00623CFA" w:rsidP="00623CFA">
            <w:r>
              <w:t>Max. EU-Beitrag zu erstattungsfähigen Kosten</w:t>
            </w:r>
          </w:p>
        </w:tc>
        <w:tc>
          <w:tcPr>
            <w:tcW w:w="1843" w:type="dxa"/>
          </w:tcPr>
          <w:p w:rsidR="00623CFA" w:rsidRPr="00623CFA" w:rsidRDefault="00623CFA" w:rsidP="00623CFA">
            <w:r>
              <w:t>Angefragter EU-Beitrag zu erstattungsfähigen Kosten</w:t>
            </w:r>
          </w:p>
        </w:tc>
        <w:tc>
          <w:tcPr>
            <w:tcW w:w="1843" w:type="dxa"/>
          </w:tcPr>
          <w:p w:rsidR="00623CFA" w:rsidRPr="00623CFA" w:rsidRDefault="00623CFA" w:rsidP="00623CFA">
            <w:r>
              <w:t>Max. Fördersumme</w:t>
            </w:r>
          </w:p>
        </w:tc>
        <w:tc>
          <w:tcPr>
            <w:tcW w:w="1984" w:type="dxa"/>
          </w:tcPr>
          <w:p w:rsidR="00623CFA" w:rsidRPr="00623CFA" w:rsidRDefault="006835FC" w:rsidP="00623CFA">
            <w:r>
              <w:t>Durch Projekt generierte Einkünfte</w:t>
            </w:r>
          </w:p>
        </w:tc>
        <w:tc>
          <w:tcPr>
            <w:tcW w:w="1985" w:type="dxa"/>
          </w:tcPr>
          <w:p w:rsidR="00623CFA" w:rsidRPr="00623CFA" w:rsidRDefault="006835FC" w:rsidP="00623CFA">
            <w:r>
              <w:t xml:space="preserve">Beiträge in Form von </w:t>
            </w:r>
            <w:r w:rsidR="00440741">
              <w:t xml:space="preserve">kostenlosen </w:t>
            </w:r>
            <w:r>
              <w:t>Sachleistungen</w:t>
            </w:r>
          </w:p>
        </w:tc>
      </w:tr>
      <w:tr w:rsidR="00623CFA" w:rsidTr="006835FC">
        <w:tc>
          <w:tcPr>
            <w:tcW w:w="562" w:type="dxa"/>
          </w:tcPr>
          <w:p w:rsidR="00623CFA" w:rsidRPr="00623CFA" w:rsidRDefault="00623CFA" w:rsidP="00623CFA"/>
        </w:tc>
        <w:tc>
          <w:tcPr>
            <w:tcW w:w="1415" w:type="dxa"/>
          </w:tcPr>
          <w:p w:rsidR="00623CFA" w:rsidRPr="00623CFA" w:rsidRDefault="00623CFA" w:rsidP="00623CFA"/>
        </w:tc>
        <w:tc>
          <w:tcPr>
            <w:tcW w:w="712" w:type="dxa"/>
          </w:tcPr>
          <w:p w:rsidR="00623CFA" w:rsidRPr="00623CFA" w:rsidRDefault="00623CFA" w:rsidP="00623CFA"/>
        </w:tc>
        <w:tc>
          <w:tcPr>
            <w:tcW w:w="1417" w:type="dxa"/>
          </w:tcPr>
          <w:p w:rsidR="00623CFA" w:rsidRPr="00623CFA" w:rsidRDefault="00623CFA" w:rsidP="00623CFA">
            <w:r w:rsidRPr="00623CFA">
              <w:t>0</w:t>
            </w:r>
          </w:p>
        </w:tc>
        <w:tc>
          <w:tcPr>
            <w:tcW w:w="1559" w:type="dxa"/>
          </w:tcPr>
          <w:p w:rsidR="00623CFA" w:rsidRPr="00623CFA" w:rsidRDefault="00623CFA" w:rsidP="00623CFA">
            <w:r w:rsidRPr="00623CFA">
              <w:t>0</w:t>
            </w:r>
          </w:p>
        </w:tc>
        <w:tc>
          <w:tcPr>
            <w:tcW w:w="1843" w:type="dxa"/>
          </w:tcPr>
          <w:p w:rsidR="00623CFA" w:rsidRPr="00623CFA" w:rsidRDefault="00623CFA" w:rsidP="00623CFA">
            <w:r w:rsidRPr="00623CFA">
              <w:t>0</w:t>
            </w:r>
          </w:p>
        </w:tc>
        <w:tc>
          <w:tcPr>
            <w:tcW w:w="1843" w:type="dxa"/>
          </w:tcPr>
          <w:p w:rsidR="00623CFA" w:rsidRPr="00623CFA" w:rsidRDefault="00623CFA" w:rsidP="00623CFA">
            <w:r w:rsidRPr="00623CFA">
              <w:t>0</w:t>
            </w:r>
          </w:p>
        </w:tc>
        <w:tc>
          <w:tcPr>
            <w:tcW w:w="1984" w:type="dxa"/>
          </w:tcPr>
          <w:p w:rsidR="00623CFA" w:rsidRPr="00623CFA" w:rsidRDefault="00623CFA" w:rsidP="00623CFA">
            <w:r w:rsidRPr="00623CFA">
              <w:t>0</w:t>
            </w:r>
          </w:p>
        </w:tc>
        <w:tc>
          <w:tcPr>
            <w:tcW w:w="1985" w:type="dxa"/>
          </w:tcPr>
          <w:p w:rsidR="00623CFA" w:rsidRPr="00623CFA" w:rsidRDefault="00623CFA" w:rsidP="00623CFA">
            <w:r w:rsidRPr="00623CFA">
              <w:t>0</w:t>
            </w:r>
          </w:p>
        </w:tc>
      </w:tr>
      <w:tr w:rsidR="00623CFA" w:rsidTr="006835FC">
        <w:tc>
          <w:tcPr>
            <w:tcW w:w="562" w:type="dxa"/>
          </w:tcPr>
          <w:p w:rsidR="00623CFA" w:rsidRPr="00623CFA" w:rsidRDefault="00623CFA" w:rsidP="00623CFA"/>
        </w:tc>
        <w:tc>
          <w:tcPr>
            <w:tcW w:w="1415" w:type="dxa"/>
          </w:tcPr>
          <w:p w:rsidR="00623CFA" w:rsidRPr="00623CFA" w:rsidRDefault="00623CFA" w:rsidP="00623CFA">
            <w:r w:rsidRPr="00623CFA">
              <w:t>Gesamt</w:t>
            </w:r>
          </w:p>
        </w:tc>
        <w:tc>
          <w:tcPr>
            <w:tcW w:w="712" w:type="dxa"/>
          </w:tcPr>
          <w:p w:rsidR="00623CFA" w:rsidRPr="00623CFA" w:rsidRDefault="00623CFA" w:rsidP="00623CFA"/>
        </w:tc>
        <w:tc>
          <w:tcPr>
            <w:tcW w:w="1417" w:type="dxa"/>
          </w:tcPr>
          <w:p w:rsidR="00623CFA" w:rsidRPr="00623CFA" w:rsidRDefault="00623CFA" w:rsidP="00623CFA">
            <w:r w:rsidRPr="00623CFA">
              <w:t>0</w:t>
            </w:r>
          </w:p>
        </w:tc>
        <w:tc>
          <w:tcPr>
            <w:tcW w:w="1559" w:type="dxa"/>
          </w:tcPr>
          <w:p w:rsidR="00623CFA" w:rsidRPr="00623CFA" w:rsidRDefault="00623CFA" w:rsidP="00623CFA">
            <w:r w:rsidRPr="00623CFA">
              <w:t>0</w:t>
            </w:r>
          </w:p>
        </w:tc>
        <w:tc>
          <w:tcPr>
            <w:tcW w:w="1843" w:type="dxa"/>
          </w:tcPr>
          <w:p w:rsidR="00623CFA" w:rsidRPr="00623CFA" w:rsidRDefault="00623CFA" w:rsidP="00623CFA">
            <w:r w:rsidRPr="00623CFA">
              <w:t>0</w:t>
            </w:r>
          </w:p>
        </w:tc>
        <w:tc>
          <w:tcPr>
            <w:tcW w:w="1843" w:type="dxa"/>
          </w:tcPr>
          <w:p w:rsidR="00623CFA" w:rsidRPr="00623CFA" w:rsidRDefault="00623CFA" w:rsidP="00623CFA">
            <w:r w:rsidRPr="00623CFA">
              <w:t>0</w:t>
            </w:r>
          </w:p>
        </w:tc>
        <w:tc>
          <w:tcPr>
            <w:tcW w:w="1984" w:type="dxa"/>
          </w:tcPr>
          <w:p w:rsidR="00623CFA" w:rsidRPr="00623CFA" w:rsidRDefault="00623CFA" w:rsidP="00623CFA">
            <w:r w:rsidRPr="00623CFA">
              <w:t>0</w:t>
            </w:r>
          </w:p>
        </w:tc>
        <w:tc>
          <w:tcPr>
            <w:tcW w:w="1985" w:type="dxa"/>
          </w:tcPr>
          <w:p w:rsidR="00623CFA" w:rsidRPr="00623CFA" w:rsidRDefault="00623CFA" w:rsidP="00623CFA">
            <w:r w:rsidRPr="00623CFA">
              <w:t>0</w:t>
            </w:r>
          </w:p>
        </w:tc>
      </w:tr>
    </w:tbl>
    <w:p w:rsidR="00623CFA" w:rsidRDefault="00623CFA">
      <w:pPr>
        <w:suppressAutoHyphens w:val="0"/>
      </w:pPr>
    </w:p>
    <w:tbl>
      <w:tblPr>
        <w:tblStyle w:val="Tabellenraster"/>
        <w:tblW w:w="7508" w:type="dxa"/>
        <w:tblLayout w:type="fixed"/>
        <w:tblLook w:val="04A0" w:firstRow="1" w:lastRow="0" w:firstColumn="1" w:lastColumn="0" w:noHBand="0" w:noVBand="1"/>
      </w:tblPr>
      <w:tblGrid>
        <w:gridCol w:w="562"/>
        <w:gridCol w:w="1415"/>
        <w:gridCol w:w="712"/>
        <w:gridCol w:w="1417"/>
        <w:gridCol w:w="1559"/>
        <w:gridCol w:w="1843"/>
      </w:tblGrid>
      <w:tr w:rsidR="006835FC" w:rsidTr="006835FC">
        <w:tc>
          <w:tcPr>
            <w:tcW w:w="562" w:type="dxa"/>
          </w:tcPr>
          <w:p w:rsidR="006835FC" w:rsidRPr="006835FC" w:rsidRDefault="006835FC" w:rsidP="006835FC"/>
        </w:tc>
        <w:tc>
          <w:tcPr>
            <w:tcW w:w="1415" w:type="dxa"/>
          </w:tcPr>
          <w:p w:rsidR="006835FC" w:rsidRPr="006835FC" w:rsidRDefault="006835FC" w:rsidP="006835FC"/>
        </w:tc>
        <w:tc>
          <w:tcPr>
            <w:tcW w:w="712" w:type="dxa"/>
          </w:tcPr>
          <w:p w:rsidR="006835FC" w:rsidRPr="006835FC" w:rsidRDefault="006835FC" w:rsidP="006835FC"/>
        </w:tc>
        <w:tc>
          <w:tcPr>
            <w:tcW w:w="1417" w:type="dxa"/>
          </w:tcPr>
          <w:p w:rsidR="006835FC" w:rsidRPr="006835FC" w:rsidRDefault="006835FC" w:rsidP="006835FC">
            <w:r>
              <w:t>Finanzielle Beiträge</w:t>
            </w:r>
          </w:p>
        </w:tc>
        <w:tc>
          <w:tcPr>
            <w:tcW w:w="1559" w:type="dxa"/>
          </w:tcPr>
          <w:p w:rsidR="006835FC" w:rsidRPr="006835FC" w:rsidRDefault="006835FC" w:rsidP="006835FC">
            <w:r>
              <w:t>Eigenmittel</w:t>
            </w:r>
          </w:p>
        </w:tc>
        <w:tc>
          <w:tcPr>
            <w:tcW w:w="1843" w:type="dxa"/>
          </w:tcPr>
          <w:p w:rsidR="006835FC" w:rsidRPr="006835FC" w:rsidRDefault="006835FC" w:rsidP="006835FC">
            <w:r>
              <w:t>Geschätzte Projekteinkünfte gesamt</w:t>
            </w:r>
          </w:p>
        </w:tc>
      </w:tr>
      <w:tr w:rsidR="006835FC" w:rsidTr="006835FC">
        <w:tc>
          <w:tcPr>
            <w:tcW w:w="562" w:type="dxa"/>
          </w:tcPr>
          <w:p w:rsidR="006835FC" w:rsidRPr="00623CFA" w:rsidRDefault="006835FC" w:rsidP="006835FC"/>
        </w:tc>
        <w:tc>
          <w:tcPr>
            <w:tcW w:w="1415" w:type="dxa"/>
          </w:tcPr>
          <w:p w:rsidR="006835FC" w:rsidRPr="00623CFA" w:rsidRDefault="006835FC" w:rsidP="006835FC"/>
        </w:tc>
        <w:tc>
          <w:tcPr>
            <w:tcW w:w="712" w:type="dxa"/>
          </w:tcPr>
          <w:p w:rsidR="006835FC" w:rsidRPr="00623CFA" w:rsidRDefault="006835FC" w:rsidP="006835FC"/>
        </w:tc>
        <w:tc>
          <w:tcPr>
            <w:tcW w:w="1417" w:type="dxa"/>
          </w:tcPr>
          <w:p w:rsidR="006835FC" w:rsidRPr="006835FC" w:rsidRDefault="006835FC" w:rsidP="006835FC">
            <w:r w:rsidRPr="00623CFA">
              <w:t>0</w:t>
            </w:r>
          </w:p>
        </w:tc>
        <w:tc>
          <w:tcPr>
            <w:tcW w:w="1559" w:type="dxa"/>
          </w:tcPr>
          <w:p w:rsidR="006835FC" w:rsidRPr="006835FC" w:rsidRDefault="006835FC" w:rsidP="006835FC">
            <w:r w:rsidRPr="00623CFA">
              <w:t>0</w:t>
            </w:r>
          </w:p>
        </w:tc>
        <w:tc>
          <w:tcPr>
            <w:tcW w:w="1843" w:type="dxa"/>
          </w:tcPr>
          <w:p w:rsidR="006835FC" w:rsidRPr="006835FC" w:rsidRDefault="006835FC" w:rsidP="006835FC">
            <w:r w:rsidRPr="00623CFA">
              <w:t>0</w:t>
            </w:r>
          </w:p>
        </w:tc>
      </w:tr>
      <w:tr w:rsidR="006835FC" w:rsidTr="006835FC">
        <w:tc>
          <w:tcPr>
            <w:tcW w:w="562" w:type="dxa"/>
          </w:tcPr>
          <w:p w:rsidR="006835FC" w:rsidRPr="00623CFA" w:rsidRDefault="006835FC" w:rsidP="006835FC"/>
        </w:tc>
        <w:tc>
          <w:tcPr>
            <w:tcW w:w="1415" w:type="dxa"/>
          </w:tcPr>
          <w:p w:rsidR="006835FC" w:rsidRPr="006835FC" w:rsidRDefault="006835FC" w:rsidP="006835FC">
            <w:r w:rsidRPr="00623CFA">
              <w:t>G</w:t>
            </w:r>
            <w:r w:rsidRPr="006835FC">
              <w:t>esamt</w:t>
            </w:r>
          </w:p>
        </w:tc>
        <w:tc>
          <w:tcPr>
            <w:tcW w:w="712" w:type="dxa"/>
          </w:tcPr>
          <w:p w:rsidR="006835FC" w:rsidRPr="00623CFA" w:rsidRDefault="006835FC" w:rsidP="006835FC"/>
        </w:tc>
        <w:tc>
          <w:tcPr>
            <w:tcW w:w="1417" w:type="dxa"/>
          </w:tcPr>
          <w:p w:rsidR="006835FC" w:rsidRPr="006835FC" w:rsidRDefault="006835FC" w:rsidP="006835FC">
            <w:r w:rsidRPr="00623CFA">
              <w:t>0</w:t>
            </w:r>
          </w:p>
        </w:tc>
        <w:tc>
          <w:tcPr>
            <w:tcW w:w="1559" w:type="dxa"/>
          </w:tcPr>
          <w:p w:rsidR="006835FC" w:rsidRPr="006835FC" w:rsidRDefault="006835FC" w:rsidP="006835FC">
            <w:r w:rsidRPr="00623CFA">
              <w:t>0</w:t>
            </w:r>
          </w:p>
        </w:tc>
        <w:tc>
          <w:tcPr>
            <w:tcW w:w="1843" w:type="dxa"/>
          </w:tcPr>
          <w:p w:rsidR="006835FC" w:rsidRPr="006835FC" w:rsidRDefault="006835FC" w:rsidP="006835FC">
            <w:r w:rsidRPr="00623CFA">
              <w:t>0</w:t>
            </w:r>
          </w:p>
        </w:tc>
      </w:tr>
    </w:tbl>
    <w:p w:rsidR="006835FC" w:rsidRDefault="006835FC">
      <w:pPr>
        <w:suppressAutoHyphens w:val="0"/>
      </w:pPr>
    </w:p>
    <w:p w:rsidR="00623CFA" w:rsidRDefault="00623CFA">
      <w:pPr>
        <w:suppressAutoHyphens w:val="0"/>
      </w:pPr>
    </w:p>
    <w:p w:rsidR="00623CFA" w:rsidRPr="00623CFA" w:rsidRDefault="00623CFA" w:rsidP="00623CFA">
      <w:pPr>
        <w:sectPr w:rsidR="00623CFA" w:rsidRPr="00623CFA" w:rsidSect="008423D8">
          <w:footerReference w:type="first" r:id="rId59"/>
          <w:pgSz w:w="16840" w:h="11900" w:orient="landscape" w:code="9"/>
          <w:pgMar w:top="1531" w:right="1531" w:bottom="1531" w:left="1531" w:header="0" w:footer="567" w:gutter="0"/>
          <w:cols w:space="708"/>
          <w:docGrid w:linePitch="360"/>
        </w:sectPr>
      </w:pPr>
    </w:p>
    <w:p w:rsidR="00A40641" w:rsidRDefault="003B508D" w:rsidP="003B508D">
      <w:pPr>
        <w:pStyle w:val="berschrift3"/>
      </w:pPr>
      <w:bookmarkStart w:id="11" w:name="_Toc122523921"/>
      <w:r>
        <w:lastRenderedPageBreak/>
        <w:t>4. Sonstige Fragen</w:t>
      </w:r>
      <w:bookmarkEnd w:id="11"/>
      <w:r>
        <w:t xml:space="preserve"> </w:t>
      </w:r>
    </w:p>
    <w:p w:rsidR="003B508D" w:rsidRDefault="003B508D" w:rsidP="003B508D"/>
    <w:p w:rsidR="003B508D" w:rsidRPr="009C4DFB" w:rsidRDefault="009C4DFB" w:rsidP="003B508D">
      <w:pPr>
        <w:rPr>
          <w:rStyle w:val="Fett"/>
        </w:rPr>
      </w:pPr>
      <w:r w:rsidRPr="009C4DFB">
        <w:rPr>
          <w:rStyle w:val="Fett"/>
        </w:rPr>
        <w:t>Sonstige wichtige</w:t>
      </w:r>
      <w:r w:rsidR="003B508D" w:rsidRPr="009C4DFB">
        <w:rPr>
          <w:rStyle w:val="Fett"/>
        </w:rPr>
        <w:t xml:space="preserve"> Informationen, die für </w:t>
      </w:r>
      <w:r w:rsidRPr="009C4DFB">
        <w:rPr>
          <w:rStyle w:val="Fett"/>
        </w:rPr>
        <w:t>Anträge</w:t>
      </w:r>
      <w:r w:rsidR="003B508D" w:rsidRPr="009C4DFB">
        <w:rPr>
          <w:rStyle w:val="Fett"/>
        </w:rPr>
        <w:t xml:space="preserve"> </w:t>
      </w:r>
      <w:r w:rsidRPr="009C4DFB">
        <w:rPr>
          <w:rStyle w:val="Fett"/>
        </w:rPr>
        <w:t xml:space="preserve">vorzulegen sind, </w:t>
      </w:r>
      <w:r w:rsidR="003B508D" w:rsidRPr="009C4DFB">
        <w:rPr>
          <w:rStyle w:val="Fett"/>
        </w:rPr>
        <w:t xml:space="preserve">einschließlich klinischer Versuche/Studien/Prüfungen </w:t>
      </w:r>
    </w:p>
    <w:p w:rsidR="009C4DFB" w:rsidRDefault="009C4DFB" w:rsidP="003B508D">
      <w:r>
        <w:t>„</w:t>
      </w:r>
      <w:r w:rsidRPr="009C4DFB">
        <w:t>Klinische Studie</w:t>
      </w:r>
      <w:r>
        <w:t>“</w:t>
      </w:r>
      <w:r w:rsidRPr="009C4DFB">
        <w:t xml:space="preserve"> bedeutet für die Zwecke </w:t>
      </w:r>
      <w:r>
        <w:t>der Antragstellung</w:t>
      </w:r>
      <w:r w:rsidRPr="009C4DFB">
        <w:t xml:space="preserve"> jede systematische prospektive oder retrospektive Erhebung und Analyse von Gesundheitsdaten einzelner Patient</w:t>
      </w:r>
      <w:r>
        <w:t>inn</w:t>
      </w:r>
      <w:r w:rsidRPr="009C4DFB">
        <w:t>en</w:t>
      </w:r>
      <w:r>
        <w:t xml:space="preserve"> und Patienten</w:t>
      </w:r>
      <w:r w:rsidRPr="009C4DFB">
        <w:t xml:space="preserve"> oder gesunder Personen zur Beantwortung wissenschaftlicher Fragen im Zusammenhang mit dem Verständnis, der Prävention, Diagnose, Überwachung oder Behandlung einer Krankheit, einer psychischen Erkrankung oder eines </w:t>
      </w:r>
      <w:r>
        <w:t xml:space="preserve">sonstigen </w:t>
      </w:r>
      <w:r w:rsidRPr="009C4DFB">
        <w:t xml:space="preserve">körperlichen Zustands. Dazu gehören unter anderem klinische Studien im Sinne der Verordnung </w:t>
      </w:r>
      <w:hyperlink r:id="rId60" w:history="1">
        <w:r w:rsidRPr="009C4DFB">
          <w:rPr>
            <w:rStyle w:val="Hyperlink"/>
          </w:rPr>
          <w:t>536/2014</w:t>
        </w:r>
      </w:hyperlink>
      <w:r w:rsidRPr="009C4DFB">
        <w:t xml:space="preserve"> (zu Arzneimitteln), klinische Prüfungen und klinische Bewertungen im Sinne der Verordnung </w:t>
      </w:r>
      <w:hyperlink r:id="rId61" w:history="1">
        <w:r w:rsidRPr="009C4DFB">
          <w:rPr>
            <w:rStyle w:val="Hyperlink"/>
          </w:rPr>
          <w:t>2017/745</w:t>
        </w:r>
      </w:hyperlink>
      <w:r w:rsidRPr="009C4DFB">
        <w:t xml:space="preserve"> (zu </w:t>
      </w:r>
      <w:r w:rsidR="00990723">
        <w:t>medizinischen P</w:t>
      </w:r>
      <w:r w:rsidRPr="009C4DFB">
        <w:t xml:space="preserve">rodukten) sowie Leistungsstudien und Leistungsbewertungen im Sinne der Verordnung </w:t>
      </w:r>
      <w:hyperlink r:id="rId62" w:history="1">
        <w:r w:rsidRPr="009C4DFB">
          <w:rPr>
            <w:rStyle w:val="Hyperlink"/>
          </w:rPr>
          <w:t>2017/746</w:t>
        </w:r>
      </w:hyperlink>
      <w:r w:rsidRPr="009C4DFB">
        <w:t xml:space="preserve"> (zu In-vitro-Diagnostika).</w:t>
      </w:r>
    </w:p>
    <w:p w:rsidR="009C4DFB" w:rsidRDefault="009C4DFB" w:rsidP="003B508D">
      <w:r>
        <w:t>_________________________________________________________________________</w:t>
      </w:r>
    </w:p>
    <w:p w:rsidR="009C4DFB" w:rsidRDefault="009C4DFB" w:rsidP="003B508D">
      <w:pPr>
        <w:pBdr>
          <w:bottom w:val="single" w:sz="12" w:space="1" w:color="auto"/>
        </w:pBdr>
      </w:pPr>
      <w:r w:rsidRPr="009C4DFB">
        <w:t>Sind klinische Studien / Versuche / Untersuchungen im Arbeitsplan dieses Projekts enthalten?</w:t>
      </w:r>
      <w:r>
        <w:t xml:space="preserve">                                             </w:t>
      </w:r>
      <w:r w:rsidRPr="009C4DFB">
        <w:rPr>
          <w:noProof/>
          <w:lang w:val="de-AT" w:eastAsia="de-AT"/>
        </w:rPr>
        <w:drawing>
          <wp:inline distT="0" distB="0" distL="0" distR="0" wp14:anchorId="67074104" wp14:editId="1C562054">
            <wp:extent cx="126993" cy="127000"/>
            <wp:effectExtent l="0" t="0" r="0" b="0"/>
            <wp:docPr id="1032"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8.png"/>
                    <pic:cNvPicPr/>
                  </pic:nvPicPr>
                  <pic:blipFill>
                    <a:blip r:embed="rId63" cstate="print"/>
                    <a:stretch>
                      <a:fillRect/>
                    </a:stretch>
                  </pic:blipFill>
                  <pic:spPr>
                    <a:xfrm>
                      <a:off x="0" y="0"/>
                      <a:ext cx="126993" cy="127000"/>
                    </a:xfrm>
                    <a:prstGeom prst="rect">
                      <a:avLst/>
                    </a:prstGeom>
                  </pic:spPr>
                </pic:pic>
              </a:graphicData>
            </a:graphic>
          </wp:inline>
        </w:drawing>
      </w:r>
      <w:r>
        <w:t xml:space="preserve"> Ja</w:t>
      </w:r>
      <w:r w:rsidR="003907E9">
        <w:t xml:space="preserve">     </w:t>
      </w:r>
      <w:r>
        <w:t xml:space="preserve"> </w:t>
      </w:r>
      <w:r w:rsidRPr="009C4DFB">
        <w:rPr>
          <w:noProof/>
          <w:lang w:val="de-AT" w:eastAsia="de-AT"/>
        </w:rPr>
        <w:drawing>
          <wp:inline distT="0" distB="0" distL="0" distR="0" wp14:anchorId="67074104" wp14:editId="1C562054">
            <wp:extent cx="126993" cy="127000"/>
            <wp:effectExtent l="0" t="0" r="0" b="0"/>
            <wp:docPr id="1033"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8.png"/>
                    <pic:cNvPicPr/>
                  </pic:nvPicPr>
                  <pic:blipFill>
                    <a:blip r:embed="rId63" cstate="print"/>
                    <a:stretch>
                      <a:fillRect/>
                    </a:stretch>
                  </pic:blipFill>
                  <pic:spPr>
                    <a:xfrm>
                      <a:off x="0" y="0"/>
                      <a:ext cx="126993" cy="127000"/>
                    </a:xfrm>
                    <a:prstGeom prst="rect">
                      <a:avLst/>
                    </a:prstGeom>
                  </pic:spPr>
                </pic:pic>
              </a:graphicData>
            </a:graphic>
          </wp:inline>
        </w:drawing>
      </w:r>
      <w:r>
        <w:t xml:space="preserve"> Nein</w:t>
      </w:r>
    </w:p>
    <w:p w:rsidR="003907E9" w:rsidRPr="00BA12D9" w:rsidRDefault="003907E9" w:rsidP="003B508D">
      <w:pPr>
        <w:rPr>
          <w:rStyle w:val="Fett"/>
        </w:rPr>
      </w:pPr>
      <w:r w:rsidRPr="00BA12D9">
        <w:rPr>
          <w:rStyle w:val="Fett"/>
        </w:rPr>
        <w:t>THG-Emissionen</w:t>
      </w:r>
    </w:p>
    <w:p w:rsidR="003907E9" w:rsidRDefault="003907E9" w:rsidP="003B508D">
      <w:r w:rsidRPr="003907E9">
        <w:t>Absolute THG-Emissionsvermeidung (in t</w:t>
      </w:r>
      <w:r>
        <w:t xml:space="preserve"> </w:t>
      </w:r>
      <w:r w:rsidRPr="003907E9">
        <w:t>CO2e)</w:t>
      </w:r>
      <w:r>
        <w:t>___________________________________</w:t>
      </w:r>
    </w:p>
    <w:p w:rsidR="003907E9" w:rsidRDefault="003907E9" w:rsidP="003907E9">
      <w:pPr>
        <w:pStyle w:val="Quelle"/>
      </w:pPr>
      <w:r w:rsidRPr="003907E9">
        <w:t>Ergebnis der Berechnung zur Vermeidung von Treibhausgasemissionen. Erläuterungen finden Sie im Antragsformular Teil B, Frage 2.1</w:t>
      </w:r>
    </w:p>
    <w:p w:rsidR="003907E9" w:rsidRDefault="003907E9" w:rsidP="003B508D">
      <w:r w:rsidRPr="003907E9">
        <w:t>Relative Treibhausgasemissionsvermeidung (in %)</w:t>
      </w:r>
      <w:r>
        <w:t>_________________________________</w:t>
      </w:r>
    </w:p>
    <w:p w:rsidR="003907E9" w:rsidRDefault="003907E9" w:rsidP="003907E9">
      <w:pPr>
        <w:pStyle w:val="Quelle"/>
      </w:pPr>
      <w:r w:rsidRPr="003907E9">
        <w:rPr>
          <w:noProof/>
          <w:lang w:val="de-AT" w:eastAsia="de-AT"/>
        </w:rPr>
        <mc:AlternateContent>
          <mc:Choice Requires="wpg">
            <w:drawing>
              <wp:anchor distT="0" distB="0" distL="0" distR="0" simplePos="0" relativeHeight="251677696" behindDoc="1" locked="0" layoutInCell="1" allowOverlap="1">
                <wp:simplePos x="0" y="0"/>
                <wp:positionH relativeFrom="margin">
                  <wp:posOffset>-321310</wp:posOffset>
                </wp:positionH>
                <wp:positionV relativeFrom="paragraph">
                  <wp:posOffset>508000</wp:posOffset>
                </wp:positionV>
                <wp:extent cx="6368415" cy="814705"/>
                <wp:effectExtent l="0" t="0" r="13335" b="23495"/>
                <wp:wrapTopAndBottom/>
                <wp:docPr id="1034" name="Gruppieren 10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68415" cy="814705"/>
                          <a:chOff x="340" y="151"/>
                          <a:chExt cx="11243" cy="941"/>
                        </a:xfrm>
                      </wpg:grpSpPr>
                      <wps:wsp>
                        <wps:cNvPr id="1035" name="docshape343"/>
                        <wps:cNvSpPr>
                          <a:spLocks/>
                        </wps:cNvSpPr>
                        <wps:spPr bwMode="auto">
                          <a:xfrm>
                            <a:off x="340" y="156"/>
                            <a:ext cx="11226" cy="936"/>
                          </a:xfrm>
                          <a:custGeom>
                            <a:avLst/>
                            <a:gdLst>
                              <a:gd name="T0" fmla="+- 0 340 340"/>
                              <a:gd name="T1" fmla="*/ T0 w 11226"/>
                              <a:gd name="T2" fmla="+- 0 1092 156"/>
                              <a:gd name="T3" fmla="*/ 1092 h 936"/>
                              <a:gd name="T4" fmla="+- 0 11565 340"/>
                              <a:gd name="T5" fmla="*/ T4 w 11226"/>
                              <a:gd name="T6" fmla="+- 0 1092 156"/>
                              <a:gd name="T7" fmla="*/ 1092 h 936"/>
                              <a:gd name="T8" fmla="+- 0 11565 340"/>
                              <a:gd name="T9" fmla="*/ T8 w 11226"/>
                              <a:gd name="T10" fmla="+- 0 156 156"/>
                              <a:gd name="T11" fmla="*/ 156 h 936"/>
                              <a:gd name="T12" fmla="+- 0 340 340"/>
                              <a:gd name="T13" fmla="*/ T12 w 11226"/>
                              <a:gd name="T14" fmla="+- 0 156 156"/>
                              <a:gd name="T15" fmla="*/ 156 h 936"/>
                              <a:gd name="T16" fmla="+- 0 340 340"/>
                              <a:gd name="T17" fmla="*/ T16 w 11226"/>
                              <a:gd name="T18" fmla="+- 0 1092 156"/>
                              <a:gd name="T19" fmla="*/ 1092 h 936"/>
                              <a:gd name="T20" fmla="+- 0 340 340"/>
                              <a:gd name="T21" fmla="*/ T20 w 11226"/>
                              <a:gd name="T22" fmla="+- 0 1092 156"/>
                              <a:gd name="T23" fmla="*/ 1092 h 936"/>
                              <a:gd name="T24" fmla="+- 0 11560 340"/>
                              <a:gd name="T25" fmla="*/ T24 w 11226"/>
                              <a:gd name="T26" fmla="+- 0 1092 156"/>
                              <a:gd name="T27" fmla="*/ 1092 h 936"/>
                              <a:gd name="T28" fmla="+- 0 11560 340"/>
                              <a:gd name="T29" fmla="*/ T28 w 11226"/>
                              <a:gd name="T30" fmla="+- 0 660 156"/>
                              <a:gd name="T31" fmla="*/ 660 h 936"/>
                              <a:gd name="T32" fmla="+- 0 340 340"/>
                              <a:gd name="T33" fmla="*/ T32 w 11226"/>
                              <a:gd name="T34" fmla="+- 0 660 156"/>
                              <a:gd name="T35" fmla="*/ 660 h 936"/>
                              <a:gd name="T36" fmla="+- 0 340 340"/>
                              <a:gd name="T37" fmla="*/ T36 w 11226"/>
                              <a:gd name="T38" fmla="+- 0 1092 156"/>
                              <a:gd name="T39" fmla="*/ 1092 h 936"/>
                              <a:gd name="T40" fmla="+- 0 340 340"/>
                              <a:gd name="T41" fmla="*/ T40 w 11226"/>
                              <a:gd name="T42" fmla="+- 0 1092 156"/>
                              <a:gd name="T43" fmla="*/ 1092 h 936"/>
                              <a:gd name="T44" fmla="+- 0 5618 340"/>
                              <a:gd name="T45" fmla="*/ T44 w 11226"/>
                              <a:gd name="T46" fmla="+- 0 1092 156"/>
                              <a:gd name="T47" fmla="*/ 1092 h 936"/>
                              <a:gd name="T48" fmla="+- 0 5618 340"/>
                              <a:gd name="T49" fmla="*/ T48 w 11226"/>
                              <a:gd name="T50" fmla="+- 0 660 156"/>
                              <a:gd name="T51" fmla="*/ 660 h 936"/>
                              <a:gd name="T52" fmla="+- 0 340 340"/>
                              <a:gd name="T53" fmla="*/ T52 w 11226"/>
                              <a:gd name="T54" fmla="+- 0 660 156"/>
                              <a:gd name="T55" fmla="*/ 660 h 936"/>
                              <a:gd name="T56" fmla="+- 0 340 340"/>
                              <a:gd name="T57" fmla="*/ T56 w 11226"/>
                              <a:gd name="T58" fmla="+- 0 1092 156"/>
                              <a:gd name="T59" fmla="*/ 1092 h 9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1226" h="936">
                                <a:moveTo>
                                  <a:pt x="0" y="936"/>
                                </a:moveTo>
                                <a:lnTo>
                                  <a:pt x="11225" y="936"/>
                                </a:lnTo>
                                <a:lnTo>
                                  <a:pt x="11225" y="0"/>
                                </a:lnTo>
                                <a:lnTo>
                                  <a:pt x="0" y="0"/>
                                </a:lnTo>
                                <a:lnTo>
                                  <a:pt x="0" y="936"/>
                                </a:lnTo>
                                <a:close/>
                                <a:moveTo>
                                  <a:pt x="0" y="936"/>
                                </a:moveTo>
                                <a:lnTo>
                                  <a:pt x="11220" y="936"/>
                                </a:lnTo>
                                <a:lnTo>
                                  <a:pt x="11220" y="504"/>
                                </a:lnTo>
                                <a:lnTo>
                                  <a:pt x="0" y="504"/>
                                </a:lnTo>
                                <a:lnTo>
                                  <a:pt x="0" y="936"/>
                                </a:lnTo>
                                <a:close/>
                                <a:moveTo>
                                  <a:pt x="0" y="936"/>
                                </a:moveTo>
                                <a:lnTo>
                                  <a:pt x="5278" y="936"/>
                                </a:lnTo>
                                <a:lnTo>
                                  <a:pt x="5278" y="504"/>
                                </a:lnTo>
                                <a:lnTo>
                                  <a:pt x="0" y="504"/>
                                </a:lnTo>
                                <a:lnTo>
                                  <a:pt x="0" y="936"/>
                                </a:lnTo>
                                <a:close/>
                              </a:path>
                            </a:pathLst>
                          </a:custGeom>
                          <a:noFill/>
                          <a:ln w="63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6" name="docshape344"/>
                        <wps:cNvSpPr>
                          <a:spLocks noChangeArrowheads="1"/>
                        </wps:cNvSpPr>
                        <wps:spPr bwMode="auto">
                          <a:xfrm>
                            <a:off x="360" y="660"/>
                            <a:ext cx="5292" cy="43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37" name="docshape345"/>
                        <wps:cNvSpPr>
                          <a:spLocks noChangeArrowheads="1"/>
                        </wps:cNvSpPr>
                        <wps:spPr bwMode="auto">
                          <a:xfrm>
                            <a:off x="360" y="660"/>
                            <a:ext cx="5292" cy="432"/>
                          </a:xfrm>
                          <a:prstGeom prst="rect">
                            <a:avLst/>
                          </a:prstGeom>
                          <a:noFill/>
                          <a:ln w="63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8" name="docshape346"/>
                        <wps:cNvSpPr txBox="1">
                          <a:spLocks noChangeArrowheads="1"/>
                        </wps:cNvSpPr>
                        <wps:spPr bwMode="auto">
                          <a:xfrm>
                            <a:off x="373" y="151"/>
                            <a:ext cx="11210" cy="9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3907E9" w:rsidRDefault="00EE49CC" w:rsidP="003907E9">
                              <w:pPr>
                                <w:spacing w:before="119"/>
                                <w:ind w:left="57"/>
                                <w:rPr>
                                  <w:sz w:val="20"/>
                                  <w:lang w:val="de-AT"/>
                                </w:rPr>
                              </w:pPr>
                              <w:r w:rsidRPr="003907E9">
                                <w:rPr>
                                  <w:lang w:val="de-AT"/>
                                </w:rPr>
                                <w:t>I</w:t>
                              </w:r>
                              <w:r>
                                <w:rPr>
                                  <w:lang w:val="de-AT"/>
                                </w:rPr>
                                <w:t>n welchen Mitgliedstaat</w:t>
                              </w:r>
                              <w:r>
                                <w:t>en</w:t>
                              </w:r>
                              <w:r>
                                <w:rPr>
                                  <w:lang w:val="de-AT"/>
                                </w:rPr>
                                <w:t xml:space="preserve"> und/oder </w:t>
                              </w:r>
                              <w:r w:rsidRPr="003907E9">
                                <w:rPr>
                                  <w:lang w:val="de-AT"/>
                                </w:rPr>
                                <w:t>assoziierten Ländern soll das Projekt durchgeführt werden?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034" o:spid="_x0000_s1159" style="position:absolute;margin-left:-25.3pt;margin-top:40pt;width:501.45pt;height:64.15pt;z-index:-251638784;mso-wrap-distance-left:0;mso-wrap-distance-right:0;mso-position-horizontal-relative:margin" coordorigin="340,151" coordsize="11243,9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">
                <v:shape id="docshape343" o:spid="_x0000_s1160" style="position:absolute;left:340;top:156;width:11226;height:936;visibility:visible;mso-wrap-style:square;v-text-anchor:top" coordsize="11226,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" path="m,936r11225,l11225,,,,,936xm,936r11220,l11220,504,,504,,936xm,936r5278,l5278,504,,504,,936xe" filled="f" strokeweight=".5pt">
                  <v:path arrowok="t" o:connecttype="custom" o:connectlocs="0,1092;11225,1092;11225,156;0,156;0,1092;0,1092;11220,1092;11220,660;0,660;0,1092;0,1092;5278,1092;5278,660;0,660;0,1092" o:connectangles="0,0,0,0,0,0,0,0,0,0,0,0,0,0,0"/>
                </v:shape>
                <v:rect id="docshape344" o:spid="_x0000_s1161" style="position:absolute;left:360;top:660;width:5292;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" stroked="f"/>
                <v:rect id="docshape345" o:spid="_x0000_s1162" style="position:absolute;left:360;top:660;width:5292;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" filled="f" strokeweight=".5pt"/>
                <v:shape id="docshape346" o:spid="_x0000_s1163" type="#_x0000_t202" style="position:absolute;left:373;top:151;width:11210;height:9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" filled="f" stroked="f">
                  <v:textbox inset="0,0,0,0">
                    <w:txbxContent>
                      <w:p w:rsidR="00EE49CC" w:rsidRPr="003907E9" w:rsidRDefault="00EE49CC" w:rsidP="003907E9">
                        <w:pPr>
                          <w:spacing w:before="119"/>
                          <w:ind w:left="57"/>
                          <w:rPr>
                            <w:sz w:val="20"/>
                            <w:lang w:val="de-AT"/>
                          </w:rPr>
                        </w:pPr>
                        <w:r w:rsidRPr="003907E9">
                          <w:rPr>
                            <w:lang w:val="de-AT"/>
                          </w:rPr>
                          <w:t>I</w:t>
                        </w:r>
                        <w:r>
                          <w:rPr>
                            <w:lang w:val="de-AT"/>
                          </w:rPr>
                          <w:t>n welchen Mitgliedstaat</w:t>
                        </w:r>
                        <w:r>
                          <w:t>en</w:t>
                        </w:r>
                        <w:r>
                          <w:rPr>
                            <w:lang w:val="de-AT"/>
                          </w:rPr>
                          <w:t xml:space="preserve"> und/oder </w:t>
                        </w:r>
                        <w:r w:rsidRPr="003907E9">
                          <w:rPr>
                            <w:lang w:val="de-AT"/>
                          </w:rPr>
                          <w:t>assoziierten Ländern soll das Projekt durchgeführt werden?</w:t>
                        </w:r>
                      </w:p>
                    </w:txbxContent>
                  </v:textbox>
                </v:shape>
                <w10:wrap type="topAndBottom" anchorx="margin"/>
              </v:group>
            </w:pict>
          </mc:Fallback>
        </mc:AlternateContent>
      </w:r>
      <w:r w:rsidRPr="003907E9">
        <w:t>Ergebnis der Berechnung zur Vermeidung von Treibhausgasemissionen. Erläuterungen finden Sie im Antragsformular Teil B Frage 2.2</w:t>
      </w:r>
    </w:p>
    <w:p w:rsidR="009C4DFB" w:rsidRDefault="008B2393" w:rsidP="008B2393">
      <w:pPr>
        <w:pStyle w:val="berschrift3"/>
      </w:pPr>
      <w:bookmarkStart w:id="12" w:name="_Toc122523922"/>
      <w:r>
        <w:lastRenderedPageBreak/>
        <w:t>Validierungsergebnis</w:t>
      </w:r>
      <w:bookmarkEnd w:id="12"/>
    </w:p>
    <w:p w:rsidR="008B2393" w:rsidRDefault="008B2393" w:rsidP="008B2393"/>
    <w:p w:rsidR="008B2393" w:rsidRDefault="008B2393" w:rsidP="008B2393">
      <w:r w:rsidRPr="008B2393">
        <w:rPr>
          <w:noProof/>
          <w:lang w:val="de-AT" w:eastAsia="de-AT"/>
        </w:rPr>
        <mc:AlternateContent>
          <mc:Choice Requires="wpg">
            <w:drawing>
              <wp:inline distT="0" distB="0" distL="0" distR="0" wp14:anchorId="002D326C" wp14:editId="60F3FE79">
                <wp:extent cx="895985" cy="250190"/>
                <wp:effectExtent l="0" t="0" r="18415" b="16510"/>
                <wp:docPr id="1039" name="Gruppieren 10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5985" cy="250190"/>
                          <a:chOff x="340" y="162"/>
                          <a:chExt cx="1411" cy="394"/>
                        </a:xfrm>
                      </wpg:grpSpPr>
                      <pic:pic xmlns:pic="http://schemas.openxmlformats.org/drawingml/2006/picture">
                        <pic:nvPicPr>
                          <pic:cNvPr id="1040" name="docshape353"/>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345" y="167"/>
                            <a:ext cx="1401"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41" name="Line 609"/>
                        <wps:cNvCnPr>
                          <a:cxnSpLocks noChangeShapeType="1"/>
                        </wps:cNvCnPr>
                        <wps:spPr bwMode="auto">
                          <a:xfrm>
                            <a:off x="484" y="167"/>
                            <a:ext cx="1123" cy="0"/>
                          </a:xfrm>
                          <a:prstGeom prst="line">
                            <a:avLst/>
                          </a:prstGeom>
                          <a:noFill/>
                          <a:ln w="6350">
                            <a:solidFill>
                              <a:srgbClr val="FF0000"/>
                            </a:solidFill>
                            <a:prstDash val="solid"/>
                            <a:round/>
                            <a:headEnd/>
                            <a:tailEnd/>
                          </a:ln>
                          <a:extLst>
                            <a:ext uri="{909E8E84-426E-40DD-AFC4-6F175D3DCCD1}">
                              <a14:hiddenFill xmlns:a14="http://schemas.microsoft.com/office/drawing/2010/main">
                                <a:noFill/>
                              </a14:hiddenFill>
                            </a:ext>
                          </a:extLst>
                        </wps:spPr>
                        <wps:bodyPr/>
                      </wps:wsp>
                      <wps:wsp>
                        <wps:cNvPr id="1042" name="Line 610"/>
                        <wps:cNvCnPr>
                          <a:cxnSpLocks noChangeShapeType="1"/>
                        </wps:cNvCnPr>
                        <wps:spPr bwMode="auto">
                          <a:xfrm>
                            <a:off x="484" y="551"/>
                            <a:ext cx="1123" cy="0"/>
                          </a:xfrm>
                          <a:prstGeom prst="line">
                            <a:avLst/>
                          </a:prstGeom>
                          <a:noFill/>
                          <a:ln w="6350">
                            <a:solidFill>
                              <a:srgbClr val="FF0000"/>
                            </a:solidFill>
                            <a:prstDash val="solid"/>
                            <a:round/>
                            <a:headEnd/>
                            <a:tailEnd/>
                          </a:ln>
                          <a:extLst>
                            <a:ext uri="{909E8E84-426E-40DD-AFC4-6F175D3DCCD1}">
                              <a14:hiddenFill xmlns:a14="http://schemas.microsoft.com/office/drawing/2010/main">
                                <a:noFill/>
                              </a14:hiddenFill>
                            </a:ext>
                          </a:extLst>
                        </wps:spPr>
                        <wps:bodyPr/>
                      </wps:wsp>
                      <wps:wsp>
                        <wps:cNvPr id="1043" name="Line 611"/>
                        <wps:cNvCnPr>
                          <a:cxnSpLocks noChangeShapeType="1"/>
                        </wps:cNvCnPr>
                        <wps:spPr bwMode="auto">
                          <a:xfrm>
                            <a:off x="1746" y="306"/>
                            <a:ext cx="0" cy="106"/>
                          </a:xfrm>
                          <a:prstGeom prst="line">
                            <a:avLst/>
                          </a:prstGeom>
                          <a:noFill/>
                          <a:ln w="6350">
                            <a:solidFill>
                              <a:srgbClr val="FF0000"/>
                            </a:solidFill>
                            <a:prstDash val="solid"/>
                            <a:round/>
                            <a:headEnd/>
                            <a:tailEnd/>
                          </a:ln>
                          <a:extLst>
                            <a:ext uri="{909E8E84-426E-40DD-AFC4-6F175D3DCCD1}">
                              <a14:hiddenFill xmlns:a14="http://schemas.microsoft.com/office/drawing/2010/main">
                                <a:noFill/>
                              </a14:hiddenFill>
                            </a:ext>
                          </a:extLst>
                        </wps:spPr>
                        <wps:bodyPr/>
                      </wps:wsp>
                      <wps:wsp>
                        <wps:cNvPr id="1044" name="Line 612"/>
                        <wps:cNvCnPr>
                          <a:cxnSpLocks noChangeShapeType="1"/>
                        </wps:cNvCnPr>
                        <wps:spPr bwMode="auto">
                          <a:xfrm>
                            <a:off x="345" y="306"/>
                            <a:ext cx="0" cy="106"/>
                          </a:xfrm>
                          <a:prstGeom prst="line">
                            <a:avLst/>
                          </a:prstGeom>
                          <a:noFill/>
                          <a:ln w="6350">
                            <a:solidFill>
                              <a:srgbClr val="FF0000"/>
                            </a:solidFill>
                            <a:prstDash val="solid"/>
                            <a:round/>
                            <a:headEnd/>
                            <a:tailEnd/>
                          </a:ln>
                          <a:extLst>
                            <a:ext uri="{909E8E84-426E-40DD-AFC4-6F175D3DCCD1}">
                              <a14:hiddenFill xmlns:a14="http://schemas.microsoft.com/office/drawing/2010/main">
                                <a:noFill/>
                              </a14:hiddenFill>
                            </a:ext>
                          </a:extLst>
                        </wps:spPr>
                        <wps:bodyPr/>
                      </wps:wsp>
                      <wps:wsp>
                        <wps:cNvPr id="1045" name="docshape354"/>
                        <wps:cNvSpPr>
                          <a:spLocks/>
                        </wps:cNvSpPr>
                        <wps:spPr bwMode="auto">
                          <a:xfrm>
                            <a:off x="345" y="412"/>
                            <a:ext cx="140" cy="140"/>
                          </a:xfrm>
                          <a:custGeom>
                            <a:avLst/>
                            <a:gdLst>
                              <a:gd name="T0" fmla="+- 0 345 345"/>
                              <a:gd name="T1" fmla="*/ T0 w 140"/>
                              <a:gd name="T2" fmla="+- 0 412 412"/>
                              <a:gd name="T3" fmla="*/ 412 h 140"/>
                              <a:gd name="T4" fmla="+- 0 356 345"/>
                              <a:gd name="T5" fmla="*/ T4 w 140"/>
                              <a:gd name="T6" fmla="+- 0 466 412"/>
                              <a:gd name="T7" fmla="*/ 466 h 140"/>
                              <a:gd name="T8" fmla="+- 0 386 345"/>
                              <a:gd name="T9" fmla="*/ T8 w 140"/>
                              <a:gd name="T10" fmla="+- 0 511 412"/>
                              <a:gd name="T11" fmla="*/ 511 h 140"/>
                              <a:gd name="T12" fmla="+- 0 430 345"/>
                              <a:gd name="T13" fmla="*/ T12 w 140"/>
                              <a:gd name="T14" fmla="+- 0 540 412"/>
                              <a:gd name="T15" fmla="*/ 540 h 140"/>
                              <a:gd name="T16" fmla="+- 0 484 345"/>
                              <a:gd name="T17" fmla="*/ T16 w 140"/>
                              <a:gd name="T18" fmla="+- 0 551 412"/>
                              <a:gd name="T19" fmla="*/ 551 h 140"/>
                            </a:gdLst>
                            <a:ahLst/>
                            <a:cxnLst>
                              <a:cxn ang="0">
                                <a:pos x="T1" y="T3"/>
                              </a:cxn>
                              <a:cxn ang="0">
                                <a:pos x="T5" y="T7"/>
                              </a:cxn>
                              <a:cxn ang="0">
                                <a:pos x="T9" y="T11"/>
                              </a:cxn>
                              <a:cxn ang="0">
                                <a:pos x="T13" y="T15"/>
                              </a:cxn>
                              <a:cxn ang="0">
                                <a:pos x="T17" y="T19"/>
                              </a:cxn>
                            </a:cxnLst>
                            <a:rect l="0" t="0" r="r" b="b"/>
                            <a:pathLst>
                              <a:path w="140" h="140">
                                <a:moveTo>
                                  <a:pt x="0" y="0"/>
                                </a:moveTo>
                                <a:lnTo>
                                  <a:pt x="11" y="54"/>
                                </a:lnTo>
                                <a:lnTo>
                                  <a:pt x="41" y="99"/>
                                </a:lnTo>
                                <a:lnTo>
                                  <a:pt x="85" y="128"/>
                                </a:lnTo>
                                <a:lnTo>
                                  <a:pt x="139" y="139"/>
                                </a:lnTo>
                              </a:path>
                            </a:pathLst>
                          </a:custGeom>
                          <a:noFill/>
                          <a:ln w="6299">
                            <a:solidFill>
                              <a:srgbClr val="FF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6" name="docshape355"/>
                        <wps:cNvSpPr>
                          <a:spLocks/>
                        </wps:cNvSpPr>
                        <wps:spPr bwMode="auto">
                          <a:xfrm>
                            <a:off x="1606" y="412"/>
                            <a:ext cx="140" cy="140"/>
                          </a:xfrm>
                          <a:custGeom>
                            <a:avLst/>
                            <a:gdLst>
                              <a:gd name="T0" fmla="+- 0 1607 1607"/>
                              <a:gd name="T1" fmla="*/ T0 w 140"/>
                              <a:gd name="T2" fmla="+- 0 551 412"/>
                              <a:gd name="T3" fmla="*/ 551 h 140"/>
                              <a:gd name="T4" fmla="+- 0 1661 1607"/>
                              <a:gd name="T5" fmla="*/ T4 w 140"/>
                              <a:gd name="T6" fmla="+- 0 540 412"/>
                              <a:gd name="T7" fmla="*/ 540 h 140"/>
                              <a:gd name="T8" fmla="+- 0 1705 1607"/>
                              <a:gd name="T9" fmla="*/ T8 w 140"/>
                              <a:gd name="T10" fmla="+- 0 511 412"/>
                              <a:gd name="T11" fmla="*/ 511 h 140"/>
                              <a:gd name="T12" fmla="+- 0 1735 1607"/>
                              <a:gd name="T13" fmla="*/ T12 w 140"/>
                              <a:gd name="T14" fmla="+- 0 466 412"/>
                              <a:gd name="T15" fmla="*/ 466 h 140"/>
                              <a:gd name="T16" fmla="+- 0 1746 1607"/>
                              <a:gd name="T17" fmla="*/ T16 w 140"/>
                              <a:gd name="T18" fmla="+- 0 412 412"/>
                              <a:gd name="T19" fmla="*/ 412 h 140"/>
                            </a:gdLst>
                            <a:ahLst/>
                            <a:cxnLst>
                              <a:cxn ang="0">
                                <a:pos x="T1" y="T3"/>
                              </a:cxn>
                              <a:cxn ang="0">
                                <a:pos x="T5" y="T7"/>
                              </a:cxn>
                              <a:cxn ang="0">
                                <a:pos x="T9" y="T11"/>
                              </a:cxn>
                              <a:cxn ang="0">
                                <a:pos x="T13" y="T15"/>
                              </a:cxn>
                              <a:cxn ang="0">
                                <a:pos x="T17" y="T19"/>
                              </a:cxn>
                            </a:cxnLst>
                            <a:rect l="0" t="0" r="r" b="b"/>
                            <a:pathLst>
                              <a:path w="140" h="140">
                                <a:moveTo>
                                  <a:pt x="0" y="139"/>
                                </a:moveTo>
                                <a:lnTo>
                                  <a:pt x="54" y="128"/>
                                </a:lnTo>
                                <a:lnTo>
                                  <a:pt x="98" y="99"/>
                                </a:lnTo>
                                <a:lnTo>
                                  <a:pt x="128" y="54"/>
                                </a:lnTo>
                                <a:lnTo>
                                  <a:pt x="139" y="0"/>
                                </a:lnTo>
                              </a:path>
                            </a:pathLst>
                          </a:custGeom>
                          <a:noFill/>
                          <a:ln w="6299">
                            <a:solidFill>
                              <a:srgbClr val="FF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7" name="docshape356"/>
                        <wps:cNvSpPr>
                          <a:spLocks/>
                        </wps:cNvSpPr>
                        <wps:spPr bwMode="auto">
                          <a:xfrm>
                            <a:off x="1606" y="167"/>
                            <a:ext cx="140" cy="140"/>
                          </a:xfrm>
                          <a:custGeom>
                            <a:avLst/>
                            <a:gdLst>
                              <a:gd name="T0" fmla="+- 0 1746 1607"/>
                              <a:gd name="T1" fmla="*/ T0 w 140"/>
                              <a:gd name="T2" fmla="+- 0 306 167"/>
                              <a:gd name="T3" fmla="*/ 306 h 140"/>
                              <a:gd name="T4" fmla="+- 0 1735 1607"/>
                              <a:gd name="T5" fmla="*/ T4 w 140"/>
                              <a:gd name="T6" fmla="+- 0 252 167"/>
                              <a:gd name="T7" fmla="*/ 252 h 140"/>
                              <a:gd name="T8" fmla="+- 0 1705 1607"/>
                              <a:gd name="T9" fmla="*/ T8 w 140"/>
                              <a:gd name="T10" fmla="+- 0 208 167"/>
                              <a:gd name="T11" fmla="*/ 208 h 140"/>
                              <a:gd name="T12" fmla="+- 0 1661 1607"/>
                              <a:gd name="T13" fmla="*/ T12 w 140"/>
                              <a:gd name="T14" fmla="+- 0 178 167"/>
                              <a:gd name="T15" fmla="*/ 178 h 140"/>
                              <a:gd name="T16" fmla="+- 0 1607 1607"/>
                              <a:gd name="T17" fmla="*/ T16 w 140"/>
                              <a:gd name="T18" fmla="+- 0 167 167"/>
                              <a:gd name="T19" fmla="*/ 167 h 140"/>
                            </a:gdLst>
                            <a:ahLst/>
                            <a:cxnLst>
                              <a:cxn ang="0">
                                <a:pos x="T1" y="T3"/>
                              </a:cxn>
                              <a:cxn ang="0">
                                <a:pos x="T5" y="T7"/>
                              </a:cxn>
                              <a:cxn ang="0">
                                <a:pos x="T9" y="T11"/>
                              </a:cxn>
                              <a:cxn ang="0">
                                <a:pos x="T13" y="T15"/>
                              </a:cxn>
                              <a:cxn ang="0">
                                <a:pos x="T17" y="T19"/>
                              </a:cxn>
                            </a:cxnLst>
                            <a:rect l="0" t="0" r="r" b="b"/>
                            <a:pathLst>
                              <a:path w="140" h="140">
                                <a:moveTo>
                                  <a:pt x="139" y="139"/>
                                </a:moveTo>
                                <a:lnTo>
                                  <a:pt x="128" y="85"/>
                                </a:lnTo>
                                <a:lnTo>
                                  <a:pt x="98" y="41"/>
                                </a:lnTo>
                                <a:lnTo>
                                  <a:pt x="54" y="11"/>
                                </a:lnTo>
                                <a:lnTo>
                                  <a:pt x="0" y="0"/>
                                </a:lnTo>
                              </a:path>
                            </a:pathLst>
                          </a:custGeom>
                          <a:noFill/>
                          <a:ln w="6299">
                            <a:solidFill>
                              <a:srgbClr val="FF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8" name="docshape357"/>
                        <wps:cNvSpPr>
                          <a:spLocks/>
                        </wps:cNvSpPr>
                        <wps:spPr bwMode="auto">
                          <a:xfrm>
                            <a:off x="345" y="167"/>
                            <a:ext cx="140" cy="140"/>
                          </a:xfrm>
                          <a:custGeom>
                            <a:avLst/>
                            <a:gdLst>
                              <a:gd name="T0" fmla="+- 0 484 345"/>
                              <a:gd name="T1" fmla="*/ T0 w 140"/>
                              <a:gd name="T2" fmla="+- 0 167 167"/>
                              <a:gd name="T3" fmla="*/ 167 h 140"/>
                              <a:gd name="T4" fmla="+- 0 430 345"/>
                              <a:gd name="T5" fmla="*/ T4 w 140"/>
                              <a:gd name="T6" fmla="+- 0 178 167"/>
                              <a:gd name="T7" fmla="*/ 178 h 140"/>
                              <a:gd name="T8" fmla="+- 0 386 345"/>
                              <a:gd name="T9" fmla="*/ T8 w 140"/>
                              <a:gd name="T10" fmla="+- 0 208 167"/>
                              <a:gd name="T11" fmla="*/ 208 h 140"/>
                              <a:gd name="T12" fmla="+- 0 356 345"/>
                              <a:gd name="T13" fmla="*/ T12 w 140"/>
                              <a:gd name="T14" fmla="+- 0 252 167"/>
                              <a:gd name="T15" fmla="*/ 252 h 140"/>
                              <a:gd name="T16" fmla="+- 0 345 345"/>
                              <a:gd name="T17" fmla="*/ T16 w 140"/>
                              <a:gd name="T18" fmla="+- 0 306 167"/>
                              <a:gd name="T19" fmla="*/ 306 h 140"/>
                            </a:gdLst>
                            <a:ahLst/>
                            <a:cxnLst>
                              <a:cxn ang="0">
                                <a:pos x="T1" y="T3"/>
                              </a:cxn>
                              <a:cxn ang="0">
                                <a:pos x="T5" y="T7"/>
                              </a:cxn>
                              <a:cxn ang="0">
                                <a:pos x="T9" y="T11"/>
                              </a:cxn>
                              <a:cxn ang="0">
                                <a:pos x="T13" y="T15"/>
                              </a:cxn>
                              <a:cxn ang="0">
                                <a:pos x="T17" y="T19"/>
                              </a:cxn>
                            </a:cxnLst>
                            <a:rect l="0" t="0" r="r" b="b"/>
                            <a:pathLst>
                              <a:path w="140" h="140">
                                <a:moveTo>
                                  <a:pt x="139" y="0"/>
                                </a:moveTo>
                                <a:lnTo>
                                  <a:pt x="85" y="11"/>
                                </a:lnTo>
                                <a:lnTo>
                                  <a:pt x="41" y="41"/>
                                </a:lnTo>
                                <a:lnTo>
                                  <a:pt x="11" y="85"/>
                                </a:lnTo>
                                <a:lnTo>
                                  <a:pt x="0" y="139"/>
                                </a:lnTo>
                              </a:path>
                            </a:pathLst>
                          </a:custGeom>
                          <a:noFill/>
                          <a:ln w="6299">
                            <a:solidFill>
                              <a:srgbClr val="FF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9" name="docshape358"/>
                        <wps:cNvSpPr txBox="1">
                          <a:spLocks noChangeArrowheads="1"/>
                        </wps:cNvSpPr>
                        <wps:spPr bwMode="auto">
                          <a:xfrm>
                            <a:off x="340" y="162"/>
                            <a:ext cx="1411" cy="3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8B2393">
                              <w:pPr>
                                <w:spacing w:before="73"/>
                                <w:ind w:left="278"/>
                                <w:rPr>
                                  <w:sz w:val="18"/>
                                </w:rPr>
                              </w:pPr>
                              <w:r>
                                <w:rPr>
                                  <w:color w:val="FFFFFF"/>
                                  <w:spacing w:val="-5"/>
                                  <w:sz w:val="18"/>
                                </w:rPr>
                                <w:t>Show</w:t>
                              </w:r>
                              <w:r>
                                <w:rPr>
                                  <w:color w:val="FFFFFF"/>
                                  <w:spacing w:val="-34"/>
                                  <w:sz w:val="18"/>
                                </w:rPr>
                                <w:t xml:space="preserve"> </w:t>
                              </w:r>
                              <w:r>
                                <w:rPr>
                                  <w:color w:val="FFFFFF"/>
                                  <w:spacing w:val="-4"/>
                                  <w:sz w:val="18"/>
                                </w:rPr>
                                <w:t>Error</w:t>
                              </w:r>
                            </w:p>
                          </w:txbxContent>
                        </wps:txbx>
                        <wps:bodyPr rot="0" vert="horz" wrap="square" lIns="0" tIns="0" rIns="0" bIns="0" anchor="t" anchorCtr="0" upright="1">
                          <a:noAutofit/>
                        </wps:bodyPr>
                      </wps:wsp>
                    </wpg:wgp>
                  </a:graphicData>
                </a:graphic>
              </wp:inline>
            </w:drawing>
          </mc:Choice>
          <mc:Fallback>
            <w:pict>
              <v:group w14:anchorId="002D326C" id="Gruppieren 1039" o:spid="_x0000_s1164" style="width:70.55pt;height:19.7pt;mso-position-horizontal-relative:char;mso-position-vertical-relative:line" coordorigin="340,162" coordsize="1411,3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">
                <v:shape id="docshape353" o:spid="_x0000_s1165" type="#_x0000_t75" style="position:absolute;left:345;top:167;width:1401;height:3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">
                  <v:imagedata r:id="rId65" o:title=""/>
                </v:shape>
                <v:line id="Line 609" o:spid="_x0000_s1166" style="position:absolute;visibility:visible;mso-wrap-style:square" from="484,167" to="1607,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" strokecolor="red" strokeweight=".5pt"/>
                <v:line id="Line 610" o:spid="_x0000_s1167" style="position:absolute;visibility:visible;mso-wrap-style:square" from="484,551" to="1607,5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" strokecolor="red" strokeweight=".5pt"/>
                <v:line id="Line 611" o:spid="_x0000_s1168" style="position:absolute;visibility:visible;mso-wrap-style:square" from="1746,306" to="1746,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" strokecolor="red" strokeweight=".5pt"/>
                <v:line id="Line 612" o:spid="_x0000_s1169" style="position:absolute;visibility:visible;mso-wrap-style:square" from="345,306" to="345,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" strokecolor="red" strokeweight=".5pt"/>
                <v:shape id="docshape354" o:spid="_x0000_s1170" style="position:absolute;left:345;top:412;width:140;height:140;visibility:visible;mso-wrap-style:square;v-text-anchor:top" coordsize="140,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" path="m,l11,54,41,99r44,29l139,139e" filled="f" strokecolor="red" strokeweight=".17497mm">
                  <v:path arrowok="t" o:connecttype="custom" o:connectlocs="0,412;11,466;41,511;85,540;139,551" o:connectangles="0,0,0,0,0"/>
                </v:shape>
                <v:shape id="docshape355" o:spid="_x0000_s1171" style="position:absolute;left:1606;top:412;width:140;height:140;visibility:visible;mso-wrap-style:square;v-text-anchor:top" coordsize="140,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" path="m,139l54,128,98,99,128,54,139,e" filled="f" strokecolor="red" strokeweight=".17497mm">
                  <v:path arrowok="t" o:connecttype="custom" o:connectlocs="0,551;54,540;98,511;128,466;139,412" o:connectangles="0,0,0,0,0"/>
                </v:shape>
                <v:shape id="docshape356" o:spid="_x0000_s1172" style="position:absolute;left:1606;top:167;width:140;height:140;visibility:visible;mso-wrap-style:square;v-text-anchor:top" coordsize="140,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" path="m139,139l128,85,98,41,54,11,,e" filled="f" strokecolor="red" strokeweight=".17497mm">
                  <v:path arrowok="t" o:connecttype="custom" o:connectlocs="139,306;128,252;98,208;54,178;0,167" o:connectangles="0,0,0,0,0"/>
                </v:shape>
                <v:shape id="docshape357" o:spid="_x0000_s1173" style="position:absolute;left:345;top:167;width:140;height:140;visibility:visible;mso-wrap-style:square;v-text-anchor:top" coordsize="140,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" path="m139,l85,11,41,41,11,85,,139e" filled="f" strokecolor="red" strokeweight=".17497mm">
                  <v:path arrowok="t" o:connecttype="custom" o:connectlocs="139,167;85,178;41,208;11,252;0,306" o:connectangles="0,0,0,0,0"/>
                </v:shape>
                <v:shape id="docshape358" o:spid="_x0000_s1174" type="#_x0000_t202" style="position:absolute;left:340;top:162;width:1411;height: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" filled="f" stroked="f">
                  <v:textbox inset="0,0,0,0">
                    <w:txbxContent>
                      <w:p w:rsidR="00EE49CC" w:rsidRDefault="00EE49CC" w:rsidP="008B2393">
                        <w:pPr>
                          <w:spacing w:before="73"/>
                          <w:ind w:left="278"/>
                          <w:rPr>
                            <w:sz w:val="18"/>
                          </w:rPr>
                        </w:pPr>
                        <w:r>
                          <w:rPr>
                            <w:color w:val="FFFFFF"/>
                            <w:spacing w:val="-5"/>
                            <w:sz w:val="18"/>
                          </w:rPr>
                          <w:t>Show</w:t>
                        </w:r>
                        <w:r>
                          <w:rPr>
                            <w:color w:val="FFFFFF"/>
                            <w:spacing w:val="-34"/>
                            <w:sz w:val="18"/>
                          </w:rPr>
                          <w:t xml:space="preserve"> </w:t>
                        </w:r>
                        <w:r>
                          <w:rPr>
                            <w:color w:val="FFFFFF"/>
                            <w:spacing w:val="-4"/>
                            <w:sz w:val="18"/>
                          </w:rPr>
                          <w:t>Error</w:t>
                        </w:r>
                      </w:p>
                    </w:txbxContent>
                  </v:textbox>
                </v:shape>
                <w10:anchorlock/>
              </v:group>
            </w:pict>
          </mc:Fallback>
        </mc:AlternateContent>
      </w:r>
      <w:r>
        <w:t xml:space="preserve"> </w:t>
      </w:r>
      <w:r w:rsidRPr="008B2393">
        <w:t>Die rote Schaltfläche "Fehler anzeigen"</w:t>
      </w:r>
      <w:r>
        <w:t xml:space="preserve"> (engl. Show Error)</w:t>
      </w:r>
      <w:r w:rsidRPr="008B2393">
        <w:t xml:space="preserve"> weist auf einen Fehler hin, der auf einen fehlenden oder falschen Wert im Zusammenhang mit den Kriterien</w:t>
      </w:r>
      <w:r>
        <w:t xml:space="preserve"> des Calls </w:t>
      </w:r>
      <w:r w:rsidRPr="008B2393">
        <w:t xml:space="preserve">zurückzuführen ist. Die Einreichung des </w:t>
      </w:r>
      <w:r>
        <w:t>Antrags</w:t>
      </w:r>
      <w:r w:rsidRPr="008B2393">
        <w:t xml:space="preserve"> wird blockiert, </w:t>
      </w:r>
      <w:r>
        <w:t>sofern</w:t>
      </w:r>
      <w:r w:rsidRPr="008B2393">
        <w:t xml:space="preserve"> das betreffende Feld nicht korrigiert wird!</w:t>
      </w:r>
    </w:p>
    <w:p w:rsidR="008B2393" w:rsidRDefault="006543DE" w:rsidP="008B2393">
      <w:r w:rsidRPr="006543DE">
        <w:rPr>
          <w:noProof/>
          <w:lang w:val="de-AT" w:eastAsia="de-AT"/>
        </w:rPr>
        <mc:AlternateContent>
          <mc:Choice Requires="wpg">
            <w:drawing>
              <wp:inline distT="0" distB="0" distL="0" distR="0">
                <wp:extent cx="895985" cy="250190"/>
                <wp:effectExtent l="0" t="0" r="18415" b="16510"/>
                <wp:docPr id="1050" name="Gruppieren 10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5985" cy="250190"/>
                          <a:chOff x="364" y="-27"/>
                          <a:chExt cx="1411" cy="394"/>
                        </a:xfrm>
                      </wpg:grpSpPr>
                      <pic:pic xmlns:pic="http://schemas.openxmlformats.org/drawingml/2006/picture">
                        <pic:nvPicPr>
                          <pic:cNvPr id="1051" name="docshape360"/>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369" y="-22"/>
                            <a:ext cx="1401"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52" name="Line 620"/>
                        <wps:cNvCnPr>
                          <a:cxnSpLocks noChangeShapeType="1"/>
                        </wps:cNvCnPr>
                        <wps:spPr bwMode="auto">
                          <a:xfrm>
                            <a:off x="508" y="-22"/>
                            <a:ext cx="1123" cy="0"/>
                          </a:xfrm>
                          <a:prstGeom prst="line">
                            <a:avLst/>
                          </a:prstGeom>
                          <a:noFill/>
                          <a:ln w="6350">
                            <a:solidFill>
                              <a:srgbClr val="FFCC00"/>
                            </a:solidFill>
                            <a:prstDash val="solid"/>
                            <a:round/>
                            <a:headEnd/>
                            <a:tailEnd/>
                          </a:ln>
                          <a:extLst>
                            <a:ext uri="{909E8E84-426E-40DD-AFC4-6F175D3DCCD1}">
                              <a14:hiddenFill xmlns:a14="http://schemas.microsoft.com/office/drawing/2010/main">
                                <a:noFill/>
                              </a14:hiddenFill>
                            </a:ext>
                          </a:extLst>
                        </wps:spPr>
                        <wps:bodyPr/>
                      </wps:wsp>
                      <wps:wsp>
                        <wps:cNvPr id="1053" name="Line 621"/>
                        <wps:cNvCnPr>
                          <a:cxnSpLocks noChangeShapeType="1"/>
                        </wps:cNvCnPr>
                        <wps:spPr bwMode="auto">
                          <a:xfrm>
                            <a:off x="508" y="362"/>
                            <a:ext cx="1123" cy="0"/>
                          </a:xfrm>
                          <a:prstGeom prst="line">
                            <a:avLst/>
                          </a:prstGeom>
                          <a:noFill/>
                          <a:ln w="6350">
                            <a:solidFill>
                              <a:srgbClr val="FFCC00"/>
                            </a:solidFill>
                            <a:prstDash val="solid"/>
                            <a:round/>
                            <a:headEnd/>
                            <a:tailEnd/>
                          </a:ln>
                          <a:extLst>
                            <a:ext uri="{909E8E84-426E-40DD-AFC4-6F175D3DCCD1}">
                              <a14:hiddenFill xmlns:a14="http://schemas.microsoft.com/office/drawing/2010/main">
                                <a:noFill/>
                              </a14:hiddenFill>
                            </a:ext>
                          </a:extLst>
                        </wps:spPr>
                        <wps:bodyPr/>
                      </wps:wsp>
                      <wps:wsp>
                        <wps:cNvPr id="1054" name="Line 622"/>
                        <wps:cNvCnPr>
                          <a:cxnSpLocks noChangeShapeType="1"/>
                        </wps:cNvCnPr>
                        <wps:spPr bwMode="auto">
                          <a:xfrm>
                            <a:off x="1770" y="117"/>
                            <a:ext cx="0" cy="106"/>
                          </a:xfrm>
                          <a:prstGeom prst="line">
                            <a:avLst/>
                          </a:prstGeom>
                          <a:noFill/>
                          <a:ln w="6350">
                            <a:solidFill>
                              <a:srgbClr val="FFCC00"/>
                            </a:solidFill>
                            <a:prstDash val="solid"/>
                            <a:round/>
                            <a:headEnd/>
                            <a:tailEnd/>
                          </a:ln>
                          <a:extLst>
                            <a:ext uri="{909E8E84-426E-40DD-AFC4-6F175D3DCCD1}">
                              <a14:hiddenFill xmlns:a14="http://schemas.microsoft.com/office/drawing/2010/main">
                                <a:noFill/>
                              </a14:hiddenFill>
                            </a:ext>
                          </a:extLst>
                        </wps:spPr>
                        <wps:bodyPr/>
                      </wps:wsp>
                      <wps:wsp>
                        <wps:cNvPr id="1055" name="Line 623"/>
                        <wps:cNvCnPr>
                          <a:cxnSpLocks noChangeShapeType="1"/>
                        </wps:cNvCnPr>
                        <wps:spPr bwMode="auto">
                          <a:xfrm>
                            <a:off x="369" y="117"/>
                            <a:ext cx="0" cy="106"/>
                          </a:xfrm>
                          <a:prstGeom prst="line">
                            <a:avLst/>
                          </a:prstGeom>
                          <a:noFill/>
                          <a:ln w="6350">
                            <a:solidFill>
                              <a:srgbClr val="FFCC00"/>
                            </a:solidFill>
                            <a:prstDash val="solid"/>
                            <a:round/>
                            <a:headEnd/>
                            <a:tailEnd/>
                          </a:ln>
                          <a:extLst>
                            <a:ext uri="{909E8E84-426E-40DD-AFC4-6F175D3DCCD1}">
                              <a14:hiddenFill xmlns:a14="http://schemas.microsoft.com/office/drawing/2010/main">
                                <a:noFill/>
                              </a14:hiddenFill>
                            </a:ext>
                          </a:extLst>
                        </wps:spPr>
                        <wps:bodyPr/>
                      </wps:wsp>
                      <wps:wsp>
                        <wps:cNvPr id="1056" name="docshape361"/>
                        <wps:cNvSpPr>
                          <a:spLocks/>
                        </wps:cNvSpPr>
                        <wps:spPr bwMode="auto">
                          <a:xfrm>
                            <a:off x="369" y="223"/>
                            <a:ext cx="140" cy="140"/>
                          </a:xfrm>
                          <a:custGeom>
                            <a:avLst/>
                            <a:gdLst>
                              <a:gd name="T0" fmla="+- 0 369 369"/>
                              <a:gd name="T1" fmla="*/ T0 w 140"/>
                              <a:gd name="T2" fmla="+- 0 223 223"/>
                              <a:gd name="T3" fmla="*/ 223 h 140"/>
                              <a:gd name="T4" fmla="+- 0 380 369"/>
                              <a:gd name="T5" fmla="*/ T4 w 140"/>
                              <a:gd name="T6" fmla="+- 0 278 223"/>
                              <a:gd name="T7" fmla="*/ 278 h 140"/>
                              <a:gd name="T8" fmla="+- 0 410 369"/>
                              <a:gd name="T9" fmla="*/ T8 w 140"/>
                              <a:gd name="T10" fmla="+- 0 322 223"/>
                              <a:gd name="T11" fmla="*/ 322 h 140"/>
                              <a:gd name="T12" fmla="+- 0 454 369"/>
                              <a:gd name="T13" fmla="*/ T12 w 140"/>
                              <a:gd name="T14" fmla="+- 0 351 223"/>
                              <a:gd name="T15" fmla="*/ 351 h 140"/>
                              <a:gd name="T16" fmla="+- 0 508 369"/>
                              <a:gd name="T17" fmla="*/ T16 w 140"/>
                              <a:gd name="T18" fmla="+- 0 362 223"/>
                              <a:gd name="T19" fmla="*/ 362 h 140"/>
                            </a:gdLst>
                            <a:ahLst/>
                            <a:cxnLst>
                              <a:cxn ang="0">
                                <a:pos x="T1" y="T3"/>
                              </a:cxn>
                              <a:cxn ang="0">
                                <a:pos x="T5" y="T7"/>
                              </a:cxn>
                              <a:cxn ang="0">
                                <a:pos x="T9" y="T11"/>
                              </a:cxn>
                              <a:cxn ang="0">
                                <a:pos x="T13" y="T15"/>
                              </a:cxn>
                              <a:cxn ang="0">
                                <a:pos x="T17" y="T19"/>
                              </a:cxn>
                            </a:cxnLst>
                            <a:rect l="0" t="0" r="r" b="b"/>
                            <a:pathLst>
                              <a:path w="140" h="140">
                                <a:moveTo>
                                  <a:pt x="0" y="0"/>
                                </a:moveTo>
                                <a:lnTo>
                                  <a:pt x="11" y="55"/>
                                </a:lnTo>
                                <a:lnTo>
                                  <a:pt x="41" y="99"/>
                                </a:lnTo>
                                <a:lnTo>
                                  <a:pt x="85" y="128"/>
                                </a:lnTo>
                                <a:lnTo>
                                  <a:pt x="139" y="139"/>
                                </a:lnTo>
                              </a:path>
                            </a:pathLst>
                          </a:custGeom>
                          <a:noFill/>
                          <a:ln w="6299">
                            <a:solidFill>
                              <a:srgbClr val="FFCC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7" name="docshape362"/>
                        <wps:cNvSpPr>
                          <a:spLocks/>
                        </wps:cNvSpPr>
                        <wps:spPr bwMode="auto">
                          <a:xfrm>
                            <a:off x="1631" y="223"/>
                            <a:ext cx="140" cy="140"/>
                          </a:xfrm>
                          <a:custGeom>
                            <a:avLst/>
                            <a:gdLst>
                              <a:gd name="T0" fmla="+- 0 1631 1631"/>
                              <a:gd name="T1" fmla="*/ T0 w 140"/>
                              <a:gd name="T2" fmla="+- 0 362 223"/>
                              <a:gd name="T3" fmla="*/ 362 h 140"/>
                              <a:gd name="T4" fmla="+- 0 1685 1631"/>
                              <a:gd name="T5" fmla="*/ T4 w 140"/>
                              <a:gd name="T6" fmla="+- 0 351 223"/>
                              <a:gd name="T7" fmla="*/ 351 h 140"/>
                              <a:gd name="T8" fmla="+- 0 1729 1631"/>
                              <a:gd name="T9" fmla="*/ T8 w 140"/>
                              <a:gd name="T10" fmla="+- 0 322 223"/>
                              <a:gd name="T11" fmla="*/ 322 h 140"/>
                              <a:gd name="T12" fmla="+- 0 1759 1631"/>
                              <a:gd name="T13" fmla="*/ T12 w 140"/>
                              <a:gd name="T14" fmla="+- 0 278 223"/>
                              <a:gd name="T15" fmla="*/ 278 h 140"/>
                              <a:gd name="T16" fmla="+- 0 1770 1631"/>
                              <a:gd name="T17" fmla="*/ T16 w 140"/>
                              <a:gd name="T18" fmla="+- 0 223 223"/>
                              <a:gd name="T19" fmla="*/ 223 h 140"/>
                            </a:gdLst>
                            <a:ahLst/>
                            <a:cxnLst>
                              <a:cxn ang="0">
                                <a:pos x="T1" y="T3"/>
                              </a:cxn>
                              <a:cxn ang="0">
                                <a:pos x="T5" y="T7"/>
                              </a:cxn>
                              <a:cxn ang="0">
                                <a:pos x="T9" y="T11"/>
                              </a:cxn>
                              <a:cxn ang="0">
                                <a:pos x="T13" y="T15"/>
                              </a:cxn>
                              <a:cxn ang="0">
                                <a:pos x="T17" y="T19"/>
                              </a:cxn>
                            </a:cxnLst>
                            <a:rect l="0" t="0" r="r" b="b"/>
                            <a:pathLst>
                              <a:path w="140" h="140">
                                <a:moveTo>
                                  <a:pt x="0" y="139"/>
                                </a:moveTo>
                                <a:lnTo>
                                  <a:pt x="54" y="128"/>
                                </a:lnTo>
                                <a:lnTo>
                                  <a:pt x="98" y="99"/>
                                </a:lnTo>
                                <a:lnTo>
                                  <a:pt x="128" y="55"/>
                                </a:lnTo>
                                <a:lnTo>
                                  <a:pt x="139" y="0"/>
                                </a:lnTo>
                              </a:path>
                            </a:pathLst>
                          </a:custGeom>
                          <a:noFill/>
                          <a:ln w="6299">
                            <a:solidFill>
                              <a:srgbClr val="FFCC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8" name="docshape363"/>
                        <wps:cNvSpPr>
                          <a:spLocks/>
                        </wps:cNvSpPr>
                        <wps:spPr bwMode="auto">
                          <a:xfrm>
                            <a:off x="1631" y="-22"/>
                            <a:ext cx="140" cy="140"/>
                          </a:xfrm>
                          <a:custGeom>
                            <a:avLst/>
                            <a:gdLst>
                              <a:gd name="T0" fmla="+- 0 1770 1631"/>
                              <a:gd name="T1" fmla="*/ T0 w 140"/>
                              <a:gd name="T2" fmla="+- 0 117 -22"/>
                              <a:gd name="T3" fmla="*/ 117 h 140"/>
                              <a:gd name="T4" fmla="+- 0 1759 1631"/>
                              <a:gd name="T5" fmla="*/ T4 w 140"/>
                              <a:gd name="T6" fmla="+- 0 63 -22"/>
                              <a:gd name="T7" fmla="*/ 63 h 140"/>
                              <a:gd name="T8" fmla="+- 0 1729 1631"/>
                              <a:gd name="T9" fmla="*/ T8 w 140"/>
                              <a:gd name="T10" fmla="+- 0 19 -22"/>
                              <a:gd name="T11" fmla="*/ 19 h 140"/>
                              <a:gd name="T12" fmla="+- 0 1685 1631"/>
                              <a:gd name="T13" fmla="*/ T12 w 140"/>
                              <a:gd name="T14" fmla="+- 0 -11 -22"/>
                              <a:gd name="T15" fmla="*/ -11 h 140"/>
                              <a:gd name="T16" fmla="+- 0 1631 1631"/>
                              <a:gd name="T17" fmla="*/ T16 w 140"/>
                              <a:gd name="T18" fmla="+- 0 -22 -22"/>
                              <a:gd name="T19" fmla="*/ -22 h 140"/>
                            </a:gdLst>
                            <a:ahLst/>
                            <a:cxnLst>
                              <a:cxn ang="0">
                                <a:pos x="T1" y="T3"/>
                              </a:cxn>
                              <a:cxn ang="0">
                                <a:pos x="T5" y="T7"/>
                              </a:cxn>
                              <a:cxn ang="0">
                                <a:pos x="T9" y="T11"/>
                              </a:cxn>
                              <a:cxn ang="0">
                                <a:pos x="T13" y="T15"/>
                              </a:cxn>
                              <a:cxn ang="0">
                                <a:pos x="T17" y="T19"/>
                              </a:cxn>
                            </a:cxnLst>
                            <a:rect l="0" t="0" r="r" b="b"/>
                            <a:pathLst>
                              <a:path w="140" h="140">
                                <a:moveTo>
                                  <a:pt x="139" y="139"/>
                                </a:moveTo>
                                <a:lnTo>
                                  <a:pt x="128" y="85"/>
                                </a:lnTo>
                                <a:lnTo>
                                  <a:pt x="98" y="41"/>
                                </a:lnTo>
                                <a:lnTo>
                                  <a:pt x="54" y="11"/>
                                </a:lnTo>
                                <a:lnTo>
                                  <a:pt x="0" y="0"/>
                                </a:lnTo>
                              </a:path>
                            </a:pathLst>
                          </a:custGeom>
                          <a:noFill/>
                          <a:ln w="6299">
                            <a:solidFill>
                              <a:srgbClr val="FFCC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9" name="docshape364"/>
                        <wps:cNvSpPr>
                          <a:spLocks/>
                        </wps:cNvSpPr>
                        <wps:spPr bwMode="auto">
                          <a:xfrm>
                            <a:off x="369" y="-22"/>
                            <a:ext cx="140" cy="140"/>
                          </a:xfrm>
                          <a:custGeom>
                            <a:avLst/>
                            <a:gdLst>
                              <a:gd name="T0" fmla="+- 0 508 369"/>
                              <a:gd name="T1" fmla="*/ T0 w 140"/>
                              <a:gd name="T2" fmla="+- 0 -22 -22"/>
                              <a:gd name="T3" fmla="*/ -22 h 140"/>
                              <a:gd name="T4" fmla="+- 0 454 369"/>
                              <a:gd name="T5" fmla="*/ T4 w 140"/>
                              <a:gd name="T6" fmla="+- 0 -11 -22"/>
                              <a:gd name="T7" fmla="*/ -11 h 140"/>
                              <a:gd name="T8" fmla="+- 0 410 369"/>
                              <a:gd name="T9" fmla="*/ T8 w 140"/>
                              <a:gd name="T10" fmla="+- 0 19 -22"/>
                              <a:gd name="T11" fmla="*/ 19 h 140"/>
                              <a:gd name="T12" fmla="+- 0 380 369"/>
                              <a:gd name="T13" fmla="*/ T12 w 140"/>
                              <a:gd name="T14" fmla="+- 0 63 -22"/>
                              <a:gd name="T15" fmla="*/ 63 h 140"/>
                              <a:gd name="T16" fmla="+- 0 369 369"/>
                              <a:gd name="T17" fmla="*/ T16 w 140"/>
                              <a:gd name="T18" fmla="+- 0 117 -22"/>
                              <a:gd name="T19" fmla="*/ 117 h 140"/>
                            </a:gdLst>
                            <a:ahLst/>
                            <a:cxnLst>
                              <a:cxn ang="0">
                                <a:pos x="T1" y="T3"/>
                              </a:cxn>
                              <a:cxn ang="0">
                                <a:pos x="T5" y="T7"/>
                              </a:cxn>
                              <a:cxn ang="0">
                                <a:pos x="T9" y="T11"/>
                              </a:cxn>
                              <a:cxn ang="0">
                                <a:pos x="T13" y="T15"/>
                              </a:cxn>
                              <a:cxn ang="0">
                                <a:pos x="T17" y="T19"/>
                              </a:cxn>
                            </a:cxnLst>
                            <a:rect l="0" t="0" r="r" b="b"/>
                            <a:pathLst>
                              <a:path w="140" h="140">
                                <a:moveTo>
                                  <a:pt x="139" y="0"/>
                                </a:moveTo>
                                <a:lnTo>
                                  <a:pt x="85" y="11"/>
                                </a:lnTo>
                                <a:lnTo>
                                  <a:pt x="41" y="41"/>
                                </a:lnTo>
                                <a:lnTo>
                                  <a:pt x="11" y="85"/>
                                </a:lnTo>
                                <a:lnTo>
                                  <a:pt x="0" y="139"/>
                                </a:lnTo>
                              </a:path>
                            </a:pathLst>
                          </a:custGeom>
                          <a:noFill/>
                          <a:ln w="6299">
                            <a:solidFill>
                              <a:srgbClr val="FFCC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0" name="docshape365"/>
                        <wps:cNvSpPr txBox="1">
                          <a:spLocks noChangeArrowheads="1"/>
                        </wps:cNvSpPr>
                        <wps:spPr bwMode="auto">
                          <a:xfrm>
                            <a:off x="364" y="-27"/>
                            <a:ext cx="1411" cy="3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543DE">
                              <w:pPr>
                                <w:spacing w:before="73"/>
                                <w:ind w:left="140"/>
                                <w:rPr>
                                  <w:sz w:val="18"/>
                                </w:rPr>
                              </w:pPr>
                              <w:r>
                                <w:rPr>
                                  <w:color w:val="FFFFFF"/>
                                  <w:spacing w:val="-5"/>
                                  <w:sz w:val="18"/>
                                </w:rPr>
                                <w:t>Show</w:t>
                              </w:r>
                              <w:r>
                                <w:rPr>
                                  <w:color w:val="FFFFFF"/>
                                  <w:spacing w:val="-27"/>
                                  <w:sz w:val="18"/>
                                </w:rPr>
                                <w:t xml:space="preserve"> </w:t>
                              </w:r>
                              <w:r>
                                <w:rPr>
                                  <w:color w:val="FFFFFF"/>
                                  <w:spacing w:val="-4"/>
                                  <w:sz w:val="18"/>
                                </w:rPr>
                                <w:t>Warning</w:t>
                              </w:r>
                            </w:p>
                          </w:txbxContent>
                        </wps:txbx>
                        <wps:bodyPr rot="0" vert="horz" wrap="square" lIns="0" tIns="0" rIns="0" bIns="0" anchor="t" anchorCtr="0" upright="1">
                          <a:noAutofit/>
                        </wps:bodyPr>
                      </wps:wsp>
                    </wpg:wgp>
                  </a:graphicData>
                </a:graphic>
              </wp:inline>
            </w:drawing>
          </mc:Choice>
          <mc:Fallback>
            <w:pict>
              <v:group id="Gruppieren 1050" o:spid="_x0000_s1175" style="width:70.55pt;height:19.7pt;mso-position-horizontal-relative:char;mso-position-vertical-relative:line" coordorigin="364,-27" coordsize="1411,3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">
                <v:shape id="docshape360" o:spid="_x0000_s1176" type="#_x0000_t75" style="position:absolute;left:369;top:-22;width:1401;height:3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">
                  <v:imagedata r:id="rId67" o:title=""/>
                </v:shape>
                <v:line id="Line 620" o:spid="_x0000_s1177" style="position:absolute;visibility:visible;mso-wrap-style:square" from="508,-22" to="16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" strokecolor="#fc0" strokeweight=".5pt"/>
                <v:line id="Line 621" o:spid="_x0000_s1178" style="position:absolute;visibility:visible;mso-wrap-style:square" from="508,362" to="1631,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" strokecolor="#fc0" strokeweight=".5pt"/>
                <v:line id="Line 622" o:spid="_x0000_s1179" style="position:absolute;visibility:visible;mso-wrap-style:square" from="1770,117" to="1770,2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" strokecolor="#fc0" strokeweight=".5pt"/>
                <v:line id="Line 623" o:spid="_x0000_s1180" style="position:absolute;visibility:visible;mso-wrap-style:square" from="369,117" to="369,2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" strokecolor="#fc0" strokeweight=".5pt"/>
                <v:shape id="docshape361" o:spid="_x0000_s1181" style="position:absolute;left:369;top:223;width:140;height:140;visibility:visible;mso-wrap-style:square;v-text-anchor:top" coordsize="140,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" path="m,l11,55,41,99r44,29l139,139e" filled="f" strokecolor="#fc0" strokeweight=".17497mm">
                  <v:path arrowok="t" o:connecttype="custom" o:connectlocs="0,223;11,278;41,322;85,351;139,362" o:connectangles="0,0,0,0,0"/>
                </v:shape>
                <v:shape id="docshape362" o:spid="_x0000_s1182" style="position:absolute;left:1631;top:223;width:140;height:140;visibility:visible;mso-wrap-style:square;v-text-anchor:top" coordsize="140,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" path="m,139l54,128,98,99,128,55,139,e" filled="f" strokecolor="#fc0" strokeweight=".17497mm">
                  <v:path arrowok="t" o:connecttype="custom" o:connectlocs="0,362;54,351;98,322;128,278;139,223" o:connectangles="0,0,0,0,0"/>
                </v:shape>
                <v:shape id="docshape363" o:spid="_x0000_s1183" style="position:absolute;left:1631;top:-22;width:140;height:140;visibility:visible;mso-wrap-style:square;v-text-anchor:top" coordsize="140,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" path="m139,139l128,85,98,41,54,11,,e" filled="f" strokecolor="#fc0" strokeweight=".17497mm">
                  <v:path arrowok="t" o:connecttype="custom" o:connectlocs="139,117;128,63;98,19;54,-11;0,-22" o:connectangles="0,0,0,0,0"/>
                </v:shape>
                <v:shape id="docshape364" o:spid="_x0000_s1184" style="position:absolute;left:369;top:-22;width:140;height:140;visibility:visible;mso-wrap-style:square;v-text-anchor:top" coordsize="140,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" path="m139,l85,11,41,41,11,85,,139e" filled="f" strokecolor="#fc0" strokeweight=".17497mm">
                  <v:path arrowok="t" o:connecttype="custom" o:connectlocs="139,-22;85,-11;41,19;11,63;0,117" o:connectangles="0,0,0,0,0"/>
                </v:shape>
                <v:shape id="docshape365" o:spid="_x0000_s1185" type="#_x0000_t202" style="position:absolute;left:364;top:-27;width:1411;height: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" filled="f" stroked="f">
                  <v:textbox inset="0,0,0,0">
                    <w:txbxContent>
                      <w:p w:rsidR="00EE49CC" w:rsidRDefault="00EE49CC" w:rsidP="006543DE">
                        <w:pPr>
                          <w:spacing w:before="73"/>
                          <w:ind w:left="140"/>
                          <w:rPr>
                            <w:sz w:val="18"/>
                          </w:rPr>
                        </w:pPr>
                        <w:r>
                          <w:rPr>
                            <w:color w:val="FFFFFF"/>
                            <w:spacing w:val="-5"/>
                            <w:sz w:val="18"/>
                          </w:rPr>
                          <w:t>Show</w:t>
                        </w:r>
                        <w:r>
                          <w:rPr>
                            <w:color w:val="FFFFFF"/>
                            <w:spacing w:val="-27"/>
                            <w:sz w:val="18"/>
                          </w:rPr>
                          <w:t xml:space="preserve"> </w:t>
                        </w:r>
                        <w:r>
                          <w:rPr>
                            <w:color w:val="FFFFFF"/>
                            <w:spacing w:val="-4"/>
                            <w:sz w:val="18"/>
                          </w:rPr>
                          <w:t>Warning</w:t>
                        </w:r>
                      </w:p>
                    </w:txbxContent>
                  </v:textbox>
                </v:shape>
                <w10:anchorlock/>
              </v:group>
            </w:pict>
          </mc:Fallback>
        </mc:AlternateContent>
      </w:r>
      <w:r w:rsidRPr="006543DE">
        <w:t xml:space="preserve">Die gelbe Schaltfläche "Warnung anzeigen" </w:t>
      </w:r>
      <w:r>
        <w:t xml:space="preserve">(engl. Show Warning) </w:t>
      </w:r>
      <w:r w:rsidRPr="006543DE">
        <w:t xml:space="preserve">weist auf eine Warnung </w:t>
      </w:r>
      <w:r>
        <w:t>aufgrund</w:t>
      </w:r>
      <w:r w:rsidRPr="006543DE">
        <w:t xml:space="preserve"> eines fehlenden oder falschen Wertes in Bezug auf die Kriterien des Calls hin. Die Einreichung des </w:t>
      </w:r>
      <w:r w:rsidR="00A42920">
        <w:t>Antrags</w:t>
      </w:r>
      <w:r w:rsidRPr="006543DE">
        <w:t xml:space="preserve"> wird </w:t>
      </w:r>
      <w:r>
        <w:t xml:space="preserve">jedoch </w:t>
      </w:r>
      <w:r w:rsidRPr="006543DE">
        <w:t xml:space="preserve">nicht blockiert (der </w:t>
      </w:r>
      <w:r w:rsidR="002B47F7">
        <w:t>Antrag</w:t>
      </w:r>
      <w:r w:rsidRPr="006543DE">
        <w:t xml:space="preserve"> wird mit dem fehlenden </w:t>
      </w:r>
      <w:r>
        <w:t>bzw.</w:t>
      </w:r>
      <w:r w:rsidRPr="006543DE">
        <w:t xml:space="preserve"> falschen Wert eingereicht).</w:t>
      </w:r>
    </w:p>
    <w:p w:rsidR="00353371" w:rsidRDefault="00353371" w:rsidP="008B2393">
      <w:r w:rsidRPr="00353371">
        <w:rPr>
          <w:rStyle w:val="Fett"/>
        </w:rPr>
        <w:t>Abschnitt</w:t>
      </w:r>
      <w:r>
        <w:tab/>
      </w:r>
      <w:r w:rsidRPr="00353371">
        <w:rPr>
          <w:rStyle w:val="Fett"/>
        </w:rPr>
        <w:t>Beschreibung</w:t>
      </w:r>
      <w:r>
        <w:t xml:space="preserve"> </w:t>
      </w:r>
    </w:p>
    <w:p w:rsidR="00353371" w:rsidRDefault="00353371" w:rsidP="00353371">
      <w:pPr>
        <w:ind w:left="1418"/>
        <w:rPr>
          <w:lang w:val="de-AT"/>
        </w:rPr>
      </w:pPr>
      <w:r w:rsidRPr="00353371">
        <w:rPr>
          <w:lang w:val="de-AT"/>
        </w:rPr>
        <w:t>Das Formular wurde noch nicht validiert. Klicken Sie auf "Formu</w:t>
      </w:r>
      <w:r>
        <w:rPr>
          <w:lang w:val="de-AT"/>
        </w:rPr>
        <w:t>lar validieren"</w:t>
      </w:r>
      <w:r>
        <w:t xml:space="preserve"> (engl. Validate Form)</w:t>
      </w:r>
      <w:r>
        <w:rPr>
          <w:lang w:val="de-AT"/>
        </w:rPr>
        <w:t>, um dies zu tun.</w:t>
      </w:r>
    </w:p>
    <w:p w:rsidR="00353371" w:rsidRDefault="00353371">
      <w:pPr>
        <w:suppressAutoHyphens w:val="0"/>
        <w:rPr>
          <w:lang w:val="de-AT"/>
        </w:rPr>
      </w:pPr>
      <w:r>
        <w:rPr>
          <w:lang w:val="de-AT"/>
        </w:rPr>
        <w:br w:type="page"/>
      </w:r>
    </w:p>
    <w:p w:rsidR="00347EB7" w:rsidRPr="00347EB7" w:rsidRDefault="00347EB7" w:rsidP="00347EB7">
      <w:pPr>
        <w:pStyle w:val="berschrift2"/>
      </w:pPr>
      <w:bookmarkStart w:id="13" w:name="_Toc122523923"/>
      <w:r>
        <w:lastRenderedPageBreak/>
        <w:t>Teil B: Technische Beschreibung</w:t>
      </w:r>
      <w:bookmarkEnd w:id="13"/>
    </w:p>
    <w:p w:rsidR="004C60EA" w:rsidRDefault="00FF5ED4" w:rsidP="00FF5ED4">
      <w:pPr>
        <w:pStyle w:val="berschrift3"/>
        <w:rPr>
          <w:rStyle w:val="Fett"/>
        </w:rPr>
      </w:pPr>
      <w:bookmarkStart w:id="14" w:name="_Toc122523924"/>
      <w:r w:rsidRPr="00FF5ED4">
        <w:rPr>
          <w:rStyle w:val="Fett"/>
          <w:b/>
          <w:bCs/>
        </w:rPr>
        <w:t>Titelseite</w:t>
      </w:r>
      <w:bookmarkEnd w:id="14"/>
    </w:p>
    <w:p w:rsidR="00FF5ED4" w:rsidRPr="00FF5ED4" w:rsidRDefault="00FF5ED4" w:rsidP="00FF5ED4"/>
    <w:p w:rsidR="004C60EA" w:rsidRPr="004C60EA" w:rsidRDefault="004C60EA" w:rsidP="004C60EA">
      <w:r w:rsidRPr="004C60EA">
        <w:rPr>
          <w:rStyle w:val="Fett"/>
        </w:rPr>
        <w:t>Teil B</w:t>
      </w:r>
      <w:r w:rsidRPr="004C60EA">
        <w:t xml:space="preserve"> des Antragsformulars muss vom Einreichungssystem des Portals heruntergeladen, ausgefüllt und dann zusammengesetzt als PDF-Datei wieder in das System geladen werden.</w:t>
      </w:r>
    </w:p>
    <w:p w:rsidR="004C60EA" w:rsidRDefault="004C60EA" w:rsidP="004C60EA">
      <w:r w:rsidRPr="004C60EA">
        <w:rPr>
          <w:noProof/>
          <w:lang w:val="de-AT" w:eastAsia="de-AT"/>
        </w:rPr>
        <mc:AlternateContent>
          <mc:Choice Requires="wpg">
            <w:drawing>
              <wp:anchor distT="0" distB="0" distL="0" distR="0" simplePos="0" relativeHeight="251678720" behindDoc="1" locked="0" layoutInCell="1" allowOverlap="1">
                <wp:simplePos x="0" y="0"/>
                <wp:positionH relativeFrom="page">
                  <wp:posOffset>561975</wp:posOffset>
                </wp:positionH>
                <wp:positionV relativeFrom="paragraph">
                  <wp:posOffset>967105</wp:posOffset>
                </wp:positionV>
                <wp:extent cx="6696075" cy="1714500"/>
                <wp:effectExtent l="0" t="0" r="9525" b="0"/>
                <wp:wrapTopAndBottom/>
                <wp:docPr id="1061" name="Gruppieren 10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6075" cy="1714500"/>
                          <a:chOff x="1697" y="186"/>
                          <a:chExt cx="8561" cy="1978"/>
                        </a:xfrm>
                      </wpg:grpSpPr>
                      <wps:wsp>
                        <wps:cNvPr id="1062" name="docshape372"/>
                        <wps:cNvSpPr>
                          <a:spLocks noChangeArrowheads="1"/>
                        </wps:cNvSpPr>
                        <wps:spPr bwMode="auto">
                          <a:xfrm>
                            <a:off x="1727" y="217"/>
                            <a:ext cx="8501" cy="466"/>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3" name="docshape373"/>
                        <wps:cNvSpPr>
                          <a:spLocks/>
                        </wps:cNvSpPr>
                        <wps:spPr bwMode="auto">
                          <a:xfrm>
                            <a:off x="1697" y="186"/>
                            <a:ext cx="8561" cy="496"/>
                          </a:xfrm>
                          <a:custGeom>
                            <a:avLst/>
                            <a:gdLst>
                              <a:gd name="T0" fmla="+- 0 1727 1697"/>
                              <a:gd name="T1" fmla="*/ T0 w 8561"/>
                              <a:gd name="T2" fmla="+- 0 217 187"/>
                              <a:gd name="T3" fmla="*/ 217 h 496"/>
                              <a:gd name="T4" fmla="+- 0 1697 1697"/>
                              <a:gd name="T5" fmla="*/ T4 w 8561"/>
                              <a:gd name="T6" fmla="+- 0 217 187"/>
                              <a:gd name="T7" fmla="*/ 217 h 496"/>
                              <a:gd name="T8" fmla="+- 0 1697 1697"/>
                              <a:gd name="T9" fmla="*/ T8 w 8561"/>
                              <a:gd name="T10" fmla="+- 0 683 187"/>
                              <a:gd name="T11" fmla="*/ 683 h 496"/>
                              <a:gd name="T12" fmla="+- 0 1727 1697"/>
                              <a:gd name="T13" fmla="*/ T12 w 8561"/>
                              <a:gd name="T14" fmla="+- 0 683 187"/>
                              <a:gd name="T15" fmla="*/ 683 h 496"/>
                              <a:gd name="T16" fmla="+- 0 1727 1697"/>
                              <a:gd name="T17" fmla="*/ T16 w 8561"/>
                              <a:gd name="T18" fmla="+- 0 217 187"/>
                              <a:gd name="T19" fmla="*/ 217 h 496"/>
                              <a:gd name="T20" fmla="+- 0 10258 1697"/>
                              <a:gd name="T21" fmla="*/ T20 w 8561"/>
                              <a:gd name="T22" fmla="+- 0 217 187"/>
                              <a:gd name="T23" fmla="*/ 217 h 496"/>
                              <a:gd name="T24" fmla="+- 0 10228 1697"/>
                              <a:gd name="T25" fmla="*/ T24 w 8561"/>
                              <a:gd name="T26" fmla="+- 0 217 187"/>
                              <a:gd name="T27" fmla="*/ 217 h 496"/>
                              <a:gd name="T28" fmla="+- 0 10228 1697"/>
                              <a:gd name="T29" fmla="*/ T28 w 8561"/>
                              <a:gd name="T30" fmla="+- 0 683 187"/>
                              <a:gd name="T31" fmla="*/ 683 h 496"/>
                              <a:gd name="T32" fmla="+- 0 10258 1697"/>
                              <a:gd name="T33" fmla="*/ T32 w 8561"/>
                              <a:gd name="T34" fmla="+- 0 683 187"/>
                              <a:gd name="T35" fmla="*/ 683 h 496"/>
                              <a:gd name="T36" fmla="+- 0 10258 1697"/>
                              <a:gd name="T37" fmla="*/ T36 w 8561"/>
                              <a:gd name="T38" fmla="+- 0 217 187"/>
                              <a:gd name="T39" fmla="*/ 217 h 496"/>
                              <a:gd name="T40" fmla="+- 0 10258 1697"/>
                              <a:gd name="T41" fmla="*/ T40 w 8561"/>
                              <a:gd name="T42" fmla="+- 0 187 187"/>
                              <a:gd name="T43" fmla="*/ 187 h 496"/>
                              <a:gd name="T44" fmla="+- 0 10228 1697"/>
                              <a:gd name="T45" fmla="*/ T44 w 8561"/>
                              <a:gd name="T46" fmla="+- 0 187 187"/>
                              <a:gd name="T47" fmla="*/ 187 h 496"/>
                              <a:gd name="T48" fmla="+- 0 1727 1697"/>
                              <a:gd name="T49" fmla="*/ T48 w 8561"/>
                              <a:gd name="T50" fmla="+- 0 187 187"/>
                              <a:gd name="T51" fmla="*/ 187 h 496"/>
                              <a:gd name="T52" fmla="+- 0 1697 1697"/>
                              <a:gd name="T53" fmla="*/ T52 w 8561"/>
                              <a:gd name="T54" fmla="+- 0 187 187"/>
                              <a:gd name="T55" fmla="*/ 187 h 496"/>
                              <a:gd name="T56" fmla="+- 0 1697 1697"/>
                              <a:gd name="T57" fmla="*/ T56 w 8561"/>
                              <a:gd name="T58" fmla="+- 0 217 187"/>
                              <a:gd name="T59" fmla="*/ 217 h 496"/>
                              <a:gd name="T60" fmla="+- 0 1727 1697"/>
                              <a:gd name="T61" fmla="*/ T60 w 8561"/>
                              <a:gd name="T62" fmla="+- 0 217 187"/>
                              <a:gd name="T63" fmla="*/ 217 h 496"/>
                              <a:gd name="T64" fmla="+- 0 10228 1697"/>
                              <a:gd name="T65" fmla="*/ T64 w 8561"/>
                              <a:gd name="T66" fmla="+- 0 217 187"/>
                              <a:gd name="T67" fmla="*/ 217 h 496"/>
                              <a:gd name="T68" fmla="+- 0 10258 1697"/>
                              <a:gd name="T69" fmla="*/ T68 w 8561"/>
                              <a:gd name="T70" fmla="+- 0 217 187"/>
                              <a:gd name="T71" fmla="*/ 217 h 496"/>
                              <a:gd name="T72" fmla="+- 0 10258 1697"/>
                              <a:gd name="T73" fmla="*/ T72 w 8561"/>
                              <a:gd name="T74" fmla="+- 0 187 187"/>
                              <a:gd name="T75" fmla="*/ 187 h 4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8561" h="496">
                                <a:moveTo>
                                  <a:pt x="30" y="30"/>
                                </a:moveTo>
                                <a:lnTo>
                                  <a:pt x="0" y="30"/>
                                </a:lnTo>
                                <a:lnTo>
                                  <a:pt x="0" y="496"/>
                                </a:lnTo>
                                <a:lnTo>
                                  <a:pt x="30" y="496"/>
                                </a:lnTo>
                                <a:lnTo>
                                  <a:pt x="30" y="30"/>
                                </a:lnTo>
                                <a:close/>
                                <a:moveTo>
                                  <a:pt x="8561" y="30"/>
                                </a:moveTo>
                                <a:lnTo>
                                  <a:pt x="8531" y="30"/>
                                </a:lnTo>
                                <a:lnTo>
                                  <a:pt x="8531" y="496"/>
                                </a:lnTo>
                                <a:lnTo>
                                  <a:pt x="8561" y="496"/>
                                </a:lnTo>
                                <a:lnTo>
                                  <a:pt x="8561" y="30"/>
                                </a:lnTo>
                                <a:close/>
                                <a:moveTo>
                                  <a:pt x="8561" y="0"/>
                                </a:moveTo>
                                <a:lnTo>
                                  <a:pt x="8531" y="0"/>
                                </a:lnTo>
                                <a:lnTo>
                                  <a:pt x="30" y="0"/>
                                </a:lnTo>
                                <a:lnTo>
                                  <a:pt x="0" y="0"/>
                                </a:lnTo>
                                <a:lnTo>
                                  <a:pt x="0" y="30"/>
                                </a:lnTo>
                                <a:lnTo>
                                  <a:pt x="30" y="30"/>
                                </a:lnTo>
                                <a:lnTo>
                                  <a:pt x="8531" y="30"/>
                                </a:lnTo>
                                <a:lnTo>
                                  <a:pt x="8561" y="30"/>
                                </a:lnTo>
                                <a:lnTo>
                                  <a:pt x="8561" y="0"/>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64" name="docshape374"/>
                        <wps:cNvSpPr>
                          <a:spLocks noChangeArrowheads="1"/>
                        </wps:cNvSpPr>
                        <wps:spPr bwMode="auto">
                          <a:xfrm>
                            <a:off x="1727" y="712"/>
                            <a:ext cx="3545" cy="4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5" name="docshape375"/>
                        <wps:cNvSpPr>
                          <a:spLocks/>
                        </wps:cNvSpPr>
                        <wps:spPr bwMode="auto">
                          <a:xfrm>
                            <a:off x="1697" y="682"/>
                            <a:ext cx="8561" cy="480"/>
                          </a:xfrm>
                          <a:custGeom>
                            <a:avLst/>
                            <a:gdLst>
                              <a:gd name="T0" fmla="+- 0 10258 1697"/>
                              <a:gd name="T1" fmla="*/ T0 w 8561"/>
                              <a:gd name="T2" fmla="+- 0 682 682"/>
                              <a:gd name="T3" fmla="*/ 682 h 480"/>
                              <a:gd name="T4" fmla="+- 0 10258 1697"/>
                              <a:gd name="T5" fmla="*/ T4 w 8561"/>
                              <a:gd name="T6" fmla="+- 0 682 682"/>
                              <a:gd name="T7" fmla="*/ 682 h 480"/>
                              <a:gd name="T8" fmla="+- 0 1697 1697"/>
                              <a:gd name="T9" fmla="*/ T8 w 8561"/>
                              <a:gd name="T10" fmla="+- 0 682 682"/>
                              <a:gd name="T11" fmla="*/ 682 h 480"/>
                              <a:gd name="T12" fmla="+- 0 1697 1697"/>
                              <a:gd name="T13" fmla="*/ T12 w 8561"/>
                              <a:gd name="T14" fmla="+- 0 712 682"/>
                              <a:gd name="T15" fmla="*/ 712 h 480"/>
                              <a:gd name="T16" fmla="+- 0 1697 1697"/>
                              <a:gd name="T17" fmla="*/ T16 w 8561"/>
                              <a:gd name="T18" fmla="+- 0 1162 682"/>
                              <a:gd name="T19" fmla="*/ 1162 h 480"/>
                              <a:gd name="T20" fmla="+- 0 1727 1697"/>
                              <a:gd name="T21" fmla="*/ T20 w 8561"/>
                              <a:gd name="T22" fmla="+- 0 1162 682"/>
                              <a:gd name="T23" fmla="*/ 1162 h 480"/>
                              <a:gd name="T24" fmla="+- 0 1727 1697"/>
                              <a:gd name="T25" fmla="*/ T24 w 8561"/>
                              <a:gd name="T26" fmla="+- 0 712 682"/>
                              <a:gd name="T27" fmla="*/ 712 h 480"/>
                              <a:gd name="T28" fmla="+- 0 5272 1697"/>
                              <a:gd name="T29" fmla="*/ T28 w 8561"/>
                              <a:gd name="T30" fmla="+- 0 712 682"/>
                              <a:gd name="T31" fmla="*/ 712 h 480"/>
                              <a:gd name="T32" fmla="+- 0 5272 1697"/>
                              <a:gd name="T33" fmla="*/ T32 w 8561"/>
                              <a:gd name="T34" fmla="+- 0 1162 682"/>
                              <a:gd name="T35" fmla="*/ 1162 h 480"/>
                              <a:gd name="T36" fmla="+- 0 5302 1697"/>
                              <a:gd name="T37" fmla="*/ T36 w 8561"/>
                              <a:gd name="T38" fmla="+- 0 1162 682"/>
                              <a:gd name="T39" fmla="*/ 1162 h 480"/>
                              <a:gd name="T40" fmla="+- 0 5302 1697"/>
                              <a:gd name="T41" fmla="*/ T40 w 8561"/>
                              <a:gd name="T42" fmla="+- 0 712 682"/>
                              <a:gd name="T43" fmla="*/ 712 h 480"/>
                              <a:gd name="T44" fmla="+- 0 10228 1697"/>
                              <a:gd name="T45" fmla="*/ T44 w 8561"/>
                              <a:gd name="T46" fmla="+- 0 712 682"/>
                              <a:gd name="T47" fmla="*/ 712 h 480"/>
                              <a:gd name="T48" fmla="+- 0 10228 1697"/>
                              <a:gd name="T49" fmla="*/ T48 w 8561"/>
                              <a:gd name="T50" fmla="+- 0 1162 682"/>
                              <a:gd name="T51" fmla="*/ 1162 h 480"/>
                              <a:gd name="T52" fmla="+- 0 10258 1697"/>
                              <a:gd name="T53" fmla="*/ T52 w 8561"/>
                              <a:gd name="T54" fmla="+- 0 1162 682"/>
                              <a:gd name="T55" fmla="*/ 1162 h 480"/>
                              <a:gd name="T56" fmla="+- 0 10258 1697"/>
                              <a:gd name="T57" fmla="*/ T56 w 8561"/>
                              <a:gd name="T58" fmla="+- 0 712 682"/>
                              <a:gd name="T59" fmla="*/ 712 h 480"/>
                              <a:gd name="T60" fmla="+- 0 10258 1697"/>
                              <a:gd name="T61" fmla="*/ T60 w 8561"/>
                              <a:gd name="T62" fmla="+- 0 682 682"/>
                              <a:gd name="T63" fmla="*/ 682 h 4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8561" h="480">
                                <a:moveTo>
                                  <a:pt x="8561" y="0"/>
                                </a:moveTo>
                                <a:lnTo>
                                  <a:pt x="8561" y="0"/>
                                </a:lnTo>
                                <a:lnTo>
                                  <a:pt x="0" y="0"/>
                                </a:lnTo>
                                <a:lnTo>
                                  <a:pt x="0" y="30"/>
                                </a:lnTo>
                                <a:lnTo>
                                  <a:pt x="0" y="480"/>
                                </a:lnTo>
                                <a:lnTo>
                                  <a:pt x="30" y="480"/>
                                </a:lnTo>
                                <a:lnTo>
                                  <a:pt x="30" y="30"/>
                                </a:lnTo>
                                <a:lnTo>
                                  <a:pt x="3575" y="30"/>
                                </a:lnTo>
                                <a:lnTo>
                                  <a:pt x="3575" y="480"/>
                                </a:lnTo>
                                <a:lnTo>
                                  <a:pt x="3605" y="480"/>
                                </a:lnTo>
                                <a:lnTo>
                                  <a:pt x="3605" y="30"/>
                                </a:lnTo>
                                <a:lnTo>
                                  <a:pt x="8531" y="30"/>
                                </a:lnTo>
                                <a:lnTo>
                                  <a:pt x="8531" y="480"/>
                                </a:lnTo>
                                <a:lnTo>
                                  <a:pt x="8561" y="480"/>
                                </a:lnTo>
                                <a:lnTo>
                                  <a:pt x="8561" y="30"/>
                                </a:lnTo>
                                <a:lnTo>
                                  <a:pt x="8561" y="0"/>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66" name="docshape376"/>
                        <wps:cNvSpPr>
                          <a:spLocks noChangeArrowheads="1"/>
                        </wps:cNvSpPr>
                        <wps:spPr bwMode="auto">
                          <a:xfrm>
                            <a:off x="1727" y="1192"/>
                            <a:ext cx="3545" cy="4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7" name="docshape377"/>
                        <wps:cNvSpPr>
                          <a:spLocks/>
                        </wps:cNvSpPr>
                        <wps:spPr bwMode="auto">
                          <a:xfrm>
                            <a:off x="1697" y="1162"/>
                            <a:ext cx="8561" cy="481"/>
                          </a:xfrm>
                          <a:custGeom>
                            <a:avLst/>
                            <a:gdLst>
                              <a:gd name="T0" fmla="+- 0 10258 1697"/>
                              <a:gd name="T1" fmla="*/ T0 w 8561"/>
                              <a:gd name="T2" fmla="+- 0 1162 1162"/>
                              <a:gd name="T3" fmla="*/ 1162 h 481"/>
                              <a:gd name="T4" fmla="+- 0 10258 1697"/>
                              <a:gd name="T5" fmla="*/ T4 w 8561"/>
                              <a:gd name="T6" fmla="+- 0 1162 1162"/>
                              <a:gd name="T7" fmla="*/ 1162 h 481"/>
                              <a:gd name="T8" fmla="+- 0 1697 1697"/>
                              <a:gd name="T9" fmla="*/ T8 w 8561"/>
                              <a:gd name="T10" fmla="+- 0 1162 1162"/>
                              <a:gd name="T11" fmla="*/ 1162 h 481"/>
                              <a:gd name="T12" fmla="+- 0 1697 1697"/>
                              <a:gd name="T13" fmla="*/ T12 w 8561"/>
                              <a:gd name="T14" fmla="+- 0 1193 1162"/>
                              <a:gd name="T15" fmla="*/ 1193 h 481"/>
                              <a:gd name="T16" fmla="+- 0 1697 1697"/>
                              <a:gd name="T17" fmla="*/ T16 w 8561"/>
                              <a:gd name="T18" fmla="+- 0 1643 1162"/>
                              <a:gd name="T19" fmla="*/ 1643 h 481"/>
                              <a:gd name="T20" fmla="+- 0 1727 1697"/>
                              <a:gd name="T21" fmla="*/ T20 w 8561"/>
                              <a:gd name="T22" fmla="+- 0 1643 1162"/>
                              <a:gd name="T23" fmla="*/ 1643 h 481"/>
                              <a:gd name="T24" fmla="+- 0 1727 1697"/>
                              <a:gd name="T25" fmla="*/ T24 w 8561"/>
                              <a:gd name="T26" fmla="+- 0 1193 1162"/>
                              <a:gd name="T27" fmla="*/ 1193 h 481"/>
                              <a:gd name="T28" fmla="+- 0 5272 1697"/>
                              <a:gd name="T29" fmla="*/ T28 w 8561"/>
                              <a:gd name="T30" fmla="+- 0 1193 1162"/>
                              <a:gd name="T31" fmla="*/ 1193 h 481"/>
                              <a:gd name="T32" fmla="+- 0 5272 1697"/>
                              <a:gd name="T33" fmla="*/ T32 w 8561"/>
                              <a:gd name="T34" fmla="+- 0 1643 1162"/>
                              <a:gd name="T35" fmla="*/ 1643 h 481"/>
                              <a:gd name="T36" fmla="+- 0 5302 1697"/>
                              <a:gd name="T37" fmla="*/ T36 w 8561"/>
                              <a:gd name="T38" fmla="+- 0 1643 1162"/>
                              <a:gd name="T39" fmla="*/ 1643 h 481"/>
                              <a:gd name="T40" fmla="+- 0 5302 1697"/>
                              <a:gd name="T41" fmla="*/ T40 w 8561"/>
                              <a:gd name="T42" fmla="+- 0 1193 1162"/>
                              <a:gd name="T43" fmla="*/ 1193 h 481"/>
                              <a:gd name="T44" fmla="+- 0 10228 1697"/>
                              <a:gd name="T45" fmla="*/ T44 w 8561"/>
                              <a:gd name="T46" fmla="+- 0 1193 1162"/>
                              <a:gd name="T47" fmla="*/ 1193 h 481"/>
                              <a:gd name="T48" fmla="+- 0 10228 1697"/>
                              <a:gd name="T49" fmla="*/ T48 w 8561"/>
                              <a:gd name="T50" fmla="+- 0 1643 1162"/>
                              <a:gd name="T51" fmla="*/ 1643 h 481"/>
                              <a:gd name="T52" fmla="+- 0 10258 1697"/>
                              <a:gd name="T53" fmla="*/ T52 w 8561"/>
                              <a:gd name="T54" fmla="+- 0 1643 1162"/>
                              <a:gd name="T55" fmla="*/ 1643 h 481"/>
                              <a:gd name="T56" fmla="+- 0 10258 1697"/>
                              <a:gd name="T57" fmla="*/ T56 w 8561"/>
                              <a:gd name="T58" fmla="+- 0 1193 1162"/>
                              <a:gd name="T59" fmla="*/ 1193 h 481"/>
                              <a:gd name="T60" fmla="+- 0 10258 1697"/>
                              <a:gd name="T61" fmla="*/ T60 w 8561"/>
                              <a:gd name="T62" fmla="+- 0 1162 1162"/>
                              <a:gd name="T63" fmla="*/ 1162 h 4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8561" h="481">
                                <a:moveTo>
                                  <a:pt x="8561" y="0"/>
                                </a:moveTo>
                                <a:lnTo>
                                  <a:pt x="8561" y="0"/>
                                </a:lnTo>
                                <a:lnTo>
                                  <a:pt x="0" y="0"/>
                                </a:lnTo>
                                <a:lnTo>
                                  <a:pt x="0" y="31"/>
                                </a:lnTo>
                                <a:lnTo>
                                  <a:pt x="0" y="481"/>
                                </a:lnTo>
                                <a:lnTo>
                                  <a:pt x="30" y="481"/>
                                </a:lnTo>
                                <a:lnTo>
                                  <a:pt x="30" y="31"/>
                                </a:lnTo>
                                <a:lnTo>
                                  <a:pt x="3575" y="31"/>
                                </a:lnTo>
                                <a:lnTo>
                                  <a:pt x="3575" y="481"/>
                                </a:lnTo>
                                <a:lnTo>
                                  <a:pt x="3605" y="481"/>
                                </a:lnTo>
                                <a:lnTo>
                                  <a:pt x="3605" y="31"/>
                                </a:lnTo>
                                <a:lnTo>
                                  <a:pt x="8531" y="31"/>
                                </a:lnTo>
                                <a:lnTo>
                                  <a:pt x="8531" y="481"/>
                                </a:lnTo>
                                <a:lnTo>
                                  <a:pt x="8561" y="481"/>
                                </a:lnTo>
                                <a:lnTo>
                                  <a:pt x="8561" y="31"/>
                                </a:lnTo>
                                <a:lnTo>
                                  <a:pt x="8561" y="0"/>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68" name="docshape378"/>
                        <wps:cNvSpPr>
                          <a:spLocks noChangeArrowheads="1"/>
                        </wps:cNvSpPr>
                        <wps:spPr bwMode="auto">
                          <a:xfrm>
                            <a:off x="1727" y="1673"/>
                            <a:ext cx="3545" cy="45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9" name="docshape379"/>
                        <wps:cNvSpPr>
                          <a:spLocks/>
                        </wps:cNvSpPr>
                        <wps:spPr bwMode="auto">
                          <a:xfrm>
                            <a:off x="1697" y="1642"/>
                            <a:ext cx="8561" cy="511"/>
                          </a:xfrm>
                          <a:custGeom>
                            <a:avLst/>
                            <a:gdLst>
                              <a:gd name="T0" fmla="+- 0 10258 1697"/>
                              <a:gd name="T1" fmla="*/ T0 w 8561"/>
                              <a:gd name="T2" fmla="+- 0 1673 1643"/>
                              <a:gd name="T3" fmla="*/ 1673 h 511"/>
                              <a:gd name="T4" fmla="+- 0 10228 1697"/>
                              <a:gd name="T5" fmla="*/ T4 w 8561"/>
                              <a:gd name="T6" fmla="+- 0 1673 1643"/>
                              <a:gd name="T7" fmla="*/ 1673 h 511"/>
                              <a:gd name="T8" fmla="+- 0 10228 1697"/>
                              <a:gd name="T9" fmla="*/ T8 w 8561"/>
                              <a:gd name="T10" fmla="+- 0 2124 1643"/>
                              <a:gd name="T11" fmla="*/ 2124 h 511"/>
                              <a:gd name="T12" fmla="+- 0 5302 1697"/>
                              <a:gd name="T13" fmla="*/ T12 w 8561"/>
                              <a:gd name="T14" fmla="+- 0 2124 1643"/>
                              <a:gd name="T15" fmla="*/ 2124 h 511"/>
                              <a:gd name="T16" fmla="+- 0 5302 1697"/>
                              <a:gd name="T17" fmla="*/ T16 w 8561"/>
                              <a:gd name="T18" fmla="+- 0 1673 1643"/>
                              <a:gd name="T19" fmla="*/ 1673 h 511"/>
                              <a:gd name="T20" fmla="+- 0 5272 1697"/>
                              <a:gd name="T21" fmla="*/ T20 w 8561"/>
                              <a:gd name="T22" fmla="+- 0 1673 1643"/>
                              <a:gd name="T23" fmla="*/ 1673 h 511"/>
                              <a:gd name="T24" fmla="+- 0 5272 1697"/>
                              <a:gd name="T25" fmla="*/ T24 w 8561"/>
                              <a:gd name="T26" fmla="+- 0 2124 1643"/>
                              <a:gd name="T27" fmla="*/ 2124 h 511"/>
                              <a:gd name="T28" fmla="+- 0 1727 1697"/>
                              <a:gd name="T29" fmla="*/ T28 w 8561"/>
                              <a:gd name="T30" fmla="+- 0 2124 1643"/>
                              <a:gd name="T31" fmla="*/ 2124 h 511"/>
                              <a:gd name="T32" fmla="+- 0 1727 1697"/>
                              <a:gd name="T33" fmla="*/ T32 w 8561"/>
                              <a:gd name="T34" fmla="+- 0 1673 1643"/>
                              <a:gd name="T35" fmla="*/ 1673 h 511"/>
                              <a:gd name="T36" fmla="+- 0 1697 1697"/>
                              <a:gd name="T37" fmla="*/ T36 w 8561"/>
                              <a:gd name="T38" fmla="+- 0 1673 1643"/>
                              <a:gd name="T39" fmla="*/ 1673 h 511"/>
                              <a:gd name="T40" fmla="+- 0 1697 1697"/>
                              <a:gd name="T41" fmla="*/ T40 w 8561"/>
                              <a:gd name="T42" fmla="+- 0 2124 1643"/>
                              <a:gd name="T43" fmla="*/ 2124 h 511"/>
                              <a:gd name="T44" fmla="+- 0 1697 1697"/>
                              <a:gd name="T45" fmla="*/ T44 w 8561"/>
                              <a:gd name="T46" fmla="+- 0 2154 1643"/>
                              <a:gd name="T47" fmla="*/ 2154 h 511"/>
                              <a:gd name="T48" fmla="+- 0 1727 1697"/>
                              <a:gd name="T49" fmla="*/ T48 w 8561"/>
                              <a:gd name="T50" fmla="+- 0 2154 1643"/>
                              <a:gd name="T51" fmla="*/ 2154 h 511"/>
                              <a:gd name="T52" fmla="+- 0 5272 1697"/>
                              <a:gd name="T53" fmla="*/ T52 w 8561"/>
                              <a:gd name="T54" fmla="+- 0 2154 1643"/>
                              <a:gd name="T55" fmla="*/ 2154 h 511"/>
                              <a:gd name="T56" fmla="+- 0 5302 1697"/>
                              <a:gd name="T57" fmla="*/ T56 w 8561"/>
                              <a:gd name="T58" fmla="+- 0 2154 1643"/>
                              <a:gd name="T59" fmla="*/ 2154 h 511"/>
                              <a:gd name="T60" fmla="+- 0 10228 1697"/>
                              <a:gd name="T61" fmla="*/ T60 w 8561"/>
                              <a:gd name="T62" fmla="+- 0 2154 1643"/>
                              <a:gd name="T63" fmla="*/ 2154 h 511"/>
                              <a:gd name="T64" fmla="+- 0 10258 1697"/>
                              <a:gd name="T65" fmla="*/ T64 w 8561"/>
                              <a:gd name="T66" fmla="+- 0 2154 1643"/>
                              <a:gd name="T67" fmla="*/ 2154 h 511"/>
                              <a:gd name="T68" fmla="+- 0 10258 1697"/>
                              <a:gd name="T69" fmla="*/ T68 w 8561"/>
                              <a:gd name="T70" fmla="+- 0 2124 1643"/>
                              <a:gd name="T71" fmla="*/ 2124 h 511"/>
                              <a:gd name="T72" fmla="+- 0 10258 1697"/>
                              <a:gd name="T73" fmla="*/ T72 w 8561"/>
                              <a:gd name="T74" fmla="+- 0 1673 1643"/>
                              <a:gd name="T75" fmla="*/ 1673 h 511"/>
                              <a:gd name="T76" fmla="+- 0 10258 1697"/>
                              <a:gd name="T77" fmla="*/ T76 w 8561"/>
                              <a:gd name="T78" fmla="+- 0 1643 1643"/>
                              <a:gd name="T79" fmla="*/ 1643 h 511"/>
                              <a:gd name="T80" fmla="+- 0 10228 1697"/>
                              <a:gd name="T81" fmla="*/ T80 w 8561"/>
                              <a:gd name="T82" fmla="+- 0 1643 1643"/>
                              <a:gd name="T83" fmla="*/ 1643 h 511"/>
                              <a:gd name="T84" fmla="+- 0 5302 1697"/>
                              <a:gd name="T85" fmla="*/ T84 w 8561"/>
                              <a:gd name="T86" fmla="+- 0 1643 1643"/>
                              <a:gd name="T87" fmla="*/ 1643 h 511"/>
                              <a:gd name="T88" fmla="+- 0 5272 1697"/>
                              <a:gd name="T89" fmla="*/ T88 w 8561"/>
                              <a:gd name="T90" fmla="+- 0 1643 1643"/>
                              <a:gd name="T91" fmla="*/ 1643 h 511"/>
                              <a:gd name="T92" fmla="+- 0 1727 1697"/>
                              <a:gd name="T93" fmla="*/ T92 w 8561"/>
                              <a:gd name="T94" fmla="+- 0 1643 1643"/>
                              <a:gd name="T95" fmla="*/ 1643 h 511"/>
                              <a:gd name="T96" fmla="+- 0 1697 1697"/>
                              <a:gd name="T97" fmla="*/ T96 w 8561"/>
                              <a:gd name="T98" fmla="+- 0 1643 1643"/>
                              <a:gd name="T99" fmla="*/ 1643 h 511"/>
                              <a:gd name="T100" fmla="+- 0 1697 1697"/>
                              <a:gd name="T101" fmla="*/ T100 w 8561"/>
                              <a:gd name="T102" fmla="+- 0 1673 1643"/>
                              <a:gd name="T103" fmla="*/ 1673 h 511"/>
                              <a:gd name="T104" fmla="+- 0 1727 1697"/>
                              <a:gd name="T105" fmla="*/ T104 w 8561"/>
                              <a:gd name="T106" fmla="+- 0 1673 1643"/>
                              <a:gd name="T107" fmla="*/ 1673 h 511"/>
                              <a:gd name="T108" fmla="+- 0 5272 1697"/>
                              <a:gd name="T109" fmla="*/ T108 w 8561"/>
                              <a:gd name="T110" fmla="+- 0 1673 1643"/>
                              <a:gd name="T111" fmla="*/ 1673 h 511"/>
                              <a:gd name="T112" fmla="+- 0 5302 1697"/>
                              <a:gd name="T113" fmla="*/ T112 w 8561"/>
                              <a:gd name="T114" fmla="+- 0 1673 1643"/>
                              <a:gd name="T115" fmla="*/ 1673 h 511"/>
                              <a:gd name="T116" fmla="+- 0 10228 1697"/>
                              <a:gd name="T117" fmla="*/ T116 w 8561"/>
                              <a:gd name="T118" fmla="+- 0 1673 1643"/>
                              <a:gd name="T119" fmla="*/ 1673 h 511"/>
                              <a:gd name="T120" fmla="+- 0 10258 1697"/>
                              <a:gd name="T121" fmla="*/ T120 w 8561"/>
                              <a:gd name="T122" fmla="+- 0 1673 1643"/>
                              <a:gd name="T123" fmla="*/ 1673 h 511"/>
                              <a:gd name="T124" fmla="+- 0 10258 1697"/>
                              <a:gd name="T125" fmla="*/ T124 w 8561"/>
                              <a:gd name="T126" fmla="+- 0 1643 1643"/>
                              <a:gd name="T127" fmla="*/ 1643 h 5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8561" h="511">
                                <a:moveTo>
                                  <a:pt x="8561" y="30"/>
                                </a:moveTo>
                                <a:lnTo>
                                  <a:pt x="8531" y="30"/>
                                </a:lnTo>
                                <a:lnTo>
                                  <a:pt x="8531" y="481"/>
                                </a:lnTo>
                                <a:lnTo>
                                  <a:pt x="3605" y="481"/>
                                </a:lnTo>
                                <a:lnTo>
                                  <a:pt x="3605" y="30"/>
                                </a:lnTo>
                                <a:lnTo>
                                  <a:pt x="3575" y="30"/>
                                </a:lnTo>
                                <a:lnTo>
                                  <a:pt x="3575" y="481"/>
                                </a:lnTo>
                                <a:lnTo>
                                  <a:pt x="30" y="481"/>
                                </a:lnTo>
                                <a:lnTo>
                                  <a:pt x="30" y="30"/>
                                </a:lnTo>
                                <a:lnTo>
                                  <a:pt x="0" y="30"/>
                                </a:lnTo>
                                <a:lnTo>
                                  <a:pt x="0" y="481"/>
                                </a:lnTo>
                                <a:lnTo>
                                  <a:pt x="0" y="511"/>
                                </a:lnTo>
                                <a:lnTo>
                                  <a:pt x="30" y="511"/>
                                </a:lnTo>
                                <a:lnTo>
                                  <a:pt x="3575" y="511"/>
                                </a:lnTo>
                                <a:lnTo>
                                  <a:pt x="3605" y="511"/>
                                </a:lnTo>
                                <a:lnTo>
                                  <a:pt x="8531" y="511"/>
                                </a:lnTo>
                                <a:lnTo>
                                  <a:pt x="8561" y="511"/>
                                </a:lnTo>
                                <a:lnTo>
                                  <a:pt x="8561" y="481"/>
                                </a:lnTo>
                                <a:lnTo>
                                  <a:pt x="8561" y="30"/>
                                </a:lnTo>
                                <a:close/>
                                <a:moveTo>
                                  <a:pt x="8561" y="0"/>
                                </a:moveTo>
                                <a:lnTo>
                                  <a:pt x="8531" y="0"/>
                                </a:lnTo>
                                <a:lnTo>
                                  <a:pt x="3605" y="0"/>
                                </a:lnTo>
                                <a:lnTo>
                                  <a:pt x="3575" y="0"/>
                                </a:lnTo>
                                <a:lnTo>
                                  <a:pt x="30" y="0"/>
                                </a:lnTo>
                                <a:lnTo>
                                  <a:pt x="0" y="0"/>
                                </a:lnTo>
                                <a:lnTo>
                                  <a:pt x="0" y="30"/>
                                </a:lnTo>
                                <a:lnTo>
                                  <a:pt x="30" y="30"/>
                                </a:lnTo>
                                <a:lnTo>
                                  <a:pt x="3575" y="30"/>
                                </a:lnTo>
                                <a:lnTo>
                                  <a:pt x="3605" y="30"/>
                                </a:lnTo>
                                <a:lnTo>
                                  <a:pt x="8531" y="30"/>
                                </a:lnTo>
                                <a:lnTo>
                                  <a:pt x="8561" y="30"/>
                                </a:lnTo>
                                <a:lnTo>
                                  <a:pt x="8561" y="0"/>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70" name="docshape380"/>
                        <wps:cNvSpPr txBox="1">
                          <a:spLocks noChangeArrowheads="1"/>
                        </wps:cNvSpPr>
                        <wps:spPr bwMode="auto">
                          <a:xfrm>
                            <a:off x="1817" y="340"/>
                            <a:ext cx="2352" cy="8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4C60EA">
                              <w:pPr>
                                <w:spacing w:line="217" w:lineRule="exact"/>
                                <w:rPr>
                                  <w:b/>
                                  <w:sz w:val="19"/>
                                </w:rPr>
                              </w:pPr>
                              <w:r>
                                <w:t>PROJEKT</w:t>
                              </w:r>
                            </w:p>
                            <w:p w:rsidR="00EE49CC" w:rsidRDefault="00EE49CC" w:rsidP="004C60EA">
                              <w:pPr>
                                <w:spacing w:before="6"/>
                                <w:rPr>
                                  <w:b/>
                                  <w:sz w:val="23"/>
                                </w:rPr>
                              </w:pPr>
                              <w:r>
                                <w:t>Name des Projekts</w:t>
                              </w:r>
                            </w:p>
                            <w:p w:rsidR="00EE49CC" w:rsidRDefault="00EE49CC" w:rsidP="004C60EA">
                              <w:pPr>
                                <w:spacing w:before="1"/>
                                <w:rPr>
                                  <w:b/>
                                  <w:sz w:val="18"/>
                                </w:rPr>
                              </w:pPr>
                              <w:r>
                                <w:rPr>
                                  <w:b/>
                                  <w:color w:val="585858"/>
                                  <w:sz w:val="18"/>
                                </w:rPr>
                                <w:t>Project</w:t>
                              </w:r>
                              <w:r>
                                <w:rPr>
                                  <w:b/>
                                  <w:color w:val="585858"/>
                                  <w:spacing w:val="1"/>
                                  <w:sz w:val="18"/>
                                </w:rPr>
                                <w:t xml:space="preserve"> </w:t>
                              </w:r>
                              <w:r>
                                <w:rPr>
                                  <w:b/>
                                  <w:color w:val="585858"/>
                                  <w:sz w:val="18"/>
                                </w:rPr>
                                <w:t>name:</w:t>
                              </w:r>
                            </w:p>
                          </w:txbxContent>
                        </wps:txbx>
                        <wps:bodyPr rot="0" vert="horz" wrap="square" lIns="0" tIns="0" rIns="0" bIns="0" anchor="t" anchorCtr="0" upright="1">
                          <a:noAutofit/>
                        </wps:bodyPr>
                      </wps:wsp>
                      <wps:wsp>
                        <wps:cNvPr id="1071" name="docshape381"/>
                        <wps:cNvSpPr txBox="1">
                          <a:spLocks noChangeArrowheads="1"/>
                        </wps:cNvSpPr>
                        <wps:spPr bwMode="auto">
                          <a:xfrm>
                            <a:off x="5391" y="834"/>
                            <a:ext cx="1539" cy="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4C60EA">
                              <w:pPr>
                                <w:spacing w:line="201" w:lineRule="exact"/>
                                <w:rPr>
                                  <w:sz w:val="18"/>
                                </w:rPr>
                              </w:pPr>
                              <w:r>
                                <w:t>[Projekttitel]</w:t>
                              </w:r>
                            </w:p>
                          </w:txbxContent>
                        </wps:txbx>
                        <wps:bodyPr rot="0" vert="horz" wrap="square" lIns="0" tIns="0" rIns="0" bIns="0" anchor="t" anchorCtr="0" upright="1">
                          <a:noAutofit/>
                        </wps:bodyPr>
                      </wps:wsp>
                      <wps:wsp>
                        <wps:cNvPr id="1072" name="docshape382"/>
                        <wps:cNvSpPr txBox="1">
                          <a:spLocks noChangeArrowheads="1"/>
                        </wps:cNvSpPr>
                        <wps:spPr bwMode="auto">
                          <a:xfrm>
                            <a:off x="1817" y="1314"/>
                            <a:ext cx="2319" cy="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4C60EA">
                              <w:pPr>
                                <w:spacing w:line="201" w:lineRule="exact"/>
                                <w:rPr>
                                  <w:b/>
                                  <w:sz w:val="18"/>
                                </w:rPr>
                              </w:pPr>
                              <w:r>
                                <w:t>Akronym des Projekts</w:t>
                              </w:r>
                            </w:p>
                          </w:txbxContent>
                        </wps:txbx>
                        <wps:bodyPr rot="0" vert="horz" wrap="square" lIns="0" tIns="0" rIns="0" bIns="0" anchor="t" anchorCtr="0" upright="1">
                          <a:noAutofit/>
                        </wps:bodyPr>
                      </wps:wsp>
                      <wps:wsp>
                        <wps:cNvPr id="1073" name="docshape383"/>
                        <wps:cNvSpPr txBox="1">
                          <a:spLocks noChangeArrowheads="1"/>
                        </wps:cNvSpPr>
                        <wps:spPr bwMode="auto">
                          <a:xfrm>
                            <a:off x="5391" y="1314"/>
                            <a:ext cx="1131"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4C60EA">
                              <w:pPr>
                                <w:spacing w:line="201" w:lineRule="exact"/>
                                <w:rPr>
                                  <w:sz w:val="18"/>
                                </w:rPr>
                              </w:pPr>
                              <w:r>
                                <w:t>[Akronym]</w:t>
                              </w:r>
                            </w:p>
                          </w:txbxContent>
                        </wps:txbx>
                        <wps:bodyPr rot="0" vert="horz" wrap="square" lIns="0" tIns="0" rIns="0" bIns="0" anchor="t" anchorCtr="0" upright="1">
                          <a:noAutofit/>
                        </wps:bodyPr>
                      </wps:wsp>
                      <wps:wsp>
                        <wps:cNvPr id="1074" name="docshape384"/>
                        <wps:cNvSpPr txBox="1">
                          <a:spLocks noChangeArrowheads="1"/>
                        </wps:cNvSpPr>
                        <wps:spPr bwMode="auto">
                          <a:xfrm>
                            <a:off x="1817" y="1795"/>
                            <a:ext cx="2319" cy="2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4C60EA">
                              <w:pPr>
                                <w:spacing w:line="201" w:lineRule="exact"/>
                                <w:rPr>
                                  <w:b/>
                                  <w:sz w:val="18"/>
                                </w:rPr>
                              </w:pPr>
                              <w:r>
                                <w:t>Koordination</w:t>
                              </w:r>
                            </w:p>
                          </w:txbxContent>
                        </wps:txbx>
                        <wps:bodyPr rot="0" vert="horz" wrap="square" lIns="0" tIns="0" rIns="0" bIns="0" anchor="t" anchorCtr="0" upright="1">
                          <a:noAutofit/>
                        </wps:bodyPr>
                      </wps:wsp>
                      <wps:wsp>
                        <wps:cNvPr id="1075" name="docshape385"/>
                        <wps:cNvSpPr txBox="1">
                          <a:spLocks noChangeArrowheads="1"/>
                        </wps:cNvSpPr>
                        <wps:spPr bwMode="auto">
                          <a:xfrm>
                            <a:off x="5391" y="1795"/>
                            <a:ext cx="4867" cy="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4C60EA">
                              <w:pPr>
                                <w:spacing w:line="201" w:lineRule="exact"/>
                                <w:rPr>
                                  <w:sz w:val="18"/>
                                </w:rPr>
                              </w:pPr>
                              <w:r>
                                <w:t>[Name des Koordinators], [Name der Organisation]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061" o:spid="_x0000_s1186" style="position:absolute;margin-left:44.25pt;margin-top:76.15pt;width:527.25pt;height:135pt;z-index:-251637760;mso-wrap-distance-left:0;mso-wrap-distance-right:0;mso-position-horizontal-relative:page;mso-position-vertical-relative:text" coordorigin="1697,186" coordsize="8561,19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">
                <v:rect id="docshape372" o:spid="_x0000_s1187" style="position:absolute;left:1727;top:217;width:8501;height: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" fillcolor="#d9d9d9" stroked="f"/>
                <v:shape id="docshape373" o:spid="_x0000_s1188" style="position:absolute;left:1697;top:186;width:8561;height:496;visibility:visible;mso-wrap-style:square;v-text-anchor:top" coordsize="8561,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" path="m30,30l,30,,496r30,l30,30xm8561,30r-30,l8531,496r30,l8561,30xm8561,r-30,l30,,,,,30r30,l8531,30r30,l8561,xe" fillcolor="#bebebe" stroked="f">
                  <v:path arrowok="t" o:connecttype="custom" o:connectlocs="30,217;0,217;0,683;30,683;30,217;8561,217;8531,217;8531,683;8561,683;8561,217;8561,187;8531,187;30,187;0,187;0,217;30,217;8531,217;8561,217;8561,187" o:connectangles="0,0,0,0,0,0,0,0,0,0,0,0,0,0,0,0,0,0,0"/>
                </v:shape>
                <v:rect id="docshape374" o:spid="_x0000_s1189" style="position:absolute;left:1727;top:712;width:3545;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" fillcolor="#d9d9d9" stroked="f"/>
                <v:shape id="docshape375" o:spid="_x0000_s1190" style="position:absolute;left:1697;top:682;width:8561;height:480;visibility:visible;mso-wrap-style:square;v-text-anchor:top" coordsize="856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" path="m8561,r,l,,,30,,480r30,l30,30r3545,l3575,480r30,l3605,30r4926,l8531,480r30,l8561,30r,-30xe" fillcolor="#bebebe" stroked="f">
                  <v:path arrowok="t" o:connecttype="custom" o:connectlocs="8561,682;8561,682;0,682;0,712;0,1162;30,1162;30,712;3575,712;3575,1162;3605,1162;3605,712;8531,712;8531,1162;8561,1162;8561,712;8561,682" o:connectangles="0,0,0,0,0,0,0,0,0,0,0,0,0,0,0,0"/>
                </v:shape>
                <v:rect id="docshape376" o:spid="_x0000_s1191" style="position:absolute;left:1727;top:1192;width:3545;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" fillcolor="#d9d9d9" stroked="f"/>
                <v:shape id="docshape377" o:spid="_x0000_s1192" style="position:absolute;left:1697;top:1162;width:8561;height:481;visibility:visible;mso-wrap-style:square;v-text-anchor:top" coordsize="8561,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" path="m8561,r,l,,,31,,481r30,l30,31r3545,l3575,481r30,l3605,31r4926,l8531,481r30,l8561,31r,-31xe" fillcolor="#bebebe" stroked="f">
                  <v:path arrowok="t" o:connecttype="custom" o:connectlocs="8561,1162;8561,1162;0,1162;0,1193;0,1643;30,1643;30,1193;3575,1193;3575,1643;3605,1643;3605,1193;8531,1193;8531,1643;8561,1643;8561,1193;8561,1162" o:connectangles="0,0,0,0,0,0,0,0,0,0,0,0,0,0,0,0"/>
                </v:shape>
                <v:rect id="docshape378" o:spid="_x0000_s1193" style="position:absolute;left:1727;top:1673;width:3545;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" fillcolor="#d9d9d9" stroked="f"/>
                <v:shape id="docshape379" o:spid="_x0000_s1194" style="position:absolute;left:1697;top:1642;width:8561;height:511;visibility:visible;mso-wrap-style:square;v-text-anchor:top" coordsize="8561,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" path="m8561,30r-30,l8531,481r-4926,l3605,30r-30,l3575,481,30,481,30,30,,30,,481r,30l30,511r3545,l3605,511r4926,l8561,511r,-30l8561,30xm8561,r-30,l3605,r-30,l30,,,,,30r30,l3575,30r30,l8531,30r30,l8561,xe" fillcolor="#bebebe" stroked="f">
                  <v:path arrowok="t" o:connecttype="custom" o:connectlocs="8561,1673;8531,1673;8531,2124;3605,2124;3605,1673;3575,1673;3575,2124;30,2124;30,1673;0,1673;0,2124;0,2154;30,2154;3575,2154;3605,2154;8531,2154;8561,2154;8561,2124;8561,1673;8561,1643;8531,1643;3605,1643;3575,1643;30,1643;0,1643;0,1673;30,1673;3575,1673;3605,1673;8531,1673;8561,1673;8561,1643" o:connectangles="0,0,0,0,0,0,0,0,0,0,0,0,0,0,0,0,0,0,0,0,0,0,0,0,0,0,0,0,0,0,0,0"/>
                </v:shape>
                <v:shape id="docshape380" o:spid="_x0000_s1195" type="#_x0000_t202" style="position:absolute;left:1817;top:340;width:2352;height:8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" filled="f" stroked="f">
                  <v:textbox inset="0,0,0,0">
                    <w:txbxContent>
                      <w:p w:rsidR="00EE49CC" w:rsidRDefault="00EE49CC" w:rsidP="004C60EA">
                        <w:pPr>
                          <w:spacing w:line="217" w:lineRule="exact"/>
                          <w:rPr>
                            <w:b/>
                            <w:sz w:val="19"/>
                          </w:rPr>
                        </w:pPr>
                        <w:r>
                          <w:t>PROJEKT</w:t>
                        </w:r>
                      </w:p>
                      <w:p w:rsidR="00EE49CC" w:rsidRDefault="00EE49CC" w:rsidP="004C60EA">
                        <w:pPr>
                          <w:spacing w:before="6"/>
                          <w:rPr>
                            <w:b/>
                            <w:sz w:val="23"/>
                          </w:rPr>
                        </w:pPr>
                        <w:r>
                          <w:t>Name des Projekts</w:t>
                        </w:r>
                      </w:p>
                      <w:p w:rsidR="00EE49CC" w:rsidRDefault="00EE49CC" w:rsidP="004C60EA">
                        <w:pPr>
                          <w:spacing w:before="1"/>
                          <w:rPr>
                            <w:b/>
                            <w:sz w:val="18"/>
                          </w:rPr>
                        </w:pPr>
                        <w:r>
                          <w:rPr>
                            <w:b/>
                            <w:color w:val="585858"/>
                            <w:sz w:val="18"/>
                          </w:rPr>
                          <w:t>Project</w:t>
                        </w:r>
                        <w:r>
                          <w:rPr>
                            <w:b/>
                            <w:color w:val="585858"/>
                            <w:spacing w:val="1"/>
                            <w:sz w:val="18"/>
                          </w:rPr>
                          <w:t xml:space="preserve"> </w:t>
                        </w:r>
                        <w:r>
                          <w:rPr>
                            <w:b/>
                            <w:color w:val="585858"/>
                            <w:sz w:val="18"/>
                          </w:rPr>
                          <w:t>name:</w:t>
                        </w:r>
                      </w:p>
                    </w:txbxContent>
                  </v:textbox>
                </v:shape>
                <v:shape id="docshape381" o:spid="_x0000_s1196" type="#_x0000_t202" style="position:absolute;left:5391;top:834;width:1539;height:2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" filled="f" stroked="f">
                  <v:textbox inset="0,0,0,0">
                    <w:txbxContent>
                      <w:p w:rsidR="00EE49CC" w:rsidRDefault="00EE49CC" w:rsidP="004C60EA">
                        <w:pPr>
                          <w:spacing w:line="201" w:lineRule="exact"/>
                          <w:rPr>
                            <w:sz w:val="18"/>
                          </w:rPr>
                        </w:pPr>
                        <w:r>
                          <w:t>[Projekttitel]</w:t>
                        </w:r>
                      </w:p>
                    </w:txbxContent>
                  </v:textbox>
                </v:shape>
                <v:shape id="docshape382" o:spid="_x0000_s1197" type="#_x0000_t202" style="position:absolute;left:1817;top:1314;width:2319;height: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" filled="f" stroked="f">
                  <v:textbox inset="0,0,0,0">
                    <w:txbxContent>
                      <w:p w:rsidR="00EE49CC" w:rsidRDefault="00EE49CC" w:rsidP="004C60EA">
                        <w:pPr>
                          <w:spacing w:line="201" w:lineRule="exact"/>
                          <w:rPr>
                            <w:b/>
                            <w:sz w:val="18"/>
                          </w:rPr>
                        </w:pPr>
                        <w:r>
                          <w:t>Akronym des Projekts</w:t>
                        </w:r>
                      </w:p>
                    </w:txbxContent>
                  </v:textbox>
                </v:shape>
                <v:shape id="docshape383" o:spid="_x0000_s1198" type="#_x0000_t202" style="position:absolute;left:5391;top:1314;width:1131;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" filled="f" stroked="f">
                  <v:textbox inset="0,0,0,0">
                    <w:txbxContent>
                      <w:p w:rsidR="00EE49CC" w:rsidRDefault="00EE49CC" w:rsidP="004C60EA">
                        <w:pPr>
                          <w:spacing w:line="201" w:lineRule="exact"/>
                          <w:rPr>
                            <w:sz w:val="18"/>
                          </w:rPr>
                        </w:pPr>
                        <w:r>
                          <w:t>[Akronym]</w:t>
                        </w:r>
                      </w:p>
                    </w:txbxContent>
                  </v:textbox>
                </v:shape>
                <v:shape id="docshape384" o:spid="_x0000_s1199" type="#_x0000_t202" style="position:absolute;left:1817;top:1795;width:2319;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" filled="f" stroked="f">
                  <v:textbox inset="0,0,0,0">
                    <w:txbxContent>
                      <w:p w:rsidR="00EE49CC" w:rsidRDefault="00EE49CC" w:rsidP="004C60EA">
                        <w:pPr>
                          <w:spacing w:line="201" w:lineRule="exact"/>
                          <w:rPr>
                            <w:b/>
                            <w:sz w:val="18"/>
                          </w:rPr>
                        </w:pPr>
                        <w:r>
                          <w:t>Koordination</w:t>
                        </w:r>
                      </w:p>
                    </w:txbxContent>
                  </v:textbox>
                </v:shape>
                <v:shape id="docshape385" o:spid="_x0000_s1200" type="#_x0000_t202" style="position:absolute;left:5391;top:1795;width:4867;height: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" filled="f" stroked="f">
                  <v:textbox inset="0,0,0,0">
                    <w:txbxContent>
                      <w:p w:rsidR="00EE49CC" w:rsidRDefault="00EE49CC" w:rsidP="004C60EA">
                        <w:pPr>
                          <w:spacing w:line="201" w:lineRule="exact"/>
                          <w:rPr>
                            <w:sz w:val="18"/>
                          </w:rPr>
                        </w:pPr>
                        <w:r>
                          <w:t>[Name des Koordinators], [Name der Organisation]</w:t>
                        </w:r>
                      </w:p>
                    </w:txbxContent>
                  </v:textbox>
                </v:shape>
                <w10:wrap type="topAndBottom" anchorx="page"/>
              </v:group>
            </w:pict>
          </mc:Fallback>
        </mc:AlternateContent>
      </w:r>
      <w:r w:rsidRPr="004C60EA">
        <w:rPr>
          <w:rStyle w:val="Fett"/>
        </w:rPr>
        <w:t>Hinweis</w:t>
      </w:r>
      <w:r w:rsidRPr="004C60EA">
        <w:t>: Bit</w:t>
      </w:r>
      <w:r>
        <w:t xml:space="preserve">te lesen Sie die Bedingungen im Call-Dokument </w:t>
      </w:r>
      <w:r w:rsidRPr="004C60EA">
        <w:t xml:space="preserve">zur Einreichung von </w:t>
      </w:r>
      <w:r>
        <w:t>Anträgen</w:t>
      </w:r>
      <w:r w:rsidRPr="004C60EA">
        <w:t xml:space="preserve"> sorgfältig durch (bei offenen </w:t>
      </w:r>
      <w:r>
        <w:t>Calls</w:t>
      </w:r>
      <w:r w:rsidRPr="004C60EA">
        <w:t xml:space="preserve">: auf dem Portal). Achten Sie insbesondere auf die </w:t>
      </w:r>
      <w:r>
        <w:t>Vergabekriterien</w:t>
      </w:r>
      <w:r w:rsidRPr="004C60EA">
        <w:t>, in denen erläutert wird, wie der Antrag bewertet wird.</w:t>
      </w:r>
    </w:p>
    <w:p w:rsidR="004C60EA" w:rsidRDefault="004C60EA" w:rsidP="004C60EA"/>
    <w:p w:rsidR="00FF5ED4" w:rsidRDefault="00FF5ED4">
      <w:pPr>
        <w:suppressAutoHyphens w:val="0"/>
      </w:pPr>
      <w:r>
        <w:br w:type="page"/>
      </w:r>
    </w:p>
    <w:bookmarkStart w:id="15" w:name="_Toc122523925"/>
    <w:p w:rsidR="00FF5ED4" w:rsidRDefault="00A015F7" w:rsidP="00A015F7">
      <w:pPr>
        <w:pStyle w:val="berschrift3"/>
      </w:pPr>
      <w:r w:rsidRPr="00A015F7">
        <w:rPr>
          <w:noProof/>
          <w:lang w:val="de-AT" w:eastAsia="de-AT"/>
        </w:rPr>
        <w:lastRenderedPageBreak/>
        <mc:AlternateContent>
          <mc:Choice Requires="wpg">
            <w:drawing>
              <wp:anchor distT="0" distB="0" distL="0" distR="0" simplePos="0" relativeHeight="251679744" behindDoc="1" locked="0" layoutInCell="1" allowOverlap="1">
                <wp:simplePos x="0" y="0"/>
                <wp:positionH relativeFrom="margin">
                  <wp:posOffset>-635</wp:posOffset>
                </wp:positionH>
                <wp:positionV relativeFrom="paragraph">
                  <wp:posOffset>380365</wp:posOffset>
                </wp:positionV>
                <wp:extent cx="5305425" cy="809625"/>
                <wp:effectExtent l="0" t="0" r="9525" b="9525"/>
                <wp:wrapTopAndBottom/>
                <wp:docPr id="1076" name="Gruppieren 10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05425" cy="809625"/>
                          <a:chOff x="1697" y="133"/>
                          <a:chExt cx="8657" cy="1275"/>
                        </a:xfrm>
                      </wpg:grpSpPr>
                      <wps:wsp>
                        <wps:cNvPr id="1077" name="docshape387"/>
                        <wps:cNvSpPr>
                          <a:spLocks noChangeArrowheads="1"/>
                        </wps:cNvSpPr>
                        <wps:spPr bwMode="auto">
                          <a:xfrm>
                            <a:off x="1727" y="283"/>
                            <a:ext cx="8501" cy="436"/>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8" name="docshape388"/>
                        <wps:cNvSpPr>
                          <a:spLocks/>
                        </wps:cNvSpPr>
                        <wps:spPr bwMode="auto">
                          <a:xfrm>
                            <a:off x="1697" y="253"/>
                            <a:ext cx="8561" cy="466"/>
                          </a:xfrm>
                          <a:custGeom>
                            <a:avLst/>
                            <a:gdLst>
                              <a:gd name="T0" fmla="+- 0 1727 1697"/>
                              <a:gd name="T1" fmla="*/ T0 w 8561"/>
                              <a:gd name="T2" fmla="+- 0 284 254"/>
                              <a:gd name="T3" fmla="*/ 284 h 466"/>
                              <a:gd name="T4" fmla="+- 0 1697 1697"/>
                              <a:gd name="T5" fmla="*/ T4 w 8561"/>
                              <a:gd name="T6" fmla="+- 0 284 254"/>
                              <a:gd name="T7" fmla="*/ 284 h 466"/>
                              <a:gd name="T8" fmla="+- 0 1697 1697"/>
                              <a:gd name="T9" fmla="*/ T8 w 8561"/>
                              <a:gd name="T10" fmla="+- 0 719 254"/>
                              <a:gd name="T11" fmla="*/ 719 h 466"/>
                              <a:gd name="T12" fmla="+- 0 1727 1697"/>
                              <a:gd name="T13" fmla="*/ T12 w 8561"/>
                              <a:gd name="T14" fmla="+- 0 719 254"/>
                              <a:gd name="T15" fmla="*/ 719 h 466"/>
                              <a:gd name="T16" fmla="+- 0 1727 1697"/>
                              <a:gd name="T17" fmla="*/ T16 w 8561"/>
                              <a:gd name="T18" fmla="+- 0 284 254"/>
                              <a:gd name="T19" fmla="*/ 284 h 466"/>
                              <a:gd name="T20" fmla="+- 0 10258 1697"/>
                              <a:gd name="T21" fmla="*/ T20 w 8561"/>
                              <a:gd name="T22" fmla="+- 0 284 254"/>
                              <a:gd name="T23" fmla="*/ 284 h 466"/>
                              <a:gd name="T24" fmla="+- 0 10228 1697"/>
                              <a:gd name="T25" fmla="*/ T24 w 8561"/>
                              <a:gd name="T26" fmla="+- 0 284 254"/>
                              <a:gd name="T27" fmla="*/ 284 h 466"/>
                              <a:gd name="T28" fmla="+- 0 10228 1697"/>
                              <a:gd name="T29" fmla="*/ T28 w 8561"/>
                              <a:gd name="T30" fmla="+- 0 719 254"/>
                              <a:gd name="T31" fmla="*/ 719 h 466"/>
                              <a:gd name="T32" fmla="+- 0 10258 1697"/>
                              <a:gd name="T33" fmla="*/ T32 w 8561"/>
                              <a:gd name="T34" fmla="+- 0 719 254"/>
                              <a:gd name="T35" fmla="*/ 719 h 466"/>
                              <a:gd name="T36" fmla="+- 0 10258 1697"/>
                              <a:gd name="T37" fmla="*/ T36 w 8561"/>
                              <a:gd name="T38" fmla="+- 0 284 254"/>
                              <a:gd name="T39" fmla="*/ 284 h 466"/>
                              <a:gd name="T40" fmla="+- 0 10258 1697"/>
                              <a:gd name="T41" fmla="*/ T40 w 8561"/>
                              <a:gd name="T42" fmla="+- 0 254 254"/>
                              <a:gd name="T43" fmla="*/ 254 h 466"/>
                              <a:gd name="T44" fmla="+- 0 10228 1697"/>
                              <a:gd name="T45" fmla="*/ T44 w 8561"/>
                              <a:gd name="T46" fmla="+- 0 254 254"/>
                              <a:gd name="T47" fmla="*/ 254 h 466"/>
                              <a:gd name="T48" fmla="+- 0 1727 1697"/>
                              <a:gd name="T49" fmla="*/ T48 w 8561"/>
                              <a:gd name="T50" fmla="+- 0 254 254"/>
                              <a:gd name="T51" fmla="*/ 254 h 466"/>
                              <a:gd name="T52" fmla="+- 0 1697 1697"/>
                              <a:gd name="T53" fmla="*/ T52 w 8561"/>
                              <a:gd name="T54" fmla="+- 0 254 254"/>
                              <a:gd name="T55" fmla="*/ 254 h 466"/>
                              <a:gd name="T56" fmla="+- 0 1697 1697"/>
                              <a:gd name="T57" fmla="*/ T56 w 8561"/>
                              <a:gd name="T58" fmla="+- 0 284 254"/>
                              <a:gd name="T59" fmla="*/ 284 h 466"/>
                              <a:gd name="T60" fmla="+- 0 1727 1697"/>
                              <a:gd name="T61" fmla="*/ T60 w 8561"/>
                              <a:gd name="T62" fmla="+- 0 284 254"/>
                              <a:gd name="T63" fmla="*/ 284 h 466"/>
                              <a:gd name="T64" fmla="+- 0 10228 1697"/>
                              <a:gd name="T65" fmla="*/ T64 w 8561"/>
                              <a:gd name="T66" fmla="+- 0 284 254"/>
                              <a:gd name="T67" fmla="*/ 284 h 466"/>
                              <a:gd name="T68" fmla="+- 0 10258 1697"/>
                              <a:gd name="T69" fmla="*/ T68 w 8561"/>
                              <a:gd name="T70" fmla="+- 0 284 254"/>
                              <a:gd name="T71" fmla="*/ 284 h 466"/>
                              <a:gd name="T72" fmla="+- 0 10258 1697"/>
                              <a:gd name="T73" fmla="*/ T72 w 8561"/>
                              <a:gd name="T74" fmla="+- 0 254 254"/>
                              <a:gd name="T75" fmla="*/ 254 h 4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8561" h="466">
                                <a:moveTo>
                                  <a:pt x="30" y="30"/>
                                </a:moveTo>
                                <a:lnTo>
                                  <a:pt x="0" y="30"/>
                                </a:lnTo>
                                <a:lnTo>
                                  <a:pt x="0" y="465"/>
                                </a:lnTo>
                                <a:lnTo>
                                  <a:pt x="30" y="465"/>
                                </a:lnTo>
                                <a:lnTo>
                                  <a:pt x="30" y="30"/>
                                </a:lnTo>
                                <a:close/>
                                <a:moveTo>
                                  <a:pt x="8561" y="30"/>
                                </a:moveTo>
                                <a:lnTo>
                                  <a:pt x="8531" y="30"/>
                                </a:lnTo>
                                <a:lnTo>
                                  <a:pt x="8531" y="465"/>
                                </a:lnTo>
                                <a:lnTo>
                                  <a:pt x="8561" y="465"/>
                                </a:lnTo>
                                <a:lnTo>
                                  <a:pt x="8561" y="30"/>
                                </a:lnTo>
                                <a:close/>
                                <a:moveTo>
                                  <a:pt x="8561" y="0"/>
                                </a:moveTo>
                                <a:lnTo>
                                  <a:pt x="8531" y="0"/>
                                </a:lnTo>
                                <a:lnTo>
                                  <a:pt x="30" y="0"/>
                                </a:lnTo>
                                <a:lnTo>
                                  <a:pt x="0" y="0"/>
                                </a:lnTo>
                                <a:lnTo>
                                  <a:pt x="0" y="30"/>
                                </a:lnTo>
                                <a:lnTo>
                                  <a:pt x="30" y="30"/>
                                </a:lnTo>
                                <a:lnTo>
                                  <a:pt x="8531" y="30"/>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79" name="docshape389"/>
                        <wps:cNvSpPr>
                          <a:spLocks noChangeArrowheads="1"/>
                        </wps:cNvSpPr>
                        <wps:spPr bwMode="auto">
                          <a:xfrm>
                            <a:off x="1727" y="749"/>
                            <a:ext cx="8501" cy="571"/>
                          </a:xfrm>
                          <a:prstGeom prst="rect">
                            <a:avLst/>
                          </a:prstGeom>
                          <a:solidFill>
                            <a:srgbClr val="F1F1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0" name="docshape390"/>
                        <wps:cNvSpPr>
                          <a:spLocks/>
                        </wps:cNvSpPr>
                        <wps:spPr bwMode="auto">
                          <a:xfrm>
                            <a:off x="1697" y="719"/>
                            <a:ext cx="8561" cy="30"/>
                          </a:xfrm>
                          <a:custGeom>
                            <a:avLst/>
                            <a:gdLst>
                              <a:gd name="T0" fmla="+- 0 10258 1697"/>
                              <a:gd name="T1" fmla="*/ T0 w 8561"/>
                              <a:gd name="T2" fmla="+- 0 719 719"/>
                              <a:gd name="T3" fmla="*/ 719 h 30"/>
                              <a:gd name="T4" fmla="+- 0 10228 1697"/>
                              <a:gd name="T5" fmla="*/ T4 w 8561"/>
                              <a:gd name="T6" fmla="+- 0 719 719"/>
                              <a:gd name="T7" fmla="*/ 719 h 30"/>
                              <a:gd name="T8" fmla="+- 0 1727 1697"/>
                              <a:gd name="T9" fmla="*/ T8 w 8561"/>
                              <a:gd name="T10" fmla="+- 0 719 719"/>
                              <a:gd name="T11" fmla="*/ 719 h 30"/>
                              <a:gd name="T12" fmla="+- 0 1697 1697"/>
                              <a:gd name="T13" fmla="*/ T12 w 8561"/>
                              <a:gd name="T14" fmla="+- 0 719 719"/>
                              <a:gd name="T15" fmla="*/ 719 h 30"/>
                              <a:gd name="T16" fmla="+- 0 1697 1697"/>
                              <a:gd name="T17" fmla="*/ T16 w 8561"/>
                              <a:gd name="T18" fmla="+- 0 749 719"/>
                              <a:gd name="T19" fmla="*/ 749 h 30"/>
                              <a:gd name="T20" fmla="+- 0 1727 1697"/>
                              <a:gd name="T21" fmla="*/ T20 w 8561"/>
                              <a:gd name="T22" fmla="+- 0 749 719"/>
                              <a:gd name="T23" fmla="*/ 749 h 30"/>
                              <a:gd name="T24" fmla="+- 0 10228 1697"/>
                              <a:gd name="T25" fmla="*/ T24 w 8561"/>
                              <a:gd name="T26" fmla="+- 0 749 719"/>
                              <a:gd name="T27" fmla="*/ 749 h 30"/>
                              <a:gd name="T28" fmla="+- 0 10258 1697"/>
                              <a:gd name="T29" fmla="*/ T28 w 8561"/>
                              <a:gd name="T30" fmla="+- 0 749 719"/>
                              <a:gd name="T31" fmla="*/ 749 h 30"/>
                              <a:gd name="T32" fmla="+- 0 10258 1697"/>
                              <a:gd name="T33" fmla="*/ T32 w 8561"/>
                              <a:gd name="T34" fmla="+- 0 719 719"/>
                              <a:gd name="T35" fmla="*/ 719 h 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561" h="30">
                                <a:moveTo>
                                  <a:pt x="8561" y="0"/>
                                </a:moveTo>
                                <a:lnTo>
                                  <a:pt x="8531" y="0"/>
                                </a:lnTo>
                                <a:lnTo>
                                  <a:pt x="30" y="0"/>
                                </a:lnTo>
                                <a:lnTo>
                                  <a:pt x="0" y="0"/>
                                </a:lnTo>
                                <a:lnTo>
                                  <a:pt x="0" y="30"/>
                                </a:lnTo>
                                <a:lnTo>
                                  <a:pt x="30" y="30"/>
                                </a:lnTo>
                                <a:lnTo>
                                  <a:pt x="8531" y="30"/>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81" name="docshape391"/>
                        <wps:cNvSpPr>
                          <a:spLocks/>
                        </wps:cNvSpPr>
                        <wps:spPr bwMode="auto">
                          <a:xfrm>
                            <a:off x="1697" y="749"/>
                            <a:ext cx="8561" cy="601"/>
                          </a:xfrm>
                          <a:custGeom>
                            <a:avLst/>
                            <a:gdLst>
                              <a:gd name="T0" fmla="+- 0 10258 1697"/>
                              <a:gd name="T1" fmla="*/ T0 w 8561"/>
                              <a:gd name="T2" fmla="+- 0 749 749"/>
                              <a:gd name="T3" fmla="*/ 749 h 601"/>
                              <a:gd name="T4" fmla="+- 0 10228 1697"/>
                              <a:gd name="T5" fmla="*/ T4 w 8561"/>
                              <a:gd name="T6" fmla="+- 0 749 749"/>
                              <a:gd name="T7" fmla="*/ 749 h 601"/>
                              <a:gd name="T8" fmla="+- 0 10228 1697"/>
                              <a:gd name="T9" fmla="*/ T8 w 8561"/>
                              <a:gd name="T10" fmla="+- 0 1320 749"/>
                              <a:gd name="T11" fmla="*/ 1320 h 601"/>
                              <a:gd name="T12" fmla="+- 0 1727 1697"/>
                              <a:gd name="T13" fmla="*/ T12 w 8561"/>
                              <a:gd name="T14" fmla="+- 0 1320 749"/>
                              <a:gd name="T15" fmla="*/ 1320 h 601"/>
                              <a:gd name="T16" fmla="+- 0 1727 1697"/>
                              <a:gd name="T17" fmla="*/ T16 w 8561"/>
                              <a:gd name="T18" fmla="+- 0 749 749"/>
                              <a:gd name="T19" fmla="*/ 749 h 601"/>
                              <a:gd name="T20" fmla="+- 0 1697 1697"/>
                              <a:gd name="T21" fmla="*/ T20 w 8561"/>
                              <a:gd name="T22" fmla="+- 0 749 749"/>
                              <a:gd name="T23" fmla="*/ 749 h 601"/>
                              <a:gd name="T24" fmla="+- 0 1697 1697"/>
                              <a:gd name="T25" fmla="*/ T24 w 8561"/>
                              <a:gd name="T26" fmla="+- 0 1320 749"/>
                              <a:gd name="T27" fmla="*/ 1320 h 601"/>
                              <a:gd name="T28" fmla="+- 0 1697 1697"/>
                              <a:gd name="T29" fmla="*/ T28 w 8561"/>
                              <a:gd name="T30" fmla="+- 0 1350 749"/>
                              <a:gd name="T31" fmla="*/ 1350 h 601"/>
                              <a:gd name="T32" fmla="+- 0 1727 1697"/>
                              <a:gd name="T33" fmla="*/ T32 w 8561"/>
                              <a:gd name="T34" fmla="+- 0 1350 749"/>
                              <a:gd name="T35" fmla="*/ 1350 h 601"/>
                              <a:gd name="T36" fmla="+- 0 10228 1697"/>
                              <a:gd name="T37" fmla="*/ T36 w 8561"/>
                              <a:gd name="T38" fmla="+- 0 1350 749"/>
                              <a:gd name="T39" fmla="*/ 1350 h 601"/>
                              <a:gd name="T40" fmla="+- 0 10258 1697"/>
                              <a:gd name="T41" fmla="*/ T40 w 8561"/>
                              <a:gd name="T42" fmla="+- 0 1350 749"/>
                              <a:gd name="T43" fmla="*/ 1350 h 601"/>
                              <a:gd name="T44" fmla="+- 0 10258 1697"/>
                              <a:gd name="T45" fmla="*/ T44 w 8561"/>
                              <a:gd name="T46" fmla="+- 0 1320 749"/>
                              <a:gd name="T47" fmla="*/ 1320 h 601"/>
                              <a:gd name="T48" fmla="+- 0 10258 1697"/>
                              <a:gd name="T49" fmla="*/ T48 w 8561"/>
                              <a:gd name="T50" fmla="+- 0 749 749"/>
                              <a:gd name="T51" fmla="*/ 749 h 6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8561" h="601">
                                <a:moveTo>
                                  <a:pt x="8561" y="0"/>
                                </a:moveTo>
                                <a:lnTo>
                                  <a:pt x="8531" y="0"/>
                                </a:lnTo>
                                <a:lnTo>
                                  <a:pt x="8531" y="571"/>
                                </a:lnTo>
                                <a:lnTo>
                                  <a:pt x="30" y="571"/>
                                </a:lnTo>
                                <a:lnTo>
                                  <a:pt x="30" y="0"/>
                                </a:lnTo>
                                <a:lnTo>
                                  <a:pt x="0" y="0"/>
                                </a:lnTo>
                                <a:lnTo>
                                  <a:pt x="0" y="571"/>
                                </a:lnTo>
                                <a:lnTo>
                                  <a:pt x="0" y="601"/>
                                </a:lnTo>
                                <a:lnTo>
                                  <a:pt x="30" y="601"/>
                                </a:lnTo>
                                <a:lnTo>
                                  <a:pt x="8531" y="601"/>
                                </a:lnTo>
                                <a:lnTo>
                                  <a:pt x="8561" y="601"/>
                                </a:lnTo>
                                <a:lnTo>
                                  <a:pt x="8561" y="571"/>
                                </a:lnTo>
                                <a:lnTo>
                                  <a:pt x="8561" y="0"/>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82" name="docshape392"/>
                        <wps:cNvSpPr txBox="1">
                          <a:spLocks noChangeArrowheads="1"/>
                        </wps:cNvSpPr>
                        <wps:spPr bwMode="auto">
                          <a:xfrm>
                            <a:off x="1793" y="133"/>
                            <a:ext cx="8561" cy="1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A015F7">
                              <w:pPr>
                                <w:spacing w:before="146"/>
                                <w:rPr>
                                  <w:b/>
                                  <w:sz w:val="18"/>
                                </w:rPr>
                              </w:pPr>
                              <w:r>
                                <w:t>Zusammenfassung des Projekts</w:t>
                              </w:r>
                            </w:p>
                            <w:p w:rsidR="00EE49CC" w:rsidRPr="005119BE" w:rsidRDefault="00EE49CC" w:rsidP="00A015F7">
                              <w:pPr>
                                <w:spacing w:before="5"/>
                                <w:rPr>
                                  <w:b/>
                                  <w:lang w:val="en-US"/>
                                </w:rPr>
                              </w:pPr>
                              <w:r>
                                <w:t xml:space="preserve">Siehe Zusammenfassung (engl. </w:t>
                              </w:r>
                              <w:r w:rsidRPr="005119BE">
                                <w:rPr>
                                  <w:lang w:val="en-US"/>
                                </w:rPr>
                                <w:t>Abstract) in Teil A.</w:t>
                              </w:r>
                            </w:p>
                            <w:p w:rsidR="00EE49CC" w:rsidRPr="00722A46" w:rsidRDefault="00EE49CC" w:rsidP="00A015F7">
                              <w:pPr>
                                <w:ind w:left="120"/>
                                <w:rPr>
                                  <w:sz w:val="18"/>
                                  <w:lang w:val="en-US"/>
                                </w:rPr>
                              </w:pPr>
                              <w:r w:rsidRPr="00722A46">
                                <w:rPr>
                                  <w:color w:val="585858"/>
                                  <w:sz w:val="18"/>
                                  <w:lang w:val="en-US"/>
                                </w:rPr>
                                <w:t>See</w:t>
                              </w:r>
                              <w:r w:rsidRPr="00722A46">
                                <w:rPr>
                                  <w:color w:val="585858"/>
                                  <w:spacing w:val="-1"/>
                                  <w:sz w:val="18"/>
                                  <w:lang w:val="en-US"/>
                                </w:rPr>
                                <w:t xml:space="preserve"> </w:t>
                              </w:r>
                              <w:r w:rsidRPr="00722A46">
                                <w:rPr>
                                  <w:color w:val="585858"/>
                                  <w:sz w:val="18"/>
                                  <w:lang w:val="en-US"/>
                                </w:rPr>
                                <w:t>Abstract</w:t>
                              </w:r>
                              <w:r w:rsidRPr="00722A46">
                                <w:rPr>
                                  <w:color w:val="585858"/>
                                  <w:spacing w:val="-11"/>
                                  <w:sz w:val="18"/>
                                  <w:lang w:val="en-US"/>
                                </w:rPr>
                                <w:t xml:space="preserve"> </w:t>
                              </w:r>
                              <w:r w:rsidRPr="00722A46">
                                <w:rPr>
                                  <w:color w:val="585858"/>
                                  <w:sz w:val="18"/>
                                  <w:lang w:val="en-US"/>
                                </w:rPr>
                                <w:t>(Application</w:t>
                              </w:r>
                              <w:r w:rsidRPr="00722A46">
                                <w:rPr>
                                  <w:color w:val="585858"/>
                                  <w:spacing w:val="-13"/>
                                  <w:sz w:val="18"/>
                                  <w:lang w:val="en-US"/>
                                </w:rPr>
                                <w:t xml:space="preserve"> </w:t>
                              </w:r>
                              <w:r w:rsidRPr="00722A46">
                                <w:rPr>
                                  <w:color w:val="585858"/>
                                  <w:sz w:val="18"/>
                                  <w:lang w:val="en-US"/>
                                </w:rPr>
                                <w:t>Form</w:t>
                              </w:r>
                              <w:r w:rsidRPr="00722A46">
                                <w:rPr>
                                  <w:color w:val="585858"/>
                                  <w:spacing w:val="-5"/>
                                  <w:sz w:val="18"/>
                                  <w:lang w:val="en-US"/>
                                </w:rPr>
                                <w:t xml:space="preserve"> </w:t>
                              </w:r>
                              <w:r w:rsidRPr="00722A46">
                                <w:rPr>
                                  <w:color w:val="585858"/>
                                  <w:sz w:val="18"/>
                                  <w:lang w:val="en-US"/>
                                </w:rPr>
                                <w:t>Part</w:t>
                              </w:r>
                              <w:r w:rsidRPr="00722A46">
                                <w:rPr>
                                  <w:color w:val="585858"/>
                                  <w:spacing w:val="4"/>
                                  <w:sz w:val="18"/>
                                  <w:lang w:val="en-US"/>
                                </w:rPr>
                                <w:t xml:space="preserve"> </w:t>
                              </w:r>
                              <w:r w:rsidRPr="00722A46">
                                <w:rPr>
                                  <w:color w:val="585858"/>
                                  <w:sz w:val="18"/>
                                  <w:lang w:val="en-US"/>
                                </w:rPr>
                                <w:t>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076" o:spid="_x0000_s1201" style="position:absolute;margin-left:-.05pt;margin-top:29.95pt;width:417.75pt;height:63.75pt;z-index:-251636736;mso-wrap-distance-left:0;mso-wrap-distance-right:0;mso-position-horizontal-relative:margin;mso-position-vertical-relative:text" coordorigin="1697,133" coordsize="8657,1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">
                <v:rect id="docshape387" o:spid="_x0000_s1202" style="position:absolute;left:1727;top:283;width:8501;height: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" fillcolor="#d9d9d9" stroked="f"/>
                <v:shape id="docshape388" o:spid="_x0000_s1203" style="position:absolute;left:1697;top:253;width:8561;height:466;visibility:visible;mso-wrap-style:square;v-text-anchor:top" coordsize="8561,4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" path="m30,30l,30,,465r30,l30,30xm8561,30r-30,l8531,465r30,l8561,30xm8561,r-30,l30,,,,,30r30,l8531,30r30,l8561,xe" fillcolor="#a6a6a6" stroked="f">
                  <v:path arrowok="t" o:connecttype="custom" o:connectlocs="30,284;0,284;0,719;30,719;30,284;8561,284;8531,284;8531,719;8561,719;8561,284;8561,254;8531,254;30,254;0,254;0,284;30,284;8531,284;8561,284;8561,254" o:connectangles="0,0,0,0,0,0,0,0,0,0,0,0,0,0,0,0,0,0,0"/>
                </v:shape>
                <v:rect id="docshape389" o:spid="_x0000_s1204" style="position:absolute;left:1727;top:749;width:8501;height: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" fillcolor="#f1f1f1" stroked="f"/>
                <v:shape id="docshape390" o:spid="_x0000_s1205" style="position:absolute;left:1697;top:719;width:8561;height:30;visibility:visible;mso-wrap-style:square;v-text-anchor:top" coordsize="856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" path="m8561,r-30,l30,,,,,30r30,l8531,30r30,l8561,xe" fillcolor="#a6a6a6" stroked="f">
                  <v:path arrowok="t" o:connecttype="custom" o:connectlocs="8561,719;8531,719;30,719;0,719;0,749;30,749;8531,749;8561,749;8561,719" o:connectangles="0,0,0,0,0,0,0,0,0"/>
                </v:shape>
                <v:shape id="docshape391" o:spid="_x0000_s1206" style="position:absolute;left:1697;top:749;width:8561;height:601;visibility:visible;mso-wrap-style:square;v-text-anchor:top" coordsize="8561,6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" path="m8561,r-30,l8531,571,30,571,30,,,,,571r,30l30,601r8501,l8561,601r,-30l8561,xe" fillcolor="#bebebe" stroked="f">
                  <v:path arrowok="t" o:connecttype="custom" o:connectlocs="8561,749;8531,749;8531,1320;30,1320;30,749;0,749;0,1320;0,1350;30,1350;8531,1350;8561,1350;8561,1320;8561,749" o:connectangles="0,0,0,0,0,0,0,0,0,0,0,0,0"/>
                </v:shape>
                <v:shape id="docshape392" o:spid="_x0000_s1207" type="#_x0000_t202" style="position:absolute;left:1793;top:133;width:8561;height:1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" filled="f" stroked="f">
                  <v:textbox inset="0,0,0,0">
                    <w:txbxContent>
                      <w:p w:rsidR="00EE49CC" w:rsidRDefault="00EE49CC" w:rsidP="00A015F7">
                        <w:pPr>
                          <w:spacing w:before="146"/>
                          <w:rPr>
                            <w:b/>
                            <w:sz w:val="18"/>
                          </w:rPr>
                        </w:pPr>
                        <w:r>
                          <w:t>Zusammenfassung des Projekts</w:t>
                        </w:r>
                      </w:p>
                      <w:p w:rsidR="00EE49CC" w:rsidRPr="005119BE" w:rsidRDefault="00EE49CC" w:rsidP="00A015F7">
                        <w:pPr>
                          <w:spacing w:before="5"/>
                          <w:rPr>
                            <w:b/>
                            <w:lang w:val="en-US"/>
                          </w:rPr>
                        </w:pPr>
                        <w:r>
                          <w:t xml:space="preserve">Siehe Zusammenfassung (engl. </w:t>
                        </w:r>
                        <w:r w:rsidRPr="005119BE">
                          <w:rPr>
                            <w:lang w:val="en-US"/>
                          </w:rPr>
                          <w:t>Abstract) in Teil A.</w:t>
                        </w:r>
                      </w:p>
                      <w:p w:rsidR="00EE49CC" w:rsidRPr="00722A46" w:rsidRDefault="00EE49CC" w:rsidP="00A015F7">
                        <w:pPr>
                          <w:ind w:left="120"/>
                          <w:rPr>
                            <w:sz w:val="18"/>
                            <w:lang w:val="en-US"/>
                          </w:rPr>
                        </w:pPr>
                        <w:r w:rsidRPr="00722A46">
                          <w:rPr>
                            <w:color w:val="585858"/>
                            <w:sz w:val="18"/>
                            <w:lang w:val="en-US"/>
                          </w:rPr>
                          <w:t>See</w:t>
                        </w:r>
                        <w:r w:rsidRPr="00722A46">
                          <w:rPr>
                            <w:color w:val="585858"/>
                            <w:spacing w:val="-1"/>
                            <w:sz w:val="18"/>
                            <w:lang w:val="en-US"/>
                          </w:rPr>
                          <w:t xml:space="preserve"> </w:t>
                        </w:r>
                        <w:r w:rsidRPr="00722A46">
                          <w:rPr>
                            <w:color w:val="585858"/>
                            <w:sz w:val="18"/>
                            <w:lang w:val="en-US"/>
                          </w:rPr>
                          <w:t>Abstract</w:t>
                        </w:r>
                        <w:r w:rsidRPr="00722A46">
                          <w:rPr>
                            <w:color w:val="585858"/>
                            <w:spacing w:val="-11"/>
                            <w:sz w:val="18"/>
                            <w:lang w:val="en-US"/>
                          </w:rPr>
                          <w:t xml:space="preserve"> </w:t>
                        </w:r>
                        <w:r w:rsidRPr="00722A46">
                          <w:rPr>
                            <w:color w:val="585858"/>
                            <w:sz w:val="18"/>
                            <w:lang w:val="en-US"/>
                          </w:rPr>
                          <w:t>(Application</w:t>
                        </w:r>
                        <w:r w:rsidRPr="00722A46">
                          <w:rPr>
                            <w:color w:val="585858"/>
                            <w:spacing w:val="-13"/>
                            <w:sz w:val="18"/>
                            <w:lang w:val="en-US"/>
                          </w:rPr>
                          <w:t xml:space="preserve"> </w:t>
                        </w:r>
                        <w:r w:rsidRPr="00722A46">
                          <w:rPr>
                            <w:color w:val="585858"/>
                            <w:sz w:val="18"/>
                            <w:lang w:val="en-US"/>
                          </w:rPr>
                          <w:t>Form</w:t>
                        </w:r>
                        <w:r w:rsidRPr="00722A46">
                          <w:rPr>
                            <w:color w:val="585858"/>
                            <w:spacing w:val="-5"/>
                            <w:sz w:val="18"/>
                            <w:lang w:val="en-US"/>
                          </w:rPr>
                          <w:t xml:space="preserve"> </w:t>
                        </w:r>
                        <w:r w:rsidRPr="00722A46">
                          <w:rPr>
                            <w:color w:val="585858"/>
                            <w:sz w:val="18"/>
                            <w:lang w:val="en-US"/>
                          </w:rPr>
                          <w:t>Part</w:t>
                        </w:r>
                        <w:r w:rsidRPr="00722A46">
                          <w:rPr>
                            <w:color w:val="585858"/>
                            <w:spacing w:val="4"/>
                            <w:sz w:val="18"/>
                            <w:lang w:val="en-US"/>
                          </w:rPr>
                          <w:t xml:space="preserve"> </w:t>
                        </w:r>
                        <w:r w:rsidRPr="00722A46">
                          <w:rPr>
                            <w:color w:val="585858"/>
                            <w:sz w:val="18"/>
                            <w:lang w:val="en-US"/>
                          </w:rPr>
                          <w:t>A).</w:t>
                        </w:r>
                      </w:p>
                    </w:txbxContent>
                  </v:textbox>
                </v:shape>
                <w10:wrap type="topAndBottom" anchorx="margin"/>
              </v:group>
            </w:pict>
          </mc:Fallback>
        </mc:AlternateContent>
      </w:r>
      <w:r w:rsidR="00FF5ED4">
        <w:t>Zusammenfassung des Projekts</w:t>
      </w:r>
      <w:bookmarkEnd w:id="15"/>
    </w:p>
    <w:p w:rsidR="00FF5ED4" w:rsidRDefault="00FF5ED4" w:rsidP="004C60EA"/>
    <w:p w:rsidR="00EF516B" w:rsidRDefault="00EF516B" w:rsidP="00EF516B">
      <w:pPr>
        <w:pStyle w:val="berschrift3"/>
      </w:pPr>
      <w:bookmarkStart w:id="16" w:name="_Toc122523926"/>
      <w:r>
        <w:t>1. Relevanz</w:t>
      </w:r>
      <w:bookmarkEnd w:id="16"/>
    </w:p>
    <w:p w:rsidR="00A9788C" w:rsidRPr="00A9788C" w:rsidRDefault="00A9788C" w:rsidP="00A9788C"/>
    <w:p w:rsidR="00EF516B" w:rsidRPr="00EF516B" w:rsidRDefault="00EF516B" w:rsidP="00EF516B">
      <w:pPr>
        <w:rPr>
          <w:rStyle w:val="Fett"/>
        </w:rPr>
      </w:pPr>
      <w:r w:rsidRPr="00EF516B">
        <w:rPr>
          <w:noProof/>
          <w:lang w:val="de-AT" w:eastAsia="de-AT"/>
        </w:rPr>
        <mc:AlternateContent>
          <mc:Choice Requires="wpg">
            <w:drawing>
              <wp:anchor distT="0" distB="0" distL="0" distR="0" simplePos="0" relativeHeight="251680768" behindDoc="1" locked="0" layoutInCell="1" allowOverlap="1">
                <wp:simplePos x="0" y="0"/>
                <wp:positionH relativeFrom="page">
                  <wp:posOffset>1076325</wp:posOffset>
                </wp:positionH>
                <wp:positionV relativeFrom="paragraph">
                  <wp:posOffset>334645</wp:posOffset>
                </wp:positionV>
                <wp:extent cx="5521960" cy="3505200"/>
                <wp:effectExtent l="0" t="0" r="2540" b="0"/>
                <wp:wrapTopAndBottom/>
                <wp:docPr id="1083" name="Gruppieren 10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21960" cy="3505200"/>
                          <a:chOff x="1697" y="-1045"/>
                          <a:chExt cx="8696" cy="3602"/>
                        </a:xfrm>
                      </wpg:grpSpPr>
                      <wps:wsp>
                        <wps:cNvPr id="1084" name="docshape394"/>
                        <wps:cNvSpPr>
                          <a:spLocks noChangeArrowheads="1"/>
                        </wps:cNvSpPr>
                        <wps:spPr bwMode="auto">
                          <a:xfrm>
                            <a:off x="1727" y="-1045"/>
                            <a:ext cx="8501" cy="223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5" name="docshape395"/>
                        <wps:cNvSpPr>
                          <a:spLocks/>
                        </wps:cNvSpPr>
                        <wps:spPr bwMode="auto">
                          <a:xfrm>
                            <a:off x="1697" y="-1045"/>
                            <a:ext cx="8561" cy="3602"/>
                          </a:xfrm>
                          <a:custGeom>
                            <a:avLst/>
                            <a:gdLst>
                              <a:gd name="T0" fmla="+- 0 10258 1697"/>
                              <a:gd name="T1" fmla="*/ T0 w 8561"/>
                              <a:gd name="T2" fmla="+- 0 185 185"/>
                              <a:gd name="T3" fmla="*/ 185 h 2372"/>
                              <a:gd name="T4" fmla="+- 0 10228 1697"/>
                              <a:gd name="T5" fmla="*/ T4 w 8561"/>
                              <a:gd name="T6" fmla="+- 0 185 185"/>
                              <a:gd name="T7" fmla="*/ 185 h 2372"/>
                              <a:gd name="T8" fmla="+- 0 10228 1697"/>
                              <a:gd name="T9" fmla="*/ T8 w 8561"/>
                              <a:gd name="T10" fmla="+- 0 215 185"/>
                              <a:gd name="T11" fmla="*/ 215 h 2372"/>
                              <a:gd name="T12" fmla="+- 0 10228 1697"/>
                              <a:gd name="T13" fmla="*/ T12 w 8561"/>
                              <a:gd name="T14" fmla="+- 0 1642 185"/>
                              <a:gd name="T15" fmla="*/ 1642 h 2372"/>
                              <a:gd name="T16" fmla="+- 0 10228 1697"/>
                              <a:gd name="T17" fmla="*/ T16 w 8561"/>
                              <a:gd name="T18" fmla="+- 0 1672 185"/>
                              <a:gd name="T19" fmla="*/ 1672 h 2372"/>
                              <a:gd name="T20" fmla="+- 0 10228 1697"/>
                              <a:gd name="T21" fmla="*/ T20 w 8561"/>
                              <a:gd name="T22" fmla="+- 0 2527 185"/>
                              <a:gd name="T23" fmla="*/ 2527 h 2372"/>
                              <a:gd name="T24" fmla="+- 0 1727 1697"/>
                              <a:gd name="T25" fmla="*/ T24 w 8561"/>
                              <a:gd name="T26" fmla="+- 0 2527 185"/>
                              <a:gd name="T27" fmla="*/ 2527 h 2372"/>
                              <a:gd name="T28" fmla="+- 0 1727 1697"/>
                              <a:gd name="T29" fmla="*/ T28 w 8561"/>
                              <a:gd name="T30" fmla="+- 0 1672 185"/>
                              <a:gd name="T31" fmla="*/ 1672 h 2372"/>
                              <a:gd name="T32" fmla="+- 0 10228 1697"/>
                              <a:gd name="T33" fmla="*/ T32 w 8561"/>
                              <a:gd name="T34" fmla="+- 0 1672 185"/>
                              <a:gd name="T35" fmla="*/ 1672 h 2372"/>
                              <a:gd name="T36" fmla="+- 0 10228 1697"/>
                              <a:gd name="T37" fmla="*/ T36 w 8561"/>
                              <a:gd name="T38" fmla="+- 0 1642 185"/>
                              <a:gd name="T39" fmla="*/ 1642 h 2372"/>
                              <a:gd name="T40" fmla="+- 0 1727 1697"/>
                              <a:gd name="T41" fmla="*/ T40 w 8561"/>
                              <a:gd name="T42" fmla="+- 0 1642 185"/>
                              <a:gd name="T43" fmla="*/ 1642 h 2372"/>
                              <a:gd name="T44" fmla="+- 0 1727 1697"/>
                              <a:gd name="T45" fmla="*/ T44 w 8561"/>
                              <a:gd name="T46" fmla="+- 0 215 185"/>
                              <a:gd name="T47" fmla="*/ 215 h 2372"/>
                              <a:gd name="T48" fmla="+- 0 10228 1697"/>
                              <a:gd name="T49" fmla="*/ T48 w 8561"/>
                              <a:gd name="T50" fmla="+- 0 215 185"/>
                              <a:gd name="T51" fmla="*/ 215 h 2372"/>
                              <a:gd name="T52" fmla="+- 0 10228 1697"/>
                              <a:gd name="T53" fmla="*/ T52 w 8561"/>
                              <a:gd name="T54" fmla="+- 0 185 185"/>
                              <a:gd name="T55" fmla="*/ 185 h 2372"/>
                              <a:gd name="T56" fmla="+- 0 1727 1697"/>
                              <a:gd name="T57" fmla="*/ T56 w 8561"/>
                              <a:gd name="T58" fmla="+- 0 185 185"/>
                              <a:gd name="T59" fmla="*/ 185 h 2372"/>
                              <a:gd name="T60" fmla="+- 0 1697 1697"/>
                              <a:gd name="T61" fmla="*/ T60 w 8561"/>
                              <a:gd name="T62" fmla="+- 0 185 185"/>
                              <a:gd name="T63" fmla="*/ 185 h 2372"/>
                              <a:gd name="T64" fmla="+- 0 1697 1697"/>
                              <a:gd name="T65" fmla="*/ T64 w 8561"/>
                              <a:gd name="T66" fmla="+- 0 215 185"/>
                              <a:gd name="T67" fmla="*/ 215 h 2372"/>
                              <a:gd name="T68" fmla="+- 0 1697 1697"/>
                              <a:gd name="T69" fmla="*/ T68 w 8561"/>
                              <a:gd name="T70" fmla="+- 0 2557 185"/>
                              <a:gd name="T71" fmla="*/ 2557 h 2372"/>
                              <a:gd name="T72" fmla="+- 0 1727 1697"/>
                              <a:gd name="T73" fmla="*/ T72 w 8561"/>
                              <a:gd name="T74" fmla="+- 0 2557 185"/>
                              <a:gd name="T75" fmla="*/ 2557 h 2372"/>
                              <a:gd name="T76" fmla="+- 0 10228 1697"/>
                              <a:gd name="T77" fmla="*/ T76 w 8561"/>
                              <a:gd name="T78" fmla="+- 0 2557 185"/>
                              <a:gd name="T79" fmla="*/ 2557 h 2372"/>
                              <a:gd name="T80" fmla="+- 0 10258 1697"/>
                              <a:gd name="T81" fmla="*/ T80 w 8561"/>
                              <a:gd name="T82" fmla="+- 0 2557 185"/>
                              <a:gd name="T83" fmla="*/ 2557 h 2372"/>
                              <a:gd name="T84" fmla="+- 0 10258 1697"/>
                              <a:gd name="T85" fmla="*/ T84 w 8561"/>
                              <a:gd name="T86" fmla="+- 0 2527 185"/>
                              <a:gd name="T87" fmla="*/ 2527 h 2372"/>
                              <a:gd name="T88" fmla="+- 0 10258 1697"/>
                              <a:gd name="T89" fmla="*/ T88 w 8561"/>
                              <a:gd name="T90" fmla="+- 0 215 185"/>
                              <a:gd name="T91" fmla="*/ 215 h 2372"/>
                              <a:gd name="T92" fmla="+- 0 10258 1697"/>
                              <a:gd name="T93" fmla="*/ T92 w 8561"/>
                              <a:gd name="T94" fmla="+- 0 185 185"/>
                              <a:gd name="T95" fmla="*/ 185 h 23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561" h="2372">
                                <a:moveTo>
                                  <a:pt x="8561" y="0"/>
                                </a:moveTo>
                                <a:lnTo>
                                  <a:pt x="8531" y="0"/>
                                </a:lnTo>
                                <a:lnTo>
                                  <a:pt x="8531" y="30"/>
                                </a:lnTo>
                                <a:lnTo>
                                  <a:pt x="8531" y="1457"/>
                                </a:lnTo>
                                <a:lnTo>
                                  <a:pt x="8531" y="1487"/>
                                </a:lnTo>
                                <a:lnTo>
                                  <a:pt x="8531" y="2342"/>
                                </a:lnTo>
                                <a:lnTo>
                                  <a:pt x="30" y="2342"/>
                                </a:lnTo>
                                <a:lnTo>
                                  <a:pt x="30" y="1487"/>
                                </a:lnTo>
                                <a:lnTo>
                                  <a:pt x="8531" y="1487"/>
                                </a:lnTo>
                                <a:lnTo>
                                  <a:pt x="8531" y="1457"/>
                                </a:lnTo>
                                <a:lnTo>
                                  <a:pt x="30" y="1457"/>
                                </a:lnTo>
                                <a:lnTo>
                                  <a:pt x="30" y="30"/>
                                </a:lnTo>
                                <a:lnTo>
                                  <a:pt x="8531" y="30"/>
                                </a:lnTo>
                                <a:lnTo>
                                  <a:pt x="8531" y="0"/>
                                </a:lnTo>
                                <a:lnTo>
                                  <a:pt x="30" y="0"/>
                                </a:lnTo>
                                <a:lnTo>
                                  <a:pt x="0" y="0"/>
                                </a:lnTo>
                                <a:lnTo>
                                  <a:pt x="0" y="30"/>
                                </a:lnTo>
                                <a:lnTo>
                                  <a:pt x="0" y="2372"/>
                                </a:lnTo>
                                <a:lnTo>
                                  <a:pt x="30" y="2372"/>
                                </a:lnTo>
                                <a:lnTo>
                                  <a:pt x="8531" y="2372"/>
                                </a:lnTo>
                                <a:lnTo>
                                  <a:pt x="8561" y="2372"/>
                                </a:lnTo>
                                <a:lnTo>
                                  <a:pt x="8561" y="2342"/>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86" name="docshape396"/>
                        <wps:cNvSpPr txBox="1">
                          <a:spLocks noChangeArrowheads="1"/>
                        </wps:cNvSpPr>
                        <wps:spPr bwMode="auto">
                          <a:xfrm>
                            <a:off x="1832" y="-945"/>
                            <a:ext cx="8561" cy="3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A9788C" w:rsidRDefault="00EE49CC" w:rsidP="00EF516B">
                              <w:pPr>
                                <w:pStyle w:val="KeinLeerraum"/>
                                <w:rPr>
                                  <w:rStyle w:val="Fett"/>
                                </w:rPr>
                              </w:pPr>
                              <w:r w:rsidRPr="00A9788C">
                                <w:rPr>
                                  <w:rStyle w:val="Fett"/>
                                </w:rPr>
                                <w:t>Hintergrund und allgemeine Ziele</w:t>
                              </w:r>
                            </w:p>
                            <w:p w:rsidR="00EE49CC" w:rsidRPr="00EF516B" w:rsidRDefault="00EE49CC" w:rsidP="00EF516B">
                              <w:pPr>
                                <w:pStyle w:val="KeinLeerraum"/>
                              </w:pPr>
                              <w:r>
                                <w:t>B</w:t>
                              </w:r>
                              <w:r w:rsidRPr="00EF516B">
                                <w:t>eschrei</w:t>
                              </w:r>
                              <w:r>
                                <w:t>ben Sie Hintergrund und Grundgedanken des</w:t>
                              </w:r>
                              <w:r w:rsidRPr="00EF516B">
                                <w:t xml:space="preserve"> Projekt</w:t>
                              </w:r>
                              <w:r>
                                <w:t>s</w:t>
                              </w:r>
                              <w:r w:rsidRPr="00EF516B">
                                <w:t>.</w:t>
                              </w:r>
                            </w:p>
                            <w:p w:rsidR="00EE49CC" w:rsidRDefault="00EE49CC" w:rsidP="00EF516B">
                              <w:pPr>
                                <w:pStyle w:val="KeinLeerraum"/>
                              </w:pPr>
                            </w:p>
                            <w:p w:rsidR="00EE49CC" w:rsidRPr="00EF516B" w:rsidRDefault="00EE49CC" w:rsidP="00EF516B">
                              <w:pPr>
                                <w:pStyle w:val="KeinLeerraum"/>
                              </w:pPr>
                              <w:r w:rsidRPr="00EF516B">
                                <w:t>Inwiefern ist das Projek</w:t>
                              </w:r>
                              <w:r>
                                <w:t xml:space="preserve">t für den Anwendungsbereich des Calls </w:t>
                              </w:r>
                              <w:r w:rsidRPr="00EF516B">
                                <w:t>relevant? Wie geht das Projek</w:t>
                              </w:r>
                              <w:r>
                                <w:t xml:space="preserve">t auf die allgemeinen Ziele des Calls </w:t>
                              </w:r>
                              <w:r w:rsidRPr="00EF516B">
                                <w:t>ein? Welchen Beitrag leistet da</w:t>
                              </w:r>
                              <w:r>
                                <w:t>s Projekt zu den Prioritäten des Calls</w:t>
                              </w:r>
                              <w:r w:rsidRPr="00EF516B">
                                <w:t>?</w:t>
                              </w:r>
                            </w:p>
                            <w:p w:rsidR="00EE49CC" w:rsidRDefault="00EE49CC" w:rsidP="00EF516B">
                              <w:pPr>
                                <w:pStyle w:val="KeinLeerraum"/>
                              </w:pPr>
                            </w:p>
                            <w:p w:rsidR="00EE49CC" w:rsidRPr="00821932" w:rsidRDefault="00EE49CC" w:rsidP="00EF516B">
                              <w:pPr>
                                <w:pStyle w:val="KeinLeerraum"/>
                              </w:pPr>
                              <w:r w:rsidRPr="00EF516B">
                                <w:t>Welche Zielgruppen werden durch da</w:t>
                              </w:r>
                              <w:r>
                                <w:t>s Projekt unterstützt/gefördert?</w:t>
                              </w:r>
                              <w:r w:rsidRPr="00EF516B">
                                <w:t xml:space="preserve"> Warum haben Sie sich auf diese Zielgruppen konzentriert?</w:t>
                              </w:r>
                            </w:p>
                            <w:p w:rsidR="00EE49CC" w:rsidRDefault="00EE49CC" w:rsidP="00A9788C"/>
                            <w:p w:rsidR="00EE49CC" w:rsidRDefault="00EE49CC" w:rsidP="00A9788C">
                              <w:pPr>
                                <w:rPr>
                                  <w:sz w:val="18"/>
                                </w:rPr>
                              </w:pPr>
                              <w:r>
                                <w:t>Text einfügen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083" o:spid="_x0000_s1208" style="position:absolute;margin-left:84.75pt;margin-top:26.35pt;width:434.8pt;height:276pt;z-index:-251635712;mso-wrap-distance-left:0;mso-wrap-distance-right:0;mso-position-horizontal-relative:page;mso-position-vertical-relative:text" coordorigin="1697,-1045" coordsize="8696,36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">
                <v:rect id="docshape394" o:spid="_x0000_s1209" style="position:absolute;left:1727;top:-1045;width:8501;height:2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" fillcolor="#d9d9d9" stroked="f"/>
                <v:shape id="docshape395" o:spid="_x0000_s1210" style="position:absolute;left:1697;top:-1045;width:8561;height:3602;visibility:visible;mso-wrap-style:square;v-text-anchor:top" coordsize="8561,2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" path="m8561,r-30,l8531,30r,1427l8531,1487r,855l30,2342r,-855l8531,1487r,-30l30,1457,30,30r8501,l8531,,30,,,,,30,,2372r30,l8531,2372r30,l8561,2342r,-2312l8561,xe" fillcolor="#a6a6a6" stroked="f">
                  <v:path arrowok="t" o:connecttype="custom" o:connectlocs="8561,281;8531,281;8531,326;8531,2493;8531,2539;8531,3837;30,3837;30,2539;8531,2539;8531,2493;30,2493;30,326;8531,326;8531,281;30,281;0,281;0,326;0,3883;30,3883;8531,3883;8561,3883;8561,3837;8561,326;8561,281" o:connectangles="0,0,0,0,0,0,0,0,0,0,0,0,0,0,0,0,0,0,0,0,0,0,0,0"/>
                </v:shape>
                <v:shape id="docshape396" o:spid="_x0000_s1211" type="#_x0000_t202" style="position:absolute;left:1832;top:-945;width:8561;height:3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" filled="f" stroked="f">
                  <v:textbox inset="0,0,0,0">
                    <w:txbxContent>
                      <w:p w:rsidR="00EE49CC" w:rsidRPr="00A9788C" w:rsidRDefault="00EE49CC" w:rsidP="00EF516B">
                        <w:pPr>
                          <w:pStyle w:val="KeinLeerraum"/>
                          <w:rPr>
                            <w:rStyle w:val="Fett"/>
                          </w:rPr>
                        </w:pPr>
                        <w:r w:rsidRPr="00A9788C">
                          <w:rPr>
                            <w:rStyle w:val="Fett"/>
                          </w:rPr>
                          <w:t>Hintergrund und allgemeine Ziele</w:t>
                        </w:r>
                      </w:p>
                      <w:p w:rsidR="00EE49CC" w:rsidRPr="00EF516B" w:rsidRDefault="00EE49CC" w:rsidP="00EF516B">
                        <w:pPr>
                          <w:pStyle w:val="KeinLeerraum"/>
                        </w:pPr>
                        <w:r>
                          <w:t>B</w:t>
                        </w:r>
                        <w:r w:rsidRPr="00EF516B">
                          <w:t>eschrei</w:t>
                        </w:r>
                        <w:r>
                          <w:t>ben Sie Hintergrund und Grundgedanken des</w:t>
                        </w:r>
                        <w:r w:rsidRPr="00EF516B">
                          <w:t xml:space="preserve"> Projekt</w:t>
                        </w:r>
                        <w:r>
                          <w:t>s</w:t>
                        </w:r>
                        <w:r w:rsidRPr="00EF516B">
                          <w:t>.</w:t>
                        </w:r>
                      </w:p>
                      <w:p w:rsidR="00EE49CC" w:rsidRDefault="00EE49CC" w:rsidP="00EF516B">
                        <w:pPr>
                          <w:pStyle w:val="KeinLeerraum"/>
                        </w:pPr>
                      </w:p>
                      <w:p w:rsidR="00EE49CC" w:rsidRPr="00EF516B" w:rsidRDefault="00EE49CC" w:rsidP="00EF516B">
                        <w:pPr>
                          <w:pStyle w:val="KeinLeerraum"/>
                        </w:pPr>
                        <w:r w:rsidRPr="00EF516B">
                          <w:t>Inwiefern ist das Projek</w:t>
                        </w:r>
                        <w:r>
                          <w:t xml:space="preserve">t für den Anwendungsbereich des Calls </w:t>
                        </w:r>
                        <w:r w:rsidRPr="00EF516B">
                          <w:t>relevant? Wie geht das Projek</w:t>
                        </w:r>
                        <w:r>
                          <w:t xml:space="preserve">t auf die allgemeinen Ziele des Calls </w:t>
                        </w:r>
                        <w:r w:rsidRPr="00EF516B">
                          <w:t>ein? Welchen Beitrag leistet da</w:t>
                        </w:r>
                        <w:r>
                          <w:t>s Projekt zu den Prioritäten des Calls</w:t>
                        </w:r>
                        <w:r w:rsidRPr="00EF516B">
                          <w:t>?</w:t>
                        </w:r>
                      </w:p>
                      <w:p w:rsidR="00EE49CC" w:rsidRDefault="00EE49CC" w:rsidP="00EF516B">
                        <w:pPr>
                          <w:pStyle w:val="KeinLeerraum"/>
                        </w:pPr>
                      </w:p>
                      <w:p w:rsidR="00EE49CC" w:rsidRPr="00821932" w:rsidRDefault="00EE49CC" w:rsidP="00EF516B">
                        <w:pPr>
                          <w:pStyle w:val="KeinLeerraum"/>
                        </w:pPr>
                        <w:r w:rsidRPr="00EF516B">
                          <w:t>Welche Zielgruppen werden durch da</w:t>
                        </w:r>
                        <w:r>
                          <w:t>s Projekt unterstützt/gefördert?</w:t>
                        </w:r>
                        <w:r w:rsidRPr="00EF516B">
                          <w:t xml:space="preserve"> Warum haben Sie sich auf diese Zielgruppen konzentriert?</w:t>
                        </w:r>
                      </w:p>
                      <w:p w:rsidR="00EE49CC" w:rsidRDefault="00EE49CC" w:rsidP="00A9788C"/>
                      <w:p w:rsidR="00EE49CC" w:rsidRDefault="00EE49CC" w:rsidP="00A9788C">
                        <w:pPr>
                          <w:rPr>
                            <w:sz w:val="18"/>
                          </w:rPr>
                        </w:pPr>
                        <w:r>
                          <w:t>Text einfügen</w:t>
                        </w:r>
                      </w:p>
                    </w:txbxContent>
                  </v:textbox>
                </v:shape>
                <w10:wrap type="topAndBottom" anchorx="page"/>
              </v:group>
            </w:pict>
          </mc:Fallback>
        </mc:AlternateContent>
      </w:r>
      <w:r w:rsidRPr="00EF516B">
        <w:rPr>
          <w:rStyle w:val="Fett"/>
        </w:rPr>
        <w:t>1.1 Hintergrund und allgemeine Ziele</w:t>
      </w:r>
    </w:p>
    <w:p w:rsidR="00EF516B" w:rsidRDefault="00EF516B" w:rsidP="00A9788C">
      <w:pPr>
        <w:pStyle w:val="3nummeriert"/>
        <w:numPr>
          <w:ilvl w:val="0"/>
          <w:numId w:val="0"/>
        </w:numPr>
      </w:pPr>
    </w:p>
    <w:p w:rsidR="00A9788C" w:rsidRDefault="00A9788C" w:rsidP="00A9788C">
      <w:pPr>
        <w:rPr>
          <w:rStyle w:val="Fett"/>
        </w:rPr>
      </w:pPr>
    </w:p>
    <w:p w:rsidR="00A9788C" w:rsidRDefault="00A9788C" w:rsidP="00A9788C">
      <w:pPr>
        <w:rPr>
          <w:rStyle w:val="Fett"/>
        </w:rPr>
      </w:pPr>
    </w:p>
    <w:p w:rsidR="00A9788C" w:rsidRDefault="00A9788C" w:rsidP="00A9788C">
      <w:pPr>
        <w:rPr>
          <w:rStyle w:val="Fett"/>
        </w:rPr>
      </w:pPr>
    </w:p>
    <w:p w:rsidR="00A9788C" w:rsidRDefault="00A9788C" w:rsidP="00A9788C">
      <w:pPr>
        <w:rPr>
          <w:rStyle w:val="Fett"/>
        </w:rPr>
      </w:pPr>
    </w:p>
    <w:p w:rsidR="00276560" w:rsidRDefault="003E2BEF" w:rsidP="00821932">
      <w:r w:rsidRPr="00A9788C">
        <w:rPr>
          <w:noProof/>
          <w:lang w:val="de-AT" w:eastAsia="de-AT"/>
        </w:rPr>
        <w:lastRenderedPageBreak/>
        <mc:AlternateContent>
          <mc:Choice Requires="wpg">
            <w:drawing>
              <wp:anchor distT="0" distB="0" distL="0" distR="0" simplePos="0" relativeHeight="251682816" behindDoc="1" locked="0" layoutInCell="1" allowOverlap="1" wp14:anchorId="0881D64C" wp14:editId="7806D18F">
                <wp:simplePos x="0" y="0"/>
                <wp:positionH relativeFrom="margin">
                  <wp:posOffset>-267335</wp:posOffset>
                </wp:positionH>
                <wp:positionV relativeFrom="paragraph">
                  <wp:posOffset>370205</wp:posOffset>
                </wp:positionV>
                <wp:extent cx="5417185" cy="8353425"/>
                <wp:effectExtent l="0" t="0" r="0" b="0"/>
                <wp:wrapTopAndBottom/>
                <wp:docPr id="1087" name="Gruppieren 10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7185" cy="8353425"/>
                          <a:chOff x="1727" y="-1045"/>
                          <a:chExt cx="8531" cy="10314"/>
                        </a:xfrm>
                      </wpg:grpSpPr>
                      <wps:wsp>
                        <wps:cNvPr id="1088" name="docshape394"/>
                        <wps:cNvSpPr>
                          <a:spLocks noChangeArrowheads="1"/>
                        </wps:cNvSpPr>
                        <wps:spPr bwMode="auto">
                          <a:xfrm>
                            <a:off x="1727" y="-1045"/>
                            <a:ext cx="8501" cy="5638"/>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9" name="docshape395"/>
                        <wps:cNvSpPr>
                          <a:spLocks/>
                        </wps:cNvSpPr>
                        <wps:spPr bwMode="auto">
                          <a:xfrm>
                            <a:off x="1727" y="-1045"/>
                            <a:ext cx="8531" cy="9139"/>
                          </a:xfrm>
                          <a:custGeom>
                            <a:avLst/>
                            <a:gdLst>
                              <a:gd name="T0" fmla="+- 0 10258 1697"/>
                              <a:gd name="T1" fmla="*/ T0 w 8561"/>
                              <a:gd name="T2" fmla="+- 0 185 185"/>
                              <a:gd name="T3" fmla="*/ 185 h 2372"/>
                              <a:gd name="T4" fmla="+- 0 10228 1697"/>
                              <a:gd name="T5" fmla="*/ T4 w 8561"/>
                              <a:gd name="T6" fmla="+- 0 185 185"/>
                              <a:gd name="T7" fmla="*/ 185 h 2372"/>
                              <a:gd name="T8" fmla="+- 0 10228 1697"/>
                              <a:gd name="T9" fmla="*/ T8 w 8561"/>
                              <a:gd name="T10" fmla="+- 0 215 185"/>
                              <a:gd name="T11" fmla="*/ 215 h 2372"/>
                              <a:gd name="T12" fmla="+- 0 10228 1697"/>
                              <a:gd name="T13" fmla="*/ T12 w 8561"/>
                              <a:gd name="T14" fmla="+- 0 1642 185"/>
                              <a:gd name="T15" fmla="*/ 1642 h 2372"/>
                              <a:gd name="T16" fmla="+- 0 10228 1697"/>
                              <a:gd name="T17" fmla="*/ T16 w 8561"/>
                              <a:gd name="T18" fmla="+- 0 1672 185"/>
                              <a:gd name="T19" fmla="*/ 1672 h 2372"/>
                              <a:gd name="T20" fmla="+- 0 10228 1697"/>
                              <a:gd name="T21" fmla="*/ T20 w 8561"/>
                              <a:gd name="T22" fmla="+- 0 2527 185"/>
                              <a:gd name="T23" fmla="*/ 2527 h 2372"/>
                              <a:gd name="T24" fmla="+- 0 1727 1697"/>
                              <a:gd name="T25" fmla="*/ T24 w 8561"/>
                              <a:gd name="T26" fmla="+- 0 2527 185"/>
                              <a:gd name="T27" fmla="*/ 2527 h 2372"/>
                              <a:gd name="T28" fmla="+- 0 1727 1697"/>
                              <a:gd name="T29" fmla="*/ T28 w 8561"/>
                              <a:gd name="T30" fmla="+- 0 1672 185"/>
                              <a:gd name="T31" fmla="*/ 1672 h 2372"/>
                              <a:gd name="T32" fmla="+- 0 10228 1697"/>
                              <a:gd name="T33" fmla="*/ T32 w 8561"/>
                              <a:gd name="T34" fmla="+- 0 1672 185"/>
                              <a:gd name="T35" fmla="*/ 1672 h 2372"/>
                              <a:gd name="T36" fmla="+- 0 10228 1697"/>
                              <a:gd name="T37" fmla="*/ T36 w 8561"/>
                              <a:gd name="T38" fmla="+- 0 1642 185"/>
                              <a:gd name="T39" fmla="*/ 1642 h 2372"/>
                              <a:gd name="T40" fmla="+- 0 1727 1697"/>
                              <a:gd name="T41" fmla="*/ T40 w 8561"/>
                              <a:gd name="T42" fmla="+- 0 1642 185"/>
                              <a:gd name="T43" fmla="*/ 1642 h 2372"/>
                              <a:gd name="T44" fmla="+- 0 1727 1697"/>
                              <a:gd name="T45" fmla="*/ T44 w 8561"/>
                              <a:gd name="T46" fmla="+- 0 215 185"/>
                              <a:gd name="T47" fmla="*/ 215 h 2372"/>
                              <a:gd name="T48" fmla="+- 0 10228 1697"/>
                              <a:gd name="T49" fmla="*/ T48 w 8561"/>
                              <a:gd name="T50" fmla="+- 0 215 185"/>
                              <a:gd name="T51" fmla="*/ 215 h 2372"/>
                              <a:gd name="T52" fmla="+- 0 10228 1697"/>
                              <a:gd name="T53" fmla="*/ T52 w 8561"/>
                              <a:gd name="T54" fmla="+- 0 185 185"/>
                              <a:gd name="T55" fmla="*/ 185 h 2372"/>
                              <a:gd name="T56" fmla="+- 0 1727 1697"/>
                              <a:gd name="T57" fmla="*/ T56 w 8561"/>
                              <a:gd name="T58" fmla="+- 0 185 185"/>
                              <a:gd name="T59" fmla="*/ 185 h 2372"/>
                              <a:gd name="T60" fmla="+- 0 1697 1697"/>
                              <a:gd name="T61" fmla="*/ T60 w 8561"/>
                              <a:gd name="T62" fmla="+- 0 185 185"/>
                              <a:gd name="T63" fmla="*/ 185 h 2372"/>
                              <a:gd name="T64" fmla="+- 0 1697 1697"/>
                              <a:gd name="T65" fmla="*/ T64 w 8561"/>
                              <a:gd name="T66" fmla="+- 0 215 185"/>
                              <a:gd name="T67" fmla="*/ 215 h 2372"/>
                              <a:gd name="T68" fmla="+- 0 1697 1697"/>
                              <a:gd name="T69" fmla="*/ T68 w 8561"/>
                              <a:gd name="T70" fmla="+- 0 2557 185"/>
                              <a:gd name="T71" fmla="*/ 2557 h 2372"/>
                              <a:gd name="T72" fmla="+- 0 1727 1697"/>
                              <a:gd name="T73" fmla="*/ T72 w 8561"/>
                              <a:gd name="T74" fmla="+- 0 2557 185"/>
                              <a:gd name="T75" fmla="*/ 2557 h 2372"/>
                              <a:gd name="T76" fmla="+- 0 10228 1697"/>
                              <a:gd name="T77" fmla="*/ T76 w 8561"/>
                              <a:gd name="T78" fmla="+- 0 2557 185"/>
                              <a:gd name="T79" fmla="*/ 2557 h 2372"/>
                              <a:gd name="T80" fmla="+- 0 10258 1697"/>
                              <a:gd name="T81" fmla="*/ T80 w 8561"/>
                              <a:gd name="T82" fmla="+- 0 2557 185"/>
                              <a:gd name="T83" fmla="*/ 2557 h 2372"/>
                              <a:gd name="T84" fmla="+- 0 10258 1697"/>
                              <a:gd name="T85" fmla="*/ T84 w 8561"/>
                              <a:gd name="T86" fmla="+- 0 2527 185"/>
                              <a:gd name="T87" fmla="*/ 2527 h 2372"/>
                              <a:gd name="T88" fmla="+- 0 10258 1697"/>
                              <a:gd name="T89" fmla="*/ T88 w 8561"/>
                              <a:gd name="T90" fmla="+- 0 215 185"/>
                              <a:gd name="T91" fmla="*/ 215 h 2372"/>
                              <a:gd name="T92" fmla="+- 0 10258 1697"/>
                              <a:gd name="T93" fmla="*/ T92 w 8561"/>
                              <a:gd name="T94" fmla="+- 0 185 185"/>
                              <a:gd name="T95" fmla="*/ 185 h 23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561" h="2372">
                                <a:moveTo>
                                  <a:pt x="8561" y="0"/>
                                </a:moveTo>
                                <a:lnTo>
                                  <a:pt x="8531" y="0"/>
                                </a:lnTo>
                                <a:lnTo>
                                  <a:pt x="8531" y="30"/>
                                </a:lnTo>
                                <a:lnTo>
                                  <a:pt x="8531" y="1457"/>
                                </a:lnTo>
                                <a:lnTo>
                                  <a:pt x="8531" y="1487"/>
                                </a:lnTo>
                                <a:lnTo>
                                  <a:pt x="8531" y="2342"/>
                                </a:lnTo>
                                <a:lnTo>
                                  <a:pt x="30" y="2342"/>
                                </a:lnTo>
                                <a:lnTo>
                                  <a:pt x="30" y="1487"/>
                                </a:lnTo>
                                <a:lnTo>
                                  <a:pt x="8531" y="1487"/>
                                </a:lnTo>
                                <a:lnTo>
                                  <a:pt x="8531" y="1457"/>
                                </a:lnTo>
                                <a:lnTo>
                                  <a:pt x="30" y="1457"/>
                                </a:lnTo>
                                <a:lnTo>
                                  <a:pt x="30" y="30"/>
                                </a:lnTo>
                                <a:lnTo>
                                  <a:pt x="8531" y="30"/>
                                </a:lnTo>
                                <a:lnTo>
                                  <a:pt x="8531" y="0"/>
                                </a:lnTo>
                                <a:lnTo>
                                  <a:pt x="30" y="0"/>
                                </a:lnTo>
                                <a:lnTo>
                                  <a:pt x="0" y="0"/>
                                </a:lnTo>
                                <a:lnTo>
                                  <a:pt x="0" y="30"/>
                                </a:lnTo>
                                <a:lnTo>
                                  <a:pt x="0" y="2372"/>
                                </a:lnTo>
                                <a:lnTo>
                                  <a:pt x="30" y="2372"/>
                                </a:lnTo>
                                <a:lnTo>
                                  <a:pt x="8531" y="2372"/>
                                </a:lnTo>
                                <a:lnTo>
                                  <a:pt x="8561" y="2372"/>
                                </a:lnTo>
                                <a:lnTo>
                                  <a:pt x="8561" y="2342"/>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0" name="docshape396"/>
                        <wps:cNvSpPr txBox="1">
                          <a:spLocks noChangeArrowheads="1"/>
                        </wps:cNvSpPr>
                        <wps:spPr bwMode="auto">
                          <a:xfrm>
                            <a:off x="1847" y="-924"/>
                            <a:ext cx="8040" cy="101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A9788C">
                              <w:pPr>
                                <w:pStyle w:val="KeinLeerraum"/>
                                <w:rPr>
                                  <w:rStyle w:val="Kursiv"/>
                                </w:rPr>
                              </w:pPr>
                              <w:r w:rsidRPr="00A9788C">
                                <w:rPr>
                                  <w:rStyle w:val="Fett"/>
                                </w:rPr>
                                <w:t xml:space="preserve">Bedarfsanalyse und spezifische Ziele </w:t>
                              </w:r>
                              <w:r w:rsidRPr="00A9788C">
                                <w:rPr>
                                  <w:rStyle w:val="Kursiv"/>
                                </w:rPr>
                                <w:t>(k</w:t>
                              </w:r>
                              <w:r>
                                <w:rPr>
                                  <w:rStyle w:val="Kursiv"/>
                                </w:rPr>
                                <w:t>.A. für Nationale Kontaktstellen</w:t>
                              </w:r>
                              <w:r w:rsidRPr="00A9788C">
                                <w:rPr>
                                  <w:rStyle w:val="Kursiv"/>
                                </w:rPr>
                                <w:t>)</w:t>
                              </w:r>
                            </w:p>
                            <w:p w:rsidR="00EE49CC" w:rsidRDefault="00EE49CC" w:rsidP="003E2BEF">
                              <w:r w:rsidRPr="003E2BEF">
                                <w:t>Erstellen Sie eine Bedarfsanalyse. Ein Bedarf ist eine Lücke zwischen dem, was vorhanden ist</w:t>
                              </w:r>
                              <w:r>
                                <w:t>,</w:t>
                              </w:r>
                              <w:r w:rsidRPr="003E2BEF">
                                <w:t xml:space="preserve"> und dem, was hilfreich o</w:t>
                              </w:r>
                              <w:r>
                                <w:t>der nützlich sein würde.</w:t>
                              </w:r>
                              <w:r>
                                <w:tab/>
                              </w:r>
                              <w:r>
                                <w:tab/>
                                <w:t xml:space="preserve">              </w:t>
                              </w:r>
                              <w:r w:rsidRPr="003E2BEF">
                                <w:t xml:space="preserve">Die Bedarfsanalyse sollte Ihr Ausgangspunkt sein. Geben Sie an, welche Bedürfnisse angesprochen werden sollen und wie </w:t>
                              </w:r>
                              <w:r>
                                <w:t>diese</w:t>
                              </w:r>
                              <w:r w:rsidRPr="003E2BEF">
                                <w:t xml:space="preserve"> ermittelt wurden.</w:t>
                              </w:r>
                              <w:r>
                                <w:t xml:space="preserve"> Die Analyse</w:t>
                              </w:r>
                              <w:r w:rsidRPr="003E2BEF">
                                <w:t xml:space="preserve"> sollte spezifisch sein und sich auf die tatsächlichen Bedürfnisse der Zielgruppe konzentrieren. Sie soll</w:t>
                              </w:r>
                              <w:r>
                                <w:t xml:space="preserve">te relevante, verlässliche </w:t>
                              </w:r>
                              <w:r w:rsidRPr="003E2BEF">
                                <w:t xml:space="preserve">Daten und eine solide Analyse enthalten, aus der die Notwendigkeit </w:t>
                              </w:r>
                              <w:r>
                                <w:t>für die</w:t>
                              </w:r>
                              <w:r w:rsidRPr="003E2BEF">
                                <w:t xml:space="preserve"> Maßnahme</w:t>
                              </w:r>
                              <w:r>
                                <w:t>n</w:t>
                              </w:r>
                              <w:r w:rsidRPr="003E2BEF">
                                <w:t xml:space="preserve"> klar hervorgeht (vermeiden Sie daher allgemeine</w:t>
                              </w:r>
                              <w:r>
                                <w:t xml:space="preserve"> </w:t>
                              </w:r>
                              <w:r w:rsidRPr="003E2BEF">
                                <w:t>Aussagen und Informationen über die Probleme und Bedürfnisse der Zielgruppe). Die Bedarfsanalyse sollte</w:t>
                              </w:r>
                              <w:r>
                                <w:t xml:space="preserve"> </w:t>
                              </w:r>
                              <w:r w:rsidRPr="003E2BEF">
                                <w:t xml:space="preserve">Gleichstellungsfragen und Überlegungen zur Nichtdiskriminierung </w:t>
                              </w:r>
                              <w:r>
                                <w:t xml:space="preserve">mit </w:t>
                              </w:r>
                              <w:r w:rsidRPr="003E2BEF">
                                <w:t>einbeziehen, die die Unterschiede zwischen</w:t>
                              </w:r>
                              <w:r>
                                <w:t xml:space="preserve"> </w:t>
                              </w:r>
                              <w:r w:rsidRPr="003E2BEF">
                                <w:t>Frauen und Männern, Mädchen und Jungen in Bezug auf ihre relative Stellung in der Gesellschaft</w:t>
                              </w:r>
                              <w:r>
                                <w:t xml:space="preserve"> bzw.</w:t>
                              </w:r>
                              <w:r w:rsidRPr="003E2BEF">
                                <w:t xml:space="preserve"> in einem bestimmten Kontext</w:t>
                              </w:r>
                              <w:r>
                                <w:t xml:space="preserve"> berücksichtigen</w:t>
                              </w:r>
                              <w:r w:rsidRPr="003E2BEF">
                                <w:t>. Die Daten für die Bedarfsermittlung sollten</w:t>
                              </w:r>
                              <w:r>
                                <w:t xml:space="preserve">, </w:t>
                              </w:r>
                              <w:r w:rsidRPr="003E2BEF">
                                <w:t>wenn möglich</w:t>
                              </w:r>
                              <w:r>
                                <w:t>,</w:t>
                              </w:r>
                              <w:r w:rsidRPr="003E2BEF">
                                <w:t xml:space="preserve"> nach Geschlecht, Alter oder </w:t>
                              </w:r>
                              <w:r>
                                <w:t>Beeinträchtigung</w:t>
                              </w:r>
                              <w:r w:rsidRPr="003E2BEF">
                                <w:t xml:space="preserve"> aufgeschlüsselt werden. Sie können auf bestehende Forschungsarbeiten, Studien</w:t>
                              </w:r>
                              <w:r>
                                <w:t xml:space="preserve"> </w:t>
                              </w:r>
                              <w:r w:rsidRPr="003E2BEF">
                                <w:t>und frühere Projekte verweisen, die den Handlungsbedarf aufzeigen.</w:t>
                              </w:r>
                              <w:r>
                                <w:t xml:space="preserve">                                                                                           </w:t>
                              </w:r>
                              <w:r w:rsidRPr="003E2BEF">
                                <w:t xml:space="preserve">Wenn Ihr Projekt von einer öffentlichen Behörde </w:t>
                              </w:r>
                              <w:r>
                                <w:t xml:space="preserve">unterstützt wird, fügen Sie die entsprechende Unterstützungserklärung </w:t>
                              </w:r>
                              <w:r w:rsidRPr="003E2BEF">
                                <w:t>bei.</w:t>
                              </w:r>
                            </w:p>
                            <w:p w:rsidR="00EE49CC" w:rsidRDefault="00EE49CC" w:rsidP="00A9788C"/>
                            <w:p w:rsidR="00EE49CC" w:rsidRDefault="00EE49CC" w:rsidP="00A9788C">
                              <w:pPr>
                                <w:rPr>
                                  <w:sz w:val="18"/>
                                </w:rPr>
                              </w:pPr>
                              <w:r>
                                <w:t>Text einfügen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81D64C" id="Gruppieren 1087" o:spid="_x0000_s1212" style="position:absolute;margin-left:-21.05pt;margin-top:29.15pt;width:426.55pt;height:657.75pt;z-index:-251633664;mso-wrap-distance-left:0;mso-wrap-distance-right:0;mso-position-horizontal-relative:margin;mso-position-vertical-relative:text" coordorigin="1727,-1045" coordsize="8531,103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">
                <v:rect id="docshape394" o:spid="_x0000_s1213" style="position:absolute;left:1727;top:-1045;width:8501;height:5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" fillcolor="#d9d9d9" stroked="f"/>
                <v:shape id="docshape395" o:spid="_x0000_s1214" style="position:absolute;left:1727;top:-1045;width:8531;height:9139;visibility:visible;mso-wrap-style:square;v-text-anchor:top" coordsize="8561,2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" path="m8561,r-30,l8531,30r,1427l8531,1487r,855l30,2342r,-855l8531,1487r,-30l30,1457,30,30r8501,l8531,,30,,,,,30,,2372r30,l8531,2372r30,l8561,2342r,-2312l8561,xe" fillcolor="#a6a6a6" stroked="f">
                  <v:path arrowok="t" o:connecttype="custom" o:connectlocs="8531,713;8501,713;8501,828;8501,6326;8501,6442;8501,9736;30,9736;30,6442;8501,6442;8501,6326;30,6326;30,828;8501,828;8501,713;30,713;0,713;0,828;0,9852;30,9852;8501,9852;8531,9852;8531,9736;8531,828;8531,713" o:connectangles="0,0,0,0,0,0,0,0,0,0,0,0,0,0,0,0,0,0,0,0,0,0,0,0"/>
                </v:shape>
                <v:shape id="docshape396" o:spid="_x0000_s1215" type="#_x0000_t202" style="position:absolute;left:1847;top:-924;width:8040;height:10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" filled="f" stroked="f">
                  <v:textbox inset="0,0,0,0">
                    <w:txbxContent>
                      <w:p w:rsidR="00EE49CC" w:rsidRDefault="00EE49CC" w:rsidP="00A9788C">
                        <w:pPr>
                          <w:pStyle w:val="KeinLeerraum"/>
                          <w:rPr>
                            <w:rStyle w:val="Kursiv"/>
                          </w:rPr>
                        </w:pPr>
                        <w:r w:rsidRPr="00A9788C">
                          <w:rPr>
                            <w:rStyle w:val="Fett"/>
                          </w:rPr>
                          <w:t xml:space="preserve">Bedarfsanalyse und spezifische Ziele </w:t>
                        </w:r>
                        <w:r w:rsidRPr="00A9788C">
                          <w:rPr>
                            <w:rStyle w:val="Kursiv"/>
                          </w:rPr>
                          <w:t>(k</w:t>
                        </w:r>
                        <w:r>
                          <w:rPr>
                            <w:rStyle w:val="Kursiv"/>
                          </w:rPr>
                          <w:t>.A. für Nationale Kontaktstellen</w:t>
                        </w:r>
                        <w:r w:rsidRPr="00A9788C">
                          <w:rPr>
                            <w:rStyle w:val="Kursiv"/>
                          </w:rPr>
                          <w:t>)</w:t>
                        </w:r>
                      </w:p>
                      <w:p w:rsidR="00EE49CC" w:rsidRDefault="00EE49CC" w:rsidP="003E2BEF">
                        <w:r w:rsidRPr="003E2BEF">
                          <w:t>Erstellen Sie eine Bedarfsanalyse. Ein Bedarf ist eine Lücke zwischen dem, was vorhanden ist</w:t>
                        </w:r>
                        <w:r>
                          <w:t>,</w:t>
                        </w:r>
                        <w:r w:rsidRPr="003E2BEF">
                          <w:t xml:space="preserve"> und dem, was hilfreich o</w:t>
                        </w:r>
                        <w:r>
                          <w:t>der nützlich sein würde.</w:t>
                        </w:r>
                        <w:r>
                          <w:tab/>
                        </w:r>
                        <w:r>
                          <w:tab/>
                          <w:t xml:space="preserve">              </w:t>
                        </w:r>
                        <w:r w:rsidRPr="003E2BEF">
                          <w:t xml:space="preserve">Die Bedarfsanalyse sollte Ihr Ausgangspunkt sein. Geben Sie an, welche Bedürfnisse angesprochen werden sollen und wie </w:t>
                        </w:r>
                        <w:r>
                          <w:t>diese</w:t>
                        </w:r>
                        <w:r w:rsidRPr="003E2BEF">
                          <w:t xml:space="preserve"> ermittelt wurden.</w:t>
                        </w:r>
                        <w:r>
                          <w:t xml:space="preserve"> Die Analyse</w:t>
                        </w:r>
                        <w:r w:rsidRPr="003E2BEF">
                          <w:t xml:space="preserve"> sollte spezifisch sein und sich auf die tatsächlichen Bedürfnisse der Zielgruppe konzentrieren. Sie soll</w:t>
                        </w:r>
                        <w:r>
                          <w:t xml:space="preserve">te relevante, verlässliche </w:t>
                        </w:r>
                        <w:r w:rsidRPr="003E2BEF">
                          <w:t xml:space="preserve">Daten und eine solide Analyse enthalten, aus der die Notwendigkeit </w:t>
                        </w:r>
                        <w:r>
                          <w:t>für die</w:t>
                        </w:r>
                        <w:r w:rsidRPr="003E2BEF">
                          <w:t xml:space="preserve"> Maßnahme</w:t>
                        </w:r>
                        <w:r>
                          <w:t>n</w:t>
                        </w:r>
                        <w:r w:rsidRPr="003E2BEF">
                          <w:t xml:space="preserve"> klar hervorgeht (vermeiden Sie daher allgemeine</w:t>
                        </w:r>
                        <w:r>
                          <w:t xml:space="preserve"> </w:t>
                        </w:r>
                        <w:r w:rsidRPr="003E2BEF">
                          <w:t>Aussagen und Informationen über die Probleme und Bedürfnisse der Zielgruppe). Die Bedarfsanalyse sollte</w:t>
                        </w:r>
                        <w:r>
                          <w:t xml:space="preserve"> </w:t>
                        </w:r>
                        <w:r w:rsidRPr="003E2BEF">
                          <w:t xml:space="preserve">Gleichstellungsfragen und Überlegungen zur Nichtdiskriminierung </w:t>
                        </w:r>
                        <w:r>
                          <w:t xml:space="preserve">mit </w:t>
                        </w:r>
                        <w:r w:rsidRPr="003E2BEF">
                          <w:t>einbeziehen, die die Unterschiede zwischen</w:t>
                        </w:r>
                        <w:r>
                          <w:t xml:space="preserve"> </w:t>
                        </w:r>
                        <w:r w:rsidRPr="003E2BEF">
                          <w:t>Frauen und Männern, Mädchen und Jungen in Bezug auf ihre relative Stellung in der Gesellschaft</w:t>
                        </w:r>
                        <w:r>
                          <w:t xml:space="preserve"> bzw.</w:t>
                        </w:r>
                        <w:r w:rsidRPr="003E2BEF">
                          <w:t xml:space="preserve"> in einem bestimmten Kontext</w:t>
                        </w:r>
                        <w:r>
                          <w:t xml:space="preserve"> berücksichtigen</w:t>
                        </w:r>
                        <w:r w:rsidRPr="003E2BEF">
                          <w:t>. Die Daten für die Bedarfsermittlung sollten</w:t>
                        </w:r>
                        <w:r>
                          <w:t xml:space="preserve">, </w:t>
                        </w:r>
                        <w:r w:rsidRPr="003E2BEF">
                          <w:t>wenn möglich</w:t>
                        </w:r>
                        <w:r>
                          <w:t>,</w:t>
                        </w:r>
                        <w:r w:rsidRPr="003E2BEF">
                          <w:t xml:space="preserve"> nach Geschlecht, Alter oder </w:t>
                        </w:r>
                        <w:r>
                          <w:t>Beeinträchtigung</w:t>
                        </w:r>
                        <w:r w:rsidRPr="003E2BEF">
                          <w:t xml:space="preserve"> aufgeschlüsselt werden. Sie können auf bestehende Forschungsarbeiten, Studien</w:t>
                        </w:r>
                        <w:r>
                          <w:t xml:space="preserve"> </w:t>
                        </w:r>
                        <w:r w:rsidRPr="003E2BEF">
                          <w:t>und frühere Projekte verweisen, die den Handlungsbedarf aufzeigen.</w:t>
                        </w:r>
                        <w:r>
                          <w:t xml:space="preserve">                                                                                           </w:t>
                        </w:r>
                        <w:r w:rsidRPr="003E2BEF">
                          <w:t xml:space="preserve">Wenn Ihr Projekt von einer öffentlichen Behörde </w:t>
                        </w:r>
                        <w:r>
                          <w:t xml:space="preserve">unterstützt wird, fügen Sie die entsprechende Unterstützungserklärung </w:t>
                        </w:r>
                        <w:r w:rsidRPr="003E2BEF">
                          <w:t>bei.</w:t>
                        </w:r>
                      </w:p>
                      <w:p w:rsidR="00EE49CC" w:rsidRDefault="00EE49CC" w:rsidP="00A9788C"/>
                      <w:p w:rsidR="00EE49CC" w:rsidRDefault="00EE49CC" w:rsidP="00A9788C">
                        <w:pPr>
                          <w:rPr>
                            <w:sz w:val="18"/>
                          </w:rPr>
                        </w:pPr>
                        <w:r>
                          <w:t>Text einfügen</w:t>
                        </w:r>
                      </w:p>
                    </w:txbxContent>
                  </v:textbox>
                </v:shape>
                <w10:wrap type="topAndBottom" anchorx="margin"/>
              </v:group>
            </w:pict>
          </mc:Fallback>
        </mc:AlternateContent>
      </w:r>
      <w:r w:rsidR="00A9788C">
        <w:rPr>
          <w:rStyle w:val="Fett"/>
        </w:rPr>
        <w:t>1.2</w:t>
      </w:r>
      <w:r w:rsidR="00A9788C" w:rsidRPr="00A9788C">
        <w:rPr>
          <w:rStyle w:val="Fett"/>
        </w:rPr>
        <w:t xml:space="preserve"> Bedarfsanalyse und spezifische Ziele</w:t>
      </w:r>
      <w:r w:rsidR="00276560">
        <w:br w:type="page"/>
      </w:r>
    </w:p>
    <w:p w:rsidR="00086B6F" w:rsidRDefault="009E64F4">
      <w:pPr>
        <w:suppressAutoHyphens w:val="0"/>
        <w:rPr>
          <w:rStyle w:val="Fett"/>
        </w:rPr>
      </w:pPr>
      <w:r w:rsidRPr="00722A46">
        <w:rPr>
          <w:noProof/>
          <w:lang w:val="de-AT" w:eastAsia="de-AT"/>
        </w:rPr>
        <w:lastRenderedPageBreak/>
        <mc:AlternateContent>
          <mc:Choice Requires="wpg">
            <w:drawing>
              <wp:anchor distT="0" distB="0" distL="0" distR="0" simplePos="0" relativeHeight="251684864" behindDoc="1" locked="0" layoutInCell="1" allowOverlap="1" wp14:anchorId="5054204E" wp14:editId="466827DA">
                <wp:simplePos x="0" y="0"/>
                <wp:positionH relativeFrom="margin">
                  <wp:posOffset>-273050</wp:posOffset>
                </wp:positionH>
                <wp:positionV relativeFrom="paragraph">
                  <wp:posOffset>737235</wp:posOffset>
                </wp:positionV>
                <wp:extent cx="5417185" cy="7964805"/>
                <wp:effectExtent l="0" t="0" r="0" b="0"/>
                <wp:wrapTopAndBottom/>
                <wp:docPr id="1024" name="Gruppieren 10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7185" cy="7964805"/>
                          <a:chOff x="1727" y="-1045"/>
                          <a:chExt cx="8531" cy="9139"/>
                        </a:xfrm>
                      </wpg:grpSpPr>
                      <wps:wsp>
                        <wps:cNvPr id="1025" name="docshape394"/>
                        <wps:cNvSpPr>
                          <a:spLocks noChangeArrowheads="1"/>
                        </wps:cNvSpPr>
                        <wps:spPr bwMode="auto">
                          <a:xfrm>
                            <a:off x="1727" y="-1045"/>
                            <a:ext cx="8501" cy="5638"/>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26" name="docshape395"/>
                        <wps:cNvSpPr>
                          <a:spLocks/>
                        </wps:cNvSpPr>
                        <wps:spPr bwMode="auto">
                          <a:xfrm>
                            <a:off x="1727" y="-1045"/>
                            <a:ext cx="8531" cy="9139"/>
                          </a:xfrm>
                          <a:custGeom>
                            <a:avLst/>
                            <a:gdLst>
                              <a:gd name="T0" fmla="+- 0 10258 1697"/>
                              <a:gd name="T1" fmla="*/ T0 w 8561"/>
                              <a:gd name="T2" fmla="+- 0 185 185"/>
                              <a:gd name="T3" fmla="*/ 185 h 2372"/>
                              <a:gd name="T4" fmla="+- 0 10228 1697"/>
                              <a:gd name="T5" fmla="*/ T4 w 8561"/>
                              <a:gd name="T6" fmla="+- 0 185 185"/>
                              <a:gd name="T7" fmla="*/ 185 h 2372"/>
                              <a:gd name="T8" fmla="+- 0 10228 1697"/>
                              <a:gd name="T9" fmla="*/ T8 w 8561"/>
                              <a:gd name="T10" fmla="+- 0 215 185"/>
                              <a:gd name="T11" fmla="*/ 215 h 2372"/>
                              <a:gd name="T12" fmla="+- 0 10228 1697"/>
                              <a:gd name="T13" fmla="*/ T12 w 8561"/>
                              <a:gd name="T14" fmla="+- 0 1642 185"/>
                              <a:gd name="T15" fmla="*/ 1642 h 2372"/>
                              <a:gd name="T16" fmla="+- 0 10228 1697"/>
                              <a:gd name="T17" fmla="*/ T16 w 8561"/>
                              <a:gd name="T18" fmla="+- 0 1672 185"/>
                              <a:gd name="T19" fmla="*/ 1672 h 2372"/>
                              <a:gd name="T20" fmla="+- 0 10228 1697"/>
                              <a:gd name="T21" fmla="*/ T20 w 8561"/>
                              <a:gd name="T22" fmla="+- 0 2527 185"/>
                              <a:gd name="T23" fmla="*/ 2527 h 2372"/>
                              <a:gd name="T24" fmla="+- 0 1727 1697"/>
                              <a:gd name="T25" fmla="*/ T24 w 8561"/>
                              <a:gd name="T26" fmla="+- 0 2527 185"/>
                              <a:gd name="T27" fmla="*/ 2527 h 2372"/>
                              <a:gd name="T28" fmla="+- 0 1727 1697"/>
                              <a:gd name="T29" fmla="*/ T28 w 8561"/>
                              <a:gd name="T30" fmla="+- 0 1672 185"/>
                              <a:gd name="T31" fmla="*/ 1672 h 2372"/>
                              <a:gd name="T32" fmla="+- 0 10228 1697"/>
                              <a:gd name="T33" fmla="*/ T32 w 8561"/>
                              <a:gd name="T34" fmla="+- 0 1672 185"/>
                              <a:gd name="T35" fmla="*/ 1672 h 2372"/>
                              <a:gd name="T36" fmla="+- 0 10228 1697"/>
                              <a:gd name="T37" fmla="*/ T36 w 8561"/>
                              <a:gd name="T38" fmla="+- 0 1642 185"/>
                              <a:gd name="T39" fmla="*/ 1642 h 2372"/>
                              <a:gd name="T40" fmla="+- 0 1727 1697"/>
                              <a:gd name="T41" fmla="*/ T40 w 8561"/>
                              <a:gd name="T42" fmla="+- 0 1642 185"/>
                              <a:gd name="T43" fmla="*/ 1642 h 2372"/>
                              <a:gd name="T44" fmla="+- 0 1727 1697"/>
                              <a:gd name="T45" fmla="*/ T44 w 8561"/>
                              <a:gd name="T46" fmla="+- 0 215 185"/>
                              <a:gd name="T47" fmla="*/ 215 h 2372"/>
                              <a:gd name="T48" fmla="+- 0 10228 1697"/>
                              <a:gd name="T49" fmla="*/ T48 w 8561"/>
                              <a:gd name="T50" fmla="+- 0 215 185"/>
                              <a:gd name="T51" fmla="*/ 215 h 2372"/>
                              <a:gd name="T52" fmla="+- 0 10228 1697"/>
                              <a:gd name="T53" fmla="*/ T52 w 8561"/>
                              <a:gd name="T54" fmla="+- 0 185 185"/>
                              <a:gd name="T55" fmla="*/ 185 h 2372"/>
                              <a:gd name="T56" fmla="+- 0 1727 1697"/>
                              <a:gd name="T57" fmla="*/ T56 w 8561"/>
                              <a:gd name="T58" fmla="+- 0 185 185"/>
                              <a:gd name="T59" fmla="*/ 185 h 2372"/>
                              <a:gd name="T60" fmla="+- 0 1697 1697"/>
                              <a:gd name="T61" fmla="*/ T60 w 8561"/>
                              <a:gd name="T62" fmla="+- 0 185 185"/>
                              <a:gd name="T63" fmla="*/ 185 h 2372"/>
                              <a:gd name="T64" fmla="+- 0 1697 1697"/>
                              <a:gd name="T65" fmla="*/ T64 w 8561"/>
                              <a:gd name="T66" fmla="+- 0 215 185"/>
                              <a:gd name="T67" fmla="*/ 215 h 2372"/>
                              <a:gd name="T68" fmla="+- 0 1697 1697"/>
                              <a:gd name="T69" fmla="*/ T68 w 8561"/>
                              <a:gd name="T70" fmla="+- 0 2557 185"/>
                              <a:gd name="T71" fmla="*/ 2557 h 2372"/>
                              <a:gd name="T72" fmla="+- 0 1727 1697"/>
                              <a:gd name="T73" fmla="*/ T72 w 8561"/>
                              <a:gd name="T74" fmla="+- 0 2557 185"/>
                              <a:gd name="T75" fmla="*/ 2557 h 2372"/>
                              <a:gd name="T76" fmla="+- 0 10228 1697"/>
                              <a:gd name="T77" fmla="*/ T76 w 8561"/>
                              <a:gd name="T78" fmla="+- 0 2557 185"/>
                              <a:gd name="T79" fmla="*/ 2557 h 2372"/>
                              <a:gd name="T80" fmla="+- 0 10258 1697"/>
                              <a:gd name="T81" fmla="*/ T80 w 8561"/>
                              <a:gd name="T82" fmla="+- 0 2557 185"/>
                              <a:gd name="T83" fmla="*/ 2557 h 2372"/>
                              <a:gd name="T84" fmla="+- 0 10258 1697"/>
                              <a:gd name="T85" fmla="*/ T84 w 8561"/>
                              <a:gd name="T86" fmla="+- 0 2527 185"/>
                              <a:gd name="T87" fmla="*/ 2527 h 2372"/>
                              <a:gd name="T88" fmla="+- 0 10258 1697"/>
                              <a:gd name="T89" fmla="*/ T88 w 8561"/>
                              <a:gd name="T90" fmla="+- 0 215 185"/>
                              <a:gd name="T91" fmla="*/ 215 h 2372"/>
                              <a:gd name="T92" fmla="+- 0 10258 1697"/>
                              <a:gd name="T93" fmla="*/ T92 w 8561"/>
                              <a:gd name="T94" fmla="+- 0 185 185"/>
                              <a:gd name="T95" fmla="*/ 185 h 23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561" h="2372">
                                <a:moveTo>
                                  <a:pt x="8561" y="0"/>
                                </a:moveTo>
                                <a:lnTo>
                                  <a:pt x="8531" y="0"/>
                                </a:lnTo>
                                <a:lnTo>
                                  <a:pt x="8531" y="30"/>
                                </a:lnTo>
                                <a:lnTo>
                                  <a:pt x="8531" y="1457"/>
                                </a:lnTo>
                                <a:lnTo>
                                  <a:pt x="8531" y="1487"/>
                                </a:lnTo>
                                <a:lnTo>
                                  <a:pt x="8531" y="2342"/>
                                </a:lnTo>
                                <a:lnTo>
                                  <a:pt x="30" y="2342"/>
                                </a:lnTo>
                                <a:lnTo>
                                  <a:pt x="30" y="1487"/>
                                </a:lnTo>
                                <a:lnTo>
                                  <a:pt x="8531" y="1487"/>
                                </a:lnTo>
                                <a:lnTo>
                                  <a:pt x="8531" y="1457"/>
                                </a:lnTo>
                                <a:lnTo>
                                  <a:pt x="30" y="1457"/>
                                </a:lnTo>
                                <a:lnTo>
                                  <a:pt x="30" y="30"/>
                                </a:lnTo>
                                <a:lnTo>
                                  <a:pt x="8531" y="30"/>
                                </a:lnTo>
                                <a:lnTo>
                                  <a:pt x="8531" y="0"/>
                                </a:lnTo>
                                <a:lnTo>
                                  <a:pt x="30" y="0"/>
                                </a:lnTo>
                                <a:lnTo>
                                  <a:pt x="0" y="0"/>
                                </a:lnTo>
                                <a:lnTo>
                                  <a:pt x="0" y="30"/>
                                </a:lnTo>
                                <a:lnTo>
                                  <a:pt x="0" y="2372"/>
                                </a:lnTo>
                                <a:lnTo>
                                  <a:pt x="30" y="2372"/>
                                </a:lnTo>
                                <a:lnTo>
                                  <a:pt x="8531" y="2372"/>
                                </a:lnTo>
                                <a:lnTo>
                                  <a:pt x="8561" y="2372"/>
                                </a:lnTo>
                                <a:lnTo>
                                  <a:pt x="8561" y="2342"/>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7" name="docshape396"/>
                        <wps:cNvSpPr txBox="1">
                          <a:spLocks noChangeArrowheads="1"/>
                        </wps:cNvSpPr>
                        <wps:spPr bwMode="auto">
                          <a:xfrm>
                            <a:off x="1847" y="-951"/>
                            <a:ext cx="8357" cy="68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9E64F4">
                              <w:pPr>
                                <w:pStyle w:val="KeinLeerraum"/>
                                <w:rPr>
                                  <w:rStyle w:val="Kursiv"/>
                                </w:rPr>
                              </w:pPr>
                              <w:r w:rsidRPr="009E64F4">
                                <w:rPr>
                                  <w:rStyle w:val="Fett"/>
                                </w:rPr>
                                <w:t>Komplementarität mit anderen Maßnahmen und Innovation</w:t>
                              </w:r>
                              <w:r>
                                <w:t xml:space="preserve"> </w:t>
                              </w:r>
                              <w:r w:rsidRPr="009E64F4">
                                <w:rPr>
                                  <w:rStyle w:val="Kursiv"/>
                                </w:rPr>
                                <w:t>(k.A. für Nationale Kontaktstellen)</w:t>
                              </w:r>
                              <w:r>
                                <w:rPr>
                                  <w:rStyle w:val="Kursiv"/>
                                </w:rPr>
                                <w:t xml:space="preserve"> </w:t>
                              </w:r>
                            </w:p>
                            <w:p w:rsidR="00EE49CC" w:rsidRDefault="00EE49CC" w:rsidP="009E64F4">
                              <w:pPr>
                                <w:pStyle w:val="KeinLeerraum"/>
                                <w:rPr>
                                  <w:rStyle w:val="Kursiv"/>
                                </w:rPr>
                              </w:pPr>
                              <w:r w:rsidRPr="009E64F4">
                                <w:rPr>
                                  <w:rStyle w:val="Kursiv"/>
                                  <w:i w:val="0"/>
                                  <w:iCs w:val="0"/>
                                </w:rPr>
                                <w:t>Erläutern Sie, wie das Projekt auf den Ergebnissen früherer Aktivitäten in diesem Bereich aufbaut und beschreiben Sie seine innovativen Aspekte. Erläutern Sie, wie die Aktivitäten von</w:t>
                              </w:r>
                              <w:r>
                                <w:rPr>
                                  <w:rStyle w:val="Kursiv"/>
                                </w:rPr>
                                <w:t xml:space="preserve"> </w:t>
                              </w:r>
                              <w:r w:rsidRPr="009E64F4">
                                <w:rPr>
                                  <w:rStyle w:val="Kursiv"/>
                                  <w:i w:val="0"/>
                                  <w:iCs w:val="0"/>
                                </w:rPr>
                                <w:t>anderen Organisationen durchgeführte Aktivitäten ergänzen.</w:t>
                              </w:r>
                            </w:p>
                            <w:p w:rsidR="00EE49CC" w:rsidRPr="009E64F4" w:rsidRDefault="00EE49CC" w:rsidP="009E64F4">
                              <w:pPr>
                                <w:pStyle w:val="KeinLeerraum"/>
                                <w:rPr>
                                  <w:rStyle w:val="Kursiv"/>
                                  <w:i w:val="0"/>
                                  <w:iCs w:val="0"/>
                                </w:rPr>
                              </w:pPr>
                            </w:p>
                            <w:p w:rsidR="00EE49CC" w:rsidRDefault="00EE49CC" w:rsidP="009E64F4">
                              <w:pPr>
                                <w:pStyle w:val="KeinLeerraum"/>
                                <w:rPr>
                                  <w:rStyle w:val="Kursiv"/>
                                </w:rPr>
                              </w:pPr>
                              <w:r w:rsidRPr="009E64F4">
                                <w:rPr>
                                  <w:rStyle w:val="Kursiv"/>
                                  <w:i w:val="0"/>
                                  <w:iCs w:val="0"/>
                                </w:rPr>
                                <w:t>Veranschaulichen Sie die europäische Dimension der Aktivitäten: transnationale Dimension des Projekts; Auswirkungen/Interesse für eine Reihe von EU-Ländern; Möglichkeit, die Ergebnisse in anderen Ländern zu nutzen, Potenzial zur Entwicklung von gegenseitigem Vertrauen/grenzüberschreitender Zusammenarbeit zwischen EU-Ländern usw.</w:t>
                              </w:r>
                            </w:p>
                            <w:p w:rsidR="00EE49CC" w:rsidRDefault="00EE49CC" w:rsidP="009E64F4">
                              <w:pPr>
                                <w:pStyle w:val="KeinLeerraum"/>
                                <w:rPr>
                                  <w:rStyle w:val="Kursiv"/>
                                </w:rPr>
                              </w:pPr>
                              <w:r w:rsidRPr="009E64F4">
                                <w:rPr>
                                  <w:rStyle w:val="Kursiv"/>
                                  <w:i w:val="0"/>
                                  <w:iCs w:val="0"/>
                                </w:rPr>
                                <w:t>Welche Länder werden von dem Projekt profitieren (direkt und indirekt</w:t>
                              </w:r>
                              <w:r>
                                <w:rPr>
                                  <w:rStyle w:val="Kursiv"/>
                                </w:rPr>
                                <w:t>,</w:t>
                              </w:r>
                              <w:r w:rsidRPr="009E64F4">
                                <w:rPr>
                                  <w:rStyle w:val="Kursiv"/>
                                  <w:i w:val="0"/>
                                  <w:iCs w:val="0"/>
                                </w:rPr>
                                <w:t xml:space="preserve"> und warum haben Sie diese</w:t>
                              </w:r>
                              <w:r>
                                <w:rPr>
                                  <w:rStyle w:val="Kursiv"/>
                                  <w:i w:val="0"/>
                                  <w:iCs w:val="0"/>
                                </w:rPr>
                                <w:t xml:space="preserve"> </w:t>
                              </w:r>
                              <w:r w:rsidRPr="009E64F4">
                                <w:rPr>
                                  <w:rStyle w:val="Kursiv"/>
                                  <w:i w:val="0"/>
                                  <w:iCs w:val="0"/>
                                </w:rPr>
                                <w:t>gewählt)? Wo werden die Aktivitäten stattfinden?</w:t>
                              </w:r>
                            </w:p>
                            <w:p w:rsidR="00EE49CC" w:rsidRPr="009E64F4" w:rsidRDefault="00EE49CC" w:rsidP="009E64F4">
                              <w:pPr>
                                <w:pStyle w:val="KeinLeerraum"/>
                                <w:rPr>
                                  <w:rStyle w:val="Kursiv"/>
                                  <w:i w:val="0"/>
                                  <w:iCs w:val="0"/>
                                </w:rPr>
                              </w:pPr>
                            </w:p>
                            <w:p w:rsidR="00EE49CC" w:rsidRDefault="00EE49CC" w:rsidP="009E64F4">
                              <w:pPr>
                                <w:pStyle w:val="KeinLeerraum"/>
                                <w:rPr>
                                  <w:rStyle w:val="Kursiv"/>
                                </w:rPr>
                              </w:pPr>
                              <w:r w:rsidRPr="009E64F4">
                                <w:rPr>
                                  <w:rStyle w:val="Kursiv"/>
                                  <w:i w:val="0"/>
                                  <w:iCs w:val="0"/>
                                </w:rPr>
                                <w:t>Erläutern Sie, inwieweit das Projekt auf Synergien mit anderen EU-Projekten aufbaut. Erläutern Sie gegebenenfalls, inwieweit Ihr Projekt auf früheren Projektergebnissen in diesem Bereich aufbaut (Stand der Dinge, Bezug zu bestehenden/neuen Entwicklungen, Ansätzen, Erfolgen, anderen EU-Programmen).</w:t>
                              </w:r>
                            </w:p>
                            <w:p w:rsidR="00EE49CC" w:rsidRPr="009E64F4" w:rsidRDefault="00EE49CC" w:rsidP="009E64F4">
                              <w:pPr>
                                <w:pStyle w:val="KeinLeerraum"/>
                                <w:rPr>
                                  <w:rStyle w:val="Kursiv"/>
                                  <w:i w:val="0"/>
                                  <w:iCs w:val="0"/>
                                </w:rPr>
                              </w:pPr>
                              <w:r w:rsidRPr="009E64F4">
                                <w:rPr>
                                  <w:rStyle w:val="Kursiv"/>
                                  <w:i w:val="0"/>
                                  <w:iCs w:val="0"/>
                                </w:rPr>
                                <w:t>Hinweis: Das Projekt sollte auch die Maßnahmen der EU-Mitgliedstaaten im Bereich Gleichstellung und Nichtdiskriminierung ergänzen oder einen zusätzlichen Nutzen bringen.</w:t>
                              </w:r>
                            </w:p>
                            <w:p w:rsidR="00EE49CC" w:rsidRDefault="00EE49CC" w:rsidP="00722A46">
                              <w:pPr>
                                <w:rPr>
                                  <w:rStyle w:val="Kursiv"/>
                                </w:rPr>
                              </w:pPr>
                            </w:p>
                            <w:p w:rsidR="00EE49CC" w:rsidRDefault="00EE49CC" w:rsidP="00722A46">
                              <w:pPr>
                                <w:rPr>
                                  <w:sz w:val="18"/>
                                </w:rPr>
                              </w:pPr>
                              <w:r>
                                <w:t>Text einfügen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54204E" id="Gruppieren 1024" o:spid="_x0000_s1216" style="position:absolute;margin-left:-21.5pt;margin-top:58.05pt;width:426.55pt;height:627.15pt;z-index:-251631616;mso-wrap-distance-left:0;mso-wrap-distance-right:0;mso-position-horizontal-relative:margin;mso-position-vertical-relative:text" coordorigin="1727,-1045" coordsize="8531,91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">
                <v:rect id="docshape394" o:spid="_x0000_s1217" style="position:absolute;left:1727;top:-1045;width:8501;height:5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" fillcolor="#d9d9d9" stroked="f"/>
                <v:shape id="docshape395" o:spid="_x0000_s1218" style="position:absolute;left:1727;top:-1045;width:8531;height:9139;visibility:visible;mso-wrap-style:square;v-text-anchor:top" coordsize="8561,2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" path="m8561,r-30,l8531,30r,1427l8531,1487r,855l30,2342r,-855l8531,1487r,-30l30,1457,30,30r8501,l8531,,30,,,,,30,,2372r30,l8531,2372r30,l8561,2342r,-2312l8561,xe" fillcolor="#a6a6a6" stroked="f">
                  <v:path arrowok="t" o:connecttype="custom" o:connectlocs="8531,713;8501,713;8501,828;8501,6326;8501,6442;8501,9736;30,9736;30,6442;8501,6442;8501,6326;30,6326;30,828;8501,828;8501,713;30,713;0,713;0,828;0,9852;30,9852;8501,9852;8531,9852;8531,9736;8531,828;8531,713" o:connectangles="0,0,0,0,0,0,0,0,0,0,0,0,0,0,0,0,0,0,0,0,0,0,0,0"/>
                </v:shape>
                <v:shape id="docshape396" o:spid="_x0000_s1219" type="#_x0000_t202" style="position:absolute;left:1847;top:-951;width:8357;height:6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" filled="f" stroked="f">
                  <v:textbox inset="0,0,0,0">
                    <w:txbxContent>
                      <w:p w:rsidR="00EE49CC" w:rsidRDefault="00EE49CC" w:rsidP="009E64F4">
                        <w:pPr>
                          <w:pStyle w:val="KeinLeerraum"/>
                          <w:rPr>
                            <w:rStyle w:val="Kursiv"/>
                          </w:rPr>
                        </w:pPr>
                        <w:r w:rsidRPr="009E64F4">
                          <w:rPr>
                            <w:rStyle w:val="Fett"/>
                          </w:rPr>
                          <w:t>Komplementarität mit anderen Maßnahmen und Innovation</w:t>
                        </w:r>
                        <w:r>
                          <w:t xml:space="preserve"> </w:t>
                        </w:r>
                        <w:r w:rsidRPr="009E64F4">
                          <w:rPr>
                            <w:rStyle w:val="Kursiv"/>
                          </w:rPr>
                          <w:t>(k.A. für Nationale Kontaktstellen)</w:t>
                        </w:r>
                        <w:r>
                          <w:rPr>
                            <w:rStyle w:val="Kursiv"/>
                          </w:rPr>
                          <w:t xml:space="preserve"> </w:t>
                        </w:r>
                      </w:p>
                      <w:p w:rsidR="00EE49CC" w:rsidRDefault="00EE49CC" w:rsidP="009E64F4">
                        <w:pPr>
                          <w:pStyle w:val="KeinLeerraum"/>
                          <w:rPr>
                            <w:rStyle w:val="Kursiv"/>
                          </w:rPr>
                        </w:pPr>
                        <w:r w:rsidRPr="009E64F4">
                          <w:rPr>
                            <w:rStyle w:val="Kursiv"/>
                            <w:i w:val="0"/>
                            <w:iCs w:val="0"/>
                          </w:rPr>
                          <w:t>Erläutern Sie, wie das Projekt auf den Ergebnissen früherer Aktivitäten in diesem Bereich aufbaut und beschreiben Sie seine innovativen Aspekte. Erläutern Sie, wie die Aktivitäten von</w:t>
                        </w:r>
                        <w:r>
                          <w:rPr>
                            <w:rStyle w:val="Kursiv"/>
                          </w:rPr>
                          <w:t xml:space="preserve"> </w:t>
                        </w:r>
                        <w:r w:rsidRPr="009E64F4">
                          <w:rPr>
                            <w:rStyle w:val="Kursiv"/>
                            <w:i w:val="0"/>
                            <w:iCs w:val="0"/>
                          </w:rPr>
                          <w:t>anderen Organisationen durchgeführte Aktivitäten ergänzen.</w:t>
                        </w:r>
                      </w:p>
                      <w:p w:rsidR="00EE49CC" w:rsidRPr="009E64F4" w:rsidRDefault="00EE49CC" w:rsidP="009E64F4">
                        <w:pPr>
                          <w:pStyle w:val="KeinLeerraum"/>
                          <w:rPr>
                            <w:rStyle w:val="Kursiv"/>
                            <w:i w:val="0"/>
                            <w:iCs w:val="0"/>
                          </w:rPr>
                        </w:pPr>
                      </w:p>
                      <w:p w:rsidR="00EE49CC" w:rsidRDefault="00EE49CC" w:rsidP="009E64F4">
                        <w:pPr>
                          <w:pStyle w:val="KeinLeerraum"/>
                          <w:rPr>
                            <w:rStyle w:val="Kursiv"/>
                          </w:rPr>
                        </w:pPr>
                        <w:r w:rsidRPr="009E64F4">
                          <w:rPr>
                            <w:rStyle w:val="Kursiv"/>
                            <w:i w:val="0"/>
                            <w:iCs w:val="0"/>
                          </w:rPr>
                          <w:t>Veranschaulichen Sie die europäische Dimension der Aktivitäten: transnationale Dimension des Projekts; Auswirkungen/Interesse für eine Reihe von EU-Ländern; Möglichkeit, die Ergebnisse in anderen Ländern zu nutzen, Potenzial zur Entwicklung von gegenseitigem Vertrauen/grenzüberschreitender Zusammenarbeit zwischen EU-Ländern usw.</w:t>
                        </w:r>
                      </w:p>
                      <w:p w:rsidR="00EE49CC" w:rsidRDefault="00EE49CC" w:rsidP="009E64F4">
                        <w:pPr>
                          <w:pStyle w:val="KeinLeerraum"/>
                          <w:rPr>
                            <w:rStyle w:val="Kursiv"/>
                          </w:rPr>
                        </w:pPr>
                        <w:r w:rsidRPr="009E64F4">
                          <w:rPr>
                            <w:rStyle w:val="Kursiv"/>
                            <w:i w:val="0"/>
                            <w:iCs w:val="0"/>
                          </w:rPr>
                          <w:t>Welche Länder werden von dem Projekt profitieren (direkt und indirekt</w:t>
                        </w:r>
                        <w:r>
                          <w:rPr>
                            <w:rStyle w:val="Kursiv"/>
                          </w:rPr>
                          <w:t>,</w:t>
                        </w:r>
                        <w:r w:rsidRPr="009E64F4">
                          <w:rPr>
                            <w:rStyle w:val="Kursiv"/>
                            <w:i w:val="0"/>
                            <w:iCs w:val="0"/>
                          </w:rPr>
                          <w:t xml:space="preserve"> und warum haben Sie diese</w:t>
                        </w:r>
                        <w:r>
                          <w:rPr>
                            <w:rStyle w:val="Kursiv"/>
                            <w:i w:val="0"/>
                            <w:iCs w:val="0"/>
                          </w:rPr>
                          <w:t xml:space="preserve"> </w:t>
                        </w:r>
                        <w:r w:rsidRPr="009E64F4">
                          <w:rPr>
                            <w:rStyle w:val="Kursiv"/>
                            <w:i w:val="0"/>
                            <w:iCs w:val="0"/>
                          </w:rPr>
                          <w:t>gewählt)? Wo werden die Aktivitäten stattfinden?</w:t>
                        </w:r>
                      </w:p>
                      <w:p w:rsidR="00EE49CC" w:rsidRPr="009E64F4" w:rsidRDefault="00EE49CC" w:rsidP="009E64F4">
                        <w:pPr>
                          <w:pStyle w:val="KeinLeerraum"/>
                          <w:rPr>
                            <w:rStyle w:val="Kursiv"/>
                            <w:i w:val="0"/>
                            <w:iCs w:val="0"/>
                          </w:rPr>
                        </w:pPr>
                      </w:p>
                      <w:p w:rsidR="00EE49CC" w:rsidRDefault="00EE49CC" w:rsidP="009E64F4">
                        <w:pPr>
                          <w:pStyle w:val="KeinLeerraum"/>
                          <w:rPr>
                            <w:rStyle w:val="Kursiv"/>
                          </w:rPr>
                        </w:pPr>
                        <w:r w:rsidRPr="009E64F4">
                          <w:rPr>
                            <w:rStyle w:val="Kursiv"/>
                            <w:i w:val="0"/>
                            <w:iCs w:val="0"/>
                          </w:rPr>
                          <w:t>Erläutern Sie, inwieweit das Projekt auf Synergien mit anderen EU-Projekten aufbaut. Erläutern Sie gegebenenfalls, inwieweit Ihr Projekt auf früheren Projektergebnissen in diesem Bereich aufbaut (Stand der Dinge, Bezug zu bestehenden/neuen Entwicklungen, Ansätzen, Erfolgen, anderen EU-Programmen).</w:t>
                        </w:r>
                      </w:p>
                      <w:p w:rsidR="00EE49CC" w:rsidRPr="009E64F4" w:rsidRDefault="00EE49CC" w:rsidP="009E64F4">
                        <w:pPr>
                          <w:pStyle w:val="KeinLeerraum"/>
                          <w:rPr>
                            <w:rStyle w:val="Kursiv"/>
                            <w:i w:val="0"/>
                            <w:iCs w:val="0"/>
                          </w:rPr>
                        </w:pPr>
                        <w:r w:rsidRPr="009E64F4">
                          <w:rPr>
                            <w:rStyle w:val="Kursiv"/>
                            <w:i w:val="0"/>
                            <w:iCs w:val="0"/>
                          </w:rPr>
                          <w:t>Hinweis: Das Projekt sollte auch die Maßnahmen der EU-Mitgliedstaaten im Bereich Gleichstellung und Nichtdiskriminierung ergänzen oder einen zusätzlichen Nutzen bringen.</w:t>
                        </w:r>
                      </w:p>
                      <w:p w:rsidR="00EE49CC" w:rsidRDefault="00EE49CC" w:rsidP="00722A46">
                        <w:pPr>
                          <w:rPr>
                            <w:rStyle w:val="Kursiv"/>
                          </w:rPr>
                        </w:pPr>
                      </w:p>
                      <w:p w:rsidR="00EE49CC" w:rsidRDefault="00EE49CC" w:rsidP="00722A46">
                        <w:pPr>
                          <w:rPr>
                            <w:sz w:val="18"/>
                          </w:rPr>
                        </w:pPr>
                        <w:r>
                          <w:t>Text einfügen</w:t>
                        </w:r>
                      </w:p>
                    </w:txbxContent>
                  </v:textbox>
                </v:shape>
                <w10:wrap type="topAndBottom" anchorx="margin"/>
              </v:group>
            </w:pict>
          </mc:Fallback>
        </mc:AlternateContent>
      </w:r>
      <w:r w:rsidR="00276560" w:rsidRPr="00276560">
        <w:rPr>
          <w:rStyle w:val="Fett"/>
        </w:rPr>
        <w:t xml:space="preserve">1.3 Komplementarität mit anderen Maßnahmen und Innovationen </w:t>
      </w:r>
      <w:r w:rsidR="00276560">
        <w:rPr>
          <w:rStyle w:val="Fett"/>
        </w:rPr>
        <w:t>–</w:t>
      </w:r>
      <w:r w:rsidR="00276560" w:rsidRPr="00276560">
        <w:rPr>
          <w:rStyle w:val="Fett"/>
        </w:rPr>
        <w:t xml:space="preserve"> </w:t>
      </w:r>
      <w:r w:rsidR="00276560">
        <w:rPr>
          <w:rStyle w:val="Fett"/>
        </w:rPr>
        <w:t xml:space="preserve">                                </w:t>
      </w:r>
      <w:r w:rsidR="00276560" w:rsidRPr="00276560">
        <w:rPr>
          <w:rStyle w:val="Fett"/>
        </w:rPr>
        <w:t>europäischer Mehrwer</w:t>
      </w:r>
      <w:r>
        <w:rPr>
          <w:rStyle w:val="Fett"/>
        </w:rPr>
        <w:t>t</w:t>
      </w:r>
      <w:r w:rsidRPr="009E64F4">
        <w:rPr>
          <w:noProof/>
          <w:lang w:val="de-AT" w:eastAsia="de-AT"/>
        </w:rPr>
        <mc:AlternateContent>
          <mc:Choice Requires="wpg">
            <w:drawing>
              <wp:anchor distT="0" distB="0" distL="0" distR="0" simplePos="0" relativeHeight="251686912" behindDoc="1" locked="0" layoutInCell="1" allowOverlap="1" wp14:anchorId="1BA8F36D" wp14:editId="3B8F60DC">
                <wp:simplePos x="0" y="0"/>
                <wp:positionH relativeFrom="margin">
                  <wp:posOffset>-273050</wp:posOffset>
                </wp:positionH>
                <wp:positionV relativeFrom="paragraph">
                  <wp:posOffset>737235</wp:posOffset>
                </wp:positionV>
                <wp:extent cx="5417185" cy="7964805"/>
                <wp:effectExtent l="0" t="0" r="0" b="0"/>
                <wp:wrapTopAndBottom/>
                <wp:docPr id="1028" name="Gruppieren 10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7185" cy="7964805"/>
                          <a:chOff x="1727" y="-1045"/>
                          <a:chExt cx="8531" cy="9139"/>
                        </a:xfrm>
                      </wpg:grpSpPr>
                      <wps:wsp>
                        <wps:cNvPr id="399" name="docshape394"/>
                        <wps:cNvSpPr>
                          <a:spLocks noChangeArrowheads="1"/>
                        </wps:cNvSpPr>
                        <wps:spPr bwMode="auto">
                          <a:xfrm>
                            <a:off x="1727" y="-1045"/>
                            <a:ext cx="8501" cy="5638"/>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2" name="docshape395"/>
                        <wps:cNvSpPr>
                          <a:spLocks/>
                        </wps:cNvSpPr>
                        <wps:spPr bwMode="auto">
                          <a:xfrm>
                            <a:off x="1727" y="-1045"/>
                            <a:ext cx="8531" cy="9139"/>
                          </a:xfrm>
                          <a:custGeom>
                            <a:avLst/>
                            <a:gdLst>
                              <a:gd name="T0" fmla="+- 0 10258 1697"/>
                              <a:gd name="T1" fmla="*/ T0 w 8561"/>
                              <a:gd name="T2" fmla="+- 0 185 185"/>
                              <a:gd name="T3" fmla="*/ 185 h 2372"/>
                              <a:gd name="T4" fmla="+- 0 10228 1697"/>
                              <a:gd name="T5" fmla="*/ T4 w 8561"/>
                              <a:gd name="T6" fmla="+- 0 185 185"/>
                              <a:gd name="T7" fmla="*/ 185 h 2372"/>
                              <a:gd name="T8" fmla="+- 0 10228 1697"/>
                              <a:gd name="T9" fmla="*/ T8 w 8561"/>
                              <a:gd name="T10" fmla="+- 0 215 185"/>
                              <a:gd name="T11" fmla="*/ 215 h 2372"/>
                              <a:gd name="T12" fmla="+- 0 10228 1697"/>
                              <a:gd name="T13" fmla="*/ T12 w 8561"/>
                              <a:gd name="T14" fmla="+- 0 1642 185"/>
                              <a:gd name="T15" fmla="*/ 1642 h 2372"/>
                              <a:gd name="T16" fmla="+- 0 10228 1697"/>
                              <a:gd name="T17" fmla="*/ T16 w 8561"/>
                              <a:gd name="T18" fmla="+- 0 1672 185"/>
                              <a:gd name="T19" fmla="*/ 1672 h 2372"/>
                              <a:gd name="T20" fmla="+- 0 10228 1697"/>
                              <a:gd name="T21" fmla="*/ T20 w 8561"/>
                              <a:gd name="T22" fmla="+- 0 2527 185"/>
                              <a:gd name="T23" fmla="*/ 2527 h 2372"/>
                              <a:gd name="T24" fmla="+- 0 1727 1697"/>
                              <a:gd name="T25" fmla="*/ T24 w 8561"/>
                              <a:gd name="T26" fmla="+- 0 2527 185"/>
                              <a:gd name="T27" fmla="*/ 2527 h 2372"/>
                              <a:gd name="T28" fmla="+- 0 1727 1697"/>
                              <a:gd name="T29" fmla="*/ T28 w 8561"/>
                              <a:gd name="T30" fmla="+- 0 1672 185"/>
                              <a:gd name="T31" fmla="*/ 1672 h 2372"/>
                              <a:gd name="T32" fmla="+- 0 10228 1697"/>
                              <a:gd name="T33" fmla="*/ T32 w 8561"/>
                              <a:gd name="T34" fmla="+- 0 1672 185"/>
                              <a:gd name="T35" fmla="*/ 1672 h 2372"/>
                              <a:gd name="T36" fmla="+- 0 10228 1697"/>
                              <a:gd name="T37" fmla="*/ T36 w 8561"/>
                              <a:gd name="T38" fmla="+- 0 1642 185"/>
                              <a:gd name="T39" fmla="*/ 1642 h 2372"/>
                              <a:gd name="T40" fmla="+- 0 1727 1697"/>
                              <a:gd name="T41" fmla="*/ T40 w 8561"/>
                              <a:gd name="T42" fmla="+- 0 1642 185"/>
                              <a:gd name="T43" fmla="*/ 1642 h 2372"/>
                              <a:gd name="T44" fmla="+- 0 1727 1697"/>
                              <a:gd name="T45" fmla="*/ T44 w 8561"/>
                              <a:gd name="T46" fmla="+- 0 215 185"/>
                              <a:gd name="T47" fmla="*/ 215 h 2372"/>
                              <a:gd name="T48" fmla="+- 0 10228 1697"/>
                              <a:gd name="T49" fmla="*/ T48 w 8561"/>
                              <a:gd name="T50" fmla="+- 0 215 185"/>
                              <a:gd name="T51" fmla="*/ 215 h 2372"/>
                              <a:gd name="T52" fmla="+- 0 10228 1697"/>
                              <a:gd name="T53" fmla="*/ T52 w 8561"/>
                              <a:gd name="T54" fmla="+- 0 185 185"/>
                              <a:gd name="T55" fmla="*/ 185 h 2372"/>
                              <a:gd name="T56" fmla="+- 0 1727 1697"/>
                              <a:gd name="T57" fmla="*/ T56 w 8561"/>
                              <a:gd name="T58" fmla="+- 0 185 185"/>
                              <a:gd name="T59" fmla="*/ 185 h 2372"/>
                              <a:gd name="T60" fmla="+- 0 1697 1697"/>
                              <a:gd name="T61" fmla="*/ T60 w 8561"/>
                              <a:gd name="T62" fmla="+- 0 185 185"/>
                              <a:gd name="T63" fmla="*/ 185 h 2372"/>
                              <a:gd name="T64" fmla="+- 0 1697 1697"/>
                              <a:gd name="T65" fmla="*/ T64 w 8561"/>
                              <a:gd name="T66" fmla="+- 0 215 185"/>
                              <a:gd name="T67" fmla="*/ 215 h 2372"/>
                              <a:gd name="T68" fmla="+- 0 1697 1697"/>
                              <a:gd name="T69" fmla="*/ T68 w 8561"/>
                              <a:gd name="T70" fmla="+- 0 2557 185"/>
                              <a:gd name="T71" fmla="*/ 2557 h 2372"/>
                              <a:gd name="T72" fmla="+- 0 1727 1697"/>
                              <a:gd name="T73" fmla="*/ T72 w 8561"/>
                              <a:gd name="T74" fmla="+- 0 2557 185"/>
                              <a:gd name="T75" fmla="*/ 2557 h 2372"/>
                              <a:gd name="T76" fmla="+- 0 10228 1697"/>
                              <a:gd name="T77" fmla="*/ T76 w 8561"/>
                              <a:gd name="T78" fmla="+- 0 2557 185"/>
                              <a:gd name="T79" fmla="*/ 2557 h 2372"/>
                              <a:gd name="T80" fmla="+- 0 10258 1697"/>
                              <a:gd name="T81" fmla="*/ T80 w 8561"/>
                              <a:gd name="T82" fmla="+- 0 2557 185"/>
                              <a:gd name="T83" fmla="*/ 2557 h 2372"/>
                              <a:gd name="T84" fmla="+- 0 10258 1697"/>
                              <a:gd name="T85" fmla="*/ T84 w 8561"/>
                              <a:gd name="T86" fmla="+- 0 2527 185"/>
                              <a:gd name="T87" fmla="*/ 2527 h 2372"/>
                              <a:gd name="T88" fmla="+- 0 10258 1697"/>
                              <a:gd name="T89" fmla="*/ T88 w 8561"/>
                              <a:gd name="T90" fmla="+- 0 215 185"/>
                              <a:gd name="T91" fmla="*/ 215 h 2372"/>
                              <a:gd name="T92" fmla="+- 0 10258 1697"/>
                              <a:gd name="T93" fmla="*/ T92 w 8561"/>
                              <a:gd name="T94" fmla="+- 0 185 185"/>
                              <a:gd name="T95" fmla="*/ 185 h 23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561" h="2372">
                                <a:moveTo>
                                  <a:pt x="8561" y="0"/>
                                </a:moveTo>
                                <a:lnTo>
                                  <a:pt x="8531" y="0"/>
                                </a:lnTo>
                                <a:lnTo>
                                  <a:pt x="8531" y="30"/>
                                </a:lnTo>
                                <a:lnTo>
                                  <a:pt x="8531" y="1457"/>
                                </a:lnTo>
                                <a:lnTo>
                                  <a:pt x="8531" y="1487"/>
                                </a:lnTo>
                                <a:lnTo>
                                  <a:pt x="8531" y="2342"/>
                                </a:lnTo>
                                <a:lnTo>
                                  <a:pt x="30" y="2342"/>
                                </a:lnTo>
                                <a:lnTo>
                                  <a:pt x="30" y="1487"/>
                                </a:lnTo>
                                <a:lnTo>
                                  <a:pt x="8531" y="1487"/>
                                </a:lnTo>
                                <a:lnTo>
                                  <a:pt x="8531" y="1457"/>
                                </a:lnTo>
                                <a:lnTo>
                                  <a:pt x="30" y="1457"/>
                                </a:lnTo>
                                <a:lnTo>
                                  <a:pt x="30" y="30"/>
                                </a:lnTo>
                                <a:lnTo>
                                  <a:pt x="8531" y="30"/>
                                </a:lnTo>
                                <a:lnTo>
                                  <a:pt x="8531" y="0"/>
                                </a:lnTo>
                                <a:lnTo>
                                  <a:pt x="30" y="0"/>
                                </a:lnTo>
                                <a:lnTo>
                                  <a:pt x="0" y="0"/>
                                </a:lnTo>
                                <a:lnTo>
                                  <a:pt x="0" y="30"/>
                                </a:lnTo>
                                <a:lnTo>
                                  <a:pt x="0" y="2372"/>
                                </a:lnTo>
                                <a:lnTo>
                                  <a:pt x="30" y="2372"/>
                                </a:lnTo>
                                <a:lnTo>
                                  <a:pt x="8531" y="2372"/>
                                </a:lnTo>
                                <a:lnTo>
                                  <a:pt x="8561" y="2372"/>
                                </a:lnTo>
                                <a:lnTo>
                                  <a:pt x="8561" y="2342"/>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3" name="docshape396"/>
                        <wps:cNvSpPr txBox="1">
                          <a:spLocks noChangeArrowheads="1"/>
                        </wps:cNvSpPr>
                        <wps:spPr bwMode="auto">
                          <a:xfrm>
                            <a:off x="1847" y="-951"/>
                            <a:ext cx="8357" cy="68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9E64F4">
                              <w:pPr>
                                <w:pStyle w:val="KeinLeerraum"/>
                                <w:rPr>
                                  <w:rStyle w:val="Kursiv"/>
                                </w:rPr>
                              </w:pPr>
                              <w:r w:rsidRPr="009E64F4">
                                <w:rPr>
                                  <w:rStyle w:val="Fett"/>
                                </w:rPr>
                                <w:t>Komplementarität mit anderen Maßnahmen und Innovation</w:t>
                              </w:r>
                              <w:r>
                                <w:t xml:space="preserve"> </w:t>
                              </w:r>
                              <w:r w:rsidRPr="009E64F4">
                                <w:rPr>
                                  <w:rStyle w:val="Kursiv"/>
                                </w:rPr>
                                <w:t>(k</w:t>
                              </w:r>
                              <w:r>
                                <w:rPr>
                                  <w:rStyle w:val="Kursiv"/>
                                </w:rPr>
                                <w:t>.A. für Nationale Kontaktstellen</w:t>
                              </w:r>
                              <w:r w:rsidRPr="009E64F4">
                                <w:rPr>
                                  <w:rStyle w:val="Kursiv"/>
                                </w:rPr>
                                <w:t>)</w:t>
                              </w:r>
                              <w:r>
                                <w:rPr>
                                  <w:rStyle w:val="Kursiv"/>
                                </w:rPr>
                                <w:t xml:space="preserve"> </w:t>
                              </w:r>
                            </w:p>
                            <w:p w:rsidR="00EE49CC" w:rsidRDefault="00EE49CC" w:rsidP="009E64F4">
                              <w:pPr>
                                <w:pStyle w:val="KeinLeerraum"/>
                                <w:rPr>
                                  <w:rStyle w:val="Kursiv"/>
                                </w:rPr>
                              </w:pPr>
                              <w:r w:rsidRPr="009E64F4">
                                <w:rPr>
                                  <w:rStyle w:val="Kursiv"/>
                                  <w:i w:val="0"/>
                                  <w:iCs w:val="0"/>
                                </w:rPr>
                                <w:t>Erläutern Sie, wie das Projekt auf den Ergebnissen früherer Aktivitäten in diesem Bereich aufbaut und beschreiben Sie seine innovativen Aspekte. Erläutern Sie, wie die Aktivitäten von</w:t>
                              </w:r>
                              <w:r>
                                <w:rPr>
                                  <w:rStyle w:val="Kursiv"/>
                                </w:rPr>
                                <w:t xml:space="preserve"> </w:t>
                              </w:r>
                              <w:r w:rsidRPr="009E64F4">
                                <w:rPr>
                                  <w:rStyle w:val="Kursiv"/>
                                  <w:i w:val="0"/>
                                  <w:iCs w:val="0"/>
                                </w:rPr>
                                <w:t>anderen Organisationen durchgeführte Aktivitäten ergänzen.</w:t>
                              </w:r>
                            </w:p>
                            <w:p w:rsidR="00EE49CC" w:rsidRPr="009E64F4" w:rsidRDefault="00EE49CC" w:rsidP="009E64F4">
                              <w:pPr>
                                <w:pStyle w:val="KeinLeerraum"/>
                                <w:rPr>
                                  <w:rStyle w:val="Kursiv"/>
                                  <w:i w:val="0"/>
                                  <w:iCs w:val="0"/>
                                </w:rPr>
                              </w:pPr>
                            </w:p>
                            <w:p w:rsidR="00EE49CC" w:rsidRDefault="00EE49CC" w:rsidP="009E64F4">
                              <w:pPr>
                                <w:pStyle w:val="KeinLeerraum"/>
                                <w:rPr>
                                  <w:rStyle w:val="Kursiv"/>
                                </w:rPr>
                              </w:pPr>
                              <w:r w:rsidRPr="009E64F4">
                                <w:rPr>
                                  <w:rStyle w:val="Kursiv"/>
                                  <w:i w:val="0"/>
                                  <w:iCs w:val="0"/>
                                </w:rPr>
                                <w:t>Veranschaulichen Sie die europäische Dimension der Aktivitäten: transnationale Dimension des Projekts; Auswirkungen/Interesse für eine Reihe von EU-Ländern; Möglichkeit, die Ergebnisse in anderen Ländern zu nutzen, Potenzial zur Entwicklung von gegenseitigem Vertrauen/grenzüberschreitender Zusammenarbeit zwischen EU-Ländern usw.</w:t>
                              </w:r>
                            </w:p>
                            <w:p w:rsidR="00EE49CC" w:rsidRDefault="00EE49CC" w:rsidP="009E64F4">
                              <w:pPr>
                                <w:pStyle w:val="KeinLeerraum"/>
                                <w:rPr>
                                  <w:rStyle w:val="Kursiv"/>
                                </w:rPr>
                              </w:pPr>
                              <w:r w:rsidRPr="009E64F4">
                                <w:rPr>
                                  <w:rStyle w:val="Kursiv"/>
                                  <w:i w:val="0"/>
                                  <w:iCs w:val="0"/>
                                </w:rPr>
                                <w:t>Welche Länder werden von dem Projekt profitieren (direkt und indirekt</w:t>
                              </w:r>
                              <w:r>
                                <w:rPr>
                                  <w:rStyle w:val="Kursiv"/>
                                </w:rPr>
                                <w:t>,</w:t>
                              </w:r>
                              <w:r w:rsidRPr="009E64F4">
                                <w:rPr>
                                  <w:rStyle w:val="Kursiv"/>
                                  <w:i w:val="0"/>
                                  <w:iCs w:val="0"/>
                                </w:rPr>
                                <w:t xml:space="preserve"> und warum haben Sie diese</w:t>
                              </w:r>
                              <w:r>
                                <w:rPr>
                                  <w:rStyle w:val="Kursiv"/>
                                  <w:i w:val="0"/>
                                  <w:iCs w:val="0"/>
                                </w:rPr>
                                <w:t xml:space="preserve"> </w:t>
                              </w:r>
                              <w:r w:rsidRPr="009E64F4">
                                <w:rPr>
                                  <w:rStyle w:val="Kursiv"/>
                                  <w:i w:val="0"/>
                                  <w:iCs w:val="0"/>
                                </w:rPr>
                                <w:t>gewählt)? Wo werden die Aktivitäten stattfinden?</w:t>
                              </w:r>
                            </w:p>
                            <w:p w:rsidR="00EE49CC" w:rsidRPr="009E64F4" w:rsidRDefault="00EE49CC" w:rsidP="009E64F4">
                              <w:pPr>
                                <w:pStyle w:val="KeinLeerraum"/>
                                <w:rPr>
                                  <w:rStyle w:val="Kursiv"/>
                                  <w:i w:val="0"/>
                                  <w:iCs w:val="0"/>
                                </w:rPr>
                              </w:pPr>
                            </w:p>
                            <w:p w:rsidR="00EE49CC" w:rsidRDefault="00EE49CC" w:rsidP="009E64F4">
                              <w:pPr>
                                <w:pStyle w:val="KeinLeerraum"/>
                                <w:rPr>
                                  <w:rStyle w:val="Kursiv"/>
                                </w:rPr>
                              </w:pPr>
                              <w:r w:rsidRPr="009E64F4">
                                <w:rPr>
                                  <w:rStyle w:val="Kursiv"/>
                                  <w:i w:val="0"/>
                                  <w:iCs w:val="0"/>
                                </w:rPr>
                                <w:t>Erläutern Sie, inwieweit das Projekt auf Synergien mit anderen EU-Projekten aufbaut. Erläutern Sie gegebenenfalls, inwieweit Ihr Projekt auf früheren Projektergebnissen in diesem Bereich aufbaut (Stand der Dinge, Bezug zu bestehenden/neuen Entwicklungen, Ansätzen, Erfolgen, anderen EU-Programmen).</w:t>
                              </w:r>
                            </w:p>
                            <w:p w:rsidR="00EE49CC" w:rsidRPr="009E64F4" w:rsidRDefault="00EE49CC" w:rsidP="009E64F4">
                              <w:pPr>
                                <w:pStyle w:val="KeinLeerraum"/>
                                <w:rPr>
                                  <w:rStyle w:val="Kursiv"/>
                                  <w:i w:val="0"/>
                                  <w:iCs w:val="0"/>
                                </w:rPr>
                              </w:pPr>
                              <w:r w:rsidRPr="00086B6F">
                                <w:rPr>
                                  <w:rStyle w:val="Kursiv"/>
                                </w:rPr>
                                <w:t>Hinweis:</w:t>
                              </w:r>
                              <w:r w:rsidRPr="009E64F4">
                                <w:rPr>
                                  <w:rStyle w:val="Kursiv"/>
                                  <w:i w:val="0"/>
                                  <w:iCs w:val="0"/>
                                </w:rPr>
                                <w:t xml:space="preserve"> Das Projekt sollte auch die Maßnahmen der EU-Mitgliedstaaten im Bereich Gleichstellung und Nichtdiskriminierung ergänzen oder einen zusätzlichen Nutzen bringen.</w:t>
                              </w:r>
                            </w:p>
                            <w:p w:rsidR="00EE49CC" w:rsidRDefault="00EE49CC" w:rsidP="009E64F4">
                              <w:pPr>
                                <w:rPr>
                                  <w:rStyle w:val="Kursiv"/>
                                </w:rPr>
                              </w:pPr>
                            </w:p>
                            <w:p w:rsidR="00EE49CC" w:rsidRDefault="00EE49CC" w:rsidP="009E64F4">
                              <w:pPr>
                                <w:rPr>
                                  <w:sz w:val="18"/>
                                </w:rPr>
                              </w:pPr>
                              <w:r>
                                <w:t>Text einfügen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A8F36D" id="Gruppieren 1028" o:spid="_x0000_s1220" style="position:absolute;margin-left:-21.5pt;margin-top:58.05pt;width:426.55pt;height:627.15pt;z-index:-251629568;mso-wrap-distance-left:0;mso-wrap-distance-right:0;mso-position-horizontal-relative:margin;mso-position-vertical-relative:text" coordorigin="1727,-1045" coordsize="8531,91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">
                <v:rect id="docshape394" o:spid="_x0000_s1221" style="position:absolute;left:1727;top:-1045;width:8501;height:5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" fillcolor="#d9d9d9" stroked="f"/>
                <v:shape id="docshape395" o:spid="_x0000_s1222" style="position:absolute;left:1727;top:-1045;width:8531;height:9139;visibility:visible;mso-wrap-style:square;v-text-anchor:top" coordsize="8561,2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" path="m8561,r-30,l8531,30r,1427l8531,1487r,855l30,2342r,-855l8531,1487r,-30l30,1457,30,30r8501,l8531,,30,,,,,30,,2372r30,l8531,2372r30,l8561,2342r,-2312l8561,xe" fillcolor="#a6a6a6" stroked="f">
                  <v:path arrowok="t" o:connecttype="custom" o:connectlocs="8531,713;8501,713;8501,828;8501,6326;8501,6442;8501,9736;30,9736;30,6442;8501,6442;8501,6326;30,6326;30,828;8501,828;8501,713;30,713;0,713;0,828;0,9852;30,9852;8501,9852;8531,9852;8531,9736;8531,828;8531,713" o:connectangles="0,0,0,0,0,0,0,0,0,0,0,0,0,0,0,0,0,0,0,0,0,0,0,0"/>
                </v:shape>
                <v:shape id="docshape396" o:spid="_x0000_s1223" type="#_x0000_t202" style="position:absolute;left:1847;top:-951;width:8357;height:6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" filled="f" stroked="f">
                  <v:textbox inset="0,0,0,0">
                    <w:txbxContent>
                      <w:p w:rsidR="00EE49CC" w:rsidRDefault="00EE49CC" w:rsidP="009E64F4">
                        <w:pPr>
                          <w:pStyle w:val="KeinLeerraum"/>
                          <w:rPr>
                            <w:rStyle w:val="Kursiv"/>
                          </w:rPr>
                        </w:pPr>
                        <w:r w:rsidRPr="009E64F4">
                          <w:rPr>
                            <w:rStyle w:val="Fett"/>
                          </w:rPr>
                          <w:t>Komplementarität mit anderen Maßnahmen und Innovation</w:t>
                        </w:r>
                        <w:r>
                          <w:t xml:space="preserve"> </w:t>
                        </w:r>
                        <w:r w:rsidRPr="009E64F4">
                          <w:rPr>
                            <w:rStyle w:val="Kursiv"/>
                          </w:rPr>
                          <w:t>(k</w:t>
                        </w:r>
                        <w:r>
                          <w:rPr>
                            <w:rStyle w:val="Kursiv"/>
                          </w:rPr>
                          <w:t>.A. für Nationale Kontaktstellen</w:t>
                        </w:r>
                        <w:r w:rsidRPr="009E64F4">
                          <w:rPr>
                            <w:rStyle w:val="Kursiv"/>
                          </w:rPr>
                          <w:t>)</w:t>
                        </w:r>
                        <w:r>
                          <w:rPr>
                            <w:rStyle w:val="Kursiv"/>
                          </w:rPr>
                          <w:t xml:space="preserve"> </w:t>
                        </w:r>
                      </w:p>
                      <w:p w:rsidR="00EE49CC" w:rsidRDefault="00EE49CC" w:rsidP="009E64F4">
                        <w:pPr>
                          <w:pStyle w:val="KeinLeerraum"/>
                          <w:rPr>
                            <w:rStyle w:val="Kursiv"/>
                          </w:rPr>
                        </w:pPr>
                        <w:r w:rsidRPr="009E64F4">
                          <w:rPr>
                            <w:rStyle w:val="Kursiv"/>
                            <w:i w:val="0"/>
                            <w:iCs w:val="0"/>
                          </w:rPr>
                          <w:t>Erläutern Sie, wie das Projekt auf den Ergebnissen früherer Aktivitäten in diesem Bereich aufbaut und beschreiben Sie seine innovativen Aspekte. Erläutern Sie, wie die Aktivitäten von</w:t>
                        </w:r>
                        <w:r>
                          <w:rPr>
                            <w:rStyle w:val="Kursiv"/>
                          </w:rPr>
                          <w:t xml:space="preserve"> </w:t>
                        </w:r>
                        <w:r w:rsidRPr="009E64F4">
                          <w:rPr>
                            <w:rStyle w:val="Kursiv"/>
                            <w:i w:val="0"/>
                            <w:iCs w:val="0"/>
                          </w:rPr>
                          <w:t>anderen Organisationen durchgeführte Aktivitäten ergänzen.</w:t>
                        </w:r>
                      </w:p>
                      <w:p w:rsidR="00EE49CC" w:rsidRPr="009E64F4" w:rsidRDefault="00EE49CC" w:rsidP="009E64F4">
                        <w:pPr>
                          <w:pStyle w:val="KeinLeerraum"/>
                          <w:rPr>
                            <w:rStyle w:val="Kursiv"/>
                            <w:i w:val="0"/>
                            <w:iCs w:val="0"/>
                          </w:rPr>
                        </w:pPr>
                      </w:p>
                      <w:p w:rsidR="00EE49CC" w:rsidRDefault="00EE49CC" w:rsidP="009E64F4">
                        <w:pPr>
                          <w:pStyle w:val="KeinLeerraum"/>
                          <w:rPr>
                            <w:rStyle w:val="Kursiv"/>
                          </w:rPr>
                        </w:pPr>
                        <w:r w:rsidRPr="009E64F4">
                          <w:rPr>
                            <w:rStyle w:val="Kursiv"/>
                            <w:i w:val="0"/>
                            <w:iCs w:val="0"/>
                          </w:rPr>
                          <w:t>Veranschaulichen Sie die europäische Dimension der Aktivitäten: transnationale Dimension des Projekts; Auswirkungen/Interesse für eine Reihe von EU-Ländern; Möglichkeit, die Ergebnisse in anderen Ländern zu nutzen, Potenzial zur Entwicklung von gegenseitigem Vertrauen/grenzüberschreitender Zusammenarbeit zwischen EU-Ländern usw.</w:t>
                        </w:r>
                      </w:p>
                      <w:p w:rsidR="00EE49CC" w:rsidRDefault="00EE49CC" w:rsidP="009E64F4">
                        <w:pPr>
                          <w:pStyle w:val="KeinLeerraum"/>
                          <w:rPr>
                            <w:rStyle w:val="Kursiv"/>
                          </w:rPr>
                        </w:pPr>
                        <w:r w:rsidRPr="009E64F4">
                          <w:rPr>
                            <w:rStyle w:val="Kursiv"/>
                            <w:i w:val="0"/>
                            <w:iCs w:val="0"/>
                          </w:rPr>
                          <w:t>Welche Länder werden von dem Projekt profitieren (direkt und indirekt</w:t>
                        </w:r>
                        <w:r>
                          <w:rPr>
                            <w:rStyle w:val="Kursiv"/>
                          </w:rPr>
                          <w:t>,</w:t>
                        </w:r>
                        <w:r w:rsidRPr="009E64F4">
                          <w:rPr>
                            <w:rStyle w:val="Kursiv"/>
                            <w:i w:val="0"/>
                            <w:iCs w:val="0"/>
                          </w:rPr>
                          <w:t xml:space="preserve"> und warum haben Sie diese</w:t>
                        </w:r>
                        <w:r>
                          <w:rPr>
                            <w:rStyle w:val="Kursiv"/>
                            <w:i w:val="0"/>
                            <w:iCs w:val="0"/>
                          </w:rPr>
                          <w:t xml:space="preserve"> </w:t>
                        </w:r>
                        <w:r w:rsidRPr="009E64F4">
                          <w:rPr>
                            <w:rStyle w:val="Kursiv"/>
                            <w:i w:val="0"/>
                            <w:iCs w:val="0"/>
                          </w:rPr>
                          <w:t>gewählt)? Wo werden die Aktivitäten stattfinden?</w:t>
                        </w:r>
                      </w:p>
                      <w:p w:rsidR="00EE49CC" w:rsidRPr="009E64F4" w:rsidRDefault="00EE49CC" w:rsidP="009E64F4">
                        <w:pPr>
                          <w:pStyle w:val="KeinLeerraum"/>
                          <w:rPr>
                            <w:rStyle w:val="Kursiv"/>
                            <w:i w:val="0"/>
                            <w:iCs w:val="0"/>
                          </w:rPr>
                        </w:pPr>
                      </w:p>
                      <w:p w:rsidR="00EE49CC" w:rsidRDefault="00EE49CC" w:rsidP="009E64F4">
                        <w:pPr>
                          <w:pStyle w:val="KeinLeerraum"/>
                          <w:rPr>
                            <w:rStyle w:val="Kursiv"/>
                          </w:rPr>
                        </w:pPr>
                        <w:r w:rsidRPr="009E64F4">
                          <w:rPr>
                            <w:rStyle w:val="Kursiv"/>
                            <w:i w:val="0"/>
                            <w:iCs w:val="0"/>
                          </w:rPr>
                          <w:t>Erläutern Sie, inwieweit das Projekt auf Synergien mit anderen EU-Projekten aufbaut. Erläutern Sie gegebenenfalls, inwieweit Ihr Projekt auf früheren Projektergebnissen in diesem Bereich aufbaut (Stand der Dinge, Bezug zu bestehenden/neuen Entwicklungen, Ansätzen, Erfolgen, anderen EU-Programmen).</w:t>
                        </w:r>
                      </w:p>
                      <w:p w:rsidR="00EE49CC" w:rsidRPr="009E64F4" w:rsidRDefault="00EE49CC" w:rsidP="009E64F4">
                        <w:pPr>
                          <w:pStyle w:val="KeinLeerraum"/>
                          <w:rPr>
                            <w:rStyle w:val="Kursiv"/>
                            <w:i w:val="0"/>
                            <w:iCs w:val="0"/>
                          </w:rPr>
                        </w:pPr>
                        <w:r w:rsidRPr="00086B6F">
                          <w:rPr>
                            <w:rStyle w:val="Kursiv"/>
                          </w:rPr>
                          <w:t>Hinweis:</w:t>
                        </w:r>
                        <w:r w:rsidRPr="009E64F4">
                          <w:rPr>
                            <w:rStyle w:val="Kursiv"/>
                            <w:i w:val="0"/>
                            <w:iCs w:val="0"/>
                          </w:rPr>
                          <w:t xml:space="preserve"> Das Projekt sollte auch die Maßnahmen der EU-Mitgliedstaaten im Bereich Gleichstellung und Nichtdiskriminierung ergänzen oder einen zusätzlichen Nutzen bringen.</w:t>
                        </w:r>
                      </w:p>
                      <w:p w:rsidR="00EE49CC" w:rsidRDefault="00EE49CC" w:rsidP="009E64F4">
                        <w:pPr>
                          <w:rPr>
                            <w:rStyle w:val="Kursiv"/>
                          </w:rPr>
                        </w:pPr>
                      </w:p>
                      <w:p w:rsidR="00EE49CC" w:rsidRDefault="00EE49CC" w:rsidP="009E64F4">
                        <w:pPr>
                          <w:rPr>
                            <w:sz w:val="18"/>
                          </w:rPr>
                        </w:pPr>
                        <w:r>
                          <w:t>Text einfügen</w:t>
                        </w:r>
                      </w:p>
                    </w:txbxContent>
                  </v:textbox>
                </v:shape>
                <w10:wrap type="topAndBottom" anchorx="margin"/>
              </v:group>
            </w:pict>
          </mc:Fallback>
        </mc:AlternateContent>
      </w:r>
      <w:r w:rsidR="00086B6F">
        <w:rPr>
          <w:rStyle w:val="Fett"/>
        </w:rPr>
        <w:br w:type="page"/>
      </w:r>
    </w:p>
    <w:p w:rsidR="00086B6F" w:rsidRDefault="00086B6F" w:rsidP="00086B6F">
      <w:pPr>
        <w:pStyle w:val="berschrift3"/>
      </w:pPr>
      <w:bookmarkStart w:id="17" w:name="_Toc122523927"/>
      <w:r>
        <w:lastRenderedPageBreak/>
        <w:t>2. Qualität</w:t>
      </w:r>
      <w:bookmarkEnd w:id="17"/>
    </w:p>
    <w:p w:rsidR="00086B6F" w:rsidRDefault="00086B6F" w:rsidP="00086B6F"/>
    <w:p w:rsidR="00086B6F" w:rsidRPr="00086B6F" w:rsidRDefault="00086B6F" w:rsidP="00086B6F">
      <w:pPr>
        <w:rPr>
          <w:b/>
          <w:bCs/>
        </w:rPr>
      </w:pPr>
      <w:r w:rsidRPr="00086B6F">
        <w:rPr>
          <w:rStyle w:val="Fett"/>
        </w:rPr>
        <w:t xml:space="preserve">2.1 Konzept und Methodik </w:t>
      </w:r>
      <w:r w:rsidRPr="00086B6F">
        <w:rPr>
          <w:noProof/>
          <w:lang w:val="de-AT" w:eastAsia="de-AT"/>
        </w:rPr>
        <mc:AlternateContent>
          <mc:Choice Requires="wpg">
            <w:drawing>
              <wp:anchor distT="0" distB="0" distL="0" distR="0" simplePos="0" relativeHeight="251688960" behindDoc="1" locked="0" layoutInCell="1" allowOverlap="1" wp14:anchorId="15099ECA" wp14:editId="2D1D60E2">
                <wp:simplePos x="0" y="0"/>
                <wp:positionH relativeFrom="margin">
                  <wp:posOffset>-264795</wp:posOffset>
                </wp:positionH>
                <wp:positionV relativeFrom="paragraph">
                  <wp:posOffset>577988</wp:posOffset>
                </wp:positionV>
                <wp:extent cx="5417185" cy="5149215"/>
                <wp:effectExtent l="0" t="0" r="0" b="13335"/>
                <wp:wrapTopAndBottom/>
                <wp:docPr id="404" name="Gruppieren 4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7185" cy="5149215"/>
                          <a:chOff x="1727" y="-1045"/>
                          <a:chExt cx="8531" cy="6759"/>
                        </a:xfrm>
                      </wpg:grpSpPr>
                      <wps:wsp>
                        <wps:cNvPr id="405" name="docshape394"/>
                        <wps:cNvSpPr>
                          <a:spLocks noChangeArrowheads="1"/>
                        </wps:cNvSpPr>
                        <wps:spPr bwMode="auto">
                          <a:xfrm>
                            <a:off x="1727" y="-1045"/>
                            <a:ext cx="8501" cy="3538"/>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6" name="docshape395"/>
                        <wps:cNvSpPr>
                          <a:spLocks/>
                        </wps:cNvSpPr>
                        <wps:spPr bwMode="auto">
                          <a:xfrm>
                            <a:off x="1727" y="-1045"/>
                            <a:ext cx="8531" cy="5709"/>
                          </a:xfrm>
                          <a:custGeom>
                            <a:avLst/>
                            <a:gdLst>
                              <a:gd name="T0" fmla="+- 0 10258 1697"/>
                              <a:gd name="T1" fmla="*/ T0 w 8561"/>
                              <a:gd name="T2" fmla="+- 0 185 185"/>
                              <a:gd name="T3" fmla="*/ 185 h 2372"/>
                              <a:gd name="T4" fmla="+- 0 10228 1697"/>
                              <a:gd name="T5" fmla="*/ T4 w 8561"/>
                              <a:gd name="T6" fmla="+- 0 185 185"/>
                              <a:gd name="T7" fmla="*/ 185 h 2372"/>
                              <a:gd name="T8" fmla="+- 0 10228 1697"/>
                              <a:gd name="T9" fmla="*/ T8 w 8561"/>
                              <a:gd name="T10" fmla="+- 0 215 185"/>
                              <a:gd name="T11" fmla="*/ 215 h 2372"/>
                              <a:gd name="T12" fmla="+- 0 10228 1697"/>
                              <a:gd name="T13" fmla="*/ T12 w 8561"/>
                              <a:gd name="T14" fmla="+- 0 1642 185"/>
                              <a:gd name="T15" fmla="*/ 1642 h 2372"/>
                              <a:gd name="T16" fmla="+- 0 10228 1697"/>
                              <a:gd name="T17" fmla="*/ T16 w 8561"/>
                              <a:gd name="T18" fmla="+- 0 1672 185"/>
                              <a:gd name="T19" fmla="*/ 1672 h 2372"/>
                              <a:gd name="T20" fmla="+- 0 10228 1697"/>
                              <a:gd name="T21" fmla="*/ T20 w 8561"/>
                              <a:gd name="T22" fmla="+- 0 2527 185"/>
                              <a:gd name="T23" fmla="*/ 2527 h 2372"/>
                              <a:gd name="T24" fmla="+- 0 1727 1697"/>
                              <a:gd name="T25" fmla="*/ T24 w 8561"/>
                              <a:gd name="T26" fmla="+- 0 2527 185"/>
                              <a:gd name="T27" fmla="*/ 2527 h 2372"/>
                              <a:gd name="T28" fmla="+- 0 1727 1697"/>
                              <a:gd name="T29" fmla="*/ T28 w 8561"/>
                              <a:gd name="T30" fmla="+- 0 1672 185"/>
                              <a:gd name="T31" fmla="*/ 1672 h 2372"/>
                              <a:gd name="T32" fmla="+- 0 10228 1697"/>
                              <a:gd name="T33" fmla="*/ T32 w 8561"/>
                              <a:gd name="T34" fmla="+- 0 1672 185"/>
                              <a:gd name="T35" fmla="*/ 1672 h 2372"/>
                              <a:gd name="T36" fmla="+- 0 10228 1697"/>
                              <a:gd name="T37" fmla="*/ T36 w 8561"/>
                              <a:gd name="T38" fmla="+- 0 1642 185"/>
                              <a:gd name="T39" fmla="*/ 1642 h 2372"/>
                              <a:gd name="T40" fmla="+- 0 1727 1697"/>
                              <a:gd name="T41" fmla="*/ T40 w 8561"/>
                              <a:gd name="T42" fmla="+- 0 1642 185"/>
                              <a:gd name="T43" fmla="*/ 1642 h 2372"/>
                              <a:gd name="T44" fmla="+- 0 1727 1697"/>
                              <a:gd name="T45" fmla="*/ T44 w 8561"/>
                              <a:gd name="T46" fmla="+- 0 215 185"/>
                              <a:gd name="T47" fmla="*/ 215 h 2372"/>
                              <a:gd name="T48" fmla="+- 0 10228 1697"/>
                              <a:gd name="T49" fmla="*/ T48 w 8561"/>
                              <a:gd name="T50" fmla="+- 0 215 185"/>
                              <a:gd name="T51" fmla="*/ 215 h 2372"/>
                              <a:gd name="T52" fmla="+- 0 10228 1697"/>
                              <a:gd name="T53" fmla="*/ T52 w 8561"/>
                              <a:gd name="T54" fmla="+- 0 185 185"/>
                              <a:gd name="T55" fmla="*/ 185 h 2372"/>
                              <a:gd name="T56" fmla="+- 0 1727 1697"/>
                              <a:gd name="T57" fmla="*/ T56 w 8561"/>
                              <a:gd name="T58" fmla="+- 0 185 185"/>
                              <a:gd name="T59" fmla="*/ 185 h 2372"/>
                              <a:gd name="T60" fmla="+- 0 1697 1697"/>
                              <a:gd name="T61" fmla="*/ T60 w 8561"/>
                              <a:gd name="T62" fmla="+- 0 185 185"/>
                              <a:gd name="T63" fmla="*/ 185 h 2372"/>
                              <a:gd name="T64" fmla="+- 0 1697 1697"/>
                              <a:gd name="T65" fmla="*/ T64 w 8561"/>
                              <a:gd name="T66" fmla="+- 0 215 185"/>
                              <a:gd name="T67" fmla="*/ 215 h 2372"/>
                              <a:gd name="T68" fmla="+- 0 1697 1697"/>
                              <a:gd name="T69" fmla="*/ T68 w 8561"/>
                              <a:gd name="T70" fmla="+- 0 2557 185"/>
                              <a:gd name="T71" fmla="*/ 2557 h 2372"/>
                              <a:gd name="T72" fmla="+- 0 1727 1697"/>
                              <a:gd name="T73" fmla="*/ T72 w 8561"/>
                              <a:gd name="T74" fmla="+- 0 2557 185"/>
                              <a:gd name="T75" fmla="*/ 2557 h 2372"/>
                              <a:gd name="T76" fmla="+- 0 10228 1697"/>
                              <a:gd name="T77" fmla="*/ T76 w 8561"/>
                              <a:gd name="T78" fmla="+- 0 2557 185"/>
                              <a:gd name="T79" fmla="*/ 2557 h 2372"/>
                              <a:gd name="T80" fmla="+- 0 10258 1697"/>
                              <a:gd name="T81" fmla="*/ T80 w 8561"/>
                              <a:gd name="T82" fmla="+- 0 2557 185"/>
                              <a:gd name="T83" fmla="*/ 2557 h 2372"/>
                              <a:gd name="T84" fmla="+- 0 10258 1697"/>
                              <a:gd name="T85" fmla="*/ T84 w 8561"/>
                              <a:gd name="T86" fmla="+- 0 2527 185"/>
                              <a:gd name="T87" fmla="*/ 2527 h 2372"/>
                              <a:gd name="T88" fmla="+- 0 10258 1697"/>
                              <a:gd name="T89" fmla="*/ T88 w 8561"/>
                              <a:gd name="T90" fmla="+- 0 215 185"/>
                              <a:gd name="T91" fmla="*/ 215 h 2372"/>
                              <a:gd name="T92" fmla="+- 0 10258 1697"/>
                              <a:gd name="T93" fmla="*/ T92 w 8561"/>
                              <a:gd name="T94" fmla="+- 0 185 185"/>
                              <a:gd name="T95" fmla="*/ 185 h 23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561" h="2372">
                                <a:moveTo>
                                  <a:pt x="8561" y="0"/>
                                </a:moveTo>
                                <a:lnTo>
                                  <a:pt x="8531" y="0"/>
                                </a:lnTo>
                                <a:lnTo>
                                  <a:pt x="8531" y="30"/>
                                </a:lnTo>
                                <a:lnTo>
                                  <a:pt x="8531" y="1457"/>
                                </a:lnTo>
                                <a:lnTo>
                                  <a:pt x="8531" y="1487"/>
                                </a:lnTo>
                                <a:lnTo>
                                  <a:pt x="8531" y="2342"/>
                                </a:lnTo>
                                <a:lnTo>
                                  <a:pt x="30" y="2342"/>
                                </a:lnTo>
                                <a:lnTo>
                                  <a:pt x="30" y="1487"/>
                                </a:lnTo>
                                <a:lnTo>
                                  <a:pt x="8531" y="1487"/>
                                </a:lnTo>
                                <a:lnTo>
                                  <a:pt x="8531" y="1457"/>
                                </a:lnTo>
                                <a:lnTo>
                                  <a:pt x="30" y="1457"/>
                                </a:lnTo>
                                <a:lnTo>
                                  <a:pt x="30" y="30"/>
                                </a:lnTo>
                                <a:lnTo>
                                  <a:pt x="8531" y="30"/>
                                </a:lnTo>
                                <a:lnTo>
                                  <a:pt x="8531" y="0"/>
                                </a:lnTo>
                                <a:lnTo>
                                  <a:pt x="30" y="0"/>
                                </a:lnTo>
                                <a:lnTo>
                                  <a:pt x="0" y="0"/>
                                </a:lnTo>
                                <a:lnTo>
                                  <a:pt x="0" y="30"/>
                                </a:lnTo>
                                <a:lnTo>
                                  <a:pt x="0" y="2372"/>
                                </a:lnTo>
                                <a:lnTo>
                                  <a:pt x="30" y="2372"/>
                                </a:lnTo>
                                <a:lnTo>
                                  <a:pt x="8531" y="2372"/>
                                </a:lnTo>
                                <a:lnTo>
                                  <a:pt x="8561" y="2372"/>
                                </a:lnTo>
                                <a:lnTo>
                                  <a:pt x="8561" y="2342"/>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7" name="docshape396"/>
                        <wps:cNvSpPr txBox="1">
                          <a:spLocks noChangeArrowheads="1"/>
                        </wps:cNvSpPr>
                        <wps:spPr bwMode="auto">
                          <a:xfrm>
                            <a:off x="1847" y="-924"/>
                            <a:ext cx="8040" cy="6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086B6F" w:rsidRDefault="00EE49CC" w:rsidP="00086B6F">
                              <w:pPr>
                                <w:pStyle w:val="KeinLeerraum"/>
                                <w:rPr>
                                  <w:rStyle w:val="Fett"/>
                                </w:rPr>
                              </w:pPr>
                              <w:r w:rsidRPr="00086B6F">
                                <w:rPr>
                                  <w:rStyle w:val="Fett"/>
                                </w:rPr>
                                <w:t>Konzept und Methodik</w:t>
                              </w:r>
                            </w:p>
                            <w:p w:rsidR="00EE49CC" w:rsidRPr="00086B6F" w:rsidRDefault="00EE49CC" w:rsidP="00086B6F">
                              <w:pPr>
                                <w:pStyle w:val="KeinLeerraum"/>
                                <w:rPr>
                                  <w:rStyle w:val="Fett"/>
                                  <w:b w:val="0"/>
                                  <w:bCs w:val="0"/>
                                </w:rPr>
                              </w:pPr>
                              <w:r w:rsidRPr="00086B6F">
                                <w:rPr>
                                  <w:rStyle w:val="Fett"/>
                                  <w:b w:val="0"/>
                                  <w:bCs w:val="0"/>
                                </w:rPr>
                                <w:t>Skizzieren Sie den Ansatz und die Methodik des Projekts. Erläutern Sie, warum diese Vorgehensweise</w:t>
                              </w:r>
                              <w:r>
                                <w:rPr>
                                  <w:rStyle w:val="Fett"/>
                                  <w:b w:val="0"/>
                                  <w:bCs w:val="0"/>
                                </w:rPr>
                                <w:t xml:space="preserve"> am besten geeignet ist</w:t>
                              </w:r>
                              <w:r w:rsidRPr="00086B6F">
                                <w:rPr>
                                  <w:rStyle w:val="Fett"/>
                                  <w:b w:val="0"/>
                                  <w:bCs w:val="0"/>
                                </w:rPr>
                                <w:t>, um die Projektziele zu erreichen. Beziehen Sie ethische und sicherheitstechnische Überlegungen mit ein, um sicherzustellen, dass die Zielgruppen in keiner Weise zu Schaden kommen.</w:t>
                              </w:r>
                            </w:p>
                            <w:p w:rsidR="00EE49CC" w:rsidRPr="00086B6F" w:rsidRDefault="00EE49CC" w:rsidP="00086B6F">
                              <w:pPr>
                                <w:pStyle w:val="KeinLeerraum"/>
                                <w:rPr>
                                  <w:rStyle w:val="Fett"/>
                                  <w:b w:val="0"/>
                                  <w:bCs w:val="0"/>
                                </w:rPr>
                              </w:pPr>
                              <w:r w:rsidRPr="00086B6F">
                                <w:rPr>
                                  <w:rStyle w:val="Kursiv"/>
                                </w:rPr>
                                <w:t>Hinweis</w:t>
                              </w:r>
                              <w:r w:rsidRPr="00086B6F">
                                <w:rPr>
                                  <w:rStyle w:val="Fett"/>
                                  <w:b w:val="0"/>
                                  <w:bCs w:val="0"/>
                                </w:rPr>
                                <w:t>: Die Methodik ist keine Liste von Aktivitäten, sondern umfasst</w:t>
                              </w:r>
                              <w:r>
                                <w:rPr>
                                  <w:rStyle w:val="Fett"/>
                                </w:rPr>
                                <w:t xml:space="preserve"> </w:t>
                              </w:r>
                              <w:r>
                                <w:rPr>
                                  <w:rStyle w:val="Fett"/>
                                  <w:b w:val="0"/>
                                  <w:bCs w:val="0"/>
                                </w:rPr>
                                <w:t>Instrumente und Ansätze</w:t>
                              </w:r>
                              <w:r w:rsidRPr="00086B6F">
                                <w:rPr>
                                  <w:rStyle w:val="Fett"/>
                                  <w:b w:val="0"/>
                                  <w:bCs w:val="0"/>
                                </w:rPr>
                                <w:t>, die verwendet, angewandt und entwickelt werden sollen.</w:t>
                              </w:r>
                            </w:p>
                            <w:p w:rsidR="00EE49CC" w:rsidRPr="00086B6F" w:rsidRDefault="00EE49CC" w:rsidP="00086B6F">
                              <w:pPr>
                                <w:rPr>
                                  <w:rStyle w:val="Fett"/>
                                </w:rPr>
                              </w:pPr>
                            </w:p>
                            <w:p w:rsidR="00EE49CC" w:rsidRPr="00086B6F" w:rsidRDefault="00EE49CC" w:rsidP="00086B6F">
                              <w:pPr>
                                <w:rPr>
                                  <w:rStyle w:val="Fett"/>
                                </w:rPr>
                              </w:pPr>
                            </w:p>
                            <w:p w:rsidR="00EE49CC" w:rsidRDefault="00EE49CC" w:rsidP="00086B6F">
                              <w:pPr>
                                <w:pStyle w:val="KeinLeerraum"/>
                                <w:rPr>
                                  <w:sz w:val="18"/>
                                </w:rPr>
                              </w:pPr>
                              <w:r>
                                <w:t>Text einfügen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5099ECA" id="Gruppieren 404" o:spid="_x0000_s1224" style="position:absolute;margin-left:-20.85pt;margin-top:45.5pt;width:426.55pt;height:405.45pt;z-index:-251627520;mso-wrap-distance-left:0;mso-wrap-distance-right:0;mso-position-horizontal-relative:margin;mso-position-vertical-relative:text" coordorigin="1727,-1045" coordsize="8531,67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">
                <v:rect id="docshape394" o:spid="_x0000_s1225" style="position:absolute;left:1727;top:-1045;width:8501;height:35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" fillcolor="#d9d9d9" stroked="f"/>
                <v:shape id="docshape395" o:spid="_x0000_s1226" style="position:absolute;left:1727;top:-1045;width:8531;height:5709;visibility:visible;mso-wrap-style:square;v-text-anchor:top" coordsize="8561,2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" path="m8561,r-30,l8531,30r,1427l8531,1487r,855l30,2342r,-855l8531,1487r,-30l30,1457,30,30r8501,l8531,,30,,,,,30,,2372r30,l8531,2372r30,l8561,2342r,-2312l8561,xe" fillcolor="#a6a6a6" stroked="f">
                  <v:path arrowok="t" o:connecttype="custom" o:connectlocs="8531,445;8501,445;8501,517;8501,3952;8501,4024;8501,6082;30,6082;30,4024;8501,4024;8501,3952;30,3952;30,517;8501,517;8501,445;30,445;0,445;0,517;0,6154;30,6154;8501,6154;8531,6154;8531,6082;8531,517;8531,445" o:connectangles="0,0,0,0,0,0,0,0,0,0,0,0,0,0,0,0,0,0,0,0,0,0,0,0"/>
                </v:shape>
                <v:shape id="docshape396" o:spid="_x0000_s1227" type="#_x0000_t202" style="position:absolute;left:1847;top:-924;width:8040;height:6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" filled="f" stroked="f">
                  <v:textbox inset="0,0,0,0">
                    <w:txbxContent>
                      <w:p w:rsidR="00EE49CC" w:rsidRPr="00086B6F" w:rsidRDefault="00EE49CC" w:rsidP="00086B6F">
                        <w:pPr>
                          <w:pStyle w:val="KeinLeerraum"/>
                          <w:rPr>
                            <w:rStyle w:val="Fett"/>
                          </w:rPr>
                        </w:pPr>
                        <w:r w:rsidRPr="00086B6F">
                          <w:rPr>
                            <w:rStyle w:val="Fett"/>
                          </w:rPr>
                          <w:t>Konzept und Methodik</w:t>
                        </w:r>
                      </w:p>
                      <w:p w:rsidR="00EE49CC" w:rsidRPr="00086B6F" w:rsidRDefault="00EE49CC" w:rsidP="00086B6F">
                        <w:pPr>
                          <w:pStyle w:val="KeinLeerraum"/>
                          <w:rPr>
                            <w:rStyle w:val="Fett"/>
                            <w:b w:val="0"/>
                            <w:bCs w:val="0"/>
                          </w:rPr>
                        </w:pPr>
                        <w:r w:rsidRPr="00086B6F">
                          <w:rPr>
                            <w:rStyle w:val="Fett"/>
                            <w:b w:val="0"/>
                            <w:bCs w:val="0"/>
                          </w:rPr>
                          <w:t>Skizzieren Sie den Ansatz und die Methodik des Projekts. Erläutern Sie, warum diese Vorgehensweise</w:t>
                        </w:r>
                        <w:r>
                          <w:rPr>
                            <w:rStyle w:val="Fett"/>
                            <w:b w:val="0"/>
                            <w:bCs w:val="0"/>
                          </w:rPr>
                          <w:t xml:space="preserve"> am besten geeignet ist</w:t>
                        </w:r>
                        <w:r w:rsidRPr="00086B6F">
                          <w:rPr>
                            <w:rStyle w:val="Fett"/>
                            <w:b w:val="0"/>
                            <w:bCs w:val="0"/>
                          </w:rPr>
                          <w:t>, um die Projektziele zu erreichen. Beziehen Sie ethische und sicherheitstechnische Überlegungen mit ein, um sicherzustellen, dass die Zielgruppen in keiner Weise zu Schaden kommen.</w:t>
                        </w:r>
                      </w:p>
                      <w:p w:rsidR="00EE49CC" w:rsidRPr="00086B6F" w:rsidRDefault="00EE49CC" w:rsidP="00086B6F">
                        <w:pPr>
                          <w:pStyle w:val="KeinLeerraum"/>
                          <w:rPr>
                            <w:rStyle w:val="Fett"/>
                            <w:b w:val="0"/>
                            <w:bCs w:val="0"/>
                          </w:rPr>
                        </w:pPr>
                        <w:r w:rsidRPr="00086B6F">
                          <w:rPr>
                            <w:rStyle w:val="Kursiv"/>
                          </w:rPr>
                          <w:t>Hinweis</w:t>
                        </w:r>
                        <w:r w:rsidRPr="00086B6F">
                          <w:rPr>
                            <w:rStyle w:val="Fett"/>
                            <w:b w:val="0"/>
                            <w:bCs w:val="0"/>
                          </w:rPr>
                          <w:t>: Die Methodik ist keine Liste von Aktivitäten, sondern umfasst</w:t>
                        </w:r>
                        <w:r>
                          <w:rPr>
                            <w:rStyle w:val="Fett"/>
                          </w:rPr>
                          <w:t xml:space="preserve"> </w:t>
                        </w:r>
                        <w:r>
                          <w:rPr>
                            <w:rStyle w:val="Fett"/>
                            <w:b w:val="0"/>
                            <w:bCs w:val="0"/>
                          </w:rPr>
                          <w:t>Instrumente und Ansätze</w:t>
                        </w:r>
                        <w:r w:rsidRPr="00086B6F">
                          <w:rPr>
                            <w:rStyle w:val="Fett"/>
                            <w:b w:val="0"/>
                            <w:bCs w:val="0"/>
                          </w:rPr>
                          <w:t>, die verwendet, angewandt und entwickelt werden sollen.</w:t>
                        </w:r>
                      </w:p>
                      <w:p w:rsidR="00EE49CC" w:rsidRPr="00086B6F" w:rsidRDefault="00EE49CC" w:rsidP="00086B6F">
                        <w:pPr>
                          <w:rPr>
                            <w:rStyle w:val="Fett"/>
                          </w:rPr>
                        </w:pPr>
                      </w:p>
                      <w:p w:rsidR="00EE49CC" w:rsidRPr="00086B6F" w:rsidRDefault="00EE49CC" w:rsidP="00086B6F">
                        <w:pPr>
                          <w:rPr>
                            <w:rStyle w:val="Fett"/>
                          </w:rPr>
                        </w:pPr>
                      </w:p>
                      <w:p w:rsidR="00EE49CC" w:rsidRDefault="00EE49CC" w:rsidP="00086B6F">
                        <w:pPr>
                          <w:pStyle w:val="KeinLeerraum"/>
                          <w:rPr>
                            <w:sz w:val="18"/>
                          </w:rPr>
                        </w:pPr>
                        <w:r>
                          <w:t>Text einfügen</w:t>
                        </w:r>
                      </w:p>
                    </w:txbxContent>
                  </v:textbox>
                </v:shape>
                <w10:wrap type="topAndBottom" anchorx="margin"/>
              </v:group>
            </w:pict>
          </mc:Fallback>
        </mc:AlternateContent>
      </w:r>
    </w:p>
    <w:p w:rsidR="00086B6F" w:rsidRDefault="00086B6F">
      <w:pPr>
        <w:suppressAutoHyphens w:val="0"/>
        <w:rPr>
          <w:rStyle w:val="Fett"/>
        </w:rPr>
      </w:pPr>
      <w:r>
        <w:rPr>
          <w:rStyle w:val="Fett"/>
        </w:rPr>
        <w:br w:type="page"/>
      </w:r>
    </w:p>
    <w:p w:rsidR="00086B6F" w:rsidRPr="00086B6F" w:rsidRDefault="00086B6F" w:rsidP="00086B6F">
      <w:pPr>
        <w:rPr>
          <w:rStyle w:val="Fett"/>
        </w:rPr>
      </w:pPr>
      <w:r w:rsidRPr="00086B6F">
        <w:rPr>
          <w:noProof/>
          <w:lang w:val="de-AT" w:eastAsia="de-AT"/>
        </w:rPr>
        <w:lastRenderedPageBreak/>
        <mc:AlternateContent>
          <mc:Choice Requires="wpg">
            <w:drawing>
              <wp:anchor distT="0" distB="0" distL="0" distR="0" simplePos="0" relativeHeight="251691008" behindDoc="1" locked="0" layoutInCell="1" allowOverlap="1" wp14:anchorId="6AC3B937" wp14:editId="71A56924">
                <wp:simplePos x="0" y="0"/>
                <wp:positionH relativeFrom="margin">
                  <wp:posOffset>-57785</wp:posOffset>
                </wp:positionH>
                <wp:positionV relativeFrom="paragraph">
                  <wp:posOffset>434975</wp:posOffset>
                </wp:positionV>
                <wp:extent cx="5417185" cy="5148580"/>
                <wp:effectExtent l="0" t="0" r="0" b="13970"/>
                <wp:wrapTopAndBottom/>
                <wp:docPr id="408" name="Gruppieren 4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7185" cy="5148580"/>
                          <a:chOff x="1727" y="-1045"/>
                          <a:chExt cx="8531" cy="6759"/>
                        </a:xfrm>
                      </wpg:grpSpPr>
                      <wps:wsp>
                        <wps:cNvPr id="207" name="docshape394"/>
                        <wps:cNvSpPr>
                          <a:spLocks noChangeArrowheads="1"/>
                        </wps:cNvSpPr>
                        <wps:spPr bwMode="auto">
                          <a:xfrm>
                            <a:off x="1752" y="-1010"/>
                            <a:ext cx="8506" cy="391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8" name="docshape395"/>
                        <wps:cNvSpPr>
                          <a:spLocks/>
                        </wps:cNvSpPr>
                        <wps:spPr bwMode="auto">
                          <a:xfrm>
                            <a:off x="1727" y="-1045"/>
                            <a:ext cx="8531" cy="6429"/>
                          </a:xfrm>
                          <a:custGeom>
                            <a:avLst/>
                            <a:gdLst>
                              <a:gd name="T0" fmla="+- 0 10258 1697"/>
                              <a:gd name="T1" fmla="*/ T0 w 8561"/>
                              <a:gd name="T2" fmla="+- 0 185 185"/>
                              <a:gd name="T3" fmla="*/ 185 h 2372"/>
                              <a:gd name="T4" fmla="+- 0 10228 1697"/>
                              <a:gd name="T5" fmla="*/ T4 w 8561"/>
                              <a:gd name="T6" fmla="+- 0 185 185"/>
                              <a:gd name="T7" fmla="*/ 185 h 2372"/>
                              <a:gd name="T8" fmla="+- 0 10228 1697"/>
                              <a:gd name="T9" fmla="*/ T8 w 8561"/>
                              <a:gd name="T10" fmla="+- 0 215 185"/>
                              <a:gd name="T11" fmla="*/ 215 h 2372"/>
                              <a:gd name="T12" fmla="+- 0 10228 1697"/>
                              <a:gd name="T13" fmla="*/ T12 w 8561"/>
                              <a:gd name="T14" fmla="+- 0 1642 185"/>
                              <a:gd name="T15" fmla="*/ 1642 h 2372"/>
                              <a:gd name="T16" fmla="+- 0 10228 1697"/>
                              <a:gd name="T17" fmla="*/ T16 w 8561"/>
                              <a:gd name="T18" fmla="+- 0 1672 185"/>
                              <a:gd name="T19" fmla="*/ 1672 h 2372"/>
                              <a:gd name="T20" fmla="+- 0 10228 1697"/>
                              <a:gd name="T21" fmla="*/ T20 w 8561"/>
                              <a:gd name="T22" fmla="+- 0 2527 185"/>
                              <a:gd name="T23" fmla="*/ 2527 h 2372"/>
                              <a:gd name="T24" fmla="+- 0 1727 1697"/>
                              <a:gd name="T25" fmla="*/ T24 w 8561"/>
                              <a:gd name="T26" fmla="+- 0 2527 185"/>
                              <a:gd name="T27" fmla="*/ 2527 h 2372"/>
                              <a:gd name="T28" fmla="+- 0 1727 1697"/>
                              <a:gd name="T29" fmla="*/ T28 w 8561"/>
                              <a:gd name="T30" fmla="+- 0 1672 185"/>
                              <a:gd name="T31" fmla="*/ 1672 h 2372"/>
                              <a:gd name="T32" fmla="+- 0 10228 1697"/>
                              <a:gd name="T33" fmla="*/ T32 w 8561"/>
                              <a:gd name="T34" fmla="+- 0 1672 185"/>
                              <a:gd name="T35" fmla="*/ 1672 h 2372"/>
                              <a:gd name="T36" fmla="+- 0 10228 1697"/>
                              <a:gd name="T37" fmla="*/ T36 w 8561"/>
                              <a:gd name="T38" fmla="+- 0 1642 185"/>
                              <a:gd name="T39" fmla="*/ 1642 h 2372"/>
                              <a:gd name="T40" fmla="+- 0 1727 1697"/>
                              <a:gd name="T41" fmla="*/ T40 w 8561"/>
                              <a:gd name="T42" fmla="+- 0 1642 185"/>
                              <a:gd name="T43" fmla="*/ 1642 h 2372"/>
                              <a:gd name="T44" fmla="+- 0 1727 1697"/>
                              <a:gd name="T45" fmla="*/ T44 w 8561"/>
                              <a:gd name="T46" fmla="+- 0 215 185"/>
                              <a:gd name="T47" fmla="*/ 215 h 2372"/>
                              <a:gd name="T48" fmla="+- 0 10228 1697"/>
                              <a:gd name="T49" fmla="*/ T48 w 8561"/>
                              <a:gd name="T50" fmla="+- 0 215 185"/>
                              <a:gd name="T51" fmla="*/ 215 h 2372"/>
                              <a:gd name="T52" fmla="+- 0 10228 1697"/>
                              <a:gd name="T53" fmla="*/ T52 w 8561"/>
                              <a:gd name="T54" fmla="+- 0 185 185"/>
                              <a:gd name="T55" fmla="*/ 185 h 2372"/>
                              <a:gd name="T56" fmla="+- 0 1727 1697"/>
                              <a:gd name="T57" fmla="*/ T56 w 8561"/>
                              <a:gd name="T58" fmla="+- 0 185 185"/>
                              <a:gd name="T59" fmla="*/ 185 h 2372"/>
                              <a:gd name="T60" fmla="+- 0 1697 1697"/>
                              <a:gd name="T61" fmla="*/ T60 w 8561"/>
                              <a:gd name="T62" fmla="+- 0 185 185"/>
                              <a:gd name="T63" fmla="*/ 185 h 2372"/>
                              <a:gd name="T64" fmla="+- 0 1697 1697"/>
                              <a:gd name="T65" fmla="*/ T64 w 8561"/>
                              <a:gd name="T66" fmla="+- 0 215 185"/>
                              <a:gd name="T67" fmla="*/ 215 h 2372"/>
                              <a:gd name="T68" fmla="+- 0 1697 1697"/>
                              <a:gd name="T69" fmla="*/ T68 w 8561"/>
                              <a:gd name="T70" fmla="+- 0 2557 185"/>
                              <a:gd name="T71" fmla="*/ 2557 h 2372"/>
                              <a:gd name="T72" fmla="+- 0 1727 1697"/>
                              <a:gd name="T73" fmla="*/ T72 w 8561"/>
                              <a:gd name="T74" fmla="+- 0 2557 185"/>
                              <a:gd name="T75" fmla="*/ 2557 h 2372"/>
                              <a:gd name="T76" fmla="+- 0 10228 1697"/>
                              <a:gd name="T77" fmla="*/ T76 w 8561"/>
                              <a:gd name="T78" fmla="+- 0 2557 185"/>
                              <a:gd name="T79" fmla="*/ 2557 h 2372"/>
                              <a:gd name="T80" fmla="+- 0 10258 1697"/>
                              <a:gd name="T81" fmla="*/ T80 w 8561"/>
                              <a:gd name="T82" fmla="+- 0 2557 185"/>
                              <a:gd name="T83" fmla="*/ 2557 h 2372"/>
                              <a:gd name="T84" fmla="+- 0 10258 1697"/>
                              <a:gd name="T85" fmla="*/ T84 w 8561"/>
                              <a:gd name="T86" fmla="+- 0 2527 185"/>
                              <a:gd name="T87" fmla="*/ 2527 h 2372"/>
                              <a:gd name="T88" fmla="+- 0 10258 1697"/>
                              <a:gd name="T89" fmla="*/ T88 w 8561"/>
                              <a:gd name="T90" fmla="+- 0 215 185"/>
                              <a:gd name="T91" fmla="*/ 215 h 2372"/>
                              <a:gd name="T92" fmla="+- 0 10258 1697"/>
                              <a:gd name="T93" fmla="*/ T92 w 8561"/>
                              <a:gd name="T94" fmla="+- 0 185 185"/>
                              <a:gd name="T95" fmla="*/ 185 h 23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561" h="2372">
                                <a:moveTo>
                                  <a:pt x="8561" y="0"/>
                                </a:moveTo>
                                <a:lnTo>
                                  <a:pt x="8531" y="0"/>
                                </a:lnTo>
                                <a:lnTo>
                                  <a:pt x="8531" y="30"/>
                                </a:lnTo>
                                <a:lnTo>
                                  <a:pt x="8531" y="1457"/>
                                </a:lnTo>
                                <a:lnTo>
                                  <a:pt x="8531" y="1487"/>
                                </a:lnTo>
                                <a:lnTo>
                                  <a:pt x="8531" y="2342"/>
                                </a:lnTo>
                                <a:lnTo>
                                  <a:pt x="30" y="2342"/>
                                </a:lnTo>
                                <a:lnTo>
                                  <a:pt x="30" y="1487"/>
                                </a:lnTo>
                                <a:lnTo>
                                  <a:pt x="8531" y="1487"/>
                                </a:lnTo>
                                <a:lnTo>
                                  <a:pt x="8531" y="1457"/>
                                </a:lnTo>
                                <a:lnTo>
                                  <a:pt x="30" y="1457"/>
                                </a:lnTo>
                                <a:lnTo>
                                  <a:pt x="30" y="30"/>
                                </a:lnTo>
                                <a:lnTo>
                                  <a:pt x="8531" y="30"/>
                                </a:lnTo>
                                <a:lnTo>
                                  <a:pt x="8531" y="0"/>
                                </a:lnTo>
                                <a:lnTo>
                                  <a:pt x="30" y="0"/>
                                </a:lnTo>
                                <a:lnTo>
                                  <a:pt x="0" y="0"/>
                                </a:lnTo>
                                <a:lnTo>
                                  <a:pt x="0" y="30"/>
                                </a:lnTo>
                                <a:lnTo>
                                  <a:pt x="0" y="2372"/>
                                </a:lnTo>
                                <a:lnTo>
                                  <a:pt x="30" y="2372"/>
                                </a:lnTo>
                                <a:lnTo>
                                  <a:pt x="8531" y="2372"/>
                                </a:lnTo>
                                <a:lnTo>
                                  <a:pt x="8561" y="2372"/>
                                </a:lnTo>
                                <a:lnTo>
                                  <a:pt x="8561" y="2342"/>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9" name="docshape396"/>
                        <wps:cNvSpPr txBox="1">
                          <a:spLocks noChangeArrowheads="1"/>
                        </wps:cNvSpPr>
                        <wps:spPr bwMode="auto">
                          <a:xfrm>
                            <a:off x="1847" y="-924"/>
                            <a:ext cx="8040" cy="6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086B6F" w:rsidRDefault="00EE49CC" w:rsidP="004271CD">
                              <w:pPr>
                                <w:pStyle w:val="KeinLeerraum"/>
                                <w:rPr>
                                  <w:rStyle w:val="Fett"/>
                                  <w:b w:val="0"/>
                                  <w:bCs w:val="0"/>
                                </w:rPr>
                              </w:pPr>
                              <w:r w:rsidRPr="004271CD">
                                <w:rPr>
                                  <w:rStyle w:val="Fett"/>
                                </w:rPr>
                                <w:t>Aufbau des Konsortiums und Rollenverteilung</w:t>
                              </w:r>
                              <w:r w:rsidRPr="004271CD">
                                <w:rPr>
                                  <w:rStyle w:val="Fett"/>
                                  <w:b w:val="0"/>
                                  <w:bCs w:val="0"/>
                                </w:rPr>
                                <w:t xml:space="preserve"> (ggf.) </w:t>
                              </w:r>
                              <w:r w:rsidRPr="004271CD">
                                <w:rPr>
                                  <w:rStyle w:val="Kursiv"/>
                                </w:rPr>
                                <w:t xml:space="preserve">(k.A. für </w:t>
                              </w:r>
                              <w:r>
                                <w:rPr>
                                  <w:rStyle w:val="Kursiv"/>
                                </w:rPr>
                                <w:t xml:space="preserve">Städtepartnerschaften und </w:t>
                              </w:r>
                              <w:r w:rsidRPr="004271CD">
                                <w:rPr>
                                  <w:rStyle w:val="Kursiv"/>
                                </w:rPr>
                                <w:t>Nationale Kontakt</w:t>
                              </w:r>
                              <w:r>
                                <w:rPr>
                                  <w:rStyle w:val="Kursiv"/>
                                </w:rPr>
                                <w:t>stelle</w:t>
                              </w:r>
                              <w:r w:rsidRPr="004271CD">
                                <w:rPr>
                                  <w:rStyle w:val="Kursiv"/>
                                </w:rPr>
                                <w:t>)</w:t>
                              </w:r>
                            </w:p>
                            <w:p w:rsidR="00EE49CC" w:rsidRPr="00086B6F" w:rsidRDefault="00EE49CC" w:rsidP="004271CD">
                              <w:pPr>
                                <w:pStyle w:val="KeinLeerraum"/>
                                <w:rPr>
                                  <w:rStyle w:val="Fett"/>
                                  <w:b w:val="0"/>
                                  <w:bCs w:val="0"/>
                                </w:rPr>
                              </w:pPr>
                              <w:r>
                                <w:rPr>
                                  <w:rStyle w:val="Fett"/>
                                  <w:b w:val="0"/>
                                  <w:bCs w:val="0"/>
                                </w:rPr>
                                <w:t>Beschreiben Sie die Teilnehmenden</w:t>
                              </w:r>
                              <w:r w:rsidRPr="00086B6F">
                                <w:rPr>
                                  <w:rStyle w:val="Fett"/>
                                  <w:b w:val="0"/>
                                  <w:bCs w:val="0"/>
                                </w:rPr>
                                <w:t xml:space="preserve"> (Begünstigte, angeschlossene Einrichtungen und assoziierte Partner, falls vorhanden) und erläutern Sie, wie sie bei der Durchführung des Projekts zusammenarbeiten werden. Wie werden sie das erforderliche Fachwissen </w:t>
                              </w:r>
                              <w:r w:rsidRPr="004271CD">
                                <w:rPr>
                                  <w:rStyle w:val="Fett"/>
                                  <w:b w:val="0"/>
                                  <w:bCs w:val="0"/>
                                </w:rPr>
                                <w:t>einbringen</w:t>
                              </w:r>
                              <w:r w:rsidRPr="00086B6F">
                                <w:rPr>
                                  <w:rStyle w:val="Fett"/>
                                  <w:b w:val="0"/>
                                  <w:bCs w:val="0"/>
                                </w:rPr>
                                <w:t>? Wie werden sie sich gegenseitig ergänzen?</w:t>
                              </w:r>
                            </w:p>
                            <w:p w:rsidR="00EE49CC" w:rsidRPr="00086B6F" w:rsidRDefault="00EE49CC" w:rsidP="004271CD">
                              <w:pPr>
                                <w:pStyle w:val="KeinLeerraum"/>
                                <w:rPr>
                                  <w:rStyle w:val="Fett"/>
                                  <w:b w:val="0"/>
                                  <w:bCs w:val="0"/>
                                </w:rPr>
                              </w:pPr>
                              <w:r w:rsidRPr="00086B6F">
                                <w:rPr>
                                  <w:rStyle w:val="Fett"/>
                                  <w:b w:val="0"/>
                                  <w:bCs w:val="0"/>
                                </w:rPr>
                                <w:t xml:space="preserve">Welchen Beitrag leistet jeder der </w:t>
                              </w:r>
                              <w:r w:rsidRPr="004271CD">
                                <w:rPr>
                                  <w:rStyle w:val="Fett"/>
                                  <w:b w:val="0"/>
                                  <w:bCs w:val="0"/>
                                </w:rPr>
                                <w:t>Teilnehmenden</w:t>
                              </w:r>
                              <w:r w:rsidRPr="00086B6F">
                                <w:rPr>
                                  <w:rStyle w:val="Fett"/>
                                  <w:b w:val="0"/>
                                  <w:bCs w:val="0"/>
                                </w:rPr>
                                <w:t xml:space="preserve"> zum Projekt? Zeigen Sie, dass jeder </w:t>
                              </w:r>
                              <w:r w:rsidRPr="004271CD">
                                <w:rPr>
                                  <w:rStyle w:val="Fett"/>
                                  <w:b w:val="0"/>
                                  <w:bCs w:val="0"/>
                                </w:rPr>
                                <w:t>Teilnehmende eine wichtige Rolle</w:t>
                              </w:r>
                              <w:r w:rsidRPr="00086B6F">
                                <w:rPr>
                                  <w:rStyle w:val="Fett"/>
                                  <w:b w:val="0"/>
                                  <w:bCs w:val="0"/>
                                </w:rPr>
                                <w:t xml:space="preserve"> und angemessene Ressourcen hat, um diese Rolle zu erfüllen.</w:t>
                              </w:r>
                            </w:p>
                            <w:p w:rsidR="00EE49CC" w:rsidRDefault="00EE49CC" w:rsidP="00086B6F">
                              <w:pPr>
                                <w:pStyle w:val="KeinLeerraum"/>
                                <w:rPr>
                                  <w:rStyle w:val="Fett"/>
                                </w:rPr>
                              </w:pPr>
                              <w:r w:rsidRPr="004271CD">
                                <w:rPr>
                                  <w:rStyle w:val="Kursiv"/>
                                </w:rPr>
                                <w:t>Hinweis</w:t>
                              </w:r>
                              <w:r w:rsidRPr="00086B6F">
                                <w:rPr>
                                  <w:rStyle w:val="Fett"/>
                                  <w:b w:val="0"/>
                                  <w:bCs w:val="0"/>
                                </w:rPr>
                                <w:t>: Bei der Bildung Ihres Konsortiums sollten Sie an Organisationen denken, die Ihnen helfen können, Ziele zu erreichen und Probleme zu lösen</w:t>
                              </w:r>
                              <w:r>
                                <w:rPr>
                                  <w:rStyle w:val="Fett"/>
                                </w:rPr>
                                <w:t>.</w:t>
                              </w:r>
                            </w:p>
                            <w:p w:rsidR="00EE49CC" w:rsidRPr="00086B6F" w:rsidRDefault="00EE49CC" w:rsidP="00086B6F">
                              <w:pPr>
                                <w:pStyle w:val="KeinLeerraum"/>
                                <w:rPr>
                                  <w:rStyle w:val="Fett"/>
                                </w:rPr>
                              </w:pPr>
                              <w:r>
                                <w:rPr>
                                  <w:rStyle w:val="Fett"/>
                                </w:rPr>
                                <w:tab/>
                              </w:r>
                            </w:p>
                            <w:p w:rsidR="00EE49CC" w:rsidRPr="00086B6F" w:rsidRDefault="00EE49CC" w:rsidP="00086B6F">
                              <w:pPr>
                                <w:rPr>
                                  <w:rStyle w:val="Fett"/>
                                </w:rPr>
                              </w:pPr>
                            </w:p>
                            <w:p w:rsidR="00EE49CC" w:rsidRDefault="00EE49CC" w:rsidP="00086B6F">
                              <w:pPr>
                                <w:pStyle w:val="KeinLeerraum"/>
                                <w:rPr>
                                  <w:sz w:val="18"/>
                                </w:rPr>
                              </w:pPr>
                              <w:r>
                                <w:t>Text einfügen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C3B937" id="Gruppieren 408" o:spid="_x0000_s1228" style="position:absolute;margin-left:-4.55pt;margin-top:34.25pt;width:426.55pt;height:405.4pt;z-index:-251625472;mso-wrap-distance-left:0;mso-wrap-distance-right:0;mso-position-horizontal-relative:margin;mso-position-vertical-relative:text" coordorigin="1727,-1045" coordsize="8531,67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">
                <v:rect id="docshape394" o:spid="_x0000_s1229" style="position:absolute;left:1752;top:-1010;width:8506;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" fillcolor="#d9d9d9" stroked="f"/>
                <v:shape id="docshape395" o:spid="_x0000_s1230" style="position:absolute;left:1727;top:-1045;width:8531;height:6429;visibility:visible;mso-wrap-style:square;v-text-anchor:top" coordsize="8561,2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" path="m8561,r-30,l8531,30r,1427l8531,1487r,855l30,2342r,-855l8531,1487r,-30l30,1457,30,30r8501,l8531,,30,,,,,30,,2372r30,l8531,2372r30,l8561,2342r,-2312l8561,xe" fillcolor="#a6a6a6" stroked="f">
                  <v:path arrowok="t" o:connecttype="custom" o:connectlocs="8531,501;8501,501;8501,583;8501,4450;8501,4532;8501,6849;30,6849;30,4532;8501,4532;8501,4450;30,4450;30,583;8501,583;8501,501;30,501;0,501;0,583;0,6930;30,6930;8501,6930;8531,6930;8531,6849;8531,583;8531,501" o:connectangles="0,0,0,0,0,0,0,0,0,0,0,0,0,0,0,0,0,0,0,0,0,0,0,0"/>
                </v:shape>
                <v:shape id="docshape396" o:spid="_x0000_s1231" type="#_x0000_t202" style="position:absolute;left:1847;top:-924;width:8040;height:6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" filled="f" stroked="f">
                  <v:textbox inset="0,0,0,0">
                    <w:txbxContent>
                      <w:p w:rsidR="00EE49CC" w:rsidRPr="00086B6F" w:rsidRDefault="00EE49CC" w:rsidP="004271CD">
                        <w:pPr>
                          <w:pStyle w:val="KeinLeerraum"/>
                          <w:rPr>
                            <w:rStyle w:val="Fett"/>
                            <w:b w:val="0"/>
                            <w:bCs w:val="0"/>
                          </w:rPr>
                        </w:pPr>
                        <w:r w:rsidRPr="004271CD">
                          <w:rPr>
                            <w:rStyle w:val="Fett"/>
                          </w:rPr>
                          <w:t>Aufbau des Konsortiums und Rollenverteilung</w:t>
                        </w:r>
                        <w:r w:rsidRPr="004271CD">
                          <w:rPr>
                            <w:rStyle w:val="Fett"/>
                            <w:b w:val="0"/>
                            <w:bCs w:val="0"/>
                          </w:rPr>
                          <w:t xml:space="preserve"> (ggf.) </w:t>
                        </w:r>
                        <w:r w:rsidRPr="004271CD">
                          <w:rPr>
                            <w:rStyle w:val="Kursiv"/>
                          </w:rPr>
                          <w:t xml:space="preserve">(k.A. für </w:t>
                        </w:r>
                        <w:r>
                          <w:rPr>
                            <w:rStyle w:val="Kursiv"/>
                          </w:rPr>
                          <w:t xml:space="preserve">Städtepartnerschaften und </w:t>
                        </w:r>
                        <w:r w:rsidRPr="004271CD">
                          <w:rPr>
                            <w:rStyle w:val="Kursiv"/>
                          </w:rPr>
                          <w:t>Nationale Kontakt</w:t>
                        </w:r>
                        <w:r>
                          <w:rPr>
                            <w:rStyle w:val="Kursiv"/>
                          </w:rPr>
                          <w:t>stelle</w:t>
                        </w:r>
                        <w:r w:rsidRPr="004271CD">
                          <w:rPr>
                            <w:rStyle w:val="Kursiv"/>
                          </w:rPr>
                          <w:t>)</w:t>
                        </w:r>
                      </w:p>
                      <w:p w:rsidR="00EE49CC" w:rsidRPr="00086B6F" w:rsidRDefault="00EE49CC" w:rsidP="004271CD">
                        <w:pPr>
                          <w:pStyle w:val="KeinLeerraum"/>
                          <w:rPr>
                            <w:rStyle w:val="Fett"/>
                            <w:b w:val="0"/>
                            <w:bCs w:val="0"/>
                          </w:rPr>
                        </w:pPr>
                        <w:r>
                          <w:rPr>
                            <w:rStyle w:val="Fett"/>
                            <w:b w:val="0"/>
                            <w:bCs w:val="0"/>
                          </w:rPr>
                          <w:t>Beschreiben Sie die Teilnehmenden</w:t>
                        </w:r>
                        <w:r w:rsidRPr="00086B6F">
                          <w:rPr>
                            <w:rStyle w:val="Fett"/>
                            <w:b w:val="0"/>
                            <w:bCs w:val="0"/>
                          </w:rPr>
                          <w:t xml:space="preserve"> (Begünstigte, angeschlossene Einrichtungen und assoziierte Partner, falls vorhanden) und erläutern Sie, wie sie bei der Durchführung des Projekts zusammenarbeiten werden. Wie werden sie das erforderliche Fachwissen </w:t>
                        </w:r>
                        <w:r w:rsidRPr="004271CD">
                          <w:rPr>
                            <w:rStyle w:val="Fett"/>
                            <w:b w:val="0"/>
                            <w:bCs w:val="0"/>
                          </w:rPr>
                          <w:t>einbringen</w:t>
                        </w:r>
                        <w:r w:rsidRPr="00086B6F">
                          <w:rPr>
                            <w:rStyle w:val="Fett"/>
                            <w:b w:val="0"/>
                            <w:bCs w:val="0"/>
                          </w:rPr>
                          <w:t>? Wie werden sie sich gegenseitig ergänzen?</w:t>
                        </w:r>
                      </w:p>
                      <w:p w:rsidR="00EE49CC" w:rsidRPr="00086B6F" w:rsidRDefault="00EE49CC" w:rsidP="004271CD">
                        <w:pPr>
                          <w:pStyle w:val="KeinLeerraum"/>
                          <w:rPr>
                            <w:rStyle w:val="Fett"/>
                            <w:b w:val="0"/>
                            <w:bCs w:val="0"/>
                          </w:rPr>
                        </w:pPr>
                        <w:r w:rsidRPr="00086B6F">
                          <w:rPr>
                            <w:rStyle w:val="Fett"/>
                            <w:b w:val="0"/>
                            <w:bCs w:val="0"/>
                          </w:rPr>
                          <w:t xml:space="preserve">Welchen Beitrag leistet jeder der </w:t>
                        </w:r>
                        <w:r w:rsidRPr="004271CD">
                          <w:rPr>
                            <w:rStyle w:val="Fett"/>
                            <w:b w:val="0"/>
                            <w:bCs w:val="0"/>
                          </w:rPr>
                          <w:t>Teilnehmenden</w:t>
                        </w:r>
                        <w:r w:rsidRPr="00086B6F">
                          <w:rPr>
                            <w:rStyle w:val="Fett"/>
                            <w:b w:val="0"/>
                            <w:bCs w:val="0"/>
                          </w:rPr>
                          <w:t xml:space="preserve"> zum Projekt? Zeigen Sie, dass jeder </w:t>
                        </w:r>
                        <w:r w:rsidRPr="004271CD">
                          <w:rPr>
                            <w:rStyle w:val="Fett"/>
                            <w:b w:val="0"/>
                            <w:bCs w:val="0"/>
                          </w:rPr>
                          <w:t>Teilnehmende eine wichtige Rolle</w:t>
                        </w:r>
                        <w:r w:rsidRPr="00086B6F">
                          <w:rPr>
                            <w:rStyle w:val="Fett"/>
                            <w:b w:val="0"/>
                            <w:bCs w:val="0"/>
                          </w:rPr>
                          <w:t xml:space="preserve"> und angemessene Ressourcen hat, um diese Rolle zu erfüllen.</w:t>
                        </w:r>
                      </w:p>
                      <w:p w:rsidR="00EE49CC" w:rsidRDefault="00EE49CC" w:rsidP="00086B6F">
                        <w:pPr>
                          <w:pStyle w:val="KeinLeerraum"/>
                          <w:rPr>
                            <w:rStyle w:val="Fett"/>
                          </w:rPr>
                        </w:pPr>
                        <w:r w:rsidRPr="004271CD">
                          <w:rPr>
                            <w:rStyle w:val="Kursiv"/>
                          </w:rPr>
                          <w:t>Hinweis</w:t>
                        </w:r>
                        <w:r w:rsidRPr="00086B6F">
                          <w:rPr>
                            <w:rStyle w:val="Fett"/>
                            <w:b w:val="0"/>
                            <w:bCs w:val="0"/>
                          </w:rPr>
                          <w:t>: Bei der Bildung Ihres Konsortiums sollten Sie an Organisationen denken, die Ihnen helfen können, Ziele zu erreichen und Probleme zu lösen</w:t>
                        </w:r>
                        <w:r>
                          <w:rPr>
                            <w:rStyle w:val="Fett"/>
                          </w:rPr>
                          <w:t>.</w:t>
                        </w:r>
                      </w:p>
                      <w:p w:rsidR="00EE49CC" w:rsidRPr="00086B6F" w:rsidRDefault="00EE49CC" w:rsidP="00086B6F">
                        <w:pPr>
                          <w:pStyle w:val="KeinLeerraum"/>
                          <w:rPr>
                            <w:rStyle w:val="Fett"/>
                          </w:rPr>
                        </w:pPr>
                        <w:r>
                          <w:rPr>
                            <w:rStyle w:val="Fett"/>
                          </w:rPr>
                          <w:tab/>
                        </w:r>
                      </w:p>
                      <w:p w:rsidR="00EE49CC" w:rsidRPr="00086B6F" w:rsidRDefault="00EE49CC" w:rsidP="00086B6F">
                        <w:pPr>
                          <w:rPr>
                            <w:rStyle w:val="Fett"/>
                          </w:rPr>
                        </w:pPr>
                      </w:p>
                      <w:p w:rsidR="00EE49CC" w:rsidRDefault="00EE49CC" w:rsidP="00086B6F">
                        <w:pPr>
                          <w:pStyle w:val="KeinLeerraum"/>
                          <w:rPr>
                            <w:sz w:val="18"/>
                          </w:rPr>
                        </w:pPr>
                        <w:r>
                          <w:t>Text einfügen</w:t>
                        </w:r>
                      </w:p>
                    </w:txbxContent>
                  </v:textbox>
                </v:shape>
                <w10:wrap type="topAndBottom" anchorx="margin"/>
              </v:group>
            </w:pict>
          </mc:Fallback>
        </mc:AlternateContent>
      </w:r>
      <w:r w:rsidRPr="00086B6F">
        <w:rPr>
          <w:rStyle w:val="Fett"/>
        </w:rPr>
        <w:t>2.2. Aufbau des Konsortiums</w:t>
      </w:r>
    </w:p>
    <w:p w:rsidR="004271CD" w:rsidRDefault="004271CD">
      <w:pPr>
        <w:suppressAutoHyphens w:val="0"/>
        <w:rPr>
          <w:rStyle w:val="Fett"/>
        </w:rPr>
      </w:pPr>
      <w:r>
        <w:rPr>
          <w:rStyle w:val="Fett"/>
        </w:rPr>
        <w:br w:type="page"/>
      </w:r>
    </w:p>
    <w:p w:rsidR="00086B6F" w:rsidRPr="004271CD" w:rsidRDefault="004271CD" w:rsidP="00086B6F">
      <w:pPr>
        <w:rPr>
          <w:rStyle w:val="Fett"/>
        </w:rPr>
      </w:pPr>
      <w:r w:rsidRPr="004271CD">
        <w:rPr>
          <w:noProof/>
          <w:lang w:val="de-AT" w:eastAsia="de-AT"/>
        </w:rPr>
        <w:lastRenderedPageBreak/>
        <mc:AlternateContent>
          <mc:Choice Requires="wpg">
            <w:drawing>
              <wp:anchor distT="0" distB="0" distL="0" distR="0" simplePos="0" relativeHeight="251693056" behindDoc="1" locked="0" layoutInCell="1" allowOverlap="1" wp14:anchorId="09ED8ADE" wp14:editId="78F525BC">
                <wp:simplePos x="0" y="0"/>
                <wp:positionH relativeFrom="margin">
                  <wp:align>left</wp:align>
                </wp:positionH>
                <wp:positionV relativeFrom="paragraph">
                  <wp:posOffset>442540</wp:posOffset>
                </wp:positionV>
                <wp:extent cx="5417185" cy="5148580"/>
                <wp:effectExtent l="0" t="0" r="0" b="13970"/>
                <wp:wrapTopAndBottom/>
                <wp:docPr id="210" name="Gruppieren 2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7185" cy="5148580"/>
                          <a:chOff x="1727" y="-1045"/>
                          <a:chExt cx="8531" cy="6759"/>
                        </a:xfrm>
                      </wpg:grpSpPr>
                      <wps:wsp>
                        <wps:cNvPr id="211" name="docshape394"/>
                        <wps:cNvSpPr>
                          <a:spLocks noChangeArrowheads="1"/>
                        </wps:cNvSpPr>
                        <wps:spPr bwMode="auto">
                          <a:xfrm>
                            <a:off x="1752" y="-1010"/>
                            <a:ext cx="8506" cy="391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2" name="docshape395"/>
                        <wps:cNvSpPr>
                          <a:spLocks/>
                        </wps:cNvSpPr>
                        <wps:spPr bwMode="auto">
                          <a:xfrm>
                            <a:off x="1727" y="-1045"/>
                            <a:ext cx="8531" cy="6429"/>
                          </a:xfrm>
                          <a:custGeom>
                            <a:avLst/>
                            <a:gdLst>
                              <a:gd name="T0" fmla="+- 0 10258 1697"/>
                              <a:gd name="T1" fmla="*/ T0 w 8561"/>
                              <a:gd name="T2" fmla="+- 0 185 185"/>
                              <a:gd name="T3" fmla="*/ 185 h 2372"/>
                              <a:gd name="T4" fmla="+- 0 10228 1697"/>
                              <a:gd name="T5" fmla="*/ T4 w 8561"/>
                              <a:gd name="T6" fmla="+- 0 185 185"/>
                              <a:gd name="T7" fmla="*/ 185 h 2372"/>
                              <a:gd name="T8" fmla="+- 0 10228 1697"/>
                              <a:gd name="T9" fmla="*/ T8 w 8561"/>
                              <a:gd name="T10" fmla="+- 0 215 185"/>
                              <a:gd name="T11" fmla="*/ 215 h 2372"/>
                              <a:gd name="T12" fmla="+- 0 10228 1697"/>
                              <a:gd name="T13" fmla="*/ T12 w 8561"/>
                              <a:gd name="T14" fmla="+- 0 1642 185"/>
                              <a:gd name="T15" fmla="*/ 1642 h 2372"/>
                              <a:gd name="T16" fmla="+- 0 10228 1697"/>
                              <a:gd name="T17" fmla="*/ T16 w 8561"/>
                              <a:gd name="T18" fmla="+- 0 1672 185"/>
                              <a:gd name="T19" fmla="*/ 1672 h 2372"/>
                              <a:gd name="T20" fmla="+- 0 10228 1697"/>
                              <a:gd name="T21" fmla="*/ T20 w 8561"/>
                              <a:gd name="T22" fmla="+- 0 2527 185"/>
                              <a:gd name="T23" fmla="*/ 2527 h 2372"/>
                              <a:gd name="T24" fmla="+- 0 1727 1697"/>
                              <a:gd name="T25" fmla="*/ T24 w 8561"/>
                              <a:gd name="T26" fmla="+- 0 2527 185"/>
                              <a:gd name="T27" fmla="*/ 2527 h 2372"/>
                              <a:gd name="T28" fmla="+- 0 1727 1697"/>
                              <a:gd name="T29" fmla="*/ T28 w 8561"/>
                              <a:gd name="T30" fmla="+- 0 1672 185"/>
                              <a:gd name="T31" fmla="*/ 1672 h 2372"/>
                              <a:gd name="T32" fmla="+- 0 10228 1697"/>
                              <a:gd name="T33" fmla="*/ T32 w 8561"/>
                              <a:gd name="T34" fmla="+- 0 1672 185"/>
                              <a:gd name="T35" fmla="*/ 1672 h 2372"/>
                              <a:gd name="T36" fmla="+- 0 10228 1697"/>
                              <a:gd name="T37" fmla="*/ T36 w 8561"/>
                              <a:gd name="T38" fmla="+- 0 1642 185"/>
                              <a:gd name="T39" fmla="*/ 1642 h 2372"/>
                              <a:gd name="T40" fmla="+- 0 1727 1697"/>
                              <a:gd name="T41" fmla="*/ T40 w 8561"/>
                              <a:gd name="T42" fmla="+- 0 1642 185"/>
                              <a:gd name="T43" fmla="*/ 1642 h 2372"/>
                              <a:gd name="T44" fmla="+- 0 1727 1697"/>
                              <a:gd name="T45" fmla="*/ T44 w 8561"/>
                              <a:gd name="T46" fmla="+- 0 215 185"/>
                              <a:gd name="T47" fmla="*/ 215 h 2372"/>
                              <a:gd name="T48" fmla="+- 0 10228 1697"/>
                              <a:gd name="T49" fmla="*/ T48 w 8561"/>
                              <a:gd name="T50" fmla="+- 0 215 185"/>
                              <a:gd name="T51" fmla="*/ 215 h 2372"/>
                              <a:gd name="T52" fmla="+- 0 10228 1697"/>
                              <a:gd name="T53" fmla="*/ T52 w 8561"/>
                              <a:gd name="T54" fmla="+- 0 185 185"/>
                              <a:gd name="T55" fmla="*/ 185 h 2372"/>
                              <a:gd name="T56" fmla="+- 0 1727 1697"/>
                              <a:gd name="T57" fmla="*/ T56 w 8561"/>
                              <a:gd name="T58" fmla="+- 0 185 185"/>
                              <a:gd name="T59" fmla="*/ 185 h 2372"/>
                              <a:gd name="T60" fmla="+- 0 1697 1697"/>
                              <a:gd name="T61" fmla="*/ T60 w 8561"/>
                              <a:gd name="T62" fmla="+- 0 185 185"/>
                              <a:gd name="T63" fmla="*/ 185 h 2372"/>
                              <a:gd name="T64" fmla="+- 0 1697 1697"/>
                              <a:gd name="T65" fmla="*/ T64 w 8561"/>
                              <a:gd name="T66" fmla="+- 0 215 185"/>
                              <a:gd name="T67" fmla="*/ 215 h 2372"/>
                              <a:gd name="T68" fmla="+- 0 1697 1697"/>
                              <a:gd name="T69" fmla="*/ T68 w 8561"/>
                              <a:gd name="T70" fmla="+- 0 2557 185"/>
                              <a:gd name="T71" fmla="*/ 2557 h 2372"/>
                              <a:gd name="T72" fmla="+- 0 1727 1697"/>
                              <a:gd name="T73" fmla="*/ T72 w 8561"/>
                              <a:gd name="T74" fmla="+- 0 2557 185"/>
                              <a:gd name="T75" fmla="*/ 2557 h 2372"/>
                              <a:gd name="T76" fmla="+- 0 10228 1697"/>
                              <a:gd name="T77" fmla="*/ T76 w 8561"/>
                              <a:gd name="T78" fmla="+- 0 2557 185"/>
                              <a:gd name="T79" fmla="*/ 2557 h 2372"/>
                              <a:gd name="T80" fmla="+- 0 10258 1697"/>
                              <a:gd name="T81" fmla="*/ T80 w 8561"/>
                              <a:gd name="T82" fmla="+- 0 2557 185"/>
                              <a:gd name="T83" fmla="*/ 2557 h 2372"/>
                              <a:gd name="T84" fmla="+- 0 10258 1697"/>
                              <a:gd name="T85" fmla="*/ T84 w 8561"/>
                              <a:gd name="T86" fmla="+- 0 2527 185"/>
                              <a:gd name="T87" fmla="*/ 2527 h 2372"/>
                              <a:gd name="T88" fmla="+- 0 10258 1697"/>
                              <a:gd name="T89" fmla="*/ T88 w 8561"/>
                              <a:gd name="T90" fmla="+- 0 215 185"/>
                              <a:gd name="T91" fmla="*/ 215 h 2372"/>
                              <a:gd name="T92" fmla="+- 0 10258 1697"/>
                              <a:gd name="T93" fmla="*/ T92 w 8561"/>
                              <a:gd name="T94" fmla="+- 0 185 185"/>
                              <a:gd name="T95" fmla="*/ 185 h 23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561" h="2372">
                                <a:moveTo>
                                  <a:pt x="8561" y="0"/>
                                </a:moveTo>
                                <a:lnTo>
                                  <a:pt x="8531" y="0"/>
                                </a:lnTo>
                                <a:lnTo>
                                  <a:pt x="8531" y="30"/>
                                </a:lnTo>
                                <a:lnTo>
                                  <a:pt x="8531" y="1457"/>
                                </a:lnTo>
                                <a:lnTo>
                                  <a:pt x="8531" y="1487"/>
                                </a:lnTo>
                                <a:lnTo>
                                  <a:pt x="8531" y="2342"/>
                                </a:lnTo>
                                <a:lnTo>
                                  <a:pt x="30" y="2342"/>
                                </a:lnTo>
                                <a:lnTo>
                                  <a:pt x="30" y="1487"/>
                                </a:lnTo>
                                <a:lnTo>
                                  <a:pt x="8531" y="1487"/>
                                </a:lnTo>
                                <a:lnTo>
                                  <a:pt x="8531" y="1457"/>
                                </a:lnTo>
                                <a:lnTo>
                                  <a:pt x="30" y="1457"/>
                                </a:lnTo>
                                <a:lnTo>
                                  <a:pt x="30" y="30"/>
                                </a:lnTo>
                                <a:lnTo>
                                  <a:pt x="8531" y="30"/>
                                </a:lnTo>
                                <a:lnTo>
                                  <a:pt x="8531" y="0"/>
                                </a:lnTo>
                                <a:lnTo>
                                  <a:pt x="30" y="0"/>
                                </a:lnTo>
                                <a:lnTo>
                                  <a:pt x="0" y="0"/>
                                </a:lnTo>
                                <a:lnTo>
                                  <a:pt x="0" y="30"/>
                                </a:lnTo>
                                <a:lnTo>
                                  <a:pt x="0" y="2372"/>
                                </a:lnTo>
                                <a:lnTo>
                                  <a:pt x="30" y="2372"/>
                                </a:lnTo>
                                <a:lnTo>
                                  <a:pt x="8531" y="2372"/>
                                </a:lnTo>
                                <a:lnTo>
                                  <a:pt x="8561" y="2372"/>
                                </a:lnTo>
                                <a:lnTo>
                                  <a:pt x="8561" y="2342"/>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3" name="docshape396"/>
                        <wps:cNvSpPr txBox="1">
                          <a:spLocks noChangeArrowheads="1"/>
                        </wps:cNvSpPr>
                        <wps:spPr bwMode="auto">
                          <a:xfrm>
                            <a:off x="1847" y="-924"/>
                            <a:ext cx="8040" cy="6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4271CD">
                              <w:pPr>
                                <w:pStyle w:val="KeinLeerraum"/>
                                <w:rPr>
                                  <w:rStyle w:val="Fett"/>
                                </w:rPr>
                              </w:pPr>
                              <w:r w:rsidRPr="004271CD">
                                <w:rPr>
                                  <w:rStyle w:val="Fett"/>
                                </w:rPr>
                                <w:t>Projektteams und Mitarbeiter</w:t>
                              </w:r>
                            </w:p>
                            <w:p w:rsidR="00EE49CC" w:rsidRPr="004271CD" w:rsidRDefault="00EE49CC" w:rsidP="00BE01FA">
                              <w:pPr>
                                <w:pStyle w:val="KeinLeerraum"/>
                                <w:rPr>
                                  <w:rStyle w:val="Fett"/>
                                  <w:b w:val="0"/>
                                  <w:bCs w:val="0"/>
                                </w:rPr>
                              </w:pPr>
                              <w:r w:rsidRPr="004271CD">
                                <w:rPr>
                                  <w:rStyle w:val="Fett"/>
                                  <w:b w:val="0"/>
                                  <w:bCs w:val="0"/>
                                </w:rPr>
                                <w:t xml:space="preserve">Beschreiben Sie die Projektteams und wie </w:t>
                              </w:r>
                              <w:r w:rsidRPr="00BE01FA">
                                <w:rPr>
                                  <w:rStyle w:val="Fett"/>
                                  <w:b w:val="0"/>
                                  <w:bCs w:val="0"/>
                                </w:rPr>
                                <w:t>diese</w:t>
                              </w:r>
                              <w:r w:rsidRPr="004271CD">
                                <w:rPr>
                                  <w:rStyle w:val="Fett"/>
                                  <w:b w:val="0"/>
                                  <w:bCs w:val="0"/>
                                </w:rPr>
                                <w:t xml:space="preserve"> bei der Durchführung des Projekts zusammenarbeiten werden.</w:t>
                              </w:r>
                            </w:p>
                            <w:p w:rsidR="00EE49CC" w:rsidRPr="004271CD" w:rsidRDefault="00EE49CC" w:rsidP="00C23014">
                              <w:pPr>
                                <w:pStyle w:val="KeinLeerraum"/>
                                <w:rPr>
                                  <w:rStyle w:val="Fett"/>
                                  <w:b w:val="0"/>
                                  <w:bCs w:val="0"/>
                                </w:rPr>
                              </w:pPr>
                              <w:r w:rsidRPr="004271CD">
                                <w:rPr>
                                  <w:rStyle w:val="Fett"/>
                                  <w:b w:val="0"/>
                                  <w:bCs w:val="0"/>
                                </w:rPr>
                                <w:t xml:space="preserve">Führen Sie das im Projektbudget (Budgetkategorie A) vorgesehene Personal nach Funktionen/Profilen auf (z. B. </w:t>
                              </w:r>
                              <w:r w:rsidRPr="00C23014">
                                <w:rPr>
                                  <w:rStyle w:val="Fett"/>
                                  <w:b w:val="0"/>
                                  <w:bCs w:val="0"/>
                                </w:rPr>
                                <w:t>Projektleiter, leitende Fachkraft/Berater/Forscher, Nachwuchs-Fachkraft, Lehrpersonal, technisches Personal, Verwaltungspersonal usw.) und beschreiben Sie kurz ihre Aufgaben. Legen Sie die Lebensläufe aller Hauptakteure vor (falls erforderlich).</w:t>
                              </w:r>
                            </w:p>
                            <w:p w:rsidR="00EE49CC" w:rsidRPr="004271CD" w:rsidRDefault="00EE49CC" w:rsidP="00BE01FA">
                              <w:pPr>
                                <w:pStyle w:val="KeinLeerraum"/>
                                <w:rPr>
                                  <w:rStyle w:val="Fett"/>
                                  <w:b w:val="0"/>
                                  <w:bCs w:val="0"/>
                                </w:rPr>
                              </w:pPr>
                              <w:r w:rsidRPr="00C23014">
                                <w:rPr>
                                  <w:rStyle w:val="Kursiv"/>
                                </w:rPr>
                                <w:t>Hinweis</w:t>
                              </w:r>
                              <w:r w:rsidRPr="004271CD">
                                <w:rPr>
                                  <w:rStyle w:val="Fett"/>
                                  <w:b w:val="0"/>
                                  <w:bCs w:val="0"/>
                                </w:rPr>
                                <w:t>: Bitte achten Sie auf eine ausgewogene Vertretung der Geschlechter bei der Zusammensetzung der Projektteams und des mit der Durchführung der Maßnahme</w:t>
                              </w:r>
                              <w:r w:rsidRPr="00BE01FA">
                                <w:rPr>
                                  <w:rStyle w:val="Fett"/>
                                  <w:b w:val="0"/>
                                  <w:bCs w:val="0"/>
                                </w:rPr>
                                <w:t>n</w:t>
                              </w:r>
                              <w:r w:rsidRPr="004271CD">
                                <w:rPr>
                                  <w:rStyle w:val="Fett"/>
                                  <w:b w:val="0"/>
                                  <w:bCs w:val="0"/>
                                </w:rPr>
                                <w:t xml:space="preserve"> betrauten Personals.</w:t>
                              </w:r>
                            </w:p>
                            <w:p w:rsidR="00EE49CC" w:rsidRPr="00086B6F" w:rsidRDefault="00EE49CC" w:rsidP="004271CD">
                              <w:pPr>
                                <w:pStyle w:val="KeinLeerraum"/>
                                <w:rPr>
                                  <w:rStyle w:val="Fett"/>
                                </w:rPr>
                              </w:pPr>
                              <w:r>
                                <w:rPr>
                                  <w:rStyle w:val="Fett"/>
                                </w:rPr>
                                <w:tab/>
                              </w:r>
                            </w:p>
                            <w:p w:rsidR="00EE49CC" w:rsidRPr="00086B6F" w:rsidRDefault="00EE49CC" w:rsidP="004271CD">
                              <w:pPr>
                                <w:rPr>
                                  <w:rStyle w:val="Fett"/>
                                </w:rPr>
                              </w:pPr>
                            </w:p>
                            <w:p w:rsidR="00EE49CC" w:rsidRDefault="00EE49CC" w:rsidP="004271CD">
                              <w:pPr>
                                <w:pStyle w:val="KeinLeerraum"/>
                                <w:rPr>
                                  <w:sz w:val="18"/>
                                </w:rPr>
                              </w:pPr>
                              <w:r>
                                <w:t>Text einfügen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ED8ADE" id="Gruppieren 210" o:spid="_x0000_s1232" style="position:absolute;margin-left:0;margin-top:34.85pt;width:426.55pt;height:405.4pt;z-index:-251623424;mso-wrap-distance-left:0;mso-wrap-distance-right:0;mso-position-horizontal:left;mso-position-horizontal-relative:margin;mso-position-vertical-relative:text" coordorigin="1727,-1045" coordsize="8531,67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">
                <v:rect id="docshape394" o:spid="_x0000_s1233" style="position:absolute;left:1752;top:-1010;width:8506;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" fillcolor="#d9d9d9" stroked="f"/>
                <v:shape id="docshape395" o:spid="_x0000_s1234" style="position:absolute;left:1727;top:-1045;width:8531;height:6429;visibility:visible;mso-wrap-style:square;v-text-anchor:top" coordsize="8561,2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" path="m8561,r-30,l8531,30r,1427l8531,1487r,855l30,2342r,-855l8531,1487r,-30l30,1457,30,30r8501,l8531,,30,,,,,30,,2372r30,l8531,2372r30,l8561,2342r,-2312l8561,xe" fillcolor="#a6a6a6" stroked="f">
                  <v:path arrowok="t" o:connecttype="custom" o:connectlocs="8531,501;8501,501;8501,583;8501,4450;8501,4532;8501,6849;30,6849;30,4532;8501,4532;8501,4450;30,4450;30,583;8501,583;8501,501;30,501;0,501;0,583;0,6930;30,6930;8501,6930;8531,6930;8531,6849;8531,583;8531,501" o:connectangles="0,0,0,0,0,0,0,0,0,0,0,0,0,0,0,0,0,0,0,0,0,0,0,0"/>
                </v:shape>
                <v:shape id="docshape396" o:spid="_x0000_s1235" type="#_x0000_t202" style="position:absolute;left:1847;top:-924;width:8040;height:6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" filled="f" stroked="f">
                  <v:textbox inset="0,0,0,0">
                    <w:txbxContent>
                      <w:p w:rsidR="00EE49CC" w:rsidRDefault="00EE49CC" w:rsidP="004271CD">
                        <w:pPr>
                          <w:pStyle w:val="KeinLeerraum"/>
                          <w:rPr>
                            <w:rStyle w:val="Fett"/>
                          </w:rPr>
                        </w:pPr>
                        <w:r w:rsidRPr="004271CD">
                          <w:rPr>
                            <w:rStyle w:val="Fett"/>
                          </w:rPr>
                          <w:t>Projektteams und Mitarbeiter</w:t>
                        </w:r>
                      </w:p>
                      <w:p w:rsidR="00EE49CC" w:rsidRPr="004271CD" w:rsidRDefault="00EE49CC" w:rsidP="00BE01FA">
                        <w:pPr>
                          <w:pStyle w:val="KeinLeerraum"/>
                          <w:rPr>
                            <w:rStyle w:val="Fett"/>
                            <w:b w:val="0"/>
                            <w:bCs w:val="0"/>
                          </w:rPr>
                        </w:pPr>
                        <w:r w:rsidRPr="004271CD">
                          <w:rPr>
                            <w:rStyle w:val="Fett"/>
                            <w:b w:val="0"/>
                            <w:bCs w:val="0"/>
                          </w:rPr>
                          <w:t xml:space="preserve">Beschreiben Sie die Projektteams und wie </w:t>
                        </w:r>
                        <w:r w:rsidRPr="00BE01FA">
                          <w:rPr>
                            <w:rStyle w:val="Fett"/>
                            <w:b w:val="0"/>
                            <w:bCs w:val="0"/>
                          </w:rPr>
                          <w:t>diese</w:t>
                        </w:r>
                        <w:r w:rsidRPr="004271CD">
                          <w:rPr>
                            <w:rStyle w:val="Fett"/>
                            <w:b w:val="0"/>
                            <w:bCs w:val="0"/>
                          </w:rPr>
                          <w:t xml:space="preserve"> bei der Durchführung des Projekts zusammenarbeiten werden.</w:t>
                        </w:r>
                      </w:p>
                      <w:p w:rsidR="00EE49CC" w:rsidRPr="004271CD" w:rsidRDefault="00EE49CC" w:rsidP="00C23014">
                        <w:pPr>
                          <w:pStyle w:val="KeinLeerraum"/>
                          <w:rPr>
                            <w:rStyle w:val="Fett"/>
                            <w:b w:val="0"/>
                            <w:bCs w:val="0"/>
                          </w:rPr>
                        </w:pPr>
                        <w:r w:rsidRPr="004271CD">
                          <w:rPr>
                            <w:rStyle w:val="Fett"/>
                            <w:b w:val="0"/>
                            <w:bCs w:val="0"/>
                          </w:rPr>
                          <w:t xml:space="preserve">Führen Sie das im Projektbudget (Budgetkategorie A) vorgesehene Personal nach Funktionen/Profilen auf (z. B. </w:t>
                        </w:r>
                        <w:r w:rsidRPr="00C23014">
                          <w:rPr>
                            <w:rStyle w:val="Fett"/>
                            <w:b w:val="0"/>
                            <w:bCs w:val="0"/>
                          </w:rPr>
                          <w:t>Projektleiter, leitende Fachkraft/Berater/Forscher, Nachwuchs-Fachkraft, Lehrpersonal, technisches Personal, Verwaltungspersonal usw.) und beschreiben Sie kurz ihre Aufgaben. Legen Sie die Lebensläufe aller Hauptakteure vor (falls erforderlich).</w:t>
                        </w:r>
                      </w:p>
                      <w:p w:rsidR="00EE49CC" w:rsidRPr="004271CD" w:rsidRDefault="00EE49CC" w:rsidP="00BE01FA">
                        <w:pPr>
                          <w:pStyle w:val="KeinLeerraum"/>
                          <w:rPr>
                            <w:rStyle w:val="Fett"/>
                            <w:b w:val="0"/>
                            <w:bCs w:val="0"/>
                          </w:rPr>
                        </w:pPr>
                        <w:r w:rsidRPr="00C23014">
                          <w:rPr>
                            <w:rStyle w:val="Kursiv"/>
                          </w:rPr>
                          <w:t>Hinweis</w:t>
                        </w:r>
                        <w:r w:rsidRPr="004271CD">
                          <w:rPr>
                            <w:rStyle w:val="Fett"/>
                            <w:b w:val="0"/>
                            <w:bCs w:val="0"/>
                          </w:rPr>
                          <w:t>: Bitte achten Sie auf eine ausgewogene Vertretung der Geschlechter bei der Zusammensetzung der Projektteams und des mit der Durchführung der Maßnahme</w:t>
                        </w:r>
                        <w:r w:rsidRPr="00BE01FA">
                          <w:rPr>
                            <w:rStyle w:val="Fett"/>
                            <w:b w:val="0"/>
                            <w:bCs w:val="0"/>
                          </w:rPr>
                          <w:t>n</w:t>
                        </w:r>
                        <w:r w:rsidRPr="004271CD">
                          <w:rPr>
                            <w:rStyle w:val="Fett"/>
                            <w:b w:val="0"/>
                            <w:bCs w:val="0"/>
                          </w:rPr>
                          <w:t xml:space="preserve"> betrauten Personals.</w:t>
                        </w:r>
                      </w:p>
                      <w:p w:rsidR="00EE49CC" w:rsidRPr="00086B6F" w:rsidRDefault="00EE49CC" w:rsidP="004271CD">
                        <w:pPr>
                          <w:pStyle w:val="KeinLeerraum"/>
                          <w:rPr>
                            <w:rStyle w:val="Fett"/>
                          </w:rPr>
                        </w:pPr>
                        <w:r>
                          <w:rPr>
                            <w:rStyle w:val="Fett"/>
                          </w:rPr>
                          <w:tab/>
                        </w:r>
                      </w:p>
                      <w:p w:rsidR="00EE49CC" w:rsidRPr="00086B6F" w:rsidRDefault="00EE49CC" w:rsidP="004271CD">
                        <w:pPr>
                          <w:rPr>
                            <w:rStyle w:val="Fett"/>
                          </w:rPr>
                        </w:pPr>
                      </w:p>
                      <w:p w:rsidR="00EE49CC" w:rsidRDefault="00EE49CC" w:rsidP="004271CD">
                        <w:pPr>
                          <w:pStyle w:val="KeinLeerraum"/>
                          <w:rPr>
                            <w:sz w:val="18"/>
                          </w:rPr>
                        </w:pPr>
                        <w:r>
                          <w:t>Text einfügen</w:t>
                        </w:r>
                      </w:p>
                    </w:txbxContent>
                  </v:textbox>
                </v:shape>
                <w10:wrap type="topAndBottom" anchorx="margin"/>
              </v:group>
            </w:pict>
          </mc:Fallback>
        </mc:AlternateContent>
      </w:r>
      <w:r w:rsidRPr="004271CD">
        <w:rPr>
          <w:rStyle w:val="Fett"/>
        </w:rPr>
        <w:t>2.3 Projektteams, Mitarbeitende und Fachkräfte</w:t>
      </w:r>
    </w:p>
    <w:tbl>
      <w:tblPr>
        <w:tblStyle w:val="Tabellenraster"/>
        <w:tblW w:w="0" w:type="auto"/>
        <w:tblLook w:val="04A0" w:firstRow="1" w:lastRow="0" w:firstColumn="1" w:lastColumn="0" w:noHBand="0" w:noVBand="1"/>
      </w:tblPr>
      <w:tblGrid>
        <w:gridCol w:w="2942"/>
        <w:gridCol w:w="2943"/>
        <w:gridCol w:w="2943"/>
      </w:tblGrid>
      <w:tr w:rsidR="00C23014" w:rsidTr="00C23014">
        <w:tc>
          <w:tcPr>
            <w:tcW w:w="2942" w:type="dxa"/>
          </w:tcPr>
          <w:p w:rsidR="00C23014" w:rsidRDefault="00C23014">
            <w:pPr>
              <w:suppressAutoHyphens w:val="0"/>
            </w:pPr>
            <w:r>
              <w:t>Name und Funktion</w:t>
            </w:r>
          </w:p>
        </w:tc>
        <w:tc>
          <w:tcPr>
            <w:tcW w:w="2943" w:type="dxa"/>
          </w:tcPr>
          <w:p w:rsidR="00C23014" w:rsidRDefault="00C23014">
            <w:pPr>
              <w:suppressAutoHyphens w:val="0"/>
            </w:pPr>
            <w:r>
              <w:t>Organisation</w:t>
            </w:r>
          </w:p>
        </w:tc>
        <w:tc>
          <w:tcPr>
            <w:tcW w:w="2943" w:type="dxa"/>
          </w:tcPr>
          <w:p w:rsidR="00C23014" w:rsidRDefault="00C23014" w:rsidP="00C23014">
            <w:pPr>
              <w:suppressAutoHyphens w:val="0"/>
            </w:pPr>
            <w:r w:rsidRPr="00C23014">
              <w:t xml:space="preserve">Rolle/Aufgaben/Berufsprofil und </w:t>
            </w:r>
            <w:r>
              <w:t>Expertise</w:t>
            </w:r>
          </w:p>
        </w:tc>
      </w:tr>
      <w:tr w:rsidR="00C23014" w:rsidTr="00C23014">
        <w:tc>
          <w:tcPr>
            <w:tcW w:w="2942" w:type="dxa"/>
          </w:tcPr>
          <w:p w:rsidR="00C23014" w:rsidRDefault="00C23014">
            <w:pPr>
              <w:suppressAutoHyphens w:val="0"/>
            </w:pPr>
          </w:p>
        </w:tc>
        <w:tc>
          <w:tcPr>
            <w:tcW w:w="2943" w:type="dxa"/>
          </w:tcPr>
          <w:p w:rsidR="00C23014" w:rsidRDefault="00C23014">
            <w:pPr>
              <w:suppressAutoHyphens w:val="0"/>
            </w:pPr>
          </w:p>
        </w:tc>
        <w:tc>
          <w:tcPr>
            <w:tcW w:w="2943" w:type="dxa"/>
          </w:tcPr>
          <w:p w:rsidR="00C23014" w:rsidRDefault="00C23014">
            <w:pPr>
              <w:suppressAutoHyphens w:val="0"/>
            </w:pPr>
          </w:p>
        </w:tc>
      </w:tr>
      <w:tr w:rsidR="00C23014" w:rsidTr="00C23014">
        <w:tc>
          <w:tcPr>
            <w:tcW w:w="2942" w:type="dxa"/>
          </w:tcPr>
          <w:p w:rsidR="00C23014" w:rsidRDefault="00C23014">
            <w:pPr>
              <w:suppressAutoHyphens w:val="0"/>
            </w:pPr>
          </w:p>
        </w:tc>
        <w:tc>
          <w:tcPr>
            <w:tcW w:w="2943" w:type="dxa"/>
          </w:tcPr>
          <w:p w:rsidR="00C23014" w:rsidRDefault="00C23014">
            <w:pPr>
              <w:suppressAutoHyphens w:val="0"/>
            </w:pPr>
          </w:p>
        </w:tc>
        <w:tc>
          <w:tcPr>
            <w:tcW w:w="2943" w:type="dxa"/>
          </w:tcPr>
          <w:p w:rsidR="00C23014" w:rsidRDefault="00C23014">
            <w:pPr>
              <w:suppressAutoHyphens w:val="0"/>
            </w:pPr>
          </w:p>
        </w:tc>
      </w:tr>
      <w:tr w:rsidR="00C23014" w:rsidTr="00C23014">
        <w:tc>
          <w:tcPr>
            <w:tcW w:w="2942" w:type="dxa"/>
          </w:tcPr>
          <w:p w:rsidR="00C23014" w:rsidRDefault="00C23014">
            <w:pPr>
              <w:suppressAutoHyphens w:val="0"/>
            </w:pPr>
          </w:p>
        </w:tc>
        <w:tc>
          <w:tcPr>
            <w:tcW w:w="2943" w:type="dxa"/>
          </w:tcPr>
          <w:p w:rsidR="00C23014" w:rsidRDefault="00C23014">
            <w:pPr>
              <w:suppressAutoHyphens w:val="0"/>
            </w:pPr>
          </w:p>
        </w:tc>
        <w:tc>
          <w:tcPr>
            <w:tcW w:w="2943" w:type="dxa"/>
          </w:tcPr>
          <w:p w:rsidR="00C23014" w:rsidRDefault="00C23014">
            <w:pPr>
              <w:suppressAutoHyphens w:val="0"/>
            </w:pPr>
          </w:p>
        </w:tc>
      </w:tr>
      <w:tr w:rsidR="00C23014" w:rsidTr="00C23014">
        <w:tc>
          <w:tcPr>
            <w:tcW w:w="2942" w:type="dxa"/>
          </w:tcPr>
          <w:p w:rsidR="00C23014" w:rsidRDefault="00C23014">
            <w:pPr>
              <w:suppressAutoHyphens w:val="0"/>
            </w:pPr>
          </w:p>
        </w:tc>
        <w:tc>
          <w:tcPr>
            <w:tcW w:w="2943" w:type="dxa"/>
          </w:tcPr>
          <w:p w:rsidR="00C23014" w:rsidRDefault="00C23014">
            <w:pPr>
              <w:suppressAutoHyphens w:val="0"/>
            </w:pPr>
          </w:p>
        </w:tc>
        <w:tc>
          <w:tcPr>
            <w:tcW w:w="2943" w:type="dxa"/>
          </w:tcPr>
          <w:p w:rsidR="00C23014" w:rsidRDefault="00C23014">
            <w:pPr>
              <w:suppressAutoHyphens w:val="0"/>
            </w:pPr>
          </w:p>
        </w:tc>
      </w:tr>
      <w:tr w:rsidR="00C23014" w:rsidTr="00C23014">
        <w:tc>
          <w:tcPr>
            <w:tcW w:w="2942" w:type="dxa"/>
          </w:tcPr>
          <w:p w:rsidR="00C23014" w:rsidRDefault="00C23014">
            <w:pPr>
              <w:suppressAutoHyphens w:val="0"/>
            </w:pPr>
          </w:p>
        </w:tc>
        <w:tc>
          <w:tcPr>
            <w:tcW w:w="2943" w:type="dxa"/>
          </w:tcPr>
          <w:p w:rsidR="00C23014" w:rsidRDefault="00C23014">
            <w:pPr>
              <w:suppressAutoHyphens w:val="0"/>
            </w:pPr>
          </w:p>
        </w:tc>
        <w:tc>
          <w:tcPr>
            <w:tcW w:w="2943" w:type="dxa"/>
          </w:tcPr>
          <w:p w:rsidR="00C23014" w:rsidRDefault="00C23014">
            <w:pPr>
              <w:suppressAutoHyphens w:val="0"/>
            </w:pPr>
          </w:p>
        </w:tc>
      </w:tr>
    </w:tbl>
    <w:p w:rsidR="009E64F4" w:rsidRPr="008A0674" w:rsidRDefault="00C23014" w:rsidP="008A0674">
      <w:pPr>
        <w:suppressAutoHyphens w:val="0"/>
      </w:pPr>
      <w:r w:rsidRPr="00C23014">
        <w:rPr>
          <w:noProof/>
          <w:lang w:val="de-AT" w:eastAsia="de-AT"/>
        </w:rPr>
        <w:lastRenderedPageBreak/>
        <mc:AlternateContent>
          <mc:Choice Requires="wpg">
            <w:drawing>
              <wp:anchor distT="0" distB="0" distL="0" distR="0" simplePos="0" relativeHeight="251695104" behindDoc="1" locked="0" layoutInCell="1" allowOverlap="1" wp14:anchorId="067A57B2" wp14:editId="1E82F6CC">
                <wp:simplePos x="0" y="0"/>
                <wp:positionH relativeFrom="margin">
                  <wp:posOffset>-2540</wp:posOffset>
                </wp:positionH>
                <wp:positionV relativeFrom="paragraph">
                  <wp:posOffset>442595</wp:posOffset>
                </wp:positionV>
                <wp:extent cx="5417185" cy="3648710"/>
                <wp:effectExtent l="0" t="0" r="0" b="8890"/>
                <wp:wrapTopAndBottom/>
                <wp:docPr id="214" name="Gruppieren 2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7185" cy="3648711"/>
                          <a:chOff x="1727" y="-1045"/>
                          <a:chExt cx="8531" cy="4791"/>
                        </a:xfrm>
                      </wpg:grpSpPr>
                      <wps:wsp>
                        <wps:cNvPr id="215" name="docshape394"/>
                        <wps:cNvSpPr>
                          <a:spLocks noChangeArrowheads="1"/>
                        </wps:cNvSpPr>
                        <wps:spPr bwMode="auto">
                          <a:xfrm>
                            <a:off x="1752" y="-1010"/>
                            <a:ext cx="8506" cy="223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6" name="docshape395"/>
                        <wps:cNvSpPr>
                          <a:spLocks/>
                        </wps:cNvSpPr>
                        <wps:spPr bwMode="auto">
                          <a:xfrm>
                            <a:off x="1727" y="-1045"/>
                            <a:ext cx="8531" cy="3643"/>
                          </a:xfrm>
                          <a:custGeom>
                            <a:avLst/>
                            <a:gdLst>
                              <a:gd name="T0" fmla="+- 0 10258 1697"/>
                              <a:gd name="T1" fmla="*/ T0 w 8561"/>
                              <a:gd name="T2" fmla="+- 0 185 185"/>
                              <a:gd name="T3" fmla="*/ 185 h 2372"/>
                              <a:gd name="T4" fmla="+- 0 10228 1697"/>
                              <a:gd name="T5" fmla="*/ T4 w 8561"/>
                              <a:gd name="T6" fmla="+- 0 185 185"/>
                              <a:gd name="T7" fmla="*/ 185 h 2372"/>
                              <a:gd name="T8" fmla="+- 0 10228 1697"/>
                              <a:gd name="T9" fmla="*/ T8 w 8561"/>
                              <a:gd name="T10" fmla="+- 0 215 185"/>
                              <a:gd name="T11" fmla="*/ 215 h 2372"/>
                              <a:gd name="T12" fmla="+- 0 10228 1697"/>
                              <a:gd name="T13" fmla="*/ T12 w 8561"/>
                              <a:gd name="T14" fmla="+- 0 1642 185"/>
                              <a:gd name="T15" fmla="*/ 1642 h 2372"/>
                              <a:gd name="T16" fmla="+- 0 10228 1697"/>
                              <a:gd name="T17" fmla="*/ T16 w 8561"/>
                              <a:gd name="T18" fmla="+- 0 1672 185"/>
                              <a:gd name="T19" fmla="*/ 1672 h 2372"/>
                              <a:gd name="T20" fmla="+- 0 10228 1697"/>
                              <a:gd name="T21" fmla="*/ T20 w 8561"/>
                              <a:gd name="T22" fmla="+- 0 2527 185"/>
                              <a:gd name="T23" fmla="*/ 2527 h 2372"/>
                              <a:gd name="T24" fmla="+- 0 1727 1697"/>
                              <a:gd name="T25" fmla="*/ T24 w 8561"/>
                              <a:gd name="T26" fmla="+- 0 2527 185"/>
                              <a:gd name="T27" fmla="*/ 2527 h 2372"/>
                              <a:gd name="T28" fmla="+- 0 1727 1697"/>
                              <a:gd name="T29" fmla="*/ T28 w 8561"/>
                              <a:gd name="T30" fmla="+- 0 1672 185"/>
                              <a:gd name="T31" fmla="*/ 1672 h 2372"/>
                              <a:gd name="T32" fmla="+- 0 10228 1697"/>
                              <a:gd name="T33" fmla="*/ T32 w 8561"/>
                              <a:gd name="T34" fmla="+- 0 1672 185"/>
                              <a:gd name="T35" fmla="*/ 1672 h 2372"/>
                              <a:gd name="T36" fmla="+- 0 10228 1697"/>
                              <a:gd name="T37" fmla="*/ T36 w 8561"/>
                              <a:gd name="T38" fmla="+- 0 1642 185"/>
                              <a:gd name="T39" fmla="*/ 1642 h 2372"/>
                              <a:gd name="T40" fmla="+- 0 1727 1697"/>
                              <a:gd name="T41" fmla="*/ T40 w 8561"/>
                              <a:gd name="T42" fmla="+- 0 1642 185"/>
                              <a:gd name="T43" fmla="*/ 1642 h 2372"/>
                              <a:gd name="T44" fmla="+- 0 1727 1697"/>
                              <a:gd name="T45" fmla="*/ T44 w 8561"/>
                              <a:gd name="T46" fmla="+- 0 215 185"/>
                              <a:gd name="T47" fmla="*/ 215 h 2372"/>
                              <a:gd name="T48" fmla="+- 0 10228 1697"/>
                              <a:gd name="T49" fmla="*/ T48 w 8561"/>
                              <a:gd name="T50" fmla="+- 0 215 185"/>
                              <a:gd name="T51" fmla="*/ 215 h 2372"/>
                              <a:gd name="T52" fmla="+- 0 10228 1697"/>
                              <a:gd name="T53" fmla="*/ T52 w 8561"/>
                              <a:gd name="T54" fmla="+- 0 185 185"/>
                              <a:gd name="T55" fmla="*/ 185 h 2372"/>
                              <a:gd name="T56" fmla="+- 0 1727 1697"/>
                              <a:gd name="T57" fmla="*/ T56 w 8561"/>
                              <a:gd name="T58" fmla="+- 0 185 185"/>
                              <a:gd name="T59" fmla="*/ 185 h 2372"/>
                              <a:gd name="T60" fmla="+- 0 1697 1697"/>
                              <a:gd name="T61" fmla="*/ T60 w 8561"/>
                              <a:gd name="T62" fmla="+- 0 185 185"/>
                              <a:gd name="T63" fmla="*/ 185 h 2372"/>
                              <a:gd name="T64" fmla="+- 0 1697 1697"/>
                              <a:gd name="T65" fmla="*/ T64 w 8561"/>
                              <a:gd name="T66" fmla="+- 0 215 185"/>
                              <a:gd name="T67" fmla="*/ 215 h 2372"/>
                              <a:gd name="T68" fmla="+- 0 1697 1697"/>
                              <a:gd name="T69" fmla="*/ T68 w 8561"/>
                              <a:gd name="T70" fmla="+- 0 2557 185"/>
                              <a:gd name="T71" fmla="*/ 2557 h 2372"/>
                              <a:gd name="T72" fmla="+- 0 1727 1697"/>
                              <a:gd name="T73" fmla="*/ T72 w 8561"/>
                              <a:gd name="T74" fmla="+- 0 2557 185"/>
                              <a:gd name="T75" fmla="*/ 2557 h 2372"/>
                              <a:gd name="T76" fmla="+- 0 10228 1697"/>
                              <a:gd name="T77" fmla="*/ T76 w 8561"/>
                              <a:gd name="T78" fmla="+- 0 2557 185"/>
                              <a:gd name="T79" fmla="*/ 2557 h 2372"/>
                              <a:gd name="T80" fmla="+- 0 10258 1697"/>
                              <a:gd name="T81" fmla="*/ T80 w 8561"/>
                              <a:gd name="T82" fmla="+- 0 2557 185"/>
                              <a:gd name="T83" fmla="*/ 2557 h 2372"/>
                              <a:gd name="T84" fmla="+- 0 10258 1697"/>
                              <a:gd name="T85" fmla="*/ T84 w 8561"/>
                              <a:gd name="T86" fmla="+- 0 2527 185"/>
                              <a:gd name="T87" fmla="*/ 2527 h 2372"/>
                              <a:gd name="T88" fmla="+- 0 10258 1697"/>
                              <a:gd name="T89" fmla="*/ T88 w 8561"/>
                              <a:gd name="T90" fmla="+- 0 215 185"/>
                              <a:gd name="T91" fmla="*/ 215 h 2372"/>
                              <a:gd name="T92" fmla="+- 0 10258 1697"/>
                              <a:gd name="T93" fmla="*/ T92 w 8561"/>
                              <a:gd name="T94" fmla="+- 0 185 185"/>
                              <a:gd name="T95" fmla="*/ 185 h 23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561" h="2372">
                                <a:moveTo>
                                  <a:pt x="8561" y="0"/>
                                </a:moveTo>
                                <a:lnTo>
                                  <a:pt x="8531" y="0"/>
                                </a:lnTo>
                                <a:lnTo>
                                  <a:pt x="8531" y="30"/>
                                </a:lnTo>
                                <a:lnTo>
                                  <a:pt x="8531" y="1457"/>
                                </a:lnTo>
                                <a:lnTo>
                                  <a:pt x="8531" y="1487"/>
                                </a:lnTo>
                                <a:lnTo>
                                  <a:pt x="8531" y="2342"/>
                                </a:lnTo>
                                <a:lnTo>
                                  <a:pt x="30" y="2342"/>
                                </a:lnTo>
                                <a:lnTo>
                                  <a:pt x="30" y="1487"/>
                                </a:lnTo>
                                <a:lnTo>
                                  <a:pt x="8531" y="1487"/>
                                </a:lnTo>
                                <a:lnTo>
                                  <a:pt x="8531" y="1457"/>
                                </a:lnTo>
                                <a:lnTo>
                                  <a:pt x="30" y="1457"/>
                                </a:lnTo>
                                <a:lnTo>
                                  <a:pt x="30" y="30"/>
                                </a:lnTo>
                                <a:lnTo>
                                  <a:pt x="8531" y="30"/>
                                </a:lnTo>
                                <a:lnTo>
                                  <a:pt x="8531" y="0"/>
                                </a:lnTo>
                                <a:lnTo>
                                  <a:pt x="30" y="0"/>
                                </a:lnTo>
                                <a:lnTo>
                                  <a:pt x="0" y="0"/>
                                </a:lnTo>
                                <a:lnTo>
                                  <a:pt x="0" y="30"/>
                                </a:lnTo>
                                <a:lnTo>
                                  <a:pt x="0" y="2372"/>
                                </a:lnTo>
                                <a:lnTo>
                                  <a:pt x="30" y="2372"/>
                                </a:lnTo>
                                <a:lnTo>
                                  <a:pt x="8531" y="2372"/>
                                </a:lnTo>
                                <a:lnTo>
                                  <a:pt x="8561" y="2372"/>
                                </a:lnTo>
                                <a:lnTo>
                                  <a:pt x="8561" y="2342"/>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8" name="docshape396"/>
                        <wps:cNvSpPr txBox="1">
                          <a:spLocks noChangeArrowheads="1"/>
                        </wps:cNvSpPr>
                        <wps:spPr bwMode="auto">
                          <a:xfrm>
                            <a:off x="1847" y="-924"/>
                            <a:ext cx="8040" cy="4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C23014" w:rsidRDefault="00EE49CC" w:rsidP="00C23014">
                              <w:pPr>
                                <w:pStyle w:val="KeinLeerraum"/>
                                <w:rPr>
                                  <w:rStyle w:val="Fett"/>
                                </w:rPr>
                              </w:pPr>
                              <w:r w:rsidRPr="00C23014">
                                <w:rPr>
                                  <w:rStyle w:val="Fett"/>
                                </w:rPr>
                                <w:t>Externe Ressourcen (Unterverträge, abgeordnetes Personal usw.)</w:t>
                              </w:r>
                            </w:p>
                            <w:p w:rsidR="00EE49CC" w:rsidRPr="00C23014" w:rsidRDefault="00EE49CC" w:rsidP="00C23014">
                              <w:pPr>
                                <w:pStyle w:val="KeinLeerraum"/>
                                <w:rPr>
                                  <w:rStyle w:val="Fett"/>
                                  <w:b w:val="0"/>
                                  <w:bCs w:val="0"/>
                                </w:rPr>
                              </w:pPr>
                              <w:r w:rsidRPr="00C23014">
                                <w:rPr>
                                  <w:rStyle w:val="Fett"/>
                                  <w:b w:val="0"/>
                                  <w:bCs w:val="0"/>
                                </w:rPr>
                                <w:t>Wenn Sie nicht ü</w:t>
                              </w:r>
                              <w:r>
                                <w:rPr>
                                  <w:rStyle w:val="Fett"/>
                                  <w:b w:val="0"/>
                                  <w:bCs w:val="0"/>
                                </w:rPr>
                                <w:t xml:space="preserve">ber alle Fähigkeiten/Ressourcen </w:t>
                              </w:r>
                              <w:r w:rsidRPr="00C23014">
                                <w:rPr>
                                  <w:rStyle w:val="Fett"/>
                                  <w:b w:val="0"/>
                                  <w:bCs w:val="0"/>
                                </w:rPr>
                                <w:t>verfügen, beschreiben Sie, wie Sie diese beschaffen wollen (Beiträge von Mitgliedern, Partnerorganisationen, Vergabe von Unteraufträgen usw.).</w:t>
                              </w:r>
                            </w:p>
                            <w:p w:rsidR="00EE49CC" w:rsidRPr="00086B6F" w:rsidRDefault="00EE49CC" w:rsidP="00BE01FA">
                              <w:pPr>
                                <w:pStyle w:val="KeinLeerraum"/>
                                <w:rPr>
                                  <w:rStyle w:val="Fett"/>
                                </w:rPr>
                              </w:pPr>
                              <w:r w:rsidRPr="00C23014">
                                <w:rPr>
                                  <w:rStyle w:val="Fett"/>
                                  <w:b w:val="0"/>
                                  <w:bCs w:val="0"/>
                                </w:rPr>
                                <w:t>Falls Sie Unteraufträge vergeben, füllen Sie bitte auch die Tabelle in Abschnitt 4 aus. Stellen Sie außerdem sicher, dass die Unt</w:t>
                              </w:r>
                              <w:r>
                                <w:rPr>
                                  <w:rStyle w:val="Fett"/>
                                  <w:b w:val="0"/>
                                  <w:bCs w:val="0"/>
                                </w:rPr>
                                <w:t>erauftragnehmer sich des Gender-</w:t>
                              </w:r>
                              <w:r w:rsidRPr="00C23014">
                                <w:rPr>
                                  <w:rStyle w:val="Fett"/>
                                  <w:b w:val="0"/>
                                  <w:bCs w:val="0"/>
                                </w:rPr>
                                <w:t>Mainstreaming</w:t>
                              </w:r>
                              <w:r w:rsidRPr="00BE01FA">
                                <w:rPr>
                                  <w:rStyle w:val="Fett"/>
                                  <w:b w:val="0"/>
                                  <w:bCs w:val="0"/>
                                </w:rPr>
                                <w:t>s</w:t>
                              </w:r>
                              <w:r w:rsidRPr="00C23014">
                                <w:rPr>
                                  <w:rStyle w:val="Fett"/>
                                  <w:b w:val="0"/>
                                  <w:bCs w:val="0"/>
                                </w:rPr>
                                <w:t xml:space="preserve"> und des Non-Discrimination Mainstreaming</w:t>
                              </w:r>
                              <w:r w:rsidRPr="00BE01FA">
                                <w:rPr>
                                  <w:rStyle w:val="Fett"/>
                                  <w:b w:val="0"/>
                                  <w:bCs w:val="0"/>
                                </w:rPr>
                                <w:t>s</w:t>
                              </w:r>
                              <w:r w:rsidRPr="00C23014">
                                <w:rPr>
                                  <w:rStyle w:val="Fett"/>
                                  <w:b w:val="0"/>
                                  <w:bCs w:val="0"/>
                                </w:rPr>
                                <w:t xml:space="preserve"> bewusst sind.</w:t>
                              </w:r>
                              <w:r>
                                <w:rPr>
                                  <w:rStyle w:val="Fett"/>
                                </w:rPr>
                                <w:tab/>
                              </w:r>
                            </w:p>
                            <w:p w:rsidR="00EE49CC" w:rsidRPr="00086B6F" w:rsidRDefault="00EE49CC" w:rsidP="00C23014">
                              <w:pPr>
                                <w:rPr>
                                  <w:rStyle w:val="Fett"/>
                                </w:rPr>
                              </w:pPr>
                            </w:p>
                            <w:p w:rsidR="00EE49CC" w:rsidRDefault="00EE49CC" w:rsidP="00C23014">
                              <w:pPr>
                                <w:pStyle w:val="KeinLeerraum"/>
                                <w:rPr>
                                  <w:sz w:val="18"/>
                                </w:rPr>
                              </w:pPr>
                              <w:r>
                                <w:t>Text einfügen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7A57B2" id="Gruppieren 214" o:spid="_x0000_s1236" style="position:absolute;margin-left:-.2pt;margin-top:34.85pt;width:426.55pt;height:287.3pt;z-index:-251621376;mso-wrap-distance-left:0;mso-wrap-distance-right:0;mso-position-horizontal-relative:margin;mso-position-vertical-relative:text" coordorigin="1727,-1045" coordsize="8531,47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">
                <v:rect id="docshape394" o:spid="_x0000_s1237" style="position:absolute;left:1752;top:-1010;width:8506;height:2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" fillcolor="#d9d9d9" stroked="f"/>
                <v:shape id="docshape395" o:spid="_x0000_s1238" style="position:absolute;left:1727;top:-1045;width:8531;height:3643;visibility:visible;mso-wrap-style:square;v-text-anchor:top" coordsize="8561,2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" path="m8561,r-30,l8531,30r,1427l8531,1487r,855l30,2342r,-855l8531,1487r,-30l30,1457,30,30r8501,l8531,,30,,,,,30,,2372r30,l8531,2372r30,l8561,2342r,-2312l8561,xe" fillcolor="#a6a6a6" stroked="f">
                  <v:path arrowok="t" o:connecttype="custom" o:connectlocs="8531,284;8501,284;8501,330;8501,2522;8501,2568;8501,3881;30,3881;30,2568;8501,2568;8501,2522;30,2522;30,330;8501,330;8501,284;30,284;0,284;0,330;0,3927;30,3927;8501,3927;8531,3927;8531,3881;8531,330;8531,284" o:connectangles="0,0,0,0,0,0,0,0,0,0,0,0,0,0,0,0,0,0,0,0,0,0,0,0"/>
                </v:shape>
                <v:shape id="docshape396" o:spid="_x0000_s1239" type="#_x0000_t202" style="position:absolute;left:1847;top:-924;width:8040;height:46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" filled="f" stroked="f">
                  <v:textbox inset="0,0,0,0">
                    <w:txbxContent>
                      <w:p w:rsidR="00EE49CC" w:rsidRPr="00C23014" w:rsidRDefault="00EE49CC" w:rsidP="00C23014">
                        <w:pPr>
                          <w:pStyle w:val="KeinLeerraum"/>
                          <w:rPr>
                            <w:rStyle w:val="Fett"/>
                          </w:rPr>
                        </w:pPr>
                        <w:r w:rsidRPr="00C23014">
                          <w:rPr>
                            <w:rStyle w:val="Fett"/>
                          </w:rPr>
                          <w:t>Externe Ressourcen (Unterverträge, abgeordnetes Personal usw.)</w:t>
                        </w:r>
                      </w:p>
                      <w:p w:rsidR="00EE49CC" w:rsidRPr="00C23014" w:rsidRDefault="00EE49CC" w:rsidP="00C23014">
                        <w:pPr>
                          <w:pStyle w:val="KeinLeerraum"/>
                          <w:rPr>
                            <w:rStyle w:val="Fett"/>
                            <w:b w:val="0"/>
                            <w:bCs w:val="0"/>
                          </w:rPr>
                        </w:pPr>
                        <w:r w:rsidRPr="00C23014">
                          <w:rPr>
                            <w:rStyle w:val="Fett"/>
                            <w:b w:val="0"/>
                            <w:bCs w:val="0"/>
                          </w:rPr>
                          <w:t>Wenn Sie nicht ü</w:t>
                        </w:r>
                        <w:r>
                          <w:rPr>
                            <w:rStyle w:val="Fett"/>
                            <w:b w:val="0"/>
                            <w:bCs w:val="0"/>
                          </w:rPr>
                          <w:t xml:space="preserve">ber alle Fähigkeiten/Ressourcen </w:t>
                        </w:r>
                        <w:r w:rsidRPr="00C23014">
                          <w:rPr>
                            <w:rStyle w:val="Fett"/>
                            <w:b w:val="0"/>
                            <w:bCs w:val="0"/>
                          </w:rPr>
                          <w:t>verfügen, beschreiben Sie, wie Sie diese beschaffen wollen (Beiträge von Mitgliedern, Partnerorganisationen, Vergabe von Unteraufträgen usw.).</w:t>
                        </w:r>
                      </w:p>
                      <w:p w:rsidR="00EE49CC" w:rsidRPr="00086B6F" w:rsidRDefault="00EE49CC" w:rsidP="00BE01FA">
                        <w:pPr>
                          <w:pStyle w:val="KeinLeerraum"/>
                          <w:rPr>
                            <w:rStyle w:val="Fett"/>
                          </w:rPr>
                        </w:pPr>
                        <w:r w:rsidRPr="00C23014">
                          <w:rPr>
                            <w:rStyle w:val="Fett"/>
                            <w:b w:val="0"/>
                            <w:bCs w:val="0"/>
                          </w:rPr>
                          <w:t>Falls Sie Unteraufträge vergeben, füllen Sie bitte auch die Tabelle in Abschnitt 4 aus. Stellen Sie außerdem sicher, dass die Unt</w:t>
                        </w:r>
                        <w:r>
                          <w:rPr>
                            <w:rStyle w:val="Fett"/>
                            <w:b w:val="0"/>
                            <w:bCs w:val="0"/>
                          </w:rPr>
                          <w:t>erauftragnehmer sich des Gender-</w:t>
                        </w:r>
                        <w:r w:rsidRPr="00C23014">
                          <w:rPr>
                            <w:rStyle w:val="Fett"/>
                            <w:b w:val="0"/>
                            <w:bCs w:val="0"/>
                          </w:rPr>
                          <w:t>Mainstreaming</w:t>
                        </w:r>
                        <w:r w:rsidRPr="00BE01FA">
                          <w:rPr>
                            <w:rStyle w:val="Fett"/>
                            <w:b w:val="0"/>
                            <w:bCs w:val="0"/>
                          </w:rPr>
                          <w:t>s</w:t>
                        </w:r>
                        <w:r w:rsidRPr="00C23014">
                          <w:rPr>
                            <w:rStyle w:val="Fett"/>
                            <w:b w:val="0"/>
                            <w:bCs w:val="0"/>
                          </w:rPr>
                          <w:t xml:space="preserve"> und des Non-Discrimination Mainstreaming</w:t>
                        </w:r>
                        <w:r w:rsidRPr="00BE01FA">
                          <w:rPr>
                            <w:rStyle w:val="Fett"/>
                            <w:b w:val="0"/>
                            <w:bCs w:val="0"/>
                          </w:rPr>
                          <w:t>s</w:t>
                        </w:r>
                        <w:r w:rsidRPr="00C23014">
                          <w:rPr>
                            <w:rStyle w:val="Fett"/>
                            <w:b w:val="0"/>
                            <w:bCs w:val="0"/>
                          </w:rPr>
                          <w:t xml:space="preserve"> bewusst sind.</w:t>
                        </w:r>
                        <w:r>
                          <w:rPr>
                            <w:rStyle w:val="Fett"/>
                          </w:rPr>
                          <w:tab/>
                        </w:r>
                      </w:p>
                      <w:p w:rsidR="00EE49CC" w:rsidRPr="00086B6F" w:rsidRDefault="00EE49CC" w:rsidP="00C23014">
                        <w:pPr>
                          <w:rPr>
                            <w:rStyle w:val="Fett"/>
                          </w:rPr>
                        </w:pPr>
                      </w:p>
                      <w:p w:rsidR="00EE49CC" w:rsidRDefault="00EE49CC" w:rsidP="00C23014">
                        <w:pPr>
                          <w:pStyle w:val="KeinLeerraum"/>
                          <w:rPr>
                            <w:sz w:val="18"/>
                          </w:rPr>
                        </w:pPr>
                        <w:r>
                          <w:t>Text einfügen</w:t>
                        </w:r>
                      </w:p>
                    </w:txbxContent>
                  </v:textbox>
                </v:shape>
                <w10:wrap type="topAndBottom" anchorx="margin"/>
              </v:group>
            </w:pict>
          </mc:Fallback>
        </mc:AlternateContent>
      </w:r>
    </w:p>
    <w:p w:rsidR="005119BE" w:rsidRDefault="005119BE">
      <w:pPr>
        <w:suppressAutoHyphens w:val="0"/>
        <w:rPr>
          <w:rStyle w:val="Fett"/>
        </w:rPr>
      </w:pPr>
      <w:r w:rsidRPr="005119BE">
        <w:rPr>
          <w:noProof/>
          <w:lang w:val="de-AT" w:eastAsia="de-AT"/>
        </w:rPr>
        <mc:AlternateContent>
          <mc:Choice Requires="wpg">
            <w:drawing>
              <wp:anchor distT="0" distB="0" distL="0" distR="0" simplePos="0" relativeHeight="251928576" behindDoc="1" locked="0" layoutInCell="1" allowOverlap="1" wp14:anchorId="52AE0624" wp14:editId="792E7CCC">
                <wp:simplePos x="0" y="0"/>
                <wp:positionH relativeFrom="margin">
                  <wp:posOffset>-57785</wp:posOffset>
                </wp:positionH>
                <wp:positionV relativeFrom="paragraph">
                  <wp:posOffset>3966845</wp:posOffset>
                </wp:positionV>
                <wp:extent cx="5417185" cy="3856355"/>
                <wp:effectExtent l="0" t="0" r="0" b="0"/>
                <wp:wrapTopAndBottom/>
                <wp:docPr id="1396" name="Gruppieren 13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7185" cy="3856355"/>
                          <a:chOff x="1727" y="-1045"/>
                          <a:chExt cx="8531" cy="5064"/>
                        </a:xfrm>
                      </wpg:grpSpPr>
                      <wps:wsp>
                        <wps:cNvPr id="1397" name="docshape394"/>
                        <wps:cNvSpPr>
                          <a:spLocks noChangeArrowheads="1"/>
                        </wps:cNvSpPr>
                        <wps:spPr bwMode="auto">
                          <a:xfrm>
                            <a:off x="1752" y="-1010"/>
                            <a:ext cx="8506" cy="3129"/>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8" name="docshape395"/>
                        <wps:cNvSpPr>
                          <a:spLocks/>
                        </wps:cNvSpPr>
                        <wps:spPr bwMode="auto">
                          <a:xfrm>
                            <a:off x="1727" y="-1045"/>
                            <a:ext cx="8531" cy="5064"/>
                          </a:xfrm>
                          <a:custGeom>
                            <a:avLst/>
                            <a:gdLst>
                              <a:gd name="T0" fmla="+- 0 10258 1697"/>
                              <a:gd name="T1" fmla="*/ T0 w 8561"/>
                              <a:gd name="T2" fmla="+- 0 185 185"/>
                              <a:gd name="T3" fmla="*/ 185 h 2372"/>
                              <a:gd name="T4" fmla="+- 0 10228 1697"/>
                              <a:gd name="T5" fmla="*/ T4 w 8561"/>
                              <a:gd name="T6" fmla="+- 0 185 185"/>
                              <a:gd name="T7" fmla="*/ 185 h 2372"/>
                              <a:gd name="T8" fmla="+- 0 10228 1697"/>
                              <a:gd name="T9" fmla="*/ T8 w 8561"/>
                              <a:gd name="T10" fmla="+- 0 215 185"/>
                              <a:gd name="T11" fmla="*/ 215 h 2372"/>
                              <a:gd name="T12" fmla="+- 0 10228 1697"/>
                              <a:gd name="T13" fmla="*/ T12 w 8561"/>
                              <a:gd name="T14" fmla="+- 0 1642 185"/>
                              <a:gd name="T15" fmla="*/ 1642 h 2372"/>
                              <a:gd name="T16" fmla="+- 0 10228 1697"/>
                              <a:gd name="T17" fmla="*/ T16 w 8561"/>
                              <a:gd name="T18" fmla="+- 0 1672 185"/>
                              <a:gd name="T19" fmla="*/ 1672 h 2372"/>
                              <a:gd name="T20" fmla="+- 0 10228 1697"/>
                              <a:gd name="T21" fmla="*/ T20 w 8561"/>
                              <a:gd name="T22" fmla="+- 0 2527 185"/>
                              <a:gd name="T23" fmla="*/ 2527 h 2372"/>
                              <a:gd name="T24" fmla="+- 0 1727 1697"/>
                              <a:gd name="T25" fmla="*/ T24 w 8561"/>
                              <a:gd name="T26" fmla="+- 0 2527 185"/>
                              <a:gd name="T27" fmla="*/ 2527 h 2372"/>
                              <a:gd name="T28" fmla="+- 0 1727 1697"/>
                              <a:gd name="T29" fmla="*/ T28 w 8561"/>
                              <a:gd name="T30" fmla="+- 0 1672 185"/>
                              <a:gd name="T31" fmla="*/ 1672 h 2372"/>
                              <a:gd name="T32" fmla="+- 0 10228 1697"/>
                              <a:gd name="T33" fmla="*/ T32 w 8561"/>
                              <a:gd name="T34" fmla="+- 0 1672 185"/>
                              <a:gd name="T35" fmla="*/ 1672 h 2372"/>
                              <a:gd name="T36" fmla="+- 0 10228 1697"/>
                              <a:gd name="T37" fmla="*/ T36 w 8561"/>
                              <a:gd name="T38" fmla="+- 0 1642 185"/>
                              <a:gd name="T39" fmla="*/ 1642 h 2372"/>
                              <a:gd name="T40" fmla="+- 0 1727 1697"/>
                              <a:gd name="T41" fmla="*/ T40 w 8561"/>
                              <a:gd name="T42" fmla="+- 0 1642 185"/>
                              <a:gd name="T43" fmla="*/ 1642 h 2372"/>
                              <a:gd name="T44" fmla="+- 0 1727 1697"/>
                              <a:gd name="T45" fmla="*/ T44 w 8561"/>
                              <a:gd name="T46" fmla="+- 0 215 185"/>
                              <a:gd name="T47" fmla="*/ 215 h 2372"/>
                              <a:gd name="T48" fmla="+- 0 10228 1697"/>
                              <a:gd name="T49" fmla="*/ T48 w 8561"/>
                              <a:gd name="T50" fmla="+- 0 215 185"/>
                              <a:gd name="T51" fmla="*/ 215 h 2372"/>
                              <a:gd name="T52" fmla="+- 0 10228 1697"/>
                              <a:gd name="T53" fmla="*/ T52 w 8561"/>
                              <a:gd name="T54" fmla="+- 0 185 185"/>
                              <a:gd name="T55" fmla="*/ 185 h 2372"/>
                              <a:gd name="T56" fmla="+- 0 1727 1697"/>
                              <a:gd name="T57" fmla="*/ T56 w 8561"/>
                              <a:gd name="T58" fmla="+- 0 185 185"/>
                              <a:gd name="T59" fmla="*/ 185 h 2372"/>
                              <a:gd name="T60" fmla="+- 0 1697 1697"/>
                              <a:gd name="T61" fmla="*/ T60 w 8561"/>
                              <a:gd name="T62" fmla="+- 0 185 185"/>
                              <a:gd name="T63" fmla="*/ 185 h 2372"/>
                              <a:gd name="T64" fmla="+- 0 1697 1697"/>
                              <a:gd name="T65" fmla="*/ T64 w 8561"/>
                              <a:gd name="T66" fmla="+- 0 215 185"/>
                              <a:gd name="T67" fmla="*/ 215 h 2372"/>
                              <a:gd name="T68" fmla="+- 0 1697 1697"/>
                              <a:gd name="T69" fmla="*/ T68 w 8561"/>
                              <a:gd name="T70" fmla="+- 0 2557 185"/>
                              <a:gd name="T71" fmla="*/ 2557 h 2372"/>
                              <a:gd name="T72" fmla="+- 0 1727 1697"/>
                              <a:gd name="T73" fmla="*/ T72 w 8561"/>
                              <a:gd name="T74" fmla="+- 0 2557 185"/>
                              <a:gd name="T75" fmla="*/ 2557 h 2372"/>
                              <a:gd name="T76" fmla="+- 0 10228 1697"/>
                              <a:gd name="T77" fmla="*/ T76 w 8561"/>
                              <a:gd name="T78" fmla="+- 0 2557 185"/>
                              <a:gd name="T79" fmla="*/ 2557 h 2372"/>
                              <a:gd name="T80" fmla="+- 0 10258 1697"/>
                              <a:gd name="T81" fmla="*/ T80 w 8561"/>
                              <a:gd name="T82" fmla="+- 0 2557 185"/>
                              <a:gd name="T83" fmla="*/ 2557 h 2372"/>
                              <a:gd name="T84" fmla="+- 0 10258 1697"/>
                              <a:gd name="T85" fmla="*/ T84 w 8561"/>
                              <a:gd name="T86" fmla="+- 0 2527 185"/>
                              <a:gd name="T87" fmla="*/ 2527 h 2372"/>
                              <a:gd name="T88" fmla="+- 0 10258 1697"/>
                              <a:gd name="T89" fmla="*/ T88 w 8561"/>
                              <a:gd name="T90" fmla="+- 0 215 185"/>
                              <a:gd name="T91" fmla="*/ 215 h 2372"/>
                              <a:gd name="T92" fmla="+- 0 10258 1697"/>
                              <a:gd name="T93" fmla="*/ T92 w 8561"/>
                              <a:gd name="T94" fmla="+- 0 185 185"/>
                              <a:gd name="T95" fmla="*/ 185 h 23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561" h="2372">
                                <a:moveTo>
                                  <a:pt x="8561" y="0"/>
                                </a:moveTo>
                                <a:lnTo>
                                  <a:pt x="8531" y="0"/>
                                </a:lnTo>
                                <a:lnTo>
                                  <a:pt x="8531" y="30"/>
                                </a:lnTo>
                                <a:lnTo>
                                  <a:pt x="8531" y="1457"/>
                                </a:lnTo>
                                <a:lnTo>
                                  <a:pt x="8531" y="1487"/>
                                </a:lnTo>
                                <a:lnTo>
                                  <a:pt x="8531" y="2342"/>
                                </a:lnTo>
                                <a:lnTo>
                                  <a:pt x="30" y="2342"/>
                                </a:lnTo>
                                <a:lnTo>
                                  <a:pt x="30" y="1487"/>
                                </a:lnTo>
                                <a:lnTo>
                                  <a:pt x="8531" y="1487"/>
                                </a:lnTo>
                                <a:lnTo>
                                  <a:pt x="8531" y="1457"/>
                                </a:lnTo>
                                <a:lnTo>
                                  <a:pt x="30" y="1457"/>
                                </a:lnTo>
                                <a:lnTo>
                                  <a:pt x="30" y="30"/>
                                </a:lnTo>
                                <a:lnTo>
                                  <a:pt x="8531" y="30"/>
                                </a:lnTo>
                                <a:lnTo>
                                  <a:pt x="8531" y="0"/>
                                </a:lnTo>
                                <a:lnTo>
                                  <a:pt x="30" y="0"/>
                                </a:lnTo>
                                <a:lnTo>
                                  <a:pt x="0" y="0"/>
                                </a:lnTo>
                                <a:lnTo>
                                  <a:pt x="0" y="30"/>
                                </a:lnTo>
                                <a:lnTo>
                                  <a:pt x="0" y="2372"/>
                                </a:lnTo>
                                <a:lnTo>
                                  <a:pt x="30" y="2372"/>
                                </a:lnTo>
                                <a:lnTo>
                                  <a:pt x="8531" y="2372"/>
                                </a:lnTo>
                                <a:lnTo>
                                  <a:pt x="8561" y="2372"/>
                                </a:lnTo>
                                <a:lnTo>
                                  <a:pt x="8561" y="2342"/>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99" name="docshape396"/>
                        <wps:cNvSpPr txBox="1">
                          <a:spLocks noChangeArrowheads="1"/>
                        </wps:cNvSpPr>
                        <wps:spPr bwMode="auto">
                          <a:xfrm>
                            <a:off x="1847" y="-924"/>
                            <a:ext cx="8345" cy="39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5119BE" w:rsidRDefault="00EE49CC" w:rsidP="005119BE">
                              <w:pPr>
                                <w:pStyle w:val="KeinLeerraum"/>
                                <w:rPr>
                                  <w:rStyle w:val="Fett"/>
                                </w:rPr>
                              </w:pPr>
                              <w:r w:rsidRPr="005119BE">
                                <w:rPr>
                                  <w:rStyle w:val="Fett"/>
                                </w:rPr>
                                <w:t xml:space="preserve">Konsortialmanagement und Entscheidungsfindung </w:t>
                              </w:r>
                              <w:r w:rsidRPr="005119BE">
                                <w:rPr>
                                  <w:rStyle w:val="Kursiv"/>
                                </w:rPr>
                                <w:t>(ggf.) (k.A. für Städtepartnerschaften und Nationale Kontaktstelle)</w:t>
                              </w:r>
                            </w:p>
                            <w:p w:rsidR="00EE49CC" w:rsidRPr="005119BE" w:rsidRDefault="00EE49CC" w:rsidP="005119BE">
                              <w:pPr>
                                <w:pStyle w:val="KeinLeerraum"/>
                                <w:rPr>
                                  <w:rStyle w:val="Fett"/>
                                  <w:b w:val="0"/>
                                  <w:bCs w:val="0"/>
                                </w:rPr>
                              </w:pPr>
                              <w:r w:rsidRPr="005119BE">
                                <w:rPr>
                                  <w:rStyle w:val="Fett"/>
                                  <w:b w:val="0"/>
                                  <w:bCs w:val="0"/>
                                </w:rPr>
                                <w:t>Erläutern Sie die Managementstrukturen und Entscheidungsmechanismen innerhalb des Konsortiums. Beschreiben Sie, wie Entscheidungen getroffen werden und wie eine regelmäßige und effektive Kommunikation gewährleistet wird. Beschreiben Sie die Methoden zur Gewährleistung von Planung und Kontrolle.</w:t>
                              </w:r>
                            </w:p>
                            <w:p w:rsidR="00EE49CC" w:rsidRDefault="00EE49CC" w:rsidP="005119BE">
                              <w:pPr>
                                <w:pStyle w:val="KeinLeerraum"/>
                                <w:rPr>
                                  <w:rStyle w:val="Fett"/>
                                </w:rPr>
                              </w:pPr>
                              <w:r w:rsidRPr="005119BE">
                                <w:rPr>
                                  <w:rStyle w:val="Kursiv"/>
                                </w:rPr>
                                <w:t>Hinweis</w:t>
                              </w:r>
                              <w:r w:rsidRPr="005119BE">
                                <w:rPr>
                                  <w:rStyle w:val="Fett"/>
                                  <w:b w:val="0"/>
                                  <w:bCs w:val="0"/>
                                </w:rPr>
                                <w:t>: Das Konzept (einschließlich der Organisationsstruktur und der Entscheidungsfindungsmechanismen) muss an die Komplexität und den Umfang des Projekts angepasst werden.</w:t>
                              </w:r>
                            </w:p>
                            <w:p w:rsidR="00EE49CC" w:rsidRPr="005119BE" w:rsidRDefault="00EE49CC" w:rsidP="005119BE">
                              <w:pPr>
                                <w:pStyle w:val="KeinLeerraum"/>
                                <w:rPr>
                                  <w:rStyle w:val="Fett"/>
                                  <w:b w:val="0"/>
                                  <w:bCs w:val="0"/>
                                </w:rPr>
                              </w:pPr>
                            </w:p>
                            <w:p w:rsidR="00EE49CC" w:rsidRDefault="00EE49CC" w:rsidP="005119BE">
                              <w:pPr>
                                <w:pStyle w:val="KeinLeerraum"/>
                                <w:rPr>
                                  <w:rStyle w:val="Fett"/>
                                </w:rPr>
                              </w:pPr>
                            </w:p>
                            <w:p w:rsidR="00EE49CC" w:rsidRDefault="00EE49CC" w:rsidP="005119BE">
                              <w:pPr>
                                <w:pStyle w:val="KeinLeerraum"/>
                                <w:rPr>
                                  <w:rStyle w:val="Fett"/>
                                </w:rPr>
                              </w:pPr>
                            </w:p>
                            <w:p w:rsidR="00EE49CC" w:rsidRDefault="00EE49CC" w:rsidP="005119BE">
                              <w:pPr>
                                <w:pStyle w:val="KeinLeerraum"/>
                                <w:rPr>
                                  <w:sz w:val="18"/>
                                </w:rPr>
                              </w:pPr>
                              <w:r>
                                <w:t>Text einfügen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AE0624" id="Gruppieren 1396" o:spid="_x0000_s1240" style="position:absolute;margin-left:-4.55pt;margin-top:312.35pt;width:426.55pt;height:303.65pt;z-index:-251387904;mso-wrap-distance-left:0;mso-wrap-distance-right:0;mso-position-horizontal-relative:margin;mso-position-vertical-relative:text" coordorigin="1727,-1045" coordsize="8531,5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">
                <v:rect id="docshape394" o:spid="_x0000_s1241" style="position:absolute;left:1752;top:-1010;width:8506;height:3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" fillcolor="#d9d9d9" stroked="f"/>
                <v:shape id="docshape395" o:spid="_x0000_s1242" style="position:absolute;left:1727;top:-1045;width:8531;height:5064;visibility:visible;mso-wrap-style:square;v-text-anchor:top" coordsize="8561,2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" path="m8561,r-30,l8531,30r,1427l8531,1487r,855l30,2342r,-855l8531,1487r,-30l30,1457,30,30r8501,l8531,,30,,,,,30,,2372r30,l8531,2372r30,l8561,2342r,-2312l8561,xe" fillcolor="#a6a6a6" stroked="f">
                  <v:path arrowok="t" o:connecttype="custom" o:connectlocs="8531,395;8501,395;8501,459;8501,3506;8501,3570;8501,5395;30,5395;30,3570;8501,3570;8501,3506;30,3506;30,459;8501,459;8501,395;30,395;0,395;0,459;0,5459;30,5459;8501,5459;8531,5459;8531,5395;8531,459;8531,395" o:connectangles="0,0,0,0,0,0,0,0,0,0,0,0,0,0,0,0,0,0,0,0,0,0,0,0"/>
                </v:shape>
                <v:shape id="docshape396" o:spid="_x0000_s1243" type="#_x0000_t202" style="position:absolute;left:1847;top:-924;width:8345;height:3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" filled="f" stroked="f">
                  <v:textbox inset="0,0,0,0">
                    <w:txbxContent>
                      <w:p w:rsidR="00EE49CC" w:rsidRPr="005119BE" w:rsidRDefault="00EE49CC" w:rsidP="005119BE">
                        <w:pPr>
                          <w:pStyle w:val="KeinLeerraum"/>
                          <w:rPr>
                            <w:rStyle w:val="Fett"/>
                          </w:rPr>
                        </w:pPr>
                        <w:r w:rsidRPr="005119BE">
                          <w:rPr>
                            <w:rStyle w:val="Fett"/>
                          </w:rPr>
                          <w:t xml:space="preserve">Konsortialmanagement und Entscheidungsfindung </w:t>
                        </w:r>
                        <w:r w:rsidRPr="005119BE">
                          <w:rPr>
                            <w:rStyle w:val="Kursiv"/>
                          </w:rPr>
                          <w:t>(ggf.) (k.A. für Städtepartnerschaften und Nationale Kontaktstelle)</w:t>
                        </w:r>
                      </w:p>
                      <w:p w:rsidR="00EE49CC" w:rsidRPr="005119BE" w:rsidRDefault="00EE49CC" w:rsidP="005119BE">
                        <w:pPr>
                          <w:pStyle w:val="KeinLeerraum"/>
                          <w:rPr>
                            <w:rStyle w:val="Fett"/>
                            <w:b w:val="0"/>
                            <w:bCs w:val="0"/>
                          </w:rPr>
                        </w:pPr>
                        <w:r w:rsidRPr="005119BE">
                          <w:rPr>
                            <w:rStyle w:val="Fett"/>
                            <w:b w:val="0"/>
                            <w:bCs w:val="0"/>
                          </w:rPr>
                          <w:t>Erläutern Sie die Managementstrukturen und Entscheidungsmechanismen innerhalb des Konsortiums. Beschreiben Sie, wie Entscheidungen getroffen werden und wie eine regelmäßige und effektive Kommunikation gewährleistet wird. Beschreiben Sie die Methoden zur Gewährleistung von Planung und Kontrolle.</w:t>
                        </w:r>
                      </w:p>
                      <w:p w:rsidR="00EE49CC" w:rsidRDefault="00EE49CC" w:rsidP="005119BE">
                        <w:pPr>
                          <w:pStyle w:val="KeinLeerraum"/>
                          <w:rPr>
                            <w:rStyle w:val="Fett"/>
                          </w:rPr>
                        </w:pPr>
                        <w:r w:rsidRPr="005119BE">
                          <w:rPr>
                            <w:rStyle w:val="Kursiv"/>
                          </w:rPr>
                          <w:t>Hinweis</w:t>
                        </w:r>
                        <w:r w:rsidRPr="005119BE">
                          <w:rPr>
                            <w:rStyle w:val="Fett"/>
                            <w:b w:val="0"/>
                            <w:bCs w:val="0"/>
                          </w:rPr>
                          <w:t>: Das Konzept (einschließlich der Organisationsstruktur und der Entscheidungsfindungsmechanismen) muss an die Komplexität und den Umfang des Projekts angepasst werden.</w:t>
                        </w:r>
                      </w:p>
                      <w:p w:rsidR="00EE49CC" w:rsidRPr="005119BE" w:rsidRDefault="00EE49CC" w:rsidP="005119BE">
                        <w:pPr>
                          <w:pStyle w:val="KeinLeerraum"/>
                          <w:rPr>
                            <w:rStyle w:val="Fett"/>
                            <w:b w:val="0"/>
                            <w:bCs w:val="0"/>
                          </w:rPr>
                        </w:pPr>
                      </w:p>
                      <w:p w:rsidR="00EE49CC" w:rsidRDefault="00EE49CC" w:rsidP="005119BE">
                        <w:pPr>
                          <w:pStyle w:val="KeinLeerraum"/>
                          <w:rPr>
                            <w:rStyle w:val="Fett"/>
                          </w:rPr>
                        </w:pPr>
                      </w:p>
                      <w:p w:rsidR="00EE49CC" w:rsidRDefault="00EE49CC" w:rsidP="005119BE">
                        <w:pPr>
                          <w:pStyle w:val="KeinLeerraum"/>
                          <w:rPr>
                            <w:rStyle w:val="Fett"/>
                          </w:rPr>
                        </w:pPr>
                      </w:p>
                      <w:p w:rsidR="00EE49CC" w:rsidRDefault="00EE49CC" w:rsidP="005119BE">
                        <w:pPr>
                          <w:pStyle w:val="KeinLeerraum"/>
                          <w:rPr>
                            <w:sz w:val="18"/>
                          </w:rPr>
                        </w:pPr>
                        <w:r>
                          <w:t>Text einfügen</w:t>
                        </w:r>
                      </w:p>
                    </w:txbxContent>
                  </v:textbox>
                </v:shape>
                <w10:wrap type="topAndBottom" anchorx="margin"/>
              </v:group>
            </w:pict>
          </mc:Fallback>
        </mc:AlternateContent>
      </w:r>
      <w:r>
        <w:rPr>
          <w:rStyle w:val="Fett"/>
        </w:rPr>
        <w:t xml:space="preserve">2.4 </w:t>
      </w:r>
      <w:r w:rsidRPr="005119BE">
        <w:rPr>
          <w:rStyle w:val="Fett"/>
        </w:rPr>
        <w:t>Verwaltung und Entscheidungsfindung des Konsortiums</w:t>
      </w:r>
    </w:p>
    <w:p w:rsidR="005119BE" w:rsidRDefault="005119BE">
      <w:pPr>
        <w:suppressAutoHyphens w:val="0"/>
        <w:rPr>
          <w:rStyle w:val="Fett"/>
        </w:rPr>
      </w:pPr>
    </w:p>
    <w:p w:rsidR="005119BE" w:rsidRDefault="005119BE">
      <w:pPr>
        <w:suppressAutoHyphens w:val="0"/>
        <w:rPr>
          <w:rStyle w:val="Fett"/>
        </w:rPr>
      </w:pPr>
      <w:r w:rsidRPr="005119BE">
        <w:rPr>
          <w:noProof/>
          <w:lang w:val="de-AT" w:eastAsia="de-AT"/>
        </w:rPr>
        <w:lastRenderedPageBreak/>
        <mc:AlternateContent>
          <mc:Choice Requires="wpg">
            <w:drawing>
              <wp:anchor distT="0" distB="0" distL="0" distR="0" simplePos="0" relativeHeight="251930624" behindDoc="1" locked="0" layoutInCell="1" allowOverlap="1" wp14:anchorId="6CE0A5D0" wp14:editId="0146198C">
                <wp:simplePos x="0" y="0"/>
                <wp:positionH relativeFrom="margin">
                  <wp:posOffset>-26035</wp:posOffset>
                </wp:positionH>
                <wp:positionV relativeFrom="paragraph">
                  <wp:posOffset>286385</wp:posOffset>
                </wp:positionV>
                <wp:extent cx="5417185" cy="8336915"/>
                <wp:effectExtent l="0" t="0" r="0" b="6985"/>
                <wp:wrapTopAndBottom/>
                <wp:docPr id="1400" name="Gruppieren 14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7185" cy="8336915"/>
                          <a:chOff x="1727" y="-1045"/>
                          <a:chExt cx="8531" cy="5064"/>
                        </a:xfrm>
                      </wpg:grpSpPr>
                      <wps:wsp>
                        <wps:cNvPr id="1401" name="docshape394"/>
                        <wps:cNvSpPr>
                          <a:spLocks noChangeArrowheads="1"/>
                        </wps:cNvSpPr>
                        <wps:spPr bwMode="auto">
                          <a:xfrm>
                            <a:off x="1752" y="-1010"/>
                            <a:ext cx="8506" cy="3129"/>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2" name="docshape395"/>
                        <wps:cNvSpPr>
                          <a:spLocks/>
                        </wps:cNvSpPr>
                        <wps:spPr bwMode="auto">
                          <a:xfrm>
                            <a:off x="1727" y="-1045"/>
                            <a:ext cx="8531" cy="5064"/>
                          </a:xfrm>
                          <a:custGeom>
                            <a:avLst/>
                            <a:gdLst>
                              <a:gd name="T0" fmla="+- 0 10258 1697"/>
                              <a:gd name="T1" fmla="*/ T0 w 8561"/>
                              <a:gd name="T2" fmla="+- 0 185 185"/>
                              <a:gd name="T3" fmla="*/ 185 h 2372"/>
                              <a:gd name="T4" fmla="+- 0 10228 1697"/>
                              <a:gd name="T5" fmla="*/ T4 w 8561"/>
                              <a:gd name="T6" fmla="+- 0 185 185"/>
                              <a:gd name="T7" fmla="*/ 185 h 2372"/>
                              <a:gd name="T8" fmla="+- 0 10228 1697"/>
                              <a:gd name="T9" fmla="*/ T8 w 8561"/>
                              <a:gd name="T10" fmla="+- 0 215 185"/>
                              <a:gd name="T11" fmla="*/ 215 h 2372"/>
                              <a:gd name="T12" fmla="+- 0 10228 1697"/>
                              <a:gd name="T13" fmla="*/ T12 w 8561"/>
                              <a:gd name="T14" fmla="+- 0 1642 185"/>
                              <a:gd name="T15" fmla="*/ 1642 h 2372"/>
                              <a:gd name="T16" fmla="+- 0 10228 1697"/>
                              <a:gd name="T17" fmla="*/ T16 w 8561"/>
                              <a:gd name="T18" fmla="+- 0 1672 185"/>
                              <a:gd name="T19" fmla="*/ 1672 h 2372"/>
                              <a:gd name="T20" fmla="+- 0 10228 1697"/>
                              <a:gd name="T21" fmla="*/ T20 w 8561"/>
                              <a:gd name="T22" fmla="+- 0 2527 185"/>
                              <a:gd name="T23" fmla="*/ 2527 h 2372"/>
                              <a:gd name="T24" fmla="+- 0 1727 1697"/>
                              <a:gd name="T25" fmla="*/ T24 w 8561"/>
                              <a:gd name="T26" fmla="+- 0 2527 185"/>
                              <a:gd name="T27" fmla="*/ 2527 h 2372"/>
                              <a:gd name="T28" fmla="+- 0 1727 1697"/>
                              <a:gd name="T29" fmla="*/ T28 w 8561"/>
                              <a:gd name="T30" fmla="+- 0 1672 185"/>
                              <a:gd name="T31" fmla="*/ 1672 h 2372"/>
                              <a:gd name="T32" fmla="+- 0 10228 1697"/>
                              <a:gd name="T33" fmla="*/ T32 w 8561"/>
                              <a:gd name="T34" fmla="+- 0 1672 185"/>
                              <a:gd name="T35" fmla="*/ 1672 h 2372"/>
                              <a:gd name="T36" fmla="+- 0 10228 1697"/>
                              <a:gd name="T37" fmla="*/ T36 w 8561"/>
                              <a:gd name="T38" fmla="+- 0 1642 185"/>
                              <a:gd name="T39" fmla="*/ 1642 h 2372"/>
                              <a:gd name="T40" fmla="+- 0 1727 1697"/>
                              <a:gd name="T41" fmla="*/ T40 w 8561"/>
                              <a:gd name="T42" fmla="+- 0 1642 185"/>
                              <a:gd name="T43" fmla="*/ 1642 h 2372"/>
                              <a:gd name="T44" fmla="+- 0 1727 1697"/>
                              <a:gd name="T45" fmla="*/ T44 w 8561"/>
                              <a:gd name="T46" fmla="+- 0 215 185"/>
                              <a:gd name="T47" fmla="*/ 215 h 2372"/>
                              <a:gd name="T48" fmla="+- 0 10228 1697"/>
                              <a:gd name="T49" fmla="*/ T48 w 8561"/>
                              <a:gd name="T50" fmla="+- 0 215 185"/>
                              <a:gd name="T51" fmla="*/ 215 h 2372"/>
                              <a:gd name="T52" fmla="+- 0 10228 1697"/>
                              <a:gd name="T53" fmla="*/ T52 w 8561"/>
                              <a:gd name="T54" fmla="+- 0 185 185"/>
                              <a:gd name="T55" fmla="*/ 185 h 2372"/>
                              <a:gd name="T56" fmla="+- 0 1727 1697"/>
                              <a:gd name="T57" fmla="*/ T56 w 8561"/>
                              <a:gd name="T58" fmla="+- 0 185 185"/>
                              <a:gd name="T59" fmla="*/ 185 h 2372"/>
                              <a:gd name="T60" fmla="+- 0 1697 1697"/>
                              <a:gd name="T61" fmla="*/ T60 w 8561"/>
                              <a:gd name="T62" fmla="+- 0 185 185"/>
                              <a:gd name="T63" fmla="*/ 185 h 2372"/>
                              <a:gd name="T64" fmla="+- 0 1697 1697"/>
                              <a:gd name="T65" fmla="*/ T64 w 8561"/>
                              <a:gd name="T66" fmla="+- 0 215 185"/>
                              <a:gd name="T67" fmla="*/ 215 h 2372"/>
                              <a:gd name="T68" fmla="+- 0 1697 1697"/>
                              <a:gd name="T69" fmla="*/ T68 w 8561"/>
                              <a:gd name="T70" fmla="+- 0 2557 185"/>
                              <a:gd name="T71" fmla="*/ 2557 h 2372"/>
                              <a:gd name="T72" fmla="+- 0 1727 1697"/>
                              <a:gd name="T73" fmla="*/ T72 w 8561"/>
                              <a:gd name="T74" fmla="+- 0 2557 185"/>
                              <a:gd name="T75" fmla="*/ 2557 h 2372"/>
                              <a:gd name="T76" fmla="+- 0 10228 1697"/>
                              <a:gd name="T77" fmla="*/ T76 w 8561"/>
                              <a:gd name="T78" fmla="+- 0 2557 185"/>
                              <a:gd name="T79" fmla="*/ 2557 h 2372"/>
                              <a:gd name="T80" fmla="+- 0 10258 1697"/>
                              <a:gd name="T81" fmla="*/ T80 w 8561"/>
                              <a:gd name="T82" fmla="+- 0 2557 185"/>
                              <a:gd name="T83" fmla="*/ 2557 h 2372"/>
                              <a:gd name="T84" fmla="+- 0 10258 1697"/>
                              <a:gd name="T85" fmla="*/ T84 w 8561"/>
                              <a:gd name="T86" fmla="+- 0 2527 185"/>
                              <a:gd name="T87" fmla="*/ 2527 h 2372"/>
                              <a:gd name="T88" fmla="+- 0 10258 1697"/>
                              <a:gd name="T89" fmla="*/ T88 w 8561"/>
                              <a:gd name="T90" fmla="+- 0 215 185"/>
                              <a:gd name="T91" fmla="*/ 215 h 2372"/>
                              <a:gd name="T92" fmla="+- 0 10258 1697"/>
                              <a:gd name="T93" fmla="*/ T92 w 8561"/>
                              <a:gd name="T94" fmla="+- 0 185 185"/>
                              <a:gd name="T95" fmla="*/ 185 h 23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561" h="2372">
                                <a:moveTo>
                                  <a:pt x="8561" y="0"/>
                                </a:moveTo>
                                <a:lnTo>
                                  <a:pt x="8531" y="0"/>
                                </a:lnTo>
                                <a:lnTo>
                                  <a:pt x="8531" y="30"/>
                                </a:lnTo>
                                <a:lnTo>
                                  <a:pt x="8531" y="1457"/>
                                </a:lnTo>
                                <a:lnTo>
                                  <a:pt x="8531" y="1487"/>
                                </a:lnTo>
                                <a:lnTo>
                                  <a:pt x="8531" y="2342"/>
                                </a:lnTo>
                                <a:lnTo>
                                  <a:pt x="30" y="2342"/>
                                </a:lnTo>
                                <a:lnTo>
                                  <a:pt x="30" y="1487"/>
                                </a:lnTo>
                                <a:lnTo>
                                  <a:pt x="8531" y="1487"/>
                                </a:lnTo>
                                <a:lnTo>
                                  <a:pt x="8531" y="1457"/>
                                </a:lnTo>
                                <a:lnTo>
                                  <a:pt x="30" y="1457"/>
                                </a:lnTo>
                                <a:lnTo>
                                  <a:pt x="30" y="30"/>
                                </a:lnTo>
                                <a:lnTo>
                                  <a:pt x="8531" y="30"/>
                                </a:lnTo>
                                <a:lnTo>
                                  <a:pt x="8531" y="0"/>
                                </a:lnTo>
                                <a:lnTo>
                                  <a:pt x="30" y="0"/>
                                </a:lnTo>
                                <a:lnTo>
                                  <a:pt x="0" y="0"/>
                                </a:lnTo>
                                <a:lnTo>
                                  <a:pt x="0" y="30"/>
                                </a:lnTo>
                                <a:lnTo>
                                  <a:pt x="0" y="2372"/>
                                </a:lnTo>
                                <a:lnTo>
                                  <a:pt x="30" y="2372"/>
                                </a:lnTo>
                                <a:lnTo>
                                  <a:pt x="8531" y="2372"/>
                                </a:lnTo>
                                <a:lnTo>
                                  <a:pt x="8561" y="2372"/>
                                </a:lnTo>
                                <a:lnTo>
                                  <a:pt x="8561" y="2342"/>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03" name="docshape396"/>
                        <wps:cNvSpPr txBox="1">
                          <a:spLocks noChangeArrowheads="1"/>
                        </wps:cNvSpPr>
                        <wps:spPr bwMode="auto">
                          <a:xfrm>
                            <a:off x="1847" y="-931"/>
                            <a:ext cx="8345" cy="39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5119BE" w:rsidRDefault="00EE49CC" w:rsidP="005119BE">
                              <w:pPr>
                                <w:pStyle w:val="KeinLeerraum"/>
                                <w:rPr>
                                  <w:rStyle w:val="Fett"/>
                                </w:rPr>
                              </w:pPr>
                              <w:r w:rsidRPr="005119BE">
                                <w:rPr>
                                  <w:rStyle w:val="Fett"/>
                                </w:rPr>
                                <w:t>Projektmanagement, Qualitätssicherung sowie Überwachungs- und Bewertungsstrategie</w:t>
                              </w:r>
                            </w:p>
                            <w:p w:rsidR="00EE49CC" w:rsidRPr="005119BE" w:rsidRDefault="00EE49CC" w:rsidP="005119BE">
                              <w:pPr>
                                <w:pStyle w:val="KeinLeerraum"/>
                                <w:rPr>
                                  <w:rStyle w:val="Fett"/>
                                  <w:b w:val="0"/>
                                  <w:bCs w:val="0"/>
                                </w:rPr>
                              </w:pPr>
                              <w:r w:rsidRPr="005119BE">
                                <w:rPr>
                                  <w:rStyle w:val="Fett"/>
                                  <w:b w:val="0"/>
                                  <w:bCs w:val="0"/>
                                </w:rPr>
                                <w:t>Beschreiben Sie die Maßnahmen, die geplant sind, um sicherzustellen, dass die Projektdurchführung von hoher Qualität ist und rechtzeitig abgeschlossen wird. Beschreiben Sie die Methoden zur Gewährleistung einer guten Qualität, Über</w:t>
                              </w:r>
                              <w:r>
                                <w:rPr>
                                  <w:rStyle w:val="Fett"/>
                                  <w:b w:val="0"/>
                                  <w:bCs w:val="0"/>
                                </w:rPr>
                                <w:t>wachung, Planung und Kontrolle.</w:t>
                              </w:r>
                              <w:r>
                                <w:rPr>
                                  <w:rStyle w:val="Fett"/>
                                </w:rPr>
                                <w:t xml:space="preserve"> </w:t>
                              </w:r>
                              <w:r w:rsidRPr="005119BE">
                                <w:rPr>
                                  <w:rStyle w:val="Fett"/>
                                  <w:b w:val="0"/>
                                  <w:bCs w:val="0"/>
                                </w:rPr>
                                <w:t>Beschreiben Sie die Bewertungsmethoden und -indikatoren (quantitativ und qualitativ) zur Überwachung und Überprüfung der Reichweite und</w:t>
                              </w:r>
                              <w:r>
                                <w:rPr>
                                  <w:rStyle w:val="Fett"/>
                                </w:rPr>
                                <w:t xml:space="preserve"> </w:t>
                              </w:r>
                              <w:r w:rsidRPr="005119BE">
                                <w:rPr>
                                  <w:rStyle w:val="Fett"/>
                                  <w:b w:val="0"/>
                                  <w:bCs w:val="0"/>
                                </w:rPr>
                                <w:t>Abdeckung der Aktivitäten und Ergebnisse (einschließlich Messeinheit, Ausgangs- und Zielwerte). Die zur Messung der Fortschritte vorgeschlagenen Indikatoren sollten relevant, realistisch und messbar sein.</w:t>
                              </w:r>
                            </w:p>
                            <w:p w:rsidR="00EE49CC" w:rsidRPr="005119BE" w:rsidRDefault="00EE49CC" w:rsidP="005119BE">
                              <w:pPr>
                                <w:pStyle w:val="KeinLeerraum"/>
                                <w:rPr>
                                  <w:rStyle w:val="Fett"/>
                                  <w:b w:val="0"/>
                                  <w:bCs w:val="0"/>
                                </w:rPr>
                              </w:pPr>
                              <w:r w:rsidRPr="009F7D33">
                                <w:rPr>
                                  <w:rStyle w:val="Kursiv"/>
                                </w:rPr>
                                <w:t>Hinweis</w:t>
                              </w:r>
                              <w:r w:rsidRPr="005119BE">
                                <w:rPr>
                                  <w:rStyle w:val="Fett"/>
                                  <w:b w:val="0"/>
                                  <w:bCs w:val="0"/>
                                </w:rPr>
                                <w:t>: Die Überwachungs- und Bewertungsstrategie sollte auch geschlechtsspezifische und nichtdiskriminierende Aspekte berücksichtigen, um Veränderungen zu messen und die Auswirkungen auf die Gleichstellung der Geschlechter zu bewerten. Die Indikatoren sollten geschlechtsspezifisch sein, damit sie Veränderungen bei der Gleichstellung der Geschlechter im Laufe der Zeit messen können. Ein geschlechtsspezifischer Indikator kann beispielsweise</w:t>
                              </w:r>
                              <w:r w:rsidRPr="005119BE">
                                <w:rPr>
                                  <w:rStyle w:val="Fett"/>
                                </w:rPr>
                                <w:t xml:space="preserve"> </w:t>
                              </w:r>
                              <w:r w:rsidRPr="005119BE">
                                <w:rPr>
                                  <w:rStyle w:val="Fett"/>
                                  <w:b w:val="0"/>
                                  <w:bCs w:val="0"/>
                                </w:rPr>
                                <w:t>den Anstieg der Beschäftigungsquote von Frauen oder Veränderungen in der gesellschaftlichen Einstellung zu Geschlechterrollen und zur Vereinbarkeit von Beruf und Familie messen. Die Bewertung sollte partizipatorisch sein und alle Beteiligten einbeziehen, um sicherzustellen, dass Frauen und Männer während des gesamten Bewertungsprozesses zu Wort kommen.</w:t>
                              </w:r>
                            </w:p>
                            <w:p w:rsidR="00EE49CC" w:rsidRDefault="00EE49CC" w:rsidP="005119BE">
                              <w:pPr>
                                <w:pStyle w:val="KeinLeerraum"/>
                                <w:rPr>
                                  <w:rStyle w:val="Fett"/>
                                </w:rPr>
                              </w:pPr>
                            </w:p>
                            <w:p w:rsidR="00EE49CC" w:rsidRDefault="00EE49CC" w:rsidP="005119BE">
                              <w:pPr>
                                <w:pStyle w:val="KeinLeerraum"/>
                                <w:rPr>
                                  <w:rStyle w:val="Fett"/>
                                </w:rPr>
                              </w:pPr>
                            </w:p>
                            <w:p w:rsidR="00EE49CC" w:rsidRDefault="00EE49CC" w:rsidP="005119BE">
                              <w:pPr>
                                <w:pStyle w:val="KeinLeerraum"/>
                                <w:rPr>
                                  <w:sz w:val="18"/>
                                </w:rPr>
                              </w:pPr>
                              <w:r>
                                <w:t>Text einfügen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E0A5D0" id="Gruppieren 1400" o:spid="_x0000_s1244" style="position:absolute;margin-left:-2.05pt;margin-top:22.55pt;width:426.55pt;height:656.45pt;z-index:-251385856;mso-wrap-distance-left:0;mso-wrap-distance-right:0;mso-position-horizontal-relative:margin;mso-position-vertical-relative:text" coordorigin="1727,-1045" coordsize="8531,5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">
                <v:rect id="docshape394" o:spid="_x0000_s1245" style="position:absolute;left:1752;top:-1010;width:8506;height:3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" fillcolor="#d9d9d9" stroked="f"/>
                <v:shape id="docshape395" o:spid="_x0000_s1246" style="position:absolute;left:1727;top:-1045;width:8531;height:5064;visibility:visible;mso-wrap-style:square;v-text-anchor:top" coordsize="8561,2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" path="m8561,r-30,l8531,30r,1427l8531,1487r,855l30,2342r,-855l8531,1487r,-30l30,1457,30,30r8501,l8531,,30,,,,,30,,2372r30,l8531,2372r30,l8561,2342r,-2312l8561,xe" fillcolor="#a6a6a6" stroked="f">
                  <v:path arrowok="t" o:connecttype="custom" o:connectlocs="8531,395;8501,395;8501,459;8501,3506;8501,3570;8501,5395;30,5395;30,3570;8501,3570;8501,3506;30,3506;30,459;8501,459;8501,395;30,395;0,395;0,459;0,5459;30,5459;8501,5459;8531,5459;8531,5395;8531,459;8531,395" o:connectangles="0,0,0,0,0,0,0,0,0,0,0,0,0,0,0,0,0,0,0,0,0,0,0,0"/>
                </v:shape>
                <v:shape id="docshape396" o:spid="_x0000_s1247" type="#_x0000_t202" style="position:absolute;left:1847;top:-931;width:8345;height:3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" filled="f" stroked="f">
                  <v:textbox inset="0,0,0,0">
                    <w:txbxContent>
                      <w:p w:rsidR="00EE49CC" w:rsidRPr="005119BE" w:rsidRDefault="00EE49CC" w:rsidP="005119BE">
                        <w:pPr>
                          <w:pStyle w:val="KeinLeerraum"/>
                          <w:rPr>
                            <w:rStyle w:val="Fett"/>
                          </w:rPr>
                        </w:pPr>
                        <w:r w:rsidRPr="005119BE">
                          <w:rPr>
                            <w:rStyle w:val="Fett"/>
                          </w:rPr>
                          <w:t>Projektmanagement, Qualitätssicherung sowie Überwachungs- und Bewertungsstrategie</w:t>
                        </w:r>
                      </w:p>
                      <w:p w:rsidR="00EE49CC" w:rsidRPr="005119BE" w:rsidRDefault="00EE49CC" w:rsidP="005119BE">
                        <w:pPr>
                          <w:pStyle w:val="KeinLeerraum"/>
                          <w:rPr>
                            <w:rStyle w:val="Fett"/>
                            <w:b w:val="0"/>
                            <w:bCs w:val="0"/>
                          </w:rPr>
                        </w:pPr>
                        <w:r w:rsidRPr="005119BE">
                          <w:rPr>
                            <w:rStyle w:val="Fett"/>
                            <w:b w:val="0"/>
                            <w:bCs w:val="0"/>
                          </w:rPr>
                          <w:t>Beschreiben Sie die Maßnahmen, die geplant sind, um sicherzustellen, dass die Projektdurchführung von hoher Qualität ist und rechtzeitig abgeschlossen wird. Beschreiben Sie die Methoden zur Gewährleistung einer guten Qualität, Über</w:t>
                        </w:r>
                        <w:r>
                          <w:rPr>
                            <w:rStyle w:val="Fett"/>
                            <w:b w:val="0"/>
                            <w:bCs w:val="0"/>
                          </w:rPr>
                          <w:t>wachung, Planung und Kontrolle.</w:t>
                        </w:r>
                        <w:r>
                          <w:rPr>
                            <w:rStyle w:val="Fett"/>
                          </w:rPr>
                          <w:t xml:space="preserve"> </w:t>
                        </w:r>
                        <w:r w:rsidRPr="005119BE">
                          <w:rPr>
                            <w:rStyle w:val="Fett"/>
                            <w:b w:val="0"/>
                            <w:bCs w:val="0"/>
                          </w:rPr>
                          <w:t>Beschreiben Sie die Bewertungsmethoden und -indikatoren (quantitativ und qualitativ) zur Überwachung und Überprüfung der Reichweite und</w:t>
                        </w:r>
                        <w:r>
                          <w:rPr>
                            <w:rStyle w:val="Fett"/>
                          </w:rPr>
                          <w:t xml:space="preserve"> </w:t>
                        </w:r>
                        <w:r w:rsidRPr="005119BE">
                          <w:rPr>
                            <w:rStyle w:val="Fett"/>
                            <w:b w:val="0"/>
                            <w:bCs w:val="0"/>
                          </w:rPr>
                          <w:t>Abdeckung der Aktivitäten und Ergebnisse (einschließlich Messeinheit, Ausgangs- und Zielwerte). Die zur Messung der Fortschritte vorgeschlagenen Indikatoren sollten relevant, realistisch und messbar sein.</w:t>
                        </w:r>
                      </w:p>
                      <w:p w:rsidR="00EE49CC" w:rsidRPr="005119BE" w:rsidRDefault="00EE49CC" w:rsidP="005119BE">
                        <w:pPr>
                          <w:pStyle w:val="KeinLeerraum"/>
                          <w:rPr>
                            <w:rStyle w:val="Fett"/>
                            <w:b w:val="0"/>
                            <w:bCs w:val="0"/>
                          </w:rPr>
                        </w:pPr>
                        <w:r w:rsidRPr="009F7D33">
                          <w:rPr>
                            <w:rStyle w:val="Kursiv"/>
                          </w:rPr>
                          <w:t>Hinweis</w:t>
                        </w:r>
                        <w:r w:rsidRPr="005119BE">
                          <w:rPr>
                            <w:rStyle w:val="Fett"/>
                            <w:b w:val="0"/>
                            <w:bCs w:val="0"/>
                          </w:rPr>
                          <w:t>: Die Überwachungs- und Bewertungsstrategie sollte auch geschlechtsspezifische und nichtdiskriminierende Aspekte berücksichtigen, um Veränderungen zu messen und die Auswirkungen auf die Gleichstellung der Geschlechter zu bewerten. Die Indikatoren sollten geschlechtsspezifisch sein, damit sie Veränderungen bei der Gleichstellung der Geschlechter im Laufe der Zeit messen können. Ein geschlechtsspezifischer Indikator kann beispielsweise</w:t>
                        </w:r>
                        <w:r w:rsidRPr="005119BE">
                          <w:rPr>
                            <w:rStyle w:val="Fett"/>
                          </w:rPr>
                          <w:t xml:space="preserve"> </w:t>
                        </w:r>
                        <w:r w:rsidRPr="005119BE">
                          <w:rPr>
                            <w:rStyle w:val="Fett"/>
                            <w:b w:val="0"/>
                            <w:bCs w:val="0"/>
                          </w:rPr>
                          <w:t>den Anstieg der Beschäftigungsquote von Frauen oder Veränderungen in der gesellschaftlichen Einstellung zu Geschlechterrollen und zur Vereinbarkeit von Beruf und Familie messen. Die Bewertung sollte partizipatorisch sein und alle Beteiligten einbeziehen, um sicherzustellen, dass Frauen und Männer während des gesamten Bewertungsprozesses zu Wort kommen.</w:t>
                        </w:r>
                      </w:p>
                      <w:p w:rsidR="00EE49CC" w:rsidRDefault="00EE49CC" w:rsidP="005119BE">
                        <w:pPr>
                          <w:pStyle w:val="KeinLeerraum"/>
                          <w:rPr>
                            <w:rStyle w:val="Fett"/>
                          </w:rPr>
                        </w:pPr>
                      </w:p>
                      <w:p w:rsidR="00EE49CC" w:rsidRDefault="00EE49CC" w:rsidP="005119BE">
                        <w:pPr>
                          <w:pStyle w:val="KeinLeerraum"/>
                          <w:rPr>
                            <w:rStyle w:val="Fett"/>
                          </w:rPr>
                        </w:pPr>
                      </w:p>
                      <w:p w:rsidR="00EE49CC" w:rsidRDefault="00EE49CC" w:rsidP="005119BE">
                        <w:pPr>
                          <w:pStyle w:val="KeinLeerraum"/>
                          <w:rPr>
                            <w:sz w:val="18"/>
                          </w:rPr>
                        </w:pPr>
                        <w:r>
                          <w:t>Text einfügen</w:t>
                        </w:r>
                      </w:p>
                    </w:txbxContent>
                  </v:textbox>
                </v:shape>
                <w10:wrap type="topAndBottom" anchorx="margin"/>
              </v:group>
            </w:pict>
          </mc:Fallback>
        </mc:AlternateContent>
      </w:r>
      <w:r>
        <w:rPr>
          <w:rStyle w:val="Fett"/>
        </w:rPr>
        <w:t xml:space="preserve">2.5 </w:t>
      </w:r>
      <w:r w:rsidRPr="005119BE">
        <w:rPr>
          <w:rStyle w:val="Fett"/>
        </w:rPr>
        <w:t>Projektmanagement, Qualit</w:t>
      </w:r>
      <w:r w:rsidR="009F7D33">
        <w:rPr>
          <w:rStyle w:val="Fett"/>
        </w:rPr>
        <w:t>ätssicherung, Überwachung und Bewertung</w:t>
      </w:r>
    </w:p>
    <w:p w:rsidR="008A0674" w:rsidRPr="005119BE" w:rsidRDefault="005119BE" w:rsidP="005119BE">
      <w:pPr>
        <w:suppressAutoHyphens w:val="0"/>
        <w:rPr>
          <w:b/>
          <w:bCs/>
        </w:rPr>
      </w:pPr>
      <w:r w:rsidRPr="008A0674">
        <w:rPr>
          <w:noProof/>
          <w:lang w:val="de-AT" w:eastAsia="de-AT"/>
        </w:rPr>
        <w:lastRenderedPageBreak/>
        <mc:AlternateContent>
          <mc:Choice Requires="wpg">
            <w:drawing>
              <wp:anchor distT="0" distB="0" distL="0" distR="0" simplePos="0" relativeHeight="251697152" behindDoc="1" locked="0" layoutInCell="1" allowOverlap="1" wp14:anchorId="640621F2" wp14:editId="5A51204C">
                <wp:simplePos x="0" y="0"/>
                <wp:positionH relativeFrom="margin">
                  <wp:align>left</wp:align>
                </wp:positionH>
                <wp:positionV relativeFrom="paragraph">
                  <wp:posOffset>334105</wp:posOffset>
                </wp:positionV>
                <wp:extent cx="5417185" cy="3856355"/>
                <wp:effectExtent l="0" t="0" r="0" b="0"/>
                <wp:wrapTopAndBottom/>
                <wp:docPr id="219" name="Gruppieren 2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7185" cy="3856355"/>
                          <a:chOff x="1727" y="-1045"/>
                          <a:chExt cx="8531" cy="5064"/>
                        </a:xfrm>
                      </wpg:grpSpPr>
                      <wps:wsp>
                        <wps:cNvPr id="220" name="docshape394"/>
                        <wps:cNvSpPr>
                          <a:spLocks noChangeArrowheads="1"/>
                        </wps:cNvSpPr>
                        <wps:spPr bwMode="auto">
                          <a:xfrm>
                            <a:off x="1752" y="-1010"/>
                            <a:ext cx="8506" cy="3129"/>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1" name="docshape395"/>
                        <wps:cNvSpPr>
                          <a:spLocks/>
                        </wps:cNvSpPr>
                        <wps:spPr bwMode="auto">
                          <a:xfrm>
                            <a:off x="1727" y="-1045"/>
                            <a:ext cx="8531" cy="5064"/>
                          </a:xfrm>
                          <a:custGeom>
                            <a:avLst/>
                            <a:gdLst>
                              <a:gd name="T0" fmla="+- 0 10258 1697"/>
                              <a:gd name="T1" fmla="*/ T0 w 8561"/>
                              <a:gd name="T2" fmla="+- 0 185 185"/>
                              <a:gd name="T3" fmla="*/ 185 h 2372"/>
                              <a:gd name="T4" fmla="+- 0 10228 1697"/>
                              <a:gd name="T5" fmla="*/ T4 w 8561"/>
                              <a:gd name="T6" fmla="+- 0 185 185"/>
                              <a:gd name="T7" fmla="*/ 185 h 2372"/>
                              <a:gd name="T8" fmla="+- 0 10228 1697"/>
                              <a:gd name="T9" fmla="*/ T8 w 8561"/>
                              <a:gd name="T10" fmla="+- 0 215 185"/>
                              <a:gd name="T11" fmla="*/ 215 h 2372"/>
                              <a:gd name="T12" fmla="+- 0 10228 1697"/>
                              <a:gd name="T13" fmla="*/ T12 w 8561"/>
                              <a:gd name="T14" fmla="+- 0 1642 185"/>
                              <a:gd name="T15" fmla="*/ 1642 h 2372"/>
                              <a:gd name="T16" fmla="+- 0 10228 1697"/>
                              <a:gd name="T17" fmla="*/ T16 w 8561"/>
                              <a:gd name="T18" fmla="+- 0 1672 185"/>
                              <a:gd name="T19" fmla="*/ 1672 h 2372"/>
                              <a:gd name="T20" fmla="+- 0 10228 1697"/>
                              <a:gd name="T21" fmla="*/ T20 w 8561"/>
                              <a:gd name="T22" fmla="+- 0 2527 185"/>
                              <a:gd name="T23" fmla="*/ 2527 h 2372"/>
                              <a:gd name="T24" fmla="+- 0 1727 1697"/>
                              <a:gd name="T25" fmla="*/ T24 w 8561"/>
                              <a:gd name="T26" fmla="+- 0 2527 185"/>
                              <a:gd name="T27" fmla="*/ 2527 h 2372"/>
                              <a:gd name="T28" fmla="+- 0 1727 1697"/>
                              <a:gd name="T29" fmla="*/ T28 w 8561"/>
                              <a:gd name="T30" fmla="+- 0 1672 185"/>
                              <a:gd name="T31" fmla="*/ 1672 h 2372"/>
                              <a:gd name="T32" fmla="+- 0 10228 1697"/>
                              <a:gd name="T33" fmla="*/ T32 w 8561"/>
                              <a:gd name="T34" fmla="+- 0 1672 185"/>
                              <a:gd name="T35" fmla="*/ 1672 h 2372"/>
                              <a:gd name="T36" fmla="+- 0 10228 1697"/>
                              <a:gd name="T37" fmla="*/ T36 w 8561"/>
                              <a:gd name="T38" fmla="+- 0 1642 185"/>
                              <a:gd name="T39" fmla="*/ 1642 h 2372"/>
                              <a:gd name="T40" fmla="+- 0 1727 1697"/>
                              <a:gd name="T41" fmla="*/ T40 w 8561"/>
                              <a:gd name="T42" fmla="+- 0 1642 185"/>
                              <a:gd name="T43" fmla="*/ 1642 h 2372"/>
                              <a:gd name="T44" fmla="+- 0 1727 1697"/>
                              <a:gd name="T45" fmla="*/ T44 w 8561"/>
                              <a:gd name="T46" fmla="+- 0 215 185"/>
                              <a:gd name="T47" fmla="*/ 215 h 2372"/>
                              <a:gd name="T48" fmla="+- 0 10228 1697"/>
                              <a:gd name="T49" fmla="*/ T48 w 8561"/>
                              <a:gd name="T50" fmla="+- 0 215 185"/>
                              <a:gd name="T51" fmla="*/ 215 h 2372"/>
                              <a:gd name="T52" fmla="+- 0 10228 1697"/>
                              <a:gd name="T53" fmla="*/ T52 w 8561"/>
                              <a:gd name="T54" fmla="+- 0 185 185"/>
                              <a:gd name="T55" fmla="*/ 185 h 2372"/>
                              <a:gd name="T56" fmla="+- 0 1727 1697"/>
                              <a:gd name="T57" fmla="*/ T56 w 8561"/>
                              <a:gd name="T58" fmla="+- 0 185 185"/>
                              <a:gd name="T59" fmla="*/ 185 h 2372"/>
                              <a:gd name="T60" fmla="+- 0 1697 1697"/>
                              <a:gd name="T61" fmla="*/ T60 w 8561"/>
                              <a:gd name="T62" fmla="+- 0 185 185"/>
                              <a:gd name="T63" fmla="*/ 185 h 2372"/>
                              <a:gd name="T64" fmla="+- 0 1697 1697"/>
                              <a:gd name="T65" fmla="*/ T64 w 8561"/>
                              <a:gd name="T66" fmla="+- 0 215 185"/>
                              <a:gd name="T67" fmla="*/ 215 h 2372"/>
                              <a:gd name="T68" fmla="+- 0 1697 1697"/>
                              <a:gd name="T69" fmla="*/ T68 w 8561"/>
                              <a:gd name="T70" fmla="+- 0 2557 185"/>
                              <a:gd name="T71" fmla="*/ 2557 h 2372"/>
                              <a:gd name="T72" fmla="+- 0 1727 1697"/>
                              <a:gd name="T73" fmla="*/ T72 w 8561"/>
                              <a:gd name="T74" fmla="+- 0 2557 185"/>
                              <a:gd name="T75" fmla="*/ 2557 h 2372"/>
                              <a:gd name="T76" fmla="+- 0 10228 1697"/>
                              <a:gd name="T77" fmla="*/ T76 w 8561"/>
                              <a:gd name="T78" fmla="+- 0 2557 185"/>
                              <a:gd name="T79" fmla="*/ 2557 h 2372"/>
                              <a:gd name="T80" fmla="+- 0 10258 1697"/>
                              <a:gd name="T81" fmla="*/ T80 w 8561"/>
                              <a:gd name="T82" fmla="+- 0 2557 185"/>
                              <a:gd name="T83" fmla="*/ 2557 h 2372"/>
                              <a:gd name="T84" fmla="+- 0 10258 1697"/>
                              <a:gd name="T85" fmla="*/ T84 w 8561"/>
                              <a:gd name="T86" fmla="+- 0 2527 185"/>
                              <a:gd name="T87" fmla="*/ 2527 h 2372"/>
                              <a:gd name="T88" fmla="+- 0 10258 1697"/>
                              <a:gd name="T89" fmla="*/ T88 w 8561"/>
                              <a:gd name="T90" fmla="+- 0 215 185"/>
                              <a:gd name="T91" fmla="*/ 215 h 2372"/>
                              <a:gd name="T92" fmla="+- 0 10258 1697"/>
                              <a:gd name="T93" fmla="*/ T92 w 8561"/>
                              <a:gd name="T94" fmla="+- 0 185 185"/>
                              <a:gd name="T95" fmla="*/ 185 h 23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561" h="2372">
                                <a:moveTo>
                                  <a:pt x="8561" y="0"/>
                                </a:moveTo>
                                <a:lnTo>
                                  <a:pt x="8531" y="0"/>
                                </a:lnTo>
                                <a:lnTo>
                                  <a:pt x="8531" y="30"/>
                                </a:lnTo>
                                <a:lnTo>
                                  <a:pt x="8531" y="1457"/>
                                </a:lnTo>
                                <a:lnTo>
                                  <a:pt x="8531" y="1487"/>
                                </a:lnTo>
                                <a:lnTo>
                                  <a:pt x="8531" y="2342"/>
                                </a:lnTo>
                                <a:lnTo>
                                  <a:pt x="30" y="2342"/>
                                </a:lnTo>
                                <a:lnTo>
                                  <a:pt x="30" y="1487"/>
                                </a:lnTo>
                                <a:lnTo>
                                  <a:pt x="8531" y="1487"/>
                                </a:lnTo>
                                <a:lnTo>
                                  <a:pt x="8531" y="1457"/>
                                </a:lnTo>
                                <a:lnTo>
                                  <a:pt x="30" y="1457"/>
                                </a:lnTo>
                                <a:lnTo>
                                  <a:pt x="30" y="30"/>
                                </a:lnTo>
                                <a:lnTo>
                                  <a:pt x="8531" y="30"/>
                                </a:lnTo>
                                <a:lnTo>
                                  <a:pt x="8531" y="0"/>
                                </a:lnTo>
                                <a:lnTo>
                                  <a:pt x="30" y="0"/>
                                </a:lnTo>
                                <a:lnTo>
                                  <a:pt x="0" y="0"/>
                                </a:lnTo>
                                <a:lnTo>
                                  <a:pt x="0" y="30"/>
                                </a:lnTo>
                                <a:lnTo>
                                  <a:pt x="0" y="2372"/>
                                </a:lnTo>
                                <a:lnTo>
                                  <a:pt x="30" y="2372"/>
                                </a:lnTo>
                                <a:lnTo>
                                  <a:pt x="8531" y="2372"/>
                                </a:lnTo>
                                <a:lnTo>
                                  <a:pt x="8561" y="2372"/>
                                </a:lnTo>
                                <a:lnTo>
                                  <a:pt x="8561" y="2342"/>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2" name="docshape396"/>
                        <wps:cNvSpPr txBox="1">
                          <a:spLocks noChangeArrowheads="1"/>
                        </wps:cNvSpPr>
                        <wps:spPr bwMode="auto">
                          <a:xfrm>
                            <a:off x="1847" y="-924"/>
                            <a:ext cx="8345" cy="30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8A0674">
                              <w:pPr>
                                <w:pStyle w:val="KeinLeerraum"/>
                                <w:rPr>
                                  <w:rStyle w:val="Kursiv"/>
                                </w:rPr>
                              </w:pPr>
                              <w:r w:rsidRPr="008A0674">
                                <w:rPr>
                                  <w:rStyle w:val="Fett"/>
                                </w:rPr>
                                <w:t xml:space="preserve">Kosteneffizienz und Finanzmanagement </w:t>
                              </w:r>
                              <w:r w:rsidRPr="008A0674">
                                <w:rPr>
                                  <w:rStyle w:val="Kursiv"/>
                                </w:rPr>
                                <w:t xml:space="preserve">(k.A. bei Finanzhilfen mit vorangestelltem Pauschalbetrag) </w:t>
                              </w:r>
                            </w:p>
                            <w:p w:rsidR="00EE49CC" w:rsidRDefault="00EE49CC" w:rsidP="008A0674">
                              <w:pPr>
                                <w:pStyle w:val="KeinLeerraum"/>
                                <w:rPr>
                                  <w:rStyle w:val="Fett"/>
                                </w:rPr>
                              </w:pPr>
                              <w:r w:rsidRPr="008A0674">
                                <w:rPr>
                                  <w:rStyle w:val="Fett"/>
                                  <w:b w:val="0"/>
                                  <w:bCs w:val="0"/>
                                </w:rPr>
                                <w:t>Beschreiben Sie die Maßnahmen, mit denen sichergestellt werden soll, dass die vorgeschlagenen Ergebnisse und Ziele auf die kostengünstigste Art und Weise erreicht werden.</w:t>
                              </w:r>
                              <w:r>
                                <w:rPr>
                                  <w:rStyle w:val="Fett"/>
                                </w:rPr>
                                <w:t xml:space="preserve"> </w:t>
                              </w:r>
                              <w:r w:rsidRPr="008A0674">
                                <w:rPr>
                                  <w:rStyle w:val="Fett"/>
                                  <w:b w:val="0"/>
                                  <w:bCs w:val="0"/>
                                </w:rPr>
                                <w:t>Geben Sie die für die finanzielle Abwicklung des Projekts getroffenen Vorkehrungen an und erläutern Sie insbesondere, wie die finanziellen Ressourcen innerhalb des Konsortiums zugewiesen und verwaltet werden.</w:t>
                              </w:r>
                            </w:p>
                            <w:p w:rsidR="00EE49CC" w:rsidRPr="008A0674" w:rsidRDefault="00EE49CC" w:rsidP="008A0674">
                              <w:pPr>
                                <w:pStyle w:val="KeinLeerraum"/>
                                <w:rPr>
                                  <w:rStyle w:val="Fett"/>
                                </w:rPr>
                              </w:pPr>
                              <w:r w:rsidRPr="008A0674">
                                <w:rPr>
                                  <w:rStyle w:val="Kursiv"/>
                                </w:rPr>
                                <w:t>Achtung:</w:t>
                              </w:r>
                              <w:r>
                                <w:rPr>
                                  <w:rStyle w:val="Fett"/>
                                </w:rPr>
                                <w:t xml:space="preserve"> </w:t>
                              </w:r>
                              <w:r w:rsidRPr="008A0674">
                                <w:rPr>
                                  <w:rStyle w:val="Fett"/>
                                  <w:b w:val="0"/>
                                  <w:bCs w:val="0"/>
                                </w:rPr>
                                <w:t>Vergleichen und begründen Sie NICHT die Kosten der einzelnen Arbeitspakete, sondern fassen Sie kurz zusammen, warum Ihr Budget kosteneffektiv ist.</w:t>
                              </w:r>
                            </w:p>
                            <w:p w:rsidR="00EE49CC" w:rsidRDefault="00EE49CC" w:rsidP="008A0674">
                              <w:pPr>
                                <w:pStyle w:val="KeinLeerraum"/>
                                <w:rPr>
                                  <w:rStyle w:val="Fett"/>
                                </w:rPr>
                              </w:pPr>
                            </w:p>
                            <w:p w:rsidR="00EE49CC" w:rsidRDefault="00EE49CC" w:rsidP="008A0674">
                              <w:pPr>
                                <w:pStyle w:val="KeinLeerraum"/>
                                <w:rPr>
                                  <w:sz w:val="18"/>
                                </w:rPr>
                              </w:pPr>
                              <w:r>
                                <w:t>Text einfügen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0621F2" id="Gruppieren 219" o:spid="_x0000_s1248" style="position:absolute;margin-left:0;margin-top:26.3pt;width:426.55pt;height:303.65pt;z-index:-251619328;mso-wrap-distance-left:0;mso-wrap-distance-right:0;mso-position-horizontal:left;mso-position-horizontal-relative:margin;mso-position-vertical-relative:text" coordorigin="1727,-1045" coordsize="8531,5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">
                <v:rect id="docshape394" o:spid="_x0000_s1249" style="position:absolute;left:1752;top:-1010;width:8506;height:3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" fillcolor="#d9d9d9" stroked="f"/>
                <v:shape id="docshape395" o:spid="_x0000_s1250" style="position:absolute;left:1727;top:-1045;width:8531;height:5064;visibility:visible;mso-wrap-style:square;v-text-anchor:top" coordsize="8561,2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" path="m8561,r-30,l8531,30r,1427l8531,1487r,855l30,2342r,-855l8531,1487r,-30l30,1457,30,30r8501,l8531,,30,,,,,30,,2372r30,l8531,2372r30,l8561,2342r,-2312l8561,xe" fillcolor="#a6a6a6" stroked="f">
                  <v:path arrowok="t" o:connecttype="custom" o:connectlocs="8531,395;8501,395;8501,459;8501,3506;8501,3570;8501,5395;30,5395;30,3570;8501,3570;8501,3506;30,3506;30,459;8501,459;8501,395;30,395;0,395;0,459;0,5459;30,5459;8501,5459;8531,5459;8531,5395;8531,459;8531,395" o:connectangles="0,0,0,0,0,0,0,0,0,0,0,0,0,0,0,0,0,0,0,0,0,0,0,0"/>
                </v:shape>
                <v:shape id="docshape396" o:spid="_x0000_s1251" type="#_x0000_t202" style="position:absolute;left:1847;top:-924;width:8345;height:3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" filled="f" stroked="f">
                  <v:textbox inset="0,0,0,0">
                    <w:txbxContent>
                      <w:p w:rsidR="00EE49CC" w:rsidRDefault="00EE49CC" w:rsidP="008A0674">
                        <w:pPr>
                          <w:pStyle w:val="KeinLeerraum"/>
                          <w:rPr>
                            <w:rStyle w:val="Kursiv"/>
                          </w:rPr>
                        </w:pPr>
                        <w:r w:rsidRPr="008A0674">
                          <w:rPr>
                            <w:rStyle w:val="Fett"/>
                          </w:rPr>
                          <w:t xml:space="preserve">Kosteneffizienz und Finanzmanagement </w:t>
                        </w:r>
                        <w:r w:rsidRPr="008A0674">
                          <w:rPr>
                            <w:rStyle w:val="Kursiv"/>
                          </w:rPr>
                          <w:t xml:space="preserve">(k.A. bei Finanzhilfen mit vorangestelltem Pauschalbetrag) </w:t>
                        </w:r>
                      </w:p>
                      <w:p w:rsidR="00EE49CC" w:rsidRDefault="00EE49CC" w:rsidP="008A0674">
                        <w:pPr>
                          <w:pStyle w:val="KeinLeerraum"/>
                          <w:rPr>
                            <w:rStyle w:val="Fett"/>
                          </w:rPr>
                        </w:pPr>
                        <w:r w:rsidRPr="008A0674">
                          <w:rPr>
                            <w:rStyle w:val="Fett"/>
                            <w:b w:val="0"/>
                            <w:bCs w:val="0"/>
                          </w:rPr>
                          <w:t>Beschreiben Sie die Maßnahmen, mit denen sichergestellt werden soll, dass die vorgeschlagenen Ergebnisse und Ziele auf die kostengünstigste Art und Weise erreicht werden.</w:t>
                        </w:r>
                        <w:r>
                          <w:rPr>
                            <w:rStyle w:val="Fett"/>
                          </w:rPr>
                          <w:t xml:space="preserve"> </w:t>
                        </w:r>
                        <w:r w:rsidRPr="008A0674">
                          <w:rPr>
                            <w:rStyle w:val="Fett"/>
                            <w:b w:val="0"/>
                            <w:bCs w:val="0"/>
                          </w:rPr>
                          <w:t>Geben Sie die für die finanzielle Abwicklung des Projekts getroffenen Vorkehrungen an und erläutern Sie insbesondere, wie die finanziellen Ressourcen innerhalb des Konsortiums zugewiesen und verwaltet werden.</w:t>
                        </w:r>
                      </w:p>
                      <w:p w:rsidR="00EE49CC" w:rsidRPr="008A0674" w:rsidRDefault="00EE49CC" w:rsidP="008A0674">
                        <w:pPr>
                          <w:pStyle w:val="KeinLeerraum"/>
                          <w:rPr>
                            <w:rStyle w:val="Fett"/>
                          </w:rPr>
                        </w:pPr>
                        <w:r w:rsidRPr="008A0674">
                          <w:rPr>
                            <w:rStyle w:val="Kursiv"/>
                          </w:rPr>
                          <w:t>Achtung:</w:t>
                        </w:r>
                        <w:r>
                          <w:rPr>
                            <w:rStyle w:val="Fett"/>
                          </w:rPr>
                          <w:t xml:space="preserve"> </w:t>
                        </w:r>
                        <w:r w:rsidRPr="008A0674">
                          <w:rPr>
                            <w:rStyle w:val="Fett"/>
                            <w:b w:val="0"/>
                            <w:bCs w:val="0"/>
                          </w:rPr>
                          <w:t>Vergleichen und begründen Sie NICHT die Kosten der einzelnen Arbeitspakete, sondern fassen Sie kurz zusammen, warum Ihr Budget kosteneffektiv ist.</w:t>
                        </w:r>
                      </w:p>
                      <w:p w:rsidR="00EE49CC" w:rsidRDefault="00EE49CC" w:rsidP="008A0674">
                        <w:pPr>
                          <w:pStyle w:val="KeinLeerraum"/>
                          <w:rPr>
                            <w:rStyle w:val="Fett"/>
                          </w:rPr>
                        </w:pPr>
                      </w:p>
                      <w:p w:rsidR="00EE49CC" w:rsidRDefault="00EE49CC" w:rsidP="008A0674">
                        <w:pPr>
                          <w:pStyle w:val="KeinLeerraum"/>
                          <w:rPr>
                            <w:sz w:val="18"/>
                          </w:rPr>
                        </w:pPr>
                        <w:r>
                          <w:t>Text einfügen</w:t>
                        </w:r>
                      </w:p>
                    </w:txbxContent>
                  </v:textbox>
                </v:shape>
                <w10:wrap type="topAndBottom" anchorx="margin"/>
              </v:group>
            </w:pict>
          </mc:Fallback>
        </mc:AlternateContent>
      </w:r>
      <w:r w:rsidR="008A0674">
        <w:rPr>
          <w:rStyle w:val="Fett"/>
        </w:rPr>
        <w:t xml:space="preserve">2.6 </w:t>
      </w:r>
      <w:r w:rsidR="008A0674" w:rsidRPr="008A0674">
        <w:rPr>
          <w:rStyle w:val="Fett"/>
        </w:rPr>
        <w:t>Kosteneffizienz und Finanzmanagement</w:t>
      </w:r>
    </w:p>
    <w:p w:rsidR="002A454E" w:rsidRPr="000E753F" w:rsidRDefault="000E753F" w:rsidP="000E753F">
      <w:pPr>
        <w:pStyle w:val="KeinLeerraum"/>
        <w:rPr>
          <w:b/>
          <w:bCs/>
        </w:rPr>
      </w:pPr>
      <w:r w:rsidRPr="000E753F">
        <w:rPr>
          <w:noProof/>
          <w:lang w:val="de-AT" w:eastAsia="de-AT"/>
        </w:rPr>
        <w:lastRenderedPageBreak/>
        <w:drawing>
          <wp:anchor distT="0" distB="0" distL="114300" distR="114300" simplePos="0" relativeHeight="251931648" behindDoc="0" locked="0" layoutInCell="1" allowOverlap="1">
            <wp:simplePos x="0" y="0"/>
            <wp:positionH relativeFrom="margin">
              <wp:align>center</wp:align>
            </wp:positionH>
            <wp:positionV relativeFrom="paragraph">
              <wp:posOffset>7558715</wp:posOffset>
            </wp:positionV>
            <wp:extent cx="6253574" cy="1271070"/>
            <wp:effectExtent l="0" t="0" r="0" b="5715"/>
            <wp:wrapNone/>
            <wp:docPr id="1405" name="Grafik 1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extLst>
                        <a:ext uri="{28A0092B-C50C-407E-A947-70E740481C1C}">
                          <a14:useLocalDpi xmlns:a14="http://schemas.microsoft.com/office/drawing/2010/main" val="0"/>
                        </a:ext>
                      </a:extLst>
                    </a:blip>
                    <a:srcRect l="886" t="1" r="1015" b="983"/>
                    <a:stretch/>
                  </pic:blipFill>
                  <pic:spPr bwMode="auto">
                    <a:xfrm>
                      <a:off x="0" y="0"/>
                      <a:ext cx="6253574" cy="12710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F66FE" w:rsidRPr="007C6ACD">
        <w:rPr>
          <w:rStyle w:val="Fett"/>
          <w:noProof/>
          <w:lang w:val="de-AT" w:eastAsia="de-AT"/>
        </w:rPr>
        <mc:AlternateContent>
          <mc:Choice Requires="wpg">
            <w:drawing>
              <wp:anchor distT="0" distB="0" distL="0" distR="0" simplePos="0" relativeHeight="251699200" behindDoc="1" locked="0" layoutInCell="1" allowOverlap="1" wp14:anchorId="063378B8" wp14:editId="7FAAE74F">
                <wp:simplePos x="0" y="0"/>
                <wp:positionH relativeFrom="margin">
                  <wp:posOffset>101703</wp:posOffset>
                </wp:positionH>
                <wp:positionV relativeFrom="paragraph">
                  <wp:posOffset>250559</wp:posOffset>
                </wp:positionV>
                <wp:extent cx="5417185" cy="8335722"/>
                <wp:effectExtent l="0" t="0" r="0" b="8255"/>
                <wp:wrapTopAndBottom/>
                <wp:docPr id="223" name="Gruppieren 2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7185" cy="8335722"/>
                          <a:chOff x="1727" y="-1045"/>
                          <a:chExt cx="8531" cy="5071"/>
                        </a:xfrm>
                      </wpg:grpSpPr>
                      <wps:wsp>
                        <wps:cNvPr id="1091" name="docshape394"/>
                        <wps:cNvSpPr>
                          <a:spLocks noChangeArrowheads="1"/>
                        </wps:cNvSpPr>
                        <wps:spPr bwMode="auto">
                          <a:xfrm>
                            <a:off x="1752" y="-1010"/>
                            <a:ext cx="8506" cy="3129"/>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2" name="docshape395"/>
                        <wps:cNvSpPr>
                          <a:spLocks/>
                        </wps:cNvSpPr>
                        <wps:spPr bwMode="auto">
                          <a:xfrm>
                            <a:off x="1727" y="-1045"/>
                            <a:ext cx="8531" cy="5071"/>
                          </a:xfrm>
                          <a:custGeom>
                            <a:avLst/>
                            <a:gdLst>
                              <a:gd name="T0" fmla="+- 0 10258 1697"/>
                              <a:gd name="T1" fmla="*/ T0 w 8561"/>
                              <a:gd name="T2" fmla="+- 0 185 185"/>
                              <a:gd name="T3" fmla="*/ 185 h 2372"/>
                              <a:gd name="T4" fmla="+- 0 10228 1697"/>
                              <a:gd name="T5" fmla="*/ T4 w 8561"/>
                              <a:gd name="T6" fmla="+- 0 185 185"/>
                              <a:gd name="T7" fmla="*/ 185 h 2372"/>
                              <a:gd name="T8" fmla="+- 0 10228 1697"/>
                              <a:gd name="T9" fmla="*/ T8 w 8561"/>
                              <a:gd name="T10" fmla="+- 0 215 185"/>
                              <a:gd name="T11" fmla="*/ 215 h 2372"/>
                              <a:gd name="T12" fmla="+- 0 10228 1697"/>
                              <a:gd name="T13" fmla="*/ T12 w 8561"/>
                              <a:gd name="T14" fmla="+- 0 1642 185"/>
                              <a:gd name="T15" fmla="*/ 1642 h 2372"/>
                              <a:gd name="T16" fmla="+- 0 10228 1697"/>
                              <a:gd name="T17" fmla="*/ T16 w 8561"/>
                              <a:gd name="T18" fmla="+- 0 1672 185"/>
                              <a:gd name="T19" fmla="*/ 1672 h 2372"/>
                              <a:gd name="T20" fmla="+- 0 10228 1697"/>
                              <a:gd name="T21" fmla="*/ T20 w 8561"/>
                              <a:gd name="T22" fmla="+- 0 2527 185"/>
                              <a:gd name="T23" fmla="*/ 2527 h 2372"/>
                              <a:gd name="T24" fmla="+- 0 1727 1697"/>
                              <a:gd name="T25" fmla="*/ T24 w 8561"/>
                              <a:gd name="T26" fmla="+- 0 2527 185"/>
                              <a:gd name="T27" fmla="*/ 2527 h 2372"/>
                              <a:gd name="T28" fmla="+- 0 1727 1697"/>
                              <a:gd name="T29" fmla="*/ T28 w 8561"/>
                              <a:gd name="T30" fmla="+- 0 1672 185"/>
                              <a:gd name="T31" fmla="*/ 1672 h 2372"/>
                              <a:gd name="T32" fmla="+- 0 10228 1697"/>
                              <a:gd name="T33" fmla="*/ T32 w 8561"/>
                              <a:gd name="T34" fmla="+- 0 1672 185"/>
                              <a:gd name="T35" fmla="*/ 1672 h 2372"/>
                              <a:gd name="T36" fmla="+- 0 10228 1697"/>
                              <a:gd name="T37" fmla="*/ T36 w 8561"/>
                              <a:gd name="T38" fmla="+- 0 1642 185"/>
                              <a:gd name="T39" fmla="*/ 1642 h 2372"/>
                              <a:gd name="T40" fmla="+- 0 1727 1697"/>
                              <a:gd name="T41" fmla="*/ T40 w 8561"/>
                              <a:gd name="T42" fmla="+- 0 1642 185"/>
                              <a:gd name="T43" fmla="*/ 1642 h 2372"/>
                              <a:gd name="T44" fmla="+- 0 1727 1697"/>
                              <a:gd name="T45" fmla="*/ T44 w 8561"/>
                              <a:gd name="T46" fmla="+- 0 215 185"/>
                              <a:gd name="T47" fmla="*/ 215 h 2372"/>
                              <a:gd name="T48" fmla="+- 0 10228 1697"/>
                              <a:gd name="T49" fmla="*/ T48 w 8561"/>
                              <a:gd name="T50" fmla="+- 0 215 185"/>
                              <a:gd name="T51" fmla="*/ 215 h 2372"/>
                              <a:gd name="T52" fmla="+- 0 10228 1697"/>
                              <a:gd name="T53" fmla="*/ T52 w 8561"/>
                              <a:gd name="T54" fmla="+- 0 185 185"/>
                              <a:gd name="T55" fmla="*/ 185 h 2372"/>
                              <a:gd name="T56" fmla="+- 0 1727 1697"/>
                              <a:gd name="T57" fmla="*/ T56 w 8561"/>
                              <a:gd name="T58" fmla="+- 0 185 185"/>
                              <a:gd name="T59" fmla="*/ 185 h 2372"/>
                              <a:gd name="T60" fmla="+- 0 1697 1697"/>
                              <a:gd name="T61" fmla="*/ T60 w 8561"/>
                              <a:gd name="T62" fmla="+- 0 185 185"/>
                              <a:gd name="T63" fmla="*/ 185 h 2372"/>
                              <a:gd name="T64" fmla="+- 0 1697 1697"/>
                              <a:gd name="T65" fmla="*/ T64 w 8561"/>
                              <a:gd name="T66" fmla="+- 0 215 185"/>
                              <a:gd name="T67" fmla="*/ 215 h 2372"/>
                              <a:gd name="T68" fmla="+- 0 1697 1697"/>
                              <a:gd name="T69" fmla="*/ T68 w 8561"/>
                              <a:gd name="T70" fmla="+- 0 2557 185"/>
                              <a:gd name="T71" fmla="*/ 2557 h 2372"/>
                              <a:gd name="T72" fmla="+- 0 1727 1697"/>
                              <a:gd name="T73" fmla="*/ T72 w 8561"/>
                              <a:gd name="T74" fmla="+- 0 2557 185"/>
                              <a:gd name="T75" fmla="*/ 2557 h 2372"/>
                              <a:gd name="T76" fmla="+- 0 10228 1697"/>
                              <a:gd name="T77" fmla="*/ T76 w 8561"/>
                              <a:gd name="T78" fmla="+- 0 2557 185"/>
                              <a:gd name="T79" fmla="*/ 2557 h 2372"/>
                              <a:gd name="T80" fmla="+- 0 10258 1697"/>
                              <a:gd name="T81" fmla="*/ T80 w 8561"/>
                              <a:gd name="T82" fmla="+- 0 2557 185"/>
                              <a:gd name="T83" fmla="*/ 2557 h 2372"/>
                              <a:gd name="T84" fmla="+- 0 10258 1697"/>
                              <a:gd name="T85" fmla="*/ T84 w 8561"/>
                              <a:gd name="T86" fmla="+- 0 2527 185"/>
                              <a:gd name="T87" fmla="*/ 2527 h 2372"/>
                              <a:gd name="T88" fmla="+- 0 10258 1697"/>
                              <a:gd name="T89" fmla="*/ T88 w 8561"/>
                              <a:gd name="T90" fmla="+- 0 215 185"/>
                              <a:gd name="T91" fmla="*/ 215 h 2372"/>
                              <a:gd name="T92" fmla="+- 0 10258 1697"/>
                              <a:gd name="T93" fmla="*/ T92 w 8561"/>
                              <a:gd name="T94" fmla="+- 0 185 185"/>
                              <a:gd name="T95" fmla="*/ 185 h 23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561" h="2372">
                                <a:moveTo>
                                  <a:pt x="8561" y="0"/>
                                </a:moveTo>
                                <a:lnTo>
                                  <a:pt x="8531" y="0"/>
                                </a:lnTo>
                                <a:lnTo>
                                  <a:pt x="8531" y="30"/>
                                </a:lnTo>
                                <a:lnTo>
                                  <a:pt x="8531" y="1457"/>
                                </a:lnTo>
                                <a:lnTo>
                                  <a:pt x="8531" y="1487"/>
                                </a:lnTo>
                                <a:lnTo>
                                  <a:pt x="8531" y="2342"/>
                                </a:lnTo>
                                <a:lnTo>
                                  <a:pt x="30" y="2342"/>
                                </a:lnTo>
                                <a:lnTo>
                                  <a:pt x="30" y="1487"/>
                                </a:lnTo>
                                <a:lnTo>
                                  <a:pt x="8531" y="1487"/>
                                </a:lnTo>
                                <a:lnTo>
                                  <a:pt x="8531" y="1457"/>
                                </a:lnTo>
                                <a:lnTo>
                                  <a:pt x="30" y="1457"/>
                                </a:lnTo>
                                <a:lnTo>
                                  <a:pt x="30" y="30"/>
                                </a:lnTo>
                                <a:lnTo>
                                  <a:pt x="8531" y="30"/>
                                </a:lnTo>
                                <a:lnTo>
                                  <a:pt x="8531" y="0"/>
                                </a:lnTo>
                                <a:lnTo>
                                  <a:pt x="30" y="0"/>
                                </a:lnTo>
                                <a:lnTo>
                                  <a:pt x="0" y="0"/>
                                </a:lnTo>
                                <a:lnTo>
                                  <a:pt x="0" y="30"/>
                                </a:lnTo>
                                <a:lnTo>
                                  <a:pt x="0" y="2372"/>
                                </a:lnTo>
                                <a:lnTo>
                                  <a:pt x="30" y="2372"/>
                                </a:lnTo>
                                <a:lnTo>
                                  <a:pt x="8531" y="2372"/>
                                </a:lnTo>
                                <a:lnTo>
                                  <a:pt x="8561" y="2372"/>
                                </a:lnTo>
                                <a:lnTo>
                                  <a:pt x="8561" y="2342"/>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3" name="docshape396"/>
                        <wps:cNvSpPr txBox="1">
                          <a:spLocks noChangeArrowheads="1"/>
                        </wps:cNvSpPr>
                        <wps:spPr bwMode="auto">
                          <a:xfrm>
                            <a:off x="1847" y="-924"/>
                            <a:ext cx="8345" cy="41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7C6ACD">
                              <w:pPr>
                                <w:pStyle w:val="KeinLeerraum"/>
                                <w:rPr>
                                  <w:rStyle w:val="Kursiv"/>
                                </w:rPr>
                              </w:pPr>
                              <w:r w:rsidRPr="007C6ACD">
                                <w:rPr>
                                  <w:rStyle w:val="Fett"/>
                                </w:rPr>
                                <w:t xml:space="preserve">Kritische Risiken und Risikomanagementstrategie </w:t>
                              </w:r>
                              <w:r w:rsidRPr="008772DA">
                                <w:rPr>
                                  <w:rStyle w:val="Kursiv"/>
                                </w:rPr>
                                <w:t>(k.A. bei Städtepartnerschaften)</w:t>
                              </w:r>
                              <w:r w:rsidRPr="008A0674">
                                <w:rPr>
                                  <w:rStyle w:val="Kursiv"/>
                                </w:rPr>
                                <w:t xml:space="preserve"> </w:t>
                              </w:r>
                            </w:p>
                            <w:p w:rsidR="00EE49CC" w:rsidRPr="00FF66FE" w:rsidRDefault="00EE49CC" w:rsidP="00FF66FE">
                              <w:pPr>
                                <w:pStyle w:val="KeinLeerraum"/>
                                <w:rPr>
                                  <w:rStyle w:val="Fett"/>
                                  <w:b w:val="0"/>
                                  <w:bCs w:val="0"/>
                                </w:rPr>
                              </w:pPr>
                              <w:r w:rsidRPr="00FF66FE">
                                <w:rPr>
                                  <w:rStyle w:val="Fett"/>
                                  <w:b w:val="0"/>
                                  <w:bCs w:val="0"/>
                                </w:rPr>
                                <w:t>Beschreiben Sie kritische Risiken, Ungewissheiten oder Schwierigkeiten im Zusammenhang mit der Durchführung Ihres Projekts und Ihre Maßnahmen/Strategien für deren Bewältigung.</w:t>
                              </w:r>
                            </w:p>
                            <w:p w:rsidR="00EE49CC" w:rsidRDefault="00EE49CC" w:rsidP="00FF66FE">
                              <w:pPr>
                                <w:pStyle w:val="KeinLeerraum"/>
                                <w:rPr>
                                  <w:rStyle w:val="Fett"/>
                                </w:rPr>
                              </w:pPr>
                              <w:r w:rsidRPr="00FF66FE">
                                <w:rPr>
                                  <w:rStyle w:val="Fett"/>
                                  <w:b w:val="0"/>
                                  <w:bCs w:val="0"/>
                                </w:rPr>
                                <w:t>Geben Sie für jedes Risiko die Auswirkungen und die Wahrscheinlichkeit an, dass das Risiko eintritt (hoch, mittel, gering), selbst wenn Sie die Maßnahmen zur Risikominderung berücksichtigen.</w:t>
                              </w:r>
                            </w:p>
                            <w:p w:rsidR="00EE49CC" w:rsidRDefault="00EE49CC" w:rsidP="00FF66FE">
                              <w:pPr>
                                <w:pStyle w:val="KeinLeerraum"/>
                                <w:rPr>
                                  <w:rStyle w:val="Fett"/>
                                </w:rPr>
                              </w:pPr>
                              <w:r w:rsidRPr="00FF66FE">
                                <w:rPr>
                                  <w:rStyle w:val="Kursiv"/>
                                </w:rPr>
                                <w:t>Hinweis:</w:t>
                              </w:r>
                              <w:r w:rsidRPr="00FF66FE">
                                <w:rPr>
                                  <w:rStyle w:val="Fett"/>
                                  <w:b w:val="0"/>
                                  <w:bCs w:val="0"/>
                                </w:rPr>
                                <w:t xml:space="preserve"> Unwägbarkeiten und unerwartete Ereignisse treten in allen Organisationen auf, auch wenn sie sehr gut geführt werden. Die Risikoanalyse hilft Ihnen, Probleme vorherzusehen, die die Projektaktivitäten verzögern oder behindern könnten. Die Risikomanagementstrategie sollte auch Maßnahmen zur Risikominderung enthalten, die geschlechtsspezifische Ungleichheiten und diskriminierende Auswirkungen bei der Projektdurchführung ausgleichen. So sollten beispielsweise geschlechts-, alters- oder behinderungsspezifische Einschränkungen berücksichtigt werden, um eine umfassende Beteiligung der Zielgruppen an den Projektaktivitäten zu gewährleisten. Die Zielgruppen können mit mehr als einem Hindernis beim Zugang zu den Projektaktivitäten konfrontiert sein (Zugangsbarrieren, Sprachbarrieren, Verfügbarkeit von Kinderbetreuungsangeboten usw.). Daher ist es wichtig, diese Risiken zu ermitteln und Präventivmaßnahmen zu ergreifen, um die volle Beteiligung von Frauen und Männern an der Projektgestaltung und -durchführung sicherzustellen.</w:t>
                              </w:r>
                            </w:p>
                            <w:p w:rsidR="00EE49CC" w:rsidRDefault="00EE49CC" w:rsidP="007C6ACD">
                              <w:pPr>
                                <w:pStyle w:val="KeinLeerraum"/>
                              </w:pPr>
                            </w:p>
                            <w:p w:rsidR="00EE49CC" w:rsidRDefault="00EE49CC" w:rsidP="007C6ACD">
                              <w:pPr>
                                <w:pStyle w:val="KeinLeerraum"/>
                              </w:pPr>
                            </w:p>
                            <w:p w:rsidR="00EE49CC" w:rsidRDefault="00EE49CC" w:rsidP="007C6ACD">
                              <w:pPr>
                                <w:pStyle w:val="KeinLeerraum"/>
                                <w:rPr>
                                  <w:sz w:val="18"/>
                                </w:rPr>
                              </w:pPr>
                              <w:r>
                                <w:t>Text einfügen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3378B8" id="Gruppieren 223" o:spid="_x0000_s1252" style="position:absolute;margin-left:8pt;margin-top:19.75pt;width:426.55pt;height:656.35pt;z-index:-251617280;mso-wrap-distance-left:0;mso-wrap-distance-right:0;mso-position-horizontal-relative:margin;mso-position-vertical-relative:text" coordorigin="1727,-1045" coordsize="8531,50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">
                <v:rect id="docshape394" o:spid="_x0000_s1253" style="position:absolute;left:1752;top:-1010;width:8506;height:3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" fillcolor="#d9d9d9" stroked="f"/>
                <v:shape id="docshape395" o:spid="_x0000_s1254" style="position:absolute;left:1727;top:-1045;width:8531;height:5071;visibility:visible;mso-wrap-style:square;v-text-anchor:top" coordsize="8561,2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" path="m8561,r-30,l8531,30r,1427l8531,1487r,855l30,2342r,-855l8531,1487r,-30l30,1457,30,30r8501,l8531,,30,,,,,30,,2372r30,l8531,2372r30,l8561,2342r,-2312l8561,xe" fillcolor="#a6a6a6" stroked="f">
                  <v:path arrowok="t" o:connecttype="custom" o:connectlocs="8531,396;8501,396;8501,460;8501,3510;8501,3574;8501,5402;30,5402;30,3574;8501,3574;8501,3510;30,3510;30,460;8501,460;8501,396;30,396;0,396;0,460;0,5467;30,5467;8501,5467;8531,5467;8531,5402;8531,460;8531,396" o:connectangles="0,0,0,0,0,0,0,0,0,0,0,0,0,0,0,0,0,0,0,0,0,0,0,0"/>
                </v:shape>
                <v:shape id="docshape396" o:spid="_x0000_s1255" type="#_x0000_t202" style="position:absolute;left:1847;top:-924;width:8345;height:4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" filled="f" stroked="f">
                  <v:textbox inset="0,0,0,0">
                    <w:txbxContent>
                      <w:p w:rsidR="00EE49CC" w:rsidRDefault="00EE49CC" w:rsidP="007C6ACD">
                        <w:pPr>
                          <w:pStyle w:val="KeinLeerraum"/>
                          <w:rPr>
                            <w:rStyle w:val="Kursiv"/>
                          </w:rPr>
                        </w:pPr>
                        <w:r w:rsidRPr="007C6ACD">
                          <w:rPr>
                            <w:rStyle w:val="Fett"/>
                          </w:rPr>
                          <w:t xml:space="preserve">Kritische Risiken und Risikomanagementstrategie </w:t>
                        </w:r>
                        <w:r w:rsidRPr="008772DA">
                          <w:rPr>
                            <w:rStyle w:val="Kursiv"/>
                          </w:rPr>
                          <w:t>(k.A. bei Städtepartnerschaften)</w:t>
                        </w:r>
                        <w:r w:rsidRPr="008A0674">
                          <w:rPr>
                            <w:rStyle w:val="Kursiv"/>
                          </w:rPr>
                          <w:t xml:space="preserve"> </w:t>
                        </w:r>
                      </w:p>
                      <w:p w:rsidR="00EE49CC" w:rsidRPr="00FF66FE" w:rsidRDefault="00EE49CC" w:rsidP="00FF66FE">
                        <w:pPr>
                          <w:pStyle w:val="KeinLeerraum"/>
                          <w:rPr>
                            <w:rStyle w:val="Fett"/>
                            <w:b w:val="0"/>
                            <w:bCs w:val="0"/>
                          </w:rPr>
                        </w:pPr>
                        <w:r w:rsidRPr="00FF66FE">
                          <w:rPr>
                            <w:rStyle w:val="Fett"/>
                            <w:b w:val="0"/>
                            <w:bCs w:val="0"/>
                          </w:rPr>
                          <w:t>Beschreiben Sie kritische Risiken, Ungewissheiten oder Schwierigkeiten im Zusammenhang mit der Durchführung Ihres Projekts und Ihre Maßnahmen/Strategien für deren Bewältigung.</w:t>
                        </w:r>
                      </w:p>
                      <w:p w:rsidR="00EE49CC" w:rsidRDefault="00EE49CC" w:rsidP="00FF66FE">
                        <w:pPr>
                          <w:pStyle w:val="KeinLeerraum"/>
                          <w:rPr>
                            <w:rStyle w:val="Fett"/>
                          </w:rPr>
                        </w:pPr>
                        <w:r w:rsidRPr="00FF66FE">
                          <w:rPr>
                            <w:rStyle w:val="Fett"/>
                            <w:b w:val="0"/>
                            <w:bCs w:val="0"/>
                          </w:rPr>
                          <w:t>Geben Sie für jedes Risiko die Auswirkungen und die Wahrscheinlichkeit an, dass das Risiko eintritt (hoch, mittel, gering), selbst wenn Sie die Maßnahmen zur Risikominderung berücksichtigen.</w:t>
                        </w:r>
                      </w:p>
                      <w:p w:rsidR="00EE49CC" w:rsidRDefault="00EE49CC" w:rsidP="00FF66FE">
                        <w:pPr>
                          <w:pStyle w:val="KeinLeerraum"/>
                          <w:rPr>
                            <w:rStyle w:val="Fett"/>
                          </w:rPr>
                        </w:pPr>
                        <w:r w:rsidRPr="00FF66FE">
                          <w:rPr>
                            <w:rStyle w:val="Kursiv"/>
                          </w:rPr>
                          <w:t>Hinweis:</w:t>
                        </w:r>
                        <w:r w:rsidRPr="00FF66FE">
                          <w:rPr>
                            <w:rStyle w:val="Fett"/>
                            <w:b w:val="0"/>
                            <w:bCs w:val="0"/>
                          </w:rPr>
                          <w:t xml:space="preserve"> Unwägbarkeiten und unerwartete Ereignisse treten in allen Organisationen auf, auch wenn sie sehr gut geführt werden. Die Risikoanalyse hilft Ihnen, Probleme vorherzusehen, die die Projektaktivitäten verzögern oder behindern könnten. Die Risikomanagementstrategie sollte auch Maßnahmen zur Risikominderung enthalten, die geschlechtsspezifische Ungleichheiten und diskriminierende Auswirkungen bei der Projektdurchführung ausgleichen. So sollten beispielsweise geschlechts-, alters- oder behinderungsspezifische Einschränkungen berücksichtigt werden, um eine umfassende Beteiligung der Zielgruppen an den Projektaktivitäten zu gewährleisten. Die Zielgruppen können mit mehr als einem Hindernis beim Zugang zu den Projektaktivitäten konfrontiert sein (Zugangsbarrieren, Sprachbarrieren, Verfügbarkeit von Kinderbetreuungsangeboten usw.). Daher ist es wichtig, diese Risiken zu ermitteln und Präventivmaßnahmen zu ergreifen, um die volle Beteiligung von Frauen und Männern an der Projektgestaltung und -durchführung sicherzustellen.</w:t>
                        </w:r>
                      </w:p>
                      <w:p w:rsidR="00EE49CC" w:rsidRDefault="00EE49CC" w:rsidP="007C6ACD">
                        <w:pPr>
                          <w:pStyle w:val="KeinLeerraum"/>
                        </w:pPr>
                      </w:p>
                      <w:p w:rsidR="00EE49CC" w:rsidRDefault="00EE49CC" w:rsidP="007C6ACD">
                        <w:pPr>
                          <w:pStyle w:val="KeinLeerraum"/>
                        </w:pPr>
                      </w:p>
                      <w:p w:rsidR="00EE49CC" w:rsidRDefault="00EE49CC" w:rsidP="007C6ACD">
                        <w:pPr>
                          <w:pStyle w:val="KeinLeerraum"/>
                          <w:rPr>
                            <w:sz w:val="18"/>
                          </w:rPr>
                        </w:pPr>
                        <w:r>
                          <w:t>Text einfügen</w:t>
                        </w:r>
                      </w:p>
                    </w:txbxContent>
                  </v:textbox>
                </v:shape>
                <w10:wrap type="topAndBottom" anchorx="margin"/>
              </v:group>
            </w:pict>
          </mc:Fallback>
        </mc:AlternateContent>
      </w:r>
      <w:r w:rsidR="007C6ACD" w:rsidRPr="007C6ACD">
        <w:rPr>
          <w:rStyle w:val="Fett"/>
        </w:rPr>
        <w:t xml:space="preserve">2.7 Risikomanagment </w:t>
      </w:r>
    </w:p>
    <w:p w:rsidR="0021269B" w:rsidRDefault="004E64E7" w:rsidP="002A454E">
      <w:pPr>
        <w:pStyle w:val="berschrift3"/>
      </w:pPr>
      <w:bookmarkStart w:id="18" w:name="_Toc122523928"/>
      <w:r>
        <w:lastRenderedPageBreak/>
        <w:t>3. Impact</w:t>
      </w:r>
      <w:bookmarkEnd w:id="18"/>
    </w:p>
    <w:p w:rsidR="002A454E" w:rsidRPr="002A454E" w:rsidRDefault="002A454E" w:rsidP="002A454E"/>
    <w:p w:rsidR="0021269B" w:rsidRPr="0021269B" w:rsidRDefault="002A454E" w:rsidP="004E64E7">
      <w:pPr>
        <w:rPr>
          <w:rStyle w:val="Fett"/>
        </w:rPr>
      </w:pPr>
      <w:r w:rsidRPr="0021269B">
        <w:rPr>
          <w:rStyle w:val="Fett"/>
          <w:noProof/>
          <w:lang w:val="de-AT" w:eastAsia="de-AT"/>
        </w:rPr>
        <mc:AlternateContent>
          <mc:Choice Requires="wpg">
            <w:drawing>
              <wp:anchor distT="0" distB="0" distL="0" distR="0" simplePos="0" relativeHeight="251701248" behindDoc="1" locked="0" layoutInCell="1" allowOverlap="1" wp14:anchorId="73E35936" wp14:editId="73E25F1B">
                <wp:simplePos x="0" y="0"/>
                <wp:positionH relativeFrom="margin">
                  <wp:posOffset>5080</wp:posOffset>
                </wp:positionH>
                <wp:positionV relativeFrom="paragraph">
                  <wp:posOffset>455930</wp:posOffset>
                </wp:positionV>
                <wp:extent cx="5417185" cy="6830695"/>
                <wp:effectExtent l="0" t="0" r="0" b="8255"/>
                <wp:wrapTopAndBottom/>
                <wp:docPr id="1094" name="Gruppieren 10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7185" cy="6830695"/>
                          <a:chOff x="1727" y="-1045"/>
                          <a:chExt cx="8531" cy="4978"/>
                        </a:xfrm>
                      </wpg:grpSpPr>
                      <wps:wsp>
                        <wps:cNvPr id="1095" name="docshape394"/>
                        <wps:cNvSpPr>
                          <a:spLocks noChangeArrowheads="1"/>
                        </wps:cNvSpPr>
                        <wps:spPr bwMode="auto">
                          <a:xfrm>
                            <a:off x="1752" y="-1010"/>
                            <a:ext cx="8506" cy="302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6" name="docshape395"/>
                        <wps:cNvSpPr>
                          <a:spLocks/>
                        </wps:cNvSpPr>
                        <wps:spPr bwMode="auto">
                          <a:xfrm>
                            <a:off x="1727" y="-1045"/>
                            <a:ext cx="8531" cy="4978"/>
                          </a:xfrm>
                          <a:custGeom>
                            <a:avLst/>
                            <a:gdLst>
                              <a:gd name="T0" fmla="+- 0 10258 1697"/>
                              <a:gd name="T1" fmla="*/ T0 w 8561"/>
                              <a:gd name="T2" fmla="+- 0 185 185"/>
                              <a:gd name="T3" fmla="*/ 185 h 2372"/>
                              <a:gd name="T4" fmla="+- 0 10228 1697"/>
                              <a:gd name="T5" fmla="*/ T4 w 8561"/>
                              <a:gd name="T6" fmla="+- 0 185 185"/>
                              <a:gd name="T7" fmla="*/ 185 h 2372"/>
                              <a:gd name="T8" fmla="+- 0 10228 1697"/>
                              <a:gd name="T9" fmla="*/ T8 w 8561"/>
                              <a:gd name="T10" fmla="+- 0 215 185"/>
                              <a:gd name="T11" fmla="*/ 215 h 2372"/>
                              <a:gd name="T12" fmla="+- 0 10228 1697"/>
                              <a:gd name="T13" fmla="*/ T12 w 8561"/>
                              <a:gd name="T14" fmla="+- 0 1642 185"/>
                              <a:gd name="T15" fmla="*/ 1642 h 2372"/>
                              <a:gd name="T16" fmla="+- 0 10228 1697"/>
                              <a:gd name="T17" fmla="*/ T16 w 8561"/>
                              <a:gd name="T18" fmla="+- 0 1672 185"/>
                              <a:gd name="T19" fmla="*/ 1672 h 2372"/>
                              <a:gd name="T20" fmla="+- 0 10228 1697"/>
                              <a:gd name="T21" fmla="*/ T20 w 8561"/>
                              <a:gd name="T22" fmla="+- 0 2527 185"/>
                              <a:gd name="T23" fmla="*/ 2527 h 2372"/>
                              <a:gd name="T24" fmla="+- 0 1727 1697"/>
                              <a:gd name="T25" fmla="*/ T24 w 8561"/>
                              <a:gd name="T26" fmla="+- 0 2527 185"/>
                              <a:gd name="T27" fmla="*/ 2527 h 2372"/>
                              <a:gd name="T28" fmla="+- 0 1727 1697"/>
                              <a:gd name="T29" fmla="*/ T28 w 8561"/>
                              <a:gd name="T30" fmla="+- 0 1672 185"/>
                              <a:gd name="T31" fmla="*/ 1672 h 2372"/>
                              <a:gd name="T32" fmla="+- 0 10228 1697"/>
                              <a:gd name="T33" fmla="*/ T32 w 8561"/>
                              <a:gd name="T34" fmla="+- 0 1672 185"/>
                              <a:gd name="T35" fmla="*/ 1672 h 2372"/>
                              <a:gd name="T36" fmla="+- 0 10228 1697"/>
                              <a:gd name="T37" fmla="*/ T36 w 8561"/>
                              <a:gd name="T38" fmla="+- 0 1642 185"/>
                              <a:gd name="T39" fmla="*/ 1642 h 2372"/>
                              <a:gd name="T40" fmla="+- 0 1727 1697"/>
                              <a:gd name="T41" fmla="*/ T40 w 8561"/>
                              <a:gd name="T42" fmla="+- 0 1642 185"/>
                              <a:gd name="T43" fmla="*/ 1642 h 2372"/>
                              <a:gd name="T44" fmla="+- 0 1727 1697"/>
                              <a:gd name="T45" fmla="*/ T44 w 8561"/>
                              <a:gd name="T46" fmla="+- 0 215 185"/>
                              <a:gd name="T47" fmla="*/ 215 h 2372"/>
                              <a:gd name="T48" fmla="+- 0 10228 1697"/>
                              <a:gd name="T49" fmla="*/ T48 w 8561"/>
                              <a:gd name="T50" fmla="+- 0 215 185"/>
                              <a:gd name="T51" fmla="*/ 215 h 2372"/>
                              <a:gd name="T52" fmla="+- 0 10228 1697"/>
                              <a:gd name="T53" fmla="*/ T52 w 8561"/>
                              <a:gd name="T54" fmla="+- 0 185 185"/>
                              <a:gd name="T55" fmla="*/ 185 h 2372"/>
                              <a:gd name="T56" fmla="+- 0 1727 1697"/>
                              <a:gd name="T57" fmla="*/ T56 w 8561"/>
                              <a:gd name="T58" fmla="+- 0 185 185"/>
                              <a:gd name="T59" fmla="*/ 185 h 2372"/>
                              <a:gd name="T60" fmla="+- 0 1697 1697"/>
                              <a:gd name="T61" fmla="*/ T60 w 8561"/>
                              <a:gd name="T62" fmla="+- 0 185 185"/>
                              <a:gd name="T63" fmla="*/ 185 h 2372"/>
                              <a:gd name="T64" fmla="+- 0 1697 1697"/>
                              <a:gd name="T65" fmla="*/ T64 w 8561"/>
                              <a:gd name="T66" fmla="+- 0 215 185"/>
                              <a:gd name="T67" fmla="*/ 215 h 2372"/>
                              <a:gd name="T68" fmla="+- 0 1697 1697"/>
                              <a:gd name="T69" fmla="*/ T68 w 8561"/>
                              <a:gd name="T70" fmla="+- 0 2557 185"/>
                              <a:gd name="T71" fmla="*/ 2557 h 2372"/>
                              <a:gd name="T72" fmla="+- 0 1727 1697"/>
                              <a:gd name="T73" fmla="*/ T72 w 8561"/>
                              <a:gd name="T74" fmla="+- 0 2557 185"/>
                              <a:gd name="T75" fmla="*/ 2557 h 2372"/>
                              <a:gd name="T76" fmla="+- 0 10228 1697"/>
                              <a:gd name="T77" fmla="*/ T76 w 8561"/>
                              <a:gd name="T78" fmla="+- 0 2557 185"/>
                              <a:gd name="T79" fmla="*/ 2557 h 2372"/>
                              <a:gd name="T80" fmla="+- 0 10258 1697"/>
                              <a:gd name="T81" fmla="*/ T80 w 8561"/>
                              <a:gd name="T82" fmla="+- 0 2557 185"/>
                              <a:gd name="T83" fmla="*/ 2557 h 2372"/>
                              <a:gd name="T84" fmla="+- 0 10258 1697"/>
                              <a:gd name="T85" fmla="*/ T84 w 8561"/>
                              <a:gd name="T86" fmla="+- 0 2527 185"/>
                              <a:gd name="T87" fmla="*/ 2527 h 2372"/>
                              <a:gd name="T88" fmla="+- 0 10258 1697"/>
                              <a:gd name="T89" fmla="*/ T88 w 8561"/>
                              <a:gd name="T90" fmla="+- 0 215 185"/>
                              <a:gd name="T91" fmla="*/ 215 h 2372"/>
                              <a:gd name="T92" fmla="+- 0 10258 1697"/>
                              <a:gd name="T93" fmla="*/ T92 w 8561"/>
                              <a:gd name="T94" fmla="+- 0 185 185"/>
                              <a:gd name="T95" fmla="*/ 185 h 23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561" h="2372">
                                <a:moveTo>
                                  <a:pt x="8561" y="0"/>
                                </a:moveTo>
                                <a:lnTo>
                                  <a:pt x="8531" y="0"/>
                                </a:lnTo>
                                <a:lnTo>
                                  <a:pt x="8531" y="30"/>
                                </a:lnTo>
                                <a:lnTo>
                                  <a:pt x="8531" y="1457"/>
                                </a:lnTo>
                                <a:lnTo>
                                  <a:pt x="8531" y="1487"/>
                                </a:lnTo>
                                <a:lnTo>
                                  <a:pt x="8531" y="2342"/>
                                </a:lnTo>
                                <a:lnTo>
                                  <a:pt x="30" y="2342"/>
                                </a:lnTo>
                                <a:lnTo>
                                  <a:pt x="30" y="1487"/>
                                </a:lnTo>
                                <a:lnTo>
                                  <a:pt x="8531" y="1487"/>
                                </a:lnTo>
                                <a:lnTo>
                                  <a:pt x="8531" y="1457"/>
                                </a:lnTo>
                                <a:lnTo>
                                  <a:pt x="30" y="1457"/>
                                </a:lnTo>
                                <a:lnTo>
                                  <a:pt x="30" y="30"/>
                                </a:lnTo>
                                <a:lnTo>
                                  <a:pt x="8531" y="30"/>
                                </a:lnTo>
                                <a:lnTo>
                                  <a:pt x="8531" y="0"/>
                                </a:lnTo>
                                <a:lnTo>
                                  <a:pt x="30" y="0"/>
                                </a:lnTo>
                                <a:lnTo>
                                  <a:pt x="0" y="0"/>
                                </a:lnTo>
                                <a:lnTo>
                                  <a:pt x="0" y="30"/>
                                </a:lnTo>
                                <a:lnTo>
                                  <a:pt x="0" y="2372"/>
                                </a:lnTo>
                                <a:lnTo>
                                  <a:pt x="30" y="2372"/>
                                </a:lnTo>
                                <a:lnTo>
                                  <a:pt x="8531" y="2372"/>
                                </a:lnTo>
                                <a:lnTo>
                                  <a:pt x="8561" y="2372"/>
                                </a:lnTo>
                                <a:lnTo>
                                  <a:pt x="8561" y="2342"/>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7" name="docshape396"/>
                        <wps:cNvSpPr txBox="1">
                          <a:spLocks noChangeArrowheads="1"/>
                        </wps:cNvSpPr>
                        <wps:spPr bwMode="auto">
                          <a:xfrm>
                            <a:off x="1834" y="-990"/>
                            <a:ext cx="8345" cy="37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21269B" w:rsidRDefault="00EE49CC" w:rsidP="0021269B">
                              <w:pPr>
                                <w:pStyle w:val="KeinLeerraum"/>
                                <w:rPr>
                                  <w:rStyle w:val="Fett"/>
                                </w:rPr>
                              </w:pPr>
                              <w:r w:rsidRPr="0021269B">
                                <w:rPr>
                                  <w:rStyle w:val="Fett"/>
                                </w:rPr>
                                <w:t>Auswirkungen und Ziele</w:t>
                              </w:r>
                            </w:p>
                            <w:p w:rsidR="00EE49CC" w:rsidRPr="002A454E" w:rsidRDefault="00EE49CC" w:rsidP="002A454E">
                              <w:pPr>
                                <w:pStyle w:val="KeinLeerraum"/>
                                <w:rPr>
                                  <w:rStyle w:val="Fett"/>
                                  <w:b w:val="0"/>
                                  <w:bCs w:val="0"/>
                                </w:rPr>
                              </w:pPr>
                              <w:r w:rsidRPr="002A454E">
                                <w:rPr>
                                  <w:rStyle w:val="Fett"/>
                                  <w:b w:val="0"/>
                                  <w:bCs w:val="0"/>
                                </w:rPr>
                                <w:t>Definieren Sie die kurz-, mittel- und langfristigen Auswirkungen des Projekts.</w:t>
                              </w:r>
                            </w:p>
                            <w:p w:rsidR="00EE49CC" w:rsidRPr="002A454E" w:rsidRDefault="00EE49CC" w:rsidP="002A454E">
                              <w:pPr>
                                <w:pStyle w:val="KeinLeerraum"/>
                                <w:rPr>
                                  <w:rStyle w:val="Fett"/>
                                  <w:b w:val="0"/>
                                  <w:bCs w:val="0"/>
                                </w:rPr>
                              </w:pPr>
                              <w:r w:rsidRPr="002A454E">
                                <w:rPr>
                                  <w:rStyle w:val="Fett"/>
                                  <w:b w:val="0"/>
                                  <w:bCs w:val="0"/>
                                </w:rPr>
                                <w:t xml:space="preserve">Wer sind die Zielgruppen? Wie werden die Zielgruppen konkret von dem Projekt profitieren und was wird sich für sie ändern? Wie werden die Aktivitäten dazu beitragen, die Situation zu verbessern (Unterschied zwischen Ausgangspunkt/Zustand und der Situation nach Abschluss des Projekts)? Wie werden die Aktivitäten zur Förderung der Gleichstellung der Geschlechter und der Nichtdiskriminierung als Querschnittsaufgabe beitragen? </w:t>
                              </w:r>
                              <w:r>
                                <w:rPr>
                                  <w:rStyle w:val="Fett"/>
                                </w:rPr>
                                <w:t xml:space="preserve">                                               </w:t>
                              </w:r>
                              <w:r w:rsidRPr="002A454E">
                                <w:rPr>
                                  <w:rStyle w:val="Fett"/>
                                  <w:b w:val="0"/>
                                  <w:bCs w:val="0"/>
                                </w:rPr>
                                <w:t>Zielt das Projekt darauf ab, Veränderungen/Innovationen zu bewirken? Wenn ja, beschreiben Sie diese (Fortschritte über den Status quo hinaus).</w:t>
                              </w:r>
                            </w:p>
                            <w:p w:rsidR="00EE49CC" w:rsidRPr="002A454E" w:rsidRDefault="00EE49CC" w:rsidP="002A454E">
                              <w:pPr>
                                <w:pStyle w:val="KeinLeerraum"/>
                              </w:pPr>
                              <w:r w:rsidRPr="00BE01FA">
                                <w:rPr>
                                  <w:rStyle w:val="Kursiv"/>
                                </w:rPr>
                                <w:t>Hinweis:</w:t>
                              </w:r>
                              <w:r w:rsidRPr="002A454E">
                                <w:t xml:space="preserve"> Ergebnisse sind unmittelbare Veränderungen, die sich für die Zielgruppen nach Abschluss des Projekts ergeben (z. B. verbesserte Kenntnisse, erhöhtes Bewusstsein). Ergebnisse unterscheiden sich von Leistungen. Leistungen sind Aktivitäten, die mit den für das Projekt bereitgestellten Ressourcen durchgeführt und produziert werden, z. B. Schulungskurse, Konferenzen, Handbücher, Videos usw.</w:t>
                              </w:r>
                            </w:p>
                            <w:p w:rsidR="00EE49CC" w:rsidRPr="002A454E" w:rsidRDefault="00EE49CC" w:rsidP="002A454E">
                              <w:pPr>
                                <w:pStyle w:val="KeinLeerraum"/>
                              </w:pPr>
                              <w:r w:rsidRPr="002A454E">
                                <w:t>Wenn Sie die erwarteten Ergebnisse und Leistungen definieren, überlegen Sie bitte, ob und wie sie den Impact des Projekts verringern, aufrechterhalten oder verbessern können.</w:t>
                              </w:r>
                            </w:p>
                            <w:p w:rsidR="00EE49CC" w:rsidRPr="0021269B" w:rsidRDefault="00EE49CC" w:rsidP="0021269B">
                              <w:pPr>
                                <w:pStyle w:val="KeinLeerraum"/>
                              </w:pPr>
                            </w:p>
                            <w:p w:rsidR="00EE49CC" w:rsidRDefault="00EE49CC" w:rsidP="0021269B">
                              <w:pPr>
                                <w:pStyle w:val="KeinLeerraum"/>
                              </w:pPr>
                            </w:p>
                            <w:p w:rsidR="00EE49CC" w:rsidRDefault="00EE49CC" w:rsidP="0021269B">
                              <w:pPr>
                                <w:pStyle w:val="KeinLeerraum"/>
                                <w:rPr>
                                  <w:sz w:val="18"/>
                                </w:rPr>
                              </w:pPr>
                              <w:r>
                                <w:t>Text einfügen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E35936" id="Gruppieren 1094" o:spid="_x0000_s1256" style="position:absolute;margin-left:.4pt;margin-top:35.9pt;width:426.55pt;height:537.85pt;z-index:-251615232;mso-wrap-distance-left:0;mso-wrap-distance-right:0;mso-position-horizontal-relative:margin;mso-position-vertical-relative:text" coordorigin="1727,-1045" coordsize="8531,49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">
                <v:rect id="docshape394" o:spid="_x0000_s1257" style="position:absolute;left:1752;top:-1010;width:8506;height:30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" fillcolor="#d9d9d9" stroked="f"/>
                <v:shape id="docshape395" o:spid="_x0000_s1258" style="position:absolute;left:1727;top:-1045;width:8531;height:4978;visibility:visible;mso-wrap-style:square;v-text-anchor:top" coordsize="8561,2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" path="m8561,r-30,l8531,30r,1427l8531,1487r,855l30,2342r,-855l8531,1487r,-30l30,1457,30,30r8501,l8531,,30,,,,,30,,2372r30,l8531,2372r30,l8561,2342r,-2312l8561,xe" fillcolor="#a6a6a6" stroked="f">
                  <v:path arrowok="t" o:connecttype="custom" o:connectlocs="8531,388;8501,388;8501,451;8501,3446;8501,3509;8501,5303;30,5303;30,3509;8501,3509;8501,3446;30,3446;30,451;8501,451;8501,388;30,388;0,388;0,451;0,5366;30,5366;8501,5366;8531,5366;8531,5303;8531,451;8531,388" o:connectangles="0,0,0,0,0,0,0,0,0,0,0,0,0,0,0,0,0,0,0,0,0,0,0,0"/>
                </v:shape>
                <v:shape id="docshape396" o:spid="_x0000_s1259" type="#_x0000_t202" style="position:absolute;left:1834;top:-990;width:8345;height:3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" filled="f" stroked="f">
                  <v:textbox inset="0,0,0,0">
                    <w:txbxContent>
                      <w:p w:rsidR="00EE49CC" w:rsidRPr="0021269B" w:rsidRDefault="00EE49CC" w:rsidP="0021269B">
                        <w:pPr>
                          <w:pStyle w:val="KeinLeerraum"/>
                          <w:rPr>
                            <w:rStyle w:val="Fett"/>
                          </w:rPr>
                        </w:pPr>
                        <w:r w:rsidRPr="0021269B">
                          <w:rPr>
                            <w:rStyle w:val="Fett"/>
                          </w:rPr>
                          <w:t>Auswirkungen und Ziele</w:t>
                        </w:r>
                      </w:p>
                      <w:p w:rsidR="00EE49CC" w:rsidRPr="002A454E" w:rsidRDefault="00EE49CC" w:rsidP="002A454E">
                        <w:pPr>
                          <w:pStyle w:val="KeinLeerraum"/>
                          <w:rPr>
                            <w:rStyle w:val="Fett"/>
                            <w:b w:val="0"/>
                            <w:bCs w:val="0"/>
                          </w:rPr>
                        </w:pPr>
                        <w:r w:rsidRPr="002A454E">
                          <w:rPr>
                            <w:rStyle w:val="Fett"/>
                            <w:b w:val="0"/>
                            <w:bCs w:val="0"/>
                          </w:rPr>
                          <w:t>Definieren Sie die kurz-, mittel- und langfristigen Auswirkungen des Projekts.</w:t>
                        </w:r>
                      </w:p>
                      <w:p w:rsidR="00EE49CC" w:rsidRPr="002A454E" w:rsidRDefault="00EE49CC" w:rsidP="002A454E">
                        <w:pPr>
                          <w:pStyle w:val="KeinLeerraum"/>
                          <w:rPr>
                            <w:rStyle w:val="Fett"/>
                            <w:b w:val="0"/>
                            <w:bCs w:val="0"/>
                          </w:rPr>
                        </w:pPr>
                        <w:r w:rsidRPr="002A454E">
                          <w:rPr>
                            <w:rStyle w:val="Fett"/>
                            <w:b w:val="0"/>
                            <w:bCs w:val="0"/>
                          </w:rPr>
                          <w:t xml:space="preserve">Wer sind die Zielgruppen? Wie werden die Zielgruppen konkret von dem Projekt profitieren und was wird sich für sie ändern? Wie werden die Aktivitäten dazu beitragen, die Situation zu verbessern (Unterschied zwischen Ausgangspunkt/Zustand und der Situation nach Abschluss des Projekts)? Wie werden die Aktivitäten zur Förderung der Gleichstellung der Geschlechter und der Nichtdiskriminierung als Querschnittsaufgabe beitragen? </w:t>
                        </w:r>
                        <w:r>
                          <w:rPr>
                            <w:rStyle w:val="Fett"/>
                          </w:rPr>
                          <w:t xml:space="preserve">                                               </w:t>
                        </w:r>
                        <w:r w:rsidRPr="002A454E">
                          <w:rPr>
                            <w:rStyle w:val="Fett"/>
                            <w:b w:val="0"/>
                            <w:bCs w:val="0"/>
                          </w:rPr>
                          <w:t>Zielt das Projekt darauf ab, Veränderungen/Innovationen zu bewirken? Wenn ja, beschreiben Sie diese (Fortschritte über den Status quo hinaus).</w:t>
                        </w:r>
                      </w:p>
                      <w:p w:rsidR="00EE49CC" w:rsidRPr="002A454E" w:rsidRDefault="00EE49CC" w:rsidP="002A454E">
                        <w:pPr>
                          <w:pStyle w:val="KeinLeerraum"/>
                        </w:pPr>
                        <w:r w:rsidRPr="00BE01FA">
                          <w:rPr>
                            <w:rStyle w:val="Kursiv"/>
                          </w:rPr>
                          <w:t>Hinweis:</w:t>
                        </w:r>
                        <w:r w:rsidRPr="002A454E">
                          <w:t xml:space="preserve"> Ergebnisse sind unmittelbare Veränderungen, die sich für die Zielgruppen nach Abschluss des Projekts ergeben (z. B. verbesserte Kenntnisse, erhöhtes Bewusstsein). Ergebnisse unterscheiden sich von Leistungen. Leistungen sind Aktivitäten, die mit den für das Projekt bereitgestellten Ressourcen durchgeführt und produziert werden, z. B. Schulungskurse, Konferenzen, Handbücher, Videos usw.</w:t>
                        </w:r>
                      </w:p>
                      <w:p w:rsidR="00EE49CC" w:rsidRPr="002A454E" w:rsidRDefault="00EE49CC" w:rsidP="002A454E">
                        <w:pPr>
                          <w:pStyle w:val="KeinLeerraum"/>
                        </w:pPr>
                        <w:r w:rsidRPr="002A454E">
                          <w:t>Wenn Sie die erwarteten Ergebnisse und Leistungen definieren, überlegen Sie bitte, ob und wie sie den Impact des Projekts verringern, aufrechterhalten oder verbessern können.</w:t>
                        </w:r>
                      </w:p>
                      <w:p w:rsidR="00EE49CC" w:rsidRPr="0021269B" w:rsidRDefault="00EE49CC" w:rsidP="0021269B">
                        <w:pPr>
                          <w:pStyle w:val="KeinLeerraum"/>
                        </w:pPr>
                      </w:p>
                      <w:p w:rsidR="00EE49CC" w:rsidRDefault="00EE49CC" w:rsidP="0021269B">
                        <w:pPr>
                          <w:pStyle w:val="KeinLeerraum"/>
                        </w:pPr>
                      </w:p>
                      <w:p w:rsidR="00EE49CC" w:rsidRDefault="00EE49CC" w:rsidP="0021269B">
                        <w:pPr>
                          <w:pStyle w:val="KeinLeerraum"/>
                          <w:rPr>
                            <w:sz w:val="18"/>
                          </w:rPr>
                        </w:pPr>
                        <w:r>
                          <w:t>Text einfügen</w:t>
                        </w:r>
                      </w:p>
                    </w:txbxContent>
                  </v:textbox>
                </v:shape>
                <w10:wrap type="topAndBottom" anchorx="margin"/>
              </v:group>
            </w:pict>
          </mc:Fallback>
        </mc:AlternateContent>
      </w:r>
      <w:r w:rsidR="0021269B" w:rsidRPr="0021269B">
        <w:rPr>
          <w:rStyle w:val="Fett"/>
        </w:rPr>
        <w:t xml:space="preserve">3.1 Auswirkungen und Ziele </w:t>
      </w:r>
    </w:p>
    <w:p w:rsidR="0021269B" w:rsidRDefault="0021269B" w:rsidP="004E64E7"/>
    <w:p w:rsidR="002A454E" w:rsidRPr="002A454E" w:rsidRDefault="002A454E" w:rsidP="002A454E"/>
    <w:p w:rsidR="008A0674" w:rsidRDefault="003D28DD">
      <w:pPr>
        <w:suppressAutoHyphens w:val="0"/>
        <w:rPr>
          <w:rStyle w:val="Fett"/>
        </w:rPr>
      </w:pPr>
      <w:r w:rsidRPr="002A454E">
        <w:rPr>
          <w:rStyle w:val="Fett"/>
          <w:noProof/>
          <w:lang w:val="de-AT" w:eastAsia="de-AT"/>
        </w:rPr>
        <w:lastRenderedPageBreak/>
        <mc:AlternateContent>
          <mc:Choice Requires="wpg">
            <w:drawing>
              <wp:anchor distT="0" distB="0" distL="0" distR="0" simplePos="0" relativeHeight="251703296" behindDoc="1" locked="0" layoutInCell="1" allowOverlap="1" wp14:anchorId="2E2144BB" wp14:editId="4D567F78">
                <wp:simplePos x="0" y="0"/>
                <wp:positionH relativeFrom="margin">
                  <wp:align>center</wp:align>
                </wp:positionH>
                <wp:positionV relativeFrom="paragraph">
                  <wp:posOffset>526518</wp:posOffset>
                </wp:positionV>
                <wp:extent cx="5443855" cy="6145355"/>
                <wp:effectExtent l="0" t="0" r="4445" b="8255"/>
                <wp:wrapTopAndBottom/>
                <wp:docPr id="1098" name="Gruppieren 10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3855" cy="6145355"/>
                          <a:chOff x="2313" y="-1419"/>
                          <a:chExt cx="8573" cy="5838"/>
                        </a:xfrm>
                      </wpg:grpSpPr>
                      <wps:wsp>
                        <wps:cNvPr id="1099" name="docshape394"/>
                        <wps:cNvSpPr>
                          <a:spLocks noChangeArrowheads="1"/>
                        </wps:cNvSpPr>
                        <wps:spPr bwMode="auto">
                          <a:xfrm>
                            <a:off x="2313" y="-1403"/>
                            <a:ext cx="8573" cy="359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0" name="docshape395"/>
                        <wps:cNvSpPr>
                          <a:spLocks/>
                        </wps:cNvSpPr>
                        <wps:spPr bwMode="auto">
                          <a:xfrm>
                            <a:off x="2313" y="-1419"/>
                            <a:ext cx="8573" cy="5838"/>
                          </a:xfrm>
                          <a:custGeom>
                            <a:avLst/>
                            <a:gdLst>
                              <a:gd name="T0" fmla="+- 0 10258 1697"/>
                              <a:gd name="T1" fmla="*/ T0 w 8561"/>
                              <a:gd name="T2" fmla="+- 0 185 185"/>
                              <a:gd name="T3" fmla="*/ 185 h 2372"/>
                              <a:gd name="T4" fmla="+- 0 10228 1697"/>
                              <a:gd name="T5" fmla="*/ T4 w 8561"/>
                              <a:gd name="T6" fmla="+- 0 185 185"/>
                              <a:gd name="T7" fmla="*/ 185 h 2372"/>
                              <a:gd name="T8" fmla="+- 0 10228 1697"/>
                              <a:gd name="T9" fmla="*/ T8 w 8561"/>
                              <a:gd name="T10" fmla="+- 0 215 185"/>
                              <a:gd name="T11" fmla="*/ 215 h 2372"/>
                              <a:gd name="T12" fmla="+- 0 10228 1697"/>
                              <a:gd name="T13" fmla="*/ T12 w 8561"/>
                              <a:gd name="T14" fmla="+- 0 1642 185"/>
                              <a:gd name="T15" fmla="*/ 1642 h 2372"/>
                              <a:gd name="T16" fmla="+- 0 10228 1697"/>
                              <a:gd name="T17" fmla="*/ T16 w 8561"/>
                              <a:gd name="T18" fmla="+- 0 1672 185"/>
                              <a:gd name="T19" fmla="*/ 1672 h 2372"/>
                              <a:gd name="T20" fmla="+- 0 10228 1697"/>
                              <a:gd name="T21" fmla="*/ T20 w 8561"/>
                              <a:gd name="T22" fmla="+- 0 2527 185"/>
                              <a:gd name="T23" fmla="*/ 2527 h 2372"/>
                              <a:gd name="T24" fmla="+- 0 1727 1697"/>
                              <a:gd name="T25" fmla="*/ T24 w 8561"/>
                              <a:gd name="T26" fmla="+- 0 2527 185"/>
                              <a:gd name="T27" fmla="*/ 2527 h 2372"/>
                              <a:gd name="T28" fmla="+- 0 1727 1697"/>
                              <a:gd name="T29" fmla="*/ T28 w 8561"/>
                              <a:gd name="T30" fmla="+- 0 1672 185"/>
                              <a:gd name="T31" fmla="*/ 1672 h 2372"/>
                              <a:gd name="T32" fmla="+- 0 10228 1697"/>
                              <a:gd name="T33" fmla="*/ T32 w 8561"/>
                              <a:gd name="T34" fmla="+- 0 1672 185"/>
                              <a:gd name="T35" fmla="*/ 1672 h 2372"/>
                              <a:gd name="T36" fmla="+- 0 10228 1697"/>
                              <a:gd name="T37" fmla="*/ T36 w 8561"/>
                              <a:gd name="T38" fmla="+- 0 1642 185"/>
                              <a:gd name="T39" fmla="*/ 1642 h 2372"/>
                              <a:gd name="T40" fmla="+- 0 1727 1697"/>
                              <a:gd name="T41" fmla="*/ T40 w 8561"/>
                              <a:gd name="T42" fmla="+- 0 1642 185"/>
                              <a:gd name="T43" fmla="*/ 1642 h 2372"/>
                              <a:gd name="T44" fmla="+- 0 1727 1697"/>
                              <a:gd name="T45" fmla="*/ T44 w 8561"/>
                              <a:gd name="T46" fmla="+- 0 215 185"/>
                              <a:gd name="T47" fmla="*/ 215 h 2372"/>
                              <a:gd name="T48" fmla="+- 0 10228 1697"/>
                              <a:gd name="T49" fmla="*/ T48 w 8561"/>
                              <a:gd name="T50" fmla="+- 0 215 185"/>
                              <a:gd name="T51" fmla="*/ 215 h 2372"/>
                              <a:gd name="T52" fmla="+- 0 10228 1697"/>
                              <a:gd name="T53" fmla="*/ T52 w 8561"/>
                              <a:gd name="T54" fmla="+- 0 185 185"/>
                              <a:gd name="T55" fmla="*/ 185 h 2372"/>
                              <a:gd name="T56" fmla="+- 0 1727 1697"/>
                              <a:gd name="T57" fmla="*/ T56 w 8561"/>
                              <a:gd name="T58" fmla="+- 0 185 185"/>
                              <a:gd name="T59" fmla="*/ 185 h 2372"/>
                              <a:gd name="T60" fmla="+- 0 1697 1697"/>
                              <a:gd name="T61" fmla="*/ T60 w 8561"/>
                              <a:gd name="T62" fmla="+- 0 185 185"/>
                              <a:gd name="T63" fmla="*/ 185 h 2372"/>
                              <a:gd name="T64" fmla="+- 0 1697 1697"/>
                              <a:gd name="T65" fmla="*/ T64 w 8561"/>
                              <a:gd name="T66" fmla="+- 0 215 185"/>
                              <a:gd name="T67" fmla="*/ 215 h 2372"/>
                              <a:gd name="T68" fmla="+- 0 1697 1697"/>
                              <a:gd name="T69" fmla="*/ T68 w 8561"/>
                              <a:gd name="T70" fmla="+- 0 2557 185"/>
                              <a:gd name="T71" fmla="*/ 2557 h 2372"/>
                              <a:gd name="T72" fmla="+- 0 1727 1697"/>
                              <a:gd name="T73" fmla="*/ T72 w 8561"/>
                              <a:gd name="T74" fmla="+- 0 2557 185"/>
                              <a:gd name="T75" fmla="*/ 2557 h 2372"/>
                              <a:gd name="T76" fmla="+- 0 10228 1697"/>
                              <a:gd name="T77" fmla="*/ T76 w 8561"/>
                              <a:gd name="T78" fmla="+- 0 2557 185"/>
                              <a:gd name="T79" fmla="*/ 2557 h 2372"/>
                              <a:gd name="T80" fmla="+- 0 10258 1697"/>
                              <a:gd name="T81" fmla="*/ T80 w 8561"/>
                              <a:gd name="T82" fmla="+- 0 2557 185"/>
                              <a:gd name="T83" fmla="*/ 2557 h 2372"/>
                              <a:gd name="T84" fmla="+- 0 10258 1697"/>
                              <a:gd name="T85" fmla="*/ T84 w 8561"/>
                              <a:gd name="T86" fmla="+- 0 2527 185"/>
                              <a:gd name="T87" fmla="*/ 2527 h 2372"/>
                              <a:gd name="T88" fmla="+- 0 10258 1697"/>
                              <a:gd name="T89" fmla="*/ T88 w 8561"/>
                              <a:gd name="T90" fmla="+- 0 215 185"/>
                              <a:gd name="T91" fmla="*/ 215 h 2372"/>
                              <a:gd name="T92" fmla="+- 0 10258 1697"/>
                              <a:gd name="T93" fmla="*/ T92 w 8561"/>
                              <a:gd name="T94" fmla="+- 0 185 185"/>
                              <a:gd name="T95" fmla="*/ 185 h 23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561" h="2372">
                                <a:moveTo>
                                  <a:pt x="8561" y="0"/>
                                </a:moveTo>
                                <a:lnTo>
                                  <a:pt x="8531" y="0"/>
                                </a:lnTo>
                                <a:lnTo>
                                  <a:pt x="8531" y="30"/>
                                </a:lnTo>
                                <a:lnTo>
                                  <a:pt x="8531" y="1457"/>
                                </a:lnTo>
                                <a:lnTo>
                                  <a:pt x="8531" y="1487"/>
                                </a:lnTo>
                                <a:lnTo>
                                  <a:pt x="8531" y="2342"/>
                                </a:lnTo>
                                <a:lnTo>
                                  <a:pt x="30" y="2342"/>
                                </a:lnTo>
                                <a:lnTo>
                                  <a:pt x="30" y="1487"/>
                                </a:lnTo>
                                <a:lnTo>
                                  <a:pt x="8531" y="1487"/>
                                </a:lnTo>
                                <a:lnTo>
                                  <a:pt x="8531" y="1457"/>
                                </a:lnTo>
                                <a:lnTo>
                                  <a:pt x="30" y="1457"/>
                                </a:lnTo>
                                <a:lnTo>
                                  <a:pt x="30" y="30"/>
                                </a:lnTo>
                                <a:lnTo>
                                  <a:pt x="8531" y="30"/>
                                </a:lnTo>
                                <a:lnTo>
                                  <a:pt x="8531" y="0"/>
                                </a:lnTo>
                                <a:lnTo>
                                  <a:pt x="30" y="0"/>
                                </a:lnTo>
                                <a:lnTo>
                                  <a:pt x="0" y="0"/>
                                </a:lnTo>
                                <a:lnTo>
                                  <a:pt x="0" y="30"/>
                                </a:lnTo>
                                <a:lnTo>
                                  <a:pt x="0" y="2372"/>
                                </a:lnTo>
                                <a:lnTo>
                                  <a:pt x="30" y="2372"/>
                                </a:lnTo>
                                <a:lnTo>
                                  <a:pt x="8531" y="2372"/>
                                </a:lnTo>
                                <a:lnTo>
                                  <a:pt x="8561" y="2372"/>
                                </a:lnTo>
                                <a:lnTo>
                                  <a:pt x="8561" y="2342"/>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1" name="docshape396"/>
                        <wps:cNvSpPr txBox="1">
                          <a:spLocks noChangeArrowheads="1"/>
                        </wps:cNvSpPr>
                        <wps:spPr bwMode="auto">
                          <a:xfrm>
                            <a:off x="2437" y="-1359"/>
                            <a:ext cx="8345" cy="49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2A454E" w:rsidRDefault="00EE49CC" w:rsidP="002A454E">
                              <w:pPr>
                                <w:pStyle w:val="KeinLeerraum"/>
                                <w:rPr>
                                  <w:rStyle w:val="Fett"/>
                                </w:rPr>
                              </w:pPr>
                              <w:r w:rsidRPr="002A454E">
                                <w:rPr>
                                  <w:rStyle w:val="Fett"/>
                                </w:rPr>
                                <w:t>Kommunikation, V</w:t>
                              </w:r>
                              <w:r>
                                <w:rPr>
                                  <w:rStyle w:val="Fett"/>
                                </w:rPr>
                                <w:t xml:space="preserve">erbreitung und Fördersichtbarkeit </w:t>
                              </w:r>
                            </w:p>
                            <w:p w:rsidR="00EE49CC" w:rsidRPr="002A454E" w:rsidRDefault="00EE49CC" w:rsidP="002A454E">
                              <w:pPr>
                                <w:pStyle w:val="KeinLeerraum"/>
                                <w:rPr>
                                  <w:rStyle w:val="Fett"/>
                                  <w:b w:val="0"/>
                                  <w:bCs w:val="0"/>
                                </w:rPr>
                              </w:pPr>
                              <w:r w:rsidRPr="002A454E">
                                <w:rPr>
                                  <w:rStyle w:val="Fett"/>
                                  <w:b w:val="0"/>
                                  <w:bCs w:val="0"/>
                                </w:rPr>
                                <w:t>Beschreiben Sie die Kommunikations- und Verbreitungsmaßnahmen, die geplant sind</w:t>
                              </w:r>
                              <w:r>
                                <w:rPr>
                                  <w:rStyle w:val="Fett"/>
                                  <w:b w:val="0"/>
                                  <w:bCs w:val="0"/>
                                </w:rPr>
                                <w:t>, um Aktivitäten/Ergebnisse</w:t>
                              </w:r>
                              <w:r>
                                <w:rPr>
                                  <w:rStyle w:val="Fett"/>
                                </w:rPr>
                                <w:t xml:space="preserve"> </w:t>
                              </w:r>
                              <w:r w:rsidRPr="002A454E">
                                <w:rPr>
                                  <w:rStyle w:val="Fett"/>
                                  <w:b w:val="0"/>
                                  <w:bCs w:val="0"/>
                                </w:rPr>
                                <w:t>und Wirkung zu maximieren (an wen, in welchem Format, wie viele, usw.). Legen Sie dar, wie Sie die Zielgruppen erreichen werden,</w:t>
                              </w:r>
                            </w:p>
                            <w:p w:rsidR="00EE49CC" w:rsidRPr="002A454E" w:rsidRDefault="00EE49CC" w:rsidP="002A454E">
                              <w:pPr>
                                <w:pStyle w:val="KeinLeerraum"/>
                                <w:rPr>
                                  <w:rStyle w:val="Fett"/>
                                  <w:b w:val="0"/>
                                  <w:bCs w:val="0"/>
                                </w:rPr>
                              </w:pPr>
                              <w:r w:rsidRPr="002A454E">
                                <w:rPr>
                                  <w:rStyle w:val="Fett"/>
                                  <w:b w:val="0"/>
                                  <w:bCs w:val="0"/>
                                </w:rPr>
                                <w:t>wie Sie die Zielgruppen, die relevanten Interessengruppen, die politischen Entscheidungsträger und die breite Öffentlichkeit erreichen wollen, und erläutern Sie die Wahl der Verbreitungskanäle.</w:t>
                              </w:r>
                            </w:p>
                            <w:p w:rsidR="00EE49CC" w:rsidRPr="002A454E" w:rsidRDefault="00EE49CC" w:rsidP="002A454E">
                              <w:pPr>
                                <w:pStyle w:val="KeinLeerraum"/>
                                <w:rPr>
                                  <w:rStyle w:val="Fett"/>
                                  <w:b w:val="0"/>
                                  <w:bCs w:val="0"/>
                                </w:rPr>
                              </w:pPr>
                              <w:r w:rsidRPr="002A454E">
                                <w:rPr>
                                  <w:rStyle w:val="Fett"/>
                                  <w:b w:val="0"/>
                                  <w:bCs w:val="0"/>
                                </w:rPr>
                                <w:t>Beschreiben Sie, wie die Sichtbarkeit der EU-Förderung gewährleistet werden soll.</w:t>
                              </w:r>
                            </w:p>
                            <w:p w:rsidR="00EE49CC" w:rsidRPr="002A454E" w:rsidRDefault="00EE49CC" w:rsidP="002A454E">
                              <w:pPr>
                                <w:pStyle w:val="KeinLeerraum"/>
                                <w:rPr>
                                  <w:rStyle w:val="Fett"/>
                                  <w:b w:val="0"/>
                                  <w:bCs w:val="0"/>
                                </w:rPr>
                              </w:pPr>
                              <w:r w:rsidRPr="002A454E">
                                <w:rPr>
                                  <w:rStyle w:val="Fett"/>
                                  <w:b w:val="0"/>
                                  <w:bCs w:val="0"/>
                                </w:rPr>
                                <w:t>Die Kommunikations- und Verbreitungsaktivitäten sollten auch zur Förderung der Gleichstellung der Geschlechter und der Nichtdiskriminierung beitragen.</w:t>
                              </w:r>
                            </w:p>
                            <w:p w:rsidR="00EE49CC" w:rsidRPr="002A454E" w:rsidRDefault="00EE49CC" w:rsidP="002A454E">
                              <w:pPr>
                                <w:pStyle w:val="KeinLeerraum"/>
                              </w:pPr>
                              <w:r w:rsidRPr="002A454E">
                                <w:rPr>
                                  <w:rStyle w:val="Fett"/>
                                  <w:b w:val="0"/>
                                  <w:bCs w:val="0"/>
                                </w:rPr>
                                <w:t>In den Kommunikationsmaterialien sollten eine geschlechtergerechte Sprache und positive visuelle Darstellungen verwendet werden.</w:t>
                              </w:r>
                              <w:r>
                                <w:rPr>
                                  <w:rStyle w:val="Fett"/>
                                </w:rPr>
                                <w:t xml:space="preserve"> </w:t>
                              </w:r>
                              <w:r w:rsidRPr="002A454E">
                                <w:rPr>
                                  <w:rStyle w:val="Fett"/>
                                  <w:b w:val="0"/>
                                  <w:bCs w:val="0"/>
                                </w:rPr>
                                <w:t xml:space="preserve">So sollte z. B. bei der Entwicklung von Videos oder Broschüren auf eine gleichberechtigte Darstellung von Männern und Frauen geachtet werden. Überlegen Sie außerdem, ob Sie </w:t>
                              </w:r>
                              <w:r>
                                <w:rPr>
                                  <w:rStyle w:val="Fett"/>
                                  <w:b w:val="0"/>
                                  <w:bCs w:val="0"/>
                                </w:rPr>
                                <w:t>Kommunikationskanäle so</w:t>
                              </w:r>
                              <w:r w:rsidRPr="002A454E">
                                <w:rPr>
                                  <w:rStyle w:val="Fett"/>
                                  <w:b w:val="0"/>
                                  <w:bCs w:val="0"/>
                                </w:rPr>
                                <w:t xml:space="preserve"> nutzen, dass sie für ein breites Publikum zugänglich sind, insbesondere für Menschen mit Behinderungen oder Menschen aus</w:t>
                              </w:r>
                              <w:r>
                                <w:rPr>
                                  <w:rStyle w:val="Fett"/>
                                </w:rPr>
                                <w:t xml:space="preserve"> </w:t>
                              </w:r>
                              <w:r w:rsidRPr="002A454E">
                                <w:rPr>
                                  <w:rStyle w:val="Fett"/>
                                  <w:b w:val="0"/>
                                  <w:bCs w:val="0"/>
                                </w:rPr>
                                <w:t>marginalisierten Gruppen.</w:t>
                              </w:r>
                            </w:p>
                            <w:p w:rsidR="00EE49CC" w:rsidRDefault="00EE49CC" w:rsidP="002A454E">
                              <w:pPr>
                                <w:pStyle w:val="KeinLeerraum"/>
                              </w:pPr>
                            </w:p>
                            <w:p w:rsidR="00EE49CC" w:rsidRDefault="00EE49CC" w:rsidP="002A454E">
                              <w:pPr>
                                <w:pStyle w:val="KeinLeerraum"/>
                                <w:rPr>
                                  <w:sz w:val="18"/>
                                </w:rPr>
                              </w:pPr>
                              <w:r>
                                <w:t>Text einfügen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2144BB" id="Gruppieren 1098" o:spid="_x0000_s1260" style="position:absolute;margin-left:0;margin-top:41.45pt;width:428.65pt;height:483.9pt;z-index:-251613184;mso-wrap-distance-left:0;mso-wrap-distance-right:0;mso-position-horizontal:center;mso-position-horizontal-relative:margin;mso-position-vertical-relative:text" coordorigin="2313,-1419" coordsize="8573,58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">
                <v:rect id="docshape394" o:spid="_x0000_s1261" style="position:absolute;left:2313;top:-1403;width:8573;height:35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" fillcolor="#d9d9d9" stroked="f"/>
                <v:shape id="docshape395" o:spid="_x0000_s1262" style="position:absolute;left:2313;top:-1419;width:8573;height:5838;visibility:visible;mso-wrap-style:square;v-text-anchor:top" coordsize="8561,2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" path="m8561,r-30,l8531,30r,1427l8531,1487r,855l30,2342r,-855l8531,1487r,-30l30,1457,30,30r8501,l8531,,30,,,,,30,,2372r30,l8531,2372r30,l8561,2342r,-2312l8561,xe" fillcolor="#a6a6a6" stroked="f">
                  <v:path arrowok="t" o:connecttype="custom" o:connectlocs="8573,455;8543,455;8543,529;8543,4041;8543,4115;8543,6219;30,6219;30,4115;8543,4115;8543,4041;30,4041;30,529;8543,529;8543,455;30,455;0,455;0,529;0,6293;30,6293;8543,6293;8573,6293;8573,6219;8573,529;8573,455" o:connectangles="0,0,0,0,0,0,0,0,0,0,0,0,0,0,0,0,0,0,0,0,0,0,0,0"/>
                </v:shape>
                <v:shape id="docshape396" o:spid="_x0000_s1263" type="#_x0000_t202" style="position:absolute;left:2437;top:-1359;width:8345;height:4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" filled="f" stroked="f">
                  <v:textbox inset="0,0,0,0">
                    <w:txbxContent>
                      <w:p w:rsidR="00EE49CC" w:rsidRPr="002A454E" w:rsidRDefault="00EE49CC" w:rsidP="002A454E">
                        <w:pPr>
                          <w:pStyle w:val="KeinLeerraum"/>
                          <w:rPr>
                            <w:rStyle w:val="Fett"/>
                          </w:rPr>
                        </w:pPr>
                        <w:r w:rsidRPr="002A454E">
                          <w:rPr>
                            <w:rStyle w:val="Fett"/>
                          </w:rPr>
                          <w:t>Kommunikation, V</w:t>
                        </w:r>
                        <w:r>
                          <w:rPr>
                            <w:rStyle w:val="Fett"/>
                          </w:rPr>
                          <w:t xml:space="preserve">erbreitung und Fördersichtbarkeit </w:t>
                        </w:r>
                      </w:p>
                      <w:p w:rsidR="00EE49CC" w:rsidRPr="002A454E" w:rsidRDefault="00EE49CC" w:rsidP="002A454E">
                        <w:pPr>
                          <w:pStyle w:val="KeinLeerraum"/>
                          <w:rPr>
                            <w:rStyle w:val="Fett"/>
                            <w:b w:val="0"/>
                            <w:bCs w:val="0"/>
                          </w:rPr>
                        </w:pPr>
                        <w:r w:rsidRPr="002A454E">
                          <w:rPr>
                            <w:rStyle w:val="Fett"/>
                            <w:b w:val="0"/>
                            <w:bCs w:val="0"/>
                          </w:rPr>
                          <w:t>Beschreiben Sie die Kommunikations- und Verbreitungsmaßnahmen, die geplant sind</w:t>
                        </w:r>
                        <w:r>
                          <w:rPr>
                            <w:rStyle w:val="Fett"/>
                            <w:b w:val="0"/>
                            <w:bCs w:val="0"/>
                          </w:rPr>
                          <w:t>, um Aktivitäten/Ergebnisse</w:t>
                        </w:r>
                        <w:r>
                          <w:rPr>
                            <w:rStyle w:val="Fett"/>
                          </w:rPr>
                          <w:t xml:space="preserve"> </w:t>
                        </w:r>
                        <w:r w:rsidRPr="002A454E">
                          <w:rPr>
                            <w:rStyle w:val="Fett"/>
                            <w:b w:val="0"/>
                            <w:bCs w:val="0"/>
                          </w:rPr>
                          <w:t>und Wirkung zu maximieren (an wen, in welchem Format, wie viele, usw.). Legen Sie dar, wie Sie die Zielgruppen erreichen werden,</w:t>
                        </w:r>
                      </w:p>
                      <w:p w:rsidR="00EE49CC" w:rsidRPr="002A454E" w:rsidRDefault="00EE49CC" w:rsidP="002A454E">
                        <w:pPr>
                          <w:pStyle w:val="KeinLeerraum"/>
                          <w:rPr>
                            <w:rStyle w:val="Fett"/>
                            <w:b w:val="0"/>
                            <w:bCs w:val="0"/>
                          </w:rPr>
                        </w:pPr>
                        <w:r w:rsidRPr="002A454E">
                          <w:rPr>
                            <w:rStyle w:val="Fett"/>
                            <w:b w:val="0"/>
                            <w:bCs w:val="0"/>
                          </w:rPr>
                          <w:t>wie Sie die Zielgruppen, die relevanten Interessengruppen, die politischen Entscheidungsträger und die breite Öffentlichkeit erreichen wollen, und erläutern Sie die Wahl der Verbreitungskanäle.</w:t>
                        </w:r>
                      </w:p>
                      <w:p w:rsidR="00EE49CC" w:rsidRPr="002A454E" w:rsidRDefault="00EE49CC" w:rsidP="002A454E">
                        <w:pPr>
                          <w:pStyle w:val="KeinLeerraum"/>
                          <w:rPr>
                            <w:rStyle w:val="Fett"/>
                            <w:b w:val="0"/>
                            <w:bCs w:val="0"/>
                          </w:rPr>
                        </w:pPr>
                        <w:r w:rsidRPr="002A454E">
                          <w:rPr>
                            <w:rStyle w:val="Fett"/>
                            <w:b w:val="0"/>
                            <w:bCs w:val="0"/>
                          </w:rPr>
                          <w:t>Beschreiben Sie, wie die Sichtbarkeit der EU-Förderung gewährleistet werden soll.</w:t>
                        </w:r>
                      </w:p>
                      <w:p w:rsidR="00EE49CC" w:rsidRPr="002A454E" w:rsidRDefault="00EE49CC" w:rsidP="002A454E">
                        <w:pPr>
                          <w:pStyle w:val="KeinLeerraum"/>
                          <w:rPr>
                            <w:rStyle w:val="Fett"/>
                            <w:b w:val="0"/>
                            <w:bCs w:val="0"/>
                          </w:rPr>
                        </w:pPr>
                        <w:r w:rsidRPr="002A454E">
                          <w:rPr>
                            <w:rStyle w:val="Fett"/>
                            <w:b w:val="0"/>
                            <w:bCs w:val="0"/>
                          </w:rPr>
                          <w:t>Die Kommunikations- und Verbreitungsaktivitäten sollten auch zur Förderung der Gleichstellung der Geschlechter und der Nichtdiskriminierung beitragen.</w:t>
                        </w:r>
                      </w:p>
                      <w:p w:rsidR="00EE49CC" w:rsidRPr="002A454E" w:rsidRDefault="00EE49CC" w:rsidP="002A454E">
                        <w:pPr>
                          <w:pStyle w:val="KeinLeerraum"/>
                        </w:pPr>
                        <w:r w:rsidRPr="002A454E">
                          <w:rPr>
                            <w:rStyle w:val="Fett"/>
                            <w:b w:val="0"/>
                            <w:bCs w:val="0"/>
                          </w:rPr>
                          <w:t>In den Kommunikationsmaterialien sollten eine geschlechtergerechte Sprache und positive visuelle Darstellungen verwendet werden.</w:t>
                        </w:r>
                        <w:r>
                          <w:rPr>
                            <w:rStyle w:val="Fett"/>
                          </w:rPr>
                          <w:t xml:space="preserve"> </w:t>
                        </w:r>
                        <w:r w:rsidRPr="002A454E">
                          <w:rPr>
                            <w:rStyle w:val="Fett"/>
                            <w:b w:val="0"/>
                            <w:bCs w:val="0"/>
                          </w:rPr>
                          <w:t xml:space="preserve">So sollte z. B. bei der Entwicklung von Videos oder Broschüren auf eine gleichberechtigte Darstellung von Männern und Frauen geachtet werden. Überlegen Sie außerdem, ob Sie </w:t>
                        </w:r>
                        <w:r>
                          <w:rPr>
                            <w:rStyle w:val="Fett"/>
                            <w:b w:val="0"/>
                            <w:bCs w:val="0"/>
                          </w:rPr>
                          <w:t>Kommunikationskanäle so</w:t>
                        </w:r>
                        <w:r w:rsidRPr="002A454E">
                          <w:rPr>
                            <w:rStyle w:val="Fett"/>
                            <w:b w:val="0"/>
                            <w:bCs w:val="0"/>
                          </w:rPr>
                          <w:t xml:space="preserve"> nutzen, dass sie für ein breites Publikum zugänglich sind, insbesondere für Menschen mit Behinderungen oder Menschen aus</w:t>
                        </w:r>
                        <w:r>
                          <w:rPr>
                            <w:rStyle w:val="Fett"/>
                          </w:rPr>
                          <w:t xml:space="preserve"> </w:t>
                        </w:r>
                        <w:r w:rsidRPr="002A454E">
                          <w:rPr>
                            <w:rStyle w:val="Fett"/>
                            <w:b w:val="0"/>
                            <w:bCs w:val="0"/>
                          </w:rPr>
                          <w:t>marginalisierten Gruppen.</w:t>
                        </w:r>
                      </w:p>
                      <w:p w:rsidR="00EE49CC" w:rsidRDefault="00EE49CC" w:rsidP="002A454E">
                        <w:pPr>
                          <w:pStyle w:val="KeinLeerraum"/>
                        </w:pPr>
                      </w:p>
                      <w:p w:rsidR="00EE49CC" w:rsidRDefault="00EE49CC" w:rsidP="002A454E">
                        <w:pPr>
                          <w:pStyle w:val="KeinLeerraum"/>
                          <w:rPr>
                            <w:sz w:val="18"/>
                          </w:rPr>
                        </w:pPr>
                        <w:r>
                          <w:t>Text einfügen</w:t>
                        </w:r>
                      </w:p>
                    </w:txbxContent>
                  </v:textbox>
                </v:shape>
                <w10:wrap type="topAndBottom" anchorx="margin"/>
              </v:group>
            </w:pict>
          </mc:Fallback>
        </mc:AlternateContent>
      </w:r>
      <w:r w:rsidR="002A454E" w:rsidRPr="002A454E">
        <w:rPr>
          <w:rStyle w:val="Fett"/>
        </w:rPr>
        <w:t>3.2 Kommunikation, Verbreitung und Sichtbarkeit</w:t>
      </w:r>
    </w:p>
    <w:p w:rsidR="002A454E" w:rsidRDefault="002A454E">
      <w:pPr>
        <w:suppressAutoHyphens w:val="0"/>
        <w:rPr>
          <w:rStyle w:val="Fett"/>
        </w:rPr>
      </w:pPr>
      <w:r>
        <w:rPr>
          <w:rStyle w:val="Fett"/>
        </w:rPr>
        <w:br w:type="page"/>
      </w:r>
    </w:p>
    <w:p w:rsidR="003D28DD" w:rsidRDefault="003D28DD" w:rsidP="00BE01FA">
      <w:pPr>
        <w:rPr>
          <w:rStyle w:val="Fett"/>
        </w:rPr>
      </w:pPr>
      <w:r w:rsidRPr="003D28DD">
        <w:rPr>
          <w:noProof/>
          <w:lang w:val="de-AT" w:eastAsia="de-AT"/>
        </w:rPr>
        <w:lastRenderedPageBreak/>
        <mc:AlternateContent>
          <mc:Choice Requires="wpg">
            <w:drawing>
              <wp:anchor distT="0" distB="0" distL="0" distR="0" simplePos="0" relativeHeight="251705344" behindDoc="1" locked="0" layoutInCell="1" allowOverlap="1" wp14:anchorId="4FE29256" wp14:editId="4214C343">
                <wp:simplePos x="0" y="0"/>
                <wp:positionH relativeFrom="margin">
                  <wp:align>left</wp:align>
                </wp:positionH>
                <wp:positionV relativeFrom="paragraph">
                  <wp:posOffset>393404</wp:posOffset>
                </wp:positionV>
                <wp:extent cx="5417185" cy="3529330"/>
                <wp:effectExtent l="0" t="0" r="0" b="0"/>
                <wp:wrapTopAndBottom/>
                <wp:docPr id="1102" name="Gruppieren 11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7185" cy="3529905"/>
                          <a:chOff x="1727" y="-1045"/>
                          <a:chExt cx="8531" cy="4635"/>
                        </a:xfrm>
                      </wpg:grpSpPr>
                      <wps:wsp>
                        <wps:cNvPr id="1103" name="docshape394"/>
                        <wps:cNvSpPr>
                          <a:spLocks noChangeArrowheads="1"/>
                        </wps:cNvSpPr>
                        <wps:spPr bwMode="auto">
                          <a:xfrm>
                            <a:off x="1752" y="-1010"/>
                            <a:ext cx="8506" cy="2813"/>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4" name="docshape395"/>
                        <wps:cNvSpPr>
                          <a:spLocks/>
                        </wps:cNvSpPr>
                        <wps:spPr bwMode="auto">
                          <a:xfrm>
                            <a:off x="1727" y="-1045"/>
                            <a:ext cx="8531" cy="4635"/>
                          </a:xfrm>
                          <a:custGeom>
                            <a:avLst/>
                            <a:gdLst>
                              <a:gd name="T0" fmla="+- 0 10258 1697"/>
                              <a:gd name="T1" fmla="*/ T0 w 8561"/>
                              <a:gd name="T2" fmla="+- 0 185 185"/>
                              <a:gd name="T3" fmla="*/ 185 h 2372"/>
                              <a:gd name="T4" fmla="+- 0 10228 1697"/>
                              <a:gd name="T5" fmla="*/ T4 w 8561"/>
                              <a:gd name="T6" fmla="+- 0 185 185"/>
                              <a:gd name="T7" fmla="*/ 185 h 2372"/>
                              <a:gd name="T8" fmla="+- 0 10228 1697"/>
                              <a:gd name="T9" fmla="*/ T8 w 8561"/>
                              <a:gd name="T10" fmla="+- 0 215 185"/>
                              <a:gd name="T11" fmla="*/ 215 h 2372"/>
                              <a:gd name="T12" fmla="+- 0 10228 1697"/>
                              <a:gd name="T13" fmla="*/ T12 w 8561"/>
                              <a:gd name="T14" fmla="+- 0 1642 185"/>
                              <a:gd name="T15" fmla="*/ 1642 h 2372"/>
                              <a:gd name="T16" fmla="+- 0 10228 1697"/>
                              <a:gd name="T17" fmla="*/ T16 w 8561"/>
                              <a:gd name="T18" fmla="+- 0 1672 185"/>
                              <a:gd name="T19" fmla="*/ 1672 h 2372"/>
                              <a:gd name="T20" fmla="+- 0 10228 1697"/>
                              <a:gd name="T21" fmla="*/ T20 w 8561"/>
                              <a:gd name="T22" fmla="+- 0 2527 185"/>
                              <a:gd name="T23" fmla="*/ 2527 h 2372"/>
                              <a:gd name="T24" fmla="+- 0 1727 1697"/>
                              <a:gd name="T25" fmla="*/ T24 w 8561"/>
                              <a:gd name="T26" fmla="+- 0 2527 185"/>
                              <a:gd name="T27" fmla="*/ 2527 h 2372"/>
                              <a:gd name="T28" fmla="+- 0 1727 1697"/>
                              <a:gd name="T29" fmla="*/ T28 w 8561"/>
                              <a:gd name="T30" fmla="+- 0 1672 185"/>
                              <a:gd name="T31" fmla="*/ 1672 h 2372"/>
                              <a:gd name="T32" fmla="+- 0 10228 1697"/>
                              <a:gd name="T33" fmla="*/ T32 w 8561"/>
                              <a:gd name="T34" fmla="+- 0 1672 185"/>
                              <a:gd name="T35" fmla="*/ 1672 h 2372"/>
                              <a:gd name="T36" fmla="+- 0 10228 1697"/>
                              <a:gd name="T37" fmla="*/ T36 w 8561"/>
                              <a:gd name="T38" fmla="+- 0 1642 185"/>
                              <a:gd name="T39" fmla="*/ 1642 h 2372"/>
                              <a:gd name="T40" fmla="+- 0 1727 1697"/>
                              <a:gd name="T41" fmla="*/ T40 w 8561"/>
                              <a:gd name="T42" fmla="+- 0 1642 185"/>
                              <a:gd name="T43" fmla="*/ 1642 h 2372"/>
                              <a:gd name="T44" fmla="+- 0 1727 1697"/>
                              <a:gd name="T45" fmla="*/ T44 w 8561"/>
                              <a:gd name="T46" fmla="+- 0 215 185"/>
                              <a:gd name="T47" fmla="*/ 215 h 2372"/>
                              <a:gd name="T48" fmla="+- 0 10228 1697"/>
                              <a:gd name="T49" fmla="*/ T48 w 8561"/>
                              <a:gd name="T50" fmla="+- 0 215 185"/>
                              <a:gd name="T51" fmla="*/ 215 h 2372"/>
                              <a:gd name="T52" fmla="+- 0 10228 1697"/>
                              <a:gd name="T53" fmla="*/ T52 w 8561"/>
                              <a:gd name="T54" fmla="+- 0 185 185"/>
                              <a:gd name="T55" fmla="*/ 185 h 2372"/>
                              <a:gd name="T56" fmla="+- 0 1727 1697"/>
                              <a:gd name="T57" fmla="*/ T56 w 8561"/>
                              <a:gd name="T58" fmla="+- 0 185 185"/>
                              <a:gd name="T59" fmla="*/ 185 h 2372"/>
                              <a:gd name="T60" fmla="+- 0 1697 1697"/>
                              <a:gd name="T61" fmla="*/ T60 w 8561"/>
                              <a:gd name="T62" fmla="+- 0 185 185"/>
                              <a:gd name="T63" fmla="*/ 185 h 2372"/>
                              <a:gd name="T64" fmla="+- 0 1697 1697"/>
                              <a:gd name="T65" fmla="*/ T64 w 8561"/>
                              <a:gd name="T66" fmla="+- 0 215 185"/>
                              <a:gd name="T67" fmla="*/ 215 h 2372"/>
                              <a:gd name="T68" fmla="+- 0 1697 1697"/>
                              <a:gd name="T69" fmla="*/ T68 w 8561"/>
                              <a:gd name="T70" fmla="+- 0 2557 185"/>
                              <a:gd name="T71" fmla="*/ 2557 h 2372"/>
                              <a:gd name="T72" fmla="+- 0 1727 1697"/>
                              <a:gd name="T73" fmla="*/ T72 w 8561"/>
                              <a:gd name="T74" fmla="+- 0 2557 185"/>
                              <a:gd name="T75" fmla="*/ 2557 h 2372"/>
                              <a:gd name="T76" fmla="+- 0 10228 1697"/>
                              <a:gd name="T77" fmla="*/ T76 w 8561"/>
                              <a:gd name="T78" fmla="+- 0 2557 185"/>
                              <a:gd name="T79" fmla="*/ 2557 h 2372"/>
                              <a:gd name="T80" fmla="+- 0 10258 1697"/>
                              <a:gd name="T81" fmla="*/ T80 w 8561"/>
                              <a:gd name="T82" fmla="+- 0 2557 185"/>
                              <a:gd name="T83" fmla="*/ 2557 h 2372"/>
                              <a:gd name="T84" fmla="+- 0 10258 1697"/>
                              <a:gd name="T85" fmla="*/ T84 w 8561"/>
                              <a:gd name="T86" fmla="+- 0 2527 185"/>
                              <a:gd name="T87" fmla="*/ 2527 h 2372"/>
                              <a:gd name="T88" fmla="+- 0 10258 1697"/>
                              <a:gd name="T89" fmla="*/ T88 w 8561"/>
                              <a:gd name="T90" fmla="+- 0 215 185"/>
                              <a:gd name="T91" fmla="*/ 215 h 2372"/>
                              <a:gd name="T92" fmla="+- 0 10258 1697"/>
                              <a:gd name="T93" fmla="*/ T92 w 8561"/>
                              <a:gd name="T94" fmla="+- 0 185 185"/>
                              <a:gd name="T95" fmla="*/ 185 h 23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561" h="2372">
                                <a:moveTo>
                                  <a:pt x="8561" y="0"/>
                                </a:moveTo>
                                <a:lnTo>
                                  <a:pt x="8531" y="0"/>
                                </a:lnTo>
                                <a:lnTo>
                                  <a:pt x="8531" y="30"/>
                                </a:lnTo>
                                <a:lnTo>
                                  <a:pt x="8531" y="1457"/>
                                </a:lnTo>
                                <a:lnTo>
                                  <a:pt x="8531" y="1487"/>
                                </a:lnTo>
                                <a:lnTo>
                                  <a:pt x="8531" y="2342"/>
                                </a:lnTo>
                                <a:lnTo>
                                  <a:pt x="30" y="2342"/>
                                </a:lnTo>
                                <a:lnTo>
                                  <a:pt x="30" y="1487"/>
                                </a:lnTo>
                                <a:lnTo>
                                  <a:pt x="8531" y="1487"/>
                                </a:lnTo>
                                <a:lnTo>
                                  <a:pt x="8531" y="1457"/>
                                </a:lnTo>
                                <a:lnTo>
                                  <a:pt x="30" y="1457"/>
                                </a:lnTo>
                                <a:lnTo>
                                  <a:pt x="30" y="30"/>
                                </a:lnTo>
                                <a:lnTo>
                                  <a:pt x="8531" y="30"/>
                                </a:lnTo>
                                <a:lnTo>
                                  <a:pt x="8531" y="0"/>
                                </a:lnTo>
                                <a:lnTo>
                                  <a:pt x="30" y="0"/>
                                </a:lnTo>
                                <a:lnTo>
                                  <a:pt x="0" y="0"/>
                                </a:lnTo>
                                <a:lnTo>
                                  <a:pt x="0" y="30"/>
                                </a:lnTo>
                                <a:lnTo>
                                  <a:pt x="0" y="2372"/>
                                </a:lnTo>
                                <a:lnTo>
                                  <a:pt x="30" y="2372"/>
                                </a:lnTo>
                                <a:lnTo>
                                  <a:pt x="8531" y="2372"/>
                                </a:lnTo>
                                <a:lnTo>
                                  <a:pt x="8561" y="2372"/>
                                </a:lnTo>
                                <a:lnTo>
                                  <a:pt x="8561" y="2342"/>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5" name="docshape396"/>
                        <wps:cNvSpPr txBox="1">
                          <a:spLocks noChangeArrowheads="1"/>
                        </wps:cNvSpPr>
                        <wps:spPr bwMode="auto">
                          <a:xfrm>
                            <a:off x="1847" y="-924"/>
                            <a:ext cx="8040" cy="4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3D28DD" w:rsidRDefault="00EE49CC" w:rsidP="003D28DD">
                              <w:pPr>
                                <w:pStyle w:val="KeinLeerraum"/>
                                <w:rPr>
                                  <w:rStyle w:val="Fett"/>
                                </w:rPr>
                              </w:pPr>
                              <w:r w:rsidRPr="003D28DD">
                                <w:rPr>
                                  <w:rStyle w:val="Fett"/>
                                </w:rPr>
                                <w:t>Nachhaltigkeit, langfristige Auswirkungen und Fortführung</w:t>
                              </w:r>
                            </w:p>
                            <w:p w:rsidR="00EE49CC" w:rsidRPr="003D28DD" w:rsidRDefault="00EE49CC" w:rsidP="003D28DD">
                              <w:pPr>
                                <w:pStyle w:val="KeinLeerraum"/>
                                <w:rPr>
                                  <w:rStyle w:val="Fett"/>
                                  <w:b w:val="0"/>
                                  <w:bCs w:val="0"/>
                                </w:rPr>
                              </w:pPr>
                              <w:r w:rsidRPr="003D28DD">
                                <w:rPr>
                                  <w:rStyle w:val="Fett"/>
                                  <w:b w:val="0"/>
                                  <w:bCs w:val="0"/>
                                </w:rPr>
                                <w:t>Beschreiben Sie die Weiterführung des Projekts nach Ablauf der EU-Finanzierung. Wie wird der Impact des Projekts sichergestellt und</w:t>
                              </w:r>
                            </w:p>
                            <w:p w:rsidR="00EE49CC" w:rsidRPr="003D28DD" w:rsidRDefault="00EE49CC" w:rsidP="003D28DD">
                              <w:pPr>
                                <w:pStyle w:val="KeinLeerraum"/>
                                <w:rPr>
                                  <w:rStyle w:val="Fett"/>
                                  <w:b w:val="0"/>
                                  <w:bCs w:val="0"/>
                                </w:rPr>
                              </w:pPr>
                              <w:r w:rsidRPr="003D28DD">
                                <w:rPr>
                                  <w:rStyle w:val="Fett"/>
                                  <w:b w:val="0"/>
                                  <w:bCs w:val="0"/>
                                </w:rPr>
                                <w:t>aufrech</w:t>
                              </w:r>
                              <w:r>
                                <w:rPr>
                                  <w:rStyle w:val="Fett"/>
                                  <w:b w:val="0"/>
                                  <w:bCs w:val="0"/>
                                </w:rPr>
                                <w:t>terhalten?</w:t>
                              </w:r>
                              <w:r>
                                <w:rPr>
                                  <w:rStyle w:val="Fett"/>
                                </w:rPr>
                                <w:t xml:space="preserve">                                                                                                                </w:t>
                              </w:r>
                              <w:r w:rsidRPr="003D28DD">
                                <w:rPr>
                                  <w:rStyle w:val="Fett"/>
                                  <w:b w:val="0"/>
                                  <w:bCs w:val="0"/>
                                </w:rPr>
                                <w:t>Was wird zu tun sein? Welche Teile des Projekts sollten fortgesetzt oder beibehalten werden? Wie soll dies erreicht werden?</w:t>
                              </w:r>
                              <w:r>
                                <w:rPr>
                                  <w:rStyle w:val="Fett"/>
                                </w:rPr>
                                <w:t xml:space="preserve"> </w:t>
                              </w:r>
                              <w:r w:rsidRPr="003D28DD">
                                <w:rPr>
                                  <w:rStyle w:val="Fett"/>
                                  <w:b w:val="0"/>
                                  <w:bCs w:val="0"/>
                                </w:rPr>
                                <w:t>Welche Ressourcen werden für die Fortsetzung des Projekts benötigt? Wie</w:t>
                              </w:r>
                              <w:r>
                                <w:rPr>
                                  <w:rStyle w:val="Fett"/>
                                  <w:b w:val="0"/>
                                  <w:bCs w:val="0"/>
                                </w:rPr>
                                <w:t xml:space="preserve"> werden die Ergebnisse genutzt?</w:t>
                              </w:r>
                              <w:r>
                                <w:rPr>
                                  <w:rStyle w:val="Fett"/>
                                </w:rPr>
                                <w:t xml:space="preserve"> </w:t>
                              </w:r>
                              <w:r w:rsidRPr="003D28DD">
                                <w:rPr>
                                  <w:rStyle w:val="Fett"/>
                                  <w:b w:val="0"/>
                                  <w:bCs w:val="0"/>
                                </w:rPr>
                                <w:t>Gibt es mögliche Synergien/Komplementaritäte</w:t>
                              </w:r>
                              <w:r>
                                <w:rPr>
                                  <w:rStyle w:val="Fett"/>
                                  <w:b w:val="0"/>
                                  <w:bCs w:val="0"/>
                                </w:rPr>
                                <w:t xml:space="preserve">n mit anderen (EU-finanzierten) </w:t>
                              </w:r>
                              <w:r w:rsidRPr="003D28DD">
                                <w:rPr>
                                  <w:rStyle w:val="Fett"/>
                                  <w:b w:val="0"/>
                                  <w:bCs w:val="0"/>
                                </w:rPr>
                                <w:t>Aktivitäten, die auf den Projektergebnissen aufbauen können?</w:t>
                              </w:r>
                              <w:r>
                                <w:rPr>
                                  <w:rStyle w:val="Fett"/>
                                </w:rPr>
                                <w:tab/>
                              </w:r>
                            </w:p>
                            <w:p w:rsidR="00EE49CC" w:rsidRPr="00086B6F" w:rsidRDefault="00EE49CC" w:rsidP="003D28DD">
                              <w:pPr>
                                <w:rPr>
                                  <w:rStyle w:val="Fett"/>
                                </w:rPr>
                              </w:pPr>
                            </w:p>
                            <w:p w:rsidR="00EE49CC" w:rsidRDefault="00EE49CC" w:rsidP="003D28DD">
                              <w:pPr>
                                <w:pStyle w:val="KeinLeerraum"/>
                                <w:rPr>
                                  <w:sz w:val="18"/>
                                </w:rPr>
                              </w:pPr>
                              <w:r>
                                <w:t>Text einfügen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E29256" id="Gruppieren 1102" o:spid="_x0000_s1264" style="position:absolute;margin-left:0;margin-top:31pt;width:426.55pt;height:277.9pt;z-index:-251611136;mso-wrap-distance-left:0;mso-wrap-distance-right:0;mso-position-horizontal:left;mso-position-horizontal-relative:margin;mso-position-vertical-relative:text" coordorigin="1727,-1045" coordsize="8531,4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">
                <v:rect id="docshape394" o:spid="_x0000_s1265" style="position:absolute;left:1752;top:-1010;width:8506;height:28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" fillcolor="#d9d9d9" stroked="f"/>
                <v:shape id="docshape395" o:spid="_x0000_s1266" style="position:absolute;left:1727;top:-1045;width:8531;height:4635;visibility:visible;mso-wrap-style:square;v-text-anchor:top" coordsize="8561,2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" path="m8561,r-30,l8531,30r,1427l8531,1487r,855l30,2342r,-855l8531,1487r,-30l30,1457,30,30r8501,l8531,,30,,,,,30,,2372r30,l8531,2372r30,l8561,2342r,-2312l8561,xe" fillcolor="#a6a6a6" stroked="f">
                  <v:path arrowok="t" o:connecttype="custom" o:connectlocs="8531,361;8501,361;8501,420;8501,3209;8501,3267;8501,4938;30,4938;30,3267;8501,3267;8501,3209;30,3209;30,420;8501,420;8501,361;30,361;0,361;0,420;0,4996;30,4996;8501,4996;8531,4996;8531,4938;8531,420;8531,361" o:connectangles="0,0,0,0,0,0,0,0,0,0,0,0,0,0,0,0,0,0,0,0,0,0,0,0"/>
                </v:shape>
                <v:shape id="docshape396" o:spid="_x0000_s1267" type="#_x0000_t202" style="position:absolute;left:1847;top:-924;width:8040;height:4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" filled="f" stroked="f">
                  <v:textbox inset="0,0,0,0">
                    <w:txbxContent>
                      <w:p w:rsidR="00EE49CC" w:rsidRPr="003D28DD" w:rsidRDefault="00EE49CC" w:rsidP="003D28DD">
                        <w:pPr>
                          <w:pStyle w:val="KeinLeerraum"/>
                          <w:rPr>
                            <w:rStyle w:val="Fett"/>
                          </w:rPr>
                        </w:pPr>
                        <w:r w:rsidRPr="003D28DD">
                          <w:rPr>
                            <w:rStyle w:val="Fett"/>
                          </w:rPr>
                          <w:t>Nachhaltigkeit, langfristige Auswirkungen und Fortführung</w:t>
                        </w:r>
                      </w:p>
                      <w:p w:rsidR="00EE49CC" w:rsidRPr="003D28DD" w:rsidRDefault="00EE49CC" w:rsidP="003D28DD">
                        <w:pPr>
                          <w:pStyle w:val="KeinLeerraum"/>
                          <w:rPr>
                            <w:rStyle w:val="Fett"/>
                            <w:b w:val="0"/>
                            <w:bCs w:val="0"/>
                          </w:rPr>
                        </w:pPr>
                        <w:r w:rsidRPr="003D28DD">
                          <w:rPr>
                            <w:rStyle w:val="Fett"/>
                            <w:b w:val="0"/>
                            <w:bCs w:val="0"/>
                          </w:rPr>
                          <w:t>Beschreiben Sie die Weiterführung des Projekts nach Ablauf der EU-Finanzierung. Wie wird der Impact des Projekts sichergestellt und</w:t>
                        </w:r>
                      </w:p>
                      <w:p w:rsidR="00EE49CC" w:rsidRPr="003D28DD" w:rsidRDefault="00EE49CC" w:rsidP="003D28DD">
                        <w:pPr>
                          <w:pStyle w:val="KeinLeerraum"/>
                          <w:rPr>
                            <w:rStyle w:val="Fett"/>
                            <w:b w:val="0"/>
                            <w:bCs w:val="0"/>
                          </w:rPr>
                        </w:pPr>
                        <w:r w:rsidRPr="003D28DD">
                          <w:rPr>
                            <w:rStyle w:val="Fett"/>
                            <w:b w:val="0"/>
                            <w:bCs w:val="0"/>
                          </w:rPr>
                          <w:t>aufrech</w:t>
                        </w:r>
                        <w:r>
                          <w:rPr>
                            <w:rStyle w:val="Fett"/>
                            <w:b w:val="0"/>
                            <w:bCs w:val="0"/>
                          </w:rPr>
                          <w:t>terhalten?</w:t>
                        </w:r>
                        <w:r>
                          <w:rPr>
                            <w:rStyle w:val="Fett"/>
                          </w:rPr>
                          <w:t xml:space="preserve">                                                                                                                </w:t>
                        </w:r>
                        <w:r w:rsidRPr="003D28DD">
                          <w:rPr>
                            <w:rStyle w:val="Fett"/>
                            <w:b w:val="0"/>
                            <w:bCs w:val="0"/>
                          </w:rPr>
                          <w:t>Was wird zu tun sein? Welche Teile des Projekts sollten fortgesetzt oder beibehalten werden? Wie soll dies erreicht werden?</w:t>
                        </w:r>
                        <w:r>
                          <w:rPr>
                            <w:rStyle w:val="Fett"/>
                          </w:rPr>
                          <w:t xml:space="preserve"> </w:t>
                        </w:r>
                        <w:r w:rsidRPr="003D28DD">
                          <w:rPr>
                            <w:rStyle w:val="Fett"/>
                            <w:b w:val="0"/>
                            <w:bCs w:val="0"/>
                          </w:rPr>
                          <w:t>Welche Ressourcen werden für die Fortsetzung des Projekts benötigt? Wie</w:t>
                        </w:r>
                        <w:r>
                          <w:rPr>
                            <w:rStyle w:val="Fett"/>
                            <w:b w:val="0"/>
                            <w:bCs w:val="0"/>
                          </w:rPr>
                          <w:t xml:space="preserve"> werden die Ergebnisse genutzt?</w:t>
                        </w:r>
                        <w:r>
                          <w:rPr>
                            <w:rStyle w:val="Fett"/>
                          </w:rPr>
                          <w:t xml:space="preserve"> </w:t>
                        </w:r>
                        <w:r w:rsidRPr="003D28DD">
                          <w:rPr>
                            <w:rStyle w:val="Fett"/>
                            <w:b w:val="0"/>
                            <w:bCs w:val="0"/>
                          </w:rPr>
                          <w:t>Gibt es mögliche Synergien/Komplementaritäte</w:t>
                        </w:r>
                        <w:r>
                          <w:rPr>
                            <w:rStyle w:val="Fett"/>
                            <w:b w:val="0"/>
                            <w:bCs w:val="0"/>
                          </w:rPr>
                          <w:t xml:space="preserve">n mit anderen (EU-finanzierten) </w:t>
                        </w:r>
                        <w:r w:rsidRPr="003D28DD">
                          <w:rPr>
                            <w:rStyle w:val="Fett"/>
                            <w:b w:val="0"/>
                            <w:bCs w:val="0"/>
                          </w:rPr>
                          <w:t>Aktivitäten, die auf den Projektergebnissen aufbauen können?</w:t>
                        </w:r>
                        <w:r>
                          <w:rPr>
                            <w:rStyle w:val="Fett"/>
                          </w:rPr>
                          <w:tab/>
                        </w:r>
                      </w:p>
                      <w:p w:rsidR="00EE49CC" w:rsidRPr="00086B6F" w:rsidRDefault="00EE49CC" w:rsidP="003D28DD">
                        <w:pPr>
                          <w:rPr>
                            <w:rStyle w:val="Fett"/>
                          </w:rPr>
                        </w:pPr>
                      </w:p>
                      <w:p w:rsidR="00EE49CC" w:rsidRDefault="00EE49CC" w:rsidP="003D28DD">
                        <w:pPr>
                          <w:pStyle w:val="KeinLeerraum"/>
                          <w:rPr>
                            <w:sz w:val="18"/>
                          </w:rPr>
                        </w:pPr>
                        <w:r>
                          <w:t>Text einfügen</w:t>
                        </w:r>
                      </w:p>
                    </w:txbxContent>
                  </v:textbox>
                </v:shape>
                <w10:wrap type="topAndBottom" anchorx="margin"/>
              </v:group>
            </w:pict>
          </mc:Fallback>
        </mc:AlternateContent>
      </w:r>
      <w:r>
        <w:rPr>
          <w:rStyle w:val="Fett"/>
        </w:rPr>
        <w:t>3.3 Nachhaltigkeit und Weiterführung</w:t>
      </w:r>
    </w:p>
    <w:p w:rsidR="003D28DD" w:rsidRDefault="003D28DD" w:rsidP="003D28DD">
      <w:pPr>
        <w:pStyle w:val="berschrift3"/>
      </w:pPr>
      <w:bookmarkStart w:id="19" w:name="_Toc122523929"/>
      <w:r>
        <w:t>4</w:t>
      </w:r>
      <w:r w:rsidRPr="003D28DD">
        <w:t xml:space="preserve">. </w:t>
      </w:r>
      <w:r w:rsidR="003F5EA2">
        <w:t>Arbeitsplan, Arbeitspakete und Vergabe von Unteraufträgen</w:t>
      </w:r>
      <w:bookmarkEnd w:id="19"/>
      <w:r w:rsidR="003F5EA2">
        <w:t xml:space="preserve"> </w:t>
      </w:r>
    </w:p>
    <w:p w:rsidR="003F5EA2" w:rsidRPr="003F5EA2" w:rsidRDefault="003F5EA2" w:rsidP="003F5EA2">
      <w:pPr>
        <w:rPr>
          <w:rStyle w:val="Fett"/>
        </w:rPr>
      </w:pPr>
    </w:p>
    <w:p w:rsidR="00B463C2" w:rsidRDefault="003F5EA2" w:rsidP="001D4099">
      <w:pPr>
        <w:rPr>
          <w:rStyle w:val="Fett"/>
        </w:rPr>
        <w:sectPr w:rsidR="00B463C2" w:rsidSect="00C1305C">
          <w:footerReference w:type="first" r:id="rId69"/>
          <w:pgSz w:w="11900" w:h="16840" w:code="9"/>
          <w:pgMar w:top="1531" w:right="1531" w:bottom="1531" w:left="1531" w:header="0" w:footer="567" w:gutter="0"/>
          <w:cols w:space="708"/>
          <w:titlePg/>
          <w:docGrid w:linePitch="360"/>
        </w:sectPr>
      </w:pPr>
      <w:r w:rsidRPr="003F5EA2">
        <w:rPr>
          <w:noProof/>
          <w:lang w:val="de-AT" w:eastAsia="de-AT"/>
        </w:rPr>
        <mc:AlternateContent>
          <mc:Choice Requires="wpg">
            <w:drawing>
              <wp:anchor distT="0" distB="0" distL="0" distR="0" simplePos="0" relativeHeight="251707392" behindDoc="1" locked="0" layoutInCell="1" allowOverlap="1" wp14:anchorId="7337F4FA" wp14:editId="44BE0AC3">
                <wp:simplePos x="0" y="0"/>
                <wp:positionH relativeFrom="margin">
                  <wp:align>left</wp:align>
                </wp:positionH>
                <wp:positionV relativeFrom="paragraph">
                  <wp:posOffset>543954</wp:posOffset>
                </wp:positionV>
                <wp:extent cx="5417185" cy="1560195"/>
                <wp:effectExtent l="0" t="0" r="0" b="1905"/>
                <wp:wrapTopAndBottom/>
                <wp:docPr id="1106" name="Gruppieren 11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7185" cy="1560195"/>
                          <a:chOff x="1727" y="-1045"/>
                          <a:chExt cx="8531" cy="4635"/>
                        </a:xfrm>
                      </wpg:grpSpPr>
                      <wps:wsp>
                        <wps:cNvPr id="1107" name="docshape394"/>
                        <wps:cNvSpPr>
                          <a:spLocks noChangeArrowheads="1"/>
                        </wps:cNvSpPr>
                        <wps:spPr bwMode="auto">
                          <a:xfrm>
                            <a:off x="1752" y="-1010"/>
                            <a:ext cx="8506" cy="2813"/>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8" name="docshape395"/>
                        <wps:cNvSpPr>
                          <a:spLocks/>
                        </wps:cNvSpPr>
                        <wps:spPr bwMode="auto">
                          <a:xfrm>
                            <a:off x="1727" y="-1045"/>
                            <a:ext cx="8531" cy="4635"/>
                          </a:xfrm>
                          <a:custGeom>
                            <a:avLst/>
                            <a:gdLst>
                              <a:gd name="T0" fmla="+- 0 10258 1697"/>
                              <a:gd name="T1" fmla="*/ T0 w 8561"/>
                              <a:gd name="T2" fmla="+- 0 185 185"/>
                              <a:gd name="T3" fmla="*/ 185 h 2372"/>
                              <a:gd name="T4" fmla="+- 0 10228 1697"/>
                              <a:gd name="T5" fmla="*/ T4 w 8561"/>
                              <a:gd name="T6" fmla="+- 0 185 185"/>
                              <a:gd name="T7" fmla="*/ 185 h 2372"/>
                              <a:gd name="T8" fmla="+- 0 10228 1697"/>
                              <a:gd name="T9" fmla="*/ T8 w 8561"/>
                              <a:gd name="T10" fmla="+- 0 215 185"/>
                              <a:gd name="T11" fmla="*/ 215 h 2372"/>
                              <a:gd name="T12" fmla="+- 0 10228 1697"/>
                              <a:gd name="T13" fmla="*/ T12 w 8561"/>
                              <a:gd name="T14" fmla="+- 0 1642 185"/>
                              <a:gd name="T15" fmla="*/ 1642 h 2372"/>
                              <a:gd name="T16" fmla="+- 0 10228 1697"/>
                              <a:gd name="T17" fmla="*/ T16 w 8561"/>
                              <a:gd name="T18" fmla="+- 0 1672 185"/>
                              <a:gd name="T19" fmla="*/ 1672 h 2372"/>
                              <a:gd name="T20" fmla="+- 0 10228 1697"/>
                              <a:gd name="T21" fmla="*/ T20 w 8561"/>
                              <a:gd name="T22" fmla="+- 0 2527 185"/>
                              <a:gd name="T23" fmla="*/ 2527 h 2372"/>
                              <a:gd name="T24" fmla="+- 0 1727 1697"/>
                              <a:gd name="T25" fmla="*/ T24 w 8561"/>
                              <a:gd name="T26" fmla="+- 0 2527 185"/>
                              <a:gd name="T27" fmla="*/ 2527 h 2372"/>
                              <a:gd name="T28" fmla="+- 0 1727 1697"/>
                              <a:gd name="T29" fmla="*/ T28 w 8561"/>
                              <a:gd name="T30" fmla="+- 0 1672 185"/>
                              <a:gd name="T31" fmla="*/ 1672 h 2372"/>
                              <a:gd name="T32" fmla="+- 0 10228 1697"/>
                              <a:gd name="T33" fmla="*/ T32 w 8561"/>
                              <a:gd name="T34" fmla="+- 0 1672 185"/>
                              <a:gd name="T35" fmla="*/ 1672 h 2372"/>
                              <a:gd name="T36" fmla="+- 0 10228 1697"/>
                              <a:gd name="T37" fmla="*/ T36 w 8561"/>
                              <a:gd name="T38" fmla="+- 0 1642 185"/>
                              <a:gd name="T39" fmla="*/ 1642 h 2372"/>
                              <a:gd name="T40" fmla="+- 0 1727 1697"/>
                              <a:gd name="T41" fmla="*/ T40 w 8561"/>
                              <a:gd name="T42" fmla="+- 0 1642 185"/>
                              <a:gd name="T43" fmla="*/ 1642 h 2372"/>
                              <a:gd name="T44" fmla="+- 0 1727 1697"/>
                              <a:gd name="T45" fmla="*/ T44 w 8561"/>
                              <a:gd name="T46" fmla="+- 0 215 185"/>
                              <a:gd name="T47" fmla="*/ 215 h 2372"/>
                              <a:gd name="T48" fmla="+- 0 10228 1697"/>
                              <a:gd name="T49" fmla="*/ T48 w 8561"/>
                              <a:gd name="T50" fmla="+- 0 215 185"/>
                              <a:gd name="T51" fmla="*/ 215 h 2372"/>
                              <a:gd name="T52" fmla="+- 0 10228 1697"/>
                              <a:gd name="T53" fmla="*/ T52 w 8561"/>
                              <a:gd name="T54" fmla="+- 0 185 185"/>
                              <a:gd name="T55" fmla="*/ 185 h 2372"/>
                              <a:gd name="T56" fmla="+- 0 1727 1697"/>
                              <a:gd name="T57" fmla="*/ T56 w 8561"/>
                              <a:gd name="T58" fmla="+- 0 185 185"/>
                              <a:gd name="T59" fmla="*/ 185 h 2372"/>
                              <a:gd name="T60" fmla="+- 0 1697 1697"/>
                              <a:gd name="T61" fmla="*/ T60 w 8561"/>
                              <a:gd name="T62" fmla="+- 0 185 185"/>
                              <a:gd name="T63" fmla="*/ 185 h 2372"/>
                              <a:gd name="T64" fmla="+- 0 1697 1697"/>
                              <a:gd name="T65" fmla="*/ T64 w 8561"/>
                              <a:gd name="T66" fmla="+- 0 215 185"/>
                              <a:gd name="T67" fmla="*/ 215 h 2372"/>
                              <a:gd name="T68" fmla="+- 0 1697 1697"/>
                              <a:gd name="T69" fmla="*/ T68 w 8561"/>
                              <a:gd name="T70" fmla="+- 0 2557 185"/>
                              <a:gd name="T71" fmla="*/ 2557 h 2372"/>
                              <a:gd name="T72" fmla="+- 0 1727 1697"/>
                              <a:gd name="T73" fmla="*/ T72 w 8561"/>
                              <a:gd name="T74" fmla="+- 0 2557 185"/>
                              <a:gd name="T75" fmla="*/ 2557 h 2372"/>
                              <a:gd name="T76" fmla="+- 0 10228 1697"/>
                              <a:gd name="T77" fmla="*/ T76 w 8561"/>
                              <a:gd name="T78" fmla="+- 0 2557 185"/>
                              <a:gd name="T79" fmla="*/ 2557 h 2372"/>
                              <a:gd name="T80" fmla="+- 0 10258 1697"/>
                              <a:gd name="T81" fmla="*/ T80 w 8561"/>
                              <a:gd name="T82" fmla="+- 0 2557 185"/>
                              <a:gd name="T83" fmla="*/ 2557 h 2372"/>
                              <a:gd name="T84" fmla="+- 0 10258 1697"/>
                              <a:gd name="T85" fmla="*/ T84 w 8561"/>
                              <a:gd name="T86" fmla="+- 0 2527 185"/>
                              <a:gd name="T87" fmla="*/ 2527 h 2372"/>
                              <a:gd name="T88" fmla="+- 0 10258 1697"/>
                              <a:gd name="T89" fmla="*/ T88 w 8561"/>
                              <a:gd name="T90" fmla="+- 0 215 185"/>
                              <a:gd name="T91" fmla="*/ 215 h 2372"/>
                              <a:gd name="T92" fmla="+- 0 10258 1697"/>
                              <a:gd name="T93" fmla="*/ T92 w 8561"/>
                              <a:gd name="T94" fmla="+- 0 185 185"/>
                              <a:gd name="T95" fmla="*/ 185 h 23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561" h="2372">
                                <a:moveTo>
                                  <a:pt x="8561" y="0"/>
                                </a:moveTo>
                                <a:lnTo>
                                  <a:pt x="8531" y="0"/>
                                </a:lnTo>
                                <a:lnTo>
                                  <a:pt x="8531" y="30"/>
                                </a:lnTo>
                                <a:lnTo>
                                  <a:pt x="8531" y="1457"/>
                                </a:lnTo>
                                <a:lnTo>
                                  <a:pt x="8531" y="1487"/>
                                </a:lnTo>
                                <a:lnTo>
                                  <a:pt x="8531" y="2342"/>
                                </a:lnTo>
                                <a:lnTo>
                                  <a:pt x="30" y="2342"/>
                                </a:lnTo>
                                <a:lnTo>
                                  <a:pt x="30" y="1487"/>
                                </a:lnTo>
                                <a:lnTo>
                                  <a:pt x="8531" y="1487"/>
                                </a:lnTo>
                                <a:lnTo>
                                  <a:pt x="8531" y="1457"/>
                                </a:lnTo>
                                <a:lnTo>
                                  <a:pt x="30" y="1457"/>
                                </a:lnTo>
                                <a:lnTo>
                                  <a:pt x="30" y="30"/>
                                </a:lnTo>
                                <a:lnTo>
                                  <a:pt x="8531" y="30"/>
                                </a:lnTo>
                                <a:lnTo>
                                  <a:pt x="8531" y="0"/>
                                </a:lnTo>
                                <a:lnTo>
                                  <a:pt x="30" y="0"/>
                                </a:lnTo>
                                <a:lnTo>
                                  <a:pt x="0" y="0"/>
                                </a:lnTo>
                                <a:lnTo>
                                  <a:pt x="0" y="30"/>
                                </a:lnTo>
                                <a:lnTo>
                                  <a:pt x="0" y="2372"/>
                                </a:lnTo>
                                <a:lnTo>
                                  <a:pt x="30" y="2372"/>
                                </a:lnTo>
                                <a:lnTo>
                                  <a:pt x="8531" y="2372"/>
                                </a:lnTo>
                                <a:lnTo>
                                  <a:pt x="8561" y="2372"/>
                                </a:lnTo>
                                <a:lnTo>
                                  <a:pt x="8561" y="2342"/>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9" name="docshape396"/>
                        <wps:cNvSpPr txBox="1">
                          <a:spLocks noChangeArrowheads="1"/>
                        </wps:cNvSpPr>
                        <wps:spPr bwMode="auto">
                          <a:xfrm>
                            <a:off x="1847" y="-794"/>
                            <a:ext cx="8040" cy="38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3F5EA2" w:rsidRDefault="00EE49CC" w:rsidP="003F5EA2">
                              <w:pPr>
                                <w:pStyle w:val="KeinLeerraum"/>
                                <w:rPr>
                                  <w:rStyle w:val="Fett"/>
                                </w:rPr>
                              </w:pPr>
                              <w:r w:rsidRPr="003F5EA2">
                                <w:rPr>
                                  <w:rStyle w:val="Fett"/>
                                </w:rPr>
                                <w:t>Arbeitsplan</w:t>
                              </w:r>
                            </w:p>
                            <w:p w:rsidR="00EE49CC" w:rsidRPr="003F5EA2" w:rsidRDefault="00EE49CC" w:rsidP="003F5EA2">
                              <w:pPr>
                                <w:pStyle w:val="KeinLeerraum"/>
                                <w:rPr>
                                  <w:rStyle w:val="Fett"/>
                                  <w:b w:val="0"/>
                                  <w:bCs w:val="0"/>
                                </w:rPr>
                              </w:pPr>
                              <w:r w:rsidRPr="003F5EA2">
                                <w:rPr>
                                  <w:rStyle w:val="Fett"/>
                                  <w:b w:val="0"/>
                                  <w:bCs w:val="0"/>
                                </w:rPr>
                                <w:t>Geben Sie eine kurze Beschreibung der Gesamtstruktur des Arbeitsplans (Liste der Arbeitspakete oder grafische Darstellung, Pert-Diagramm o.ä.).</w:t>
                              </w:r>
                            </w:p>
                            <w:p w:rsidR="00EE49CC" w:rsidRDefault="00EE49CC" w:rsidP="003F5EA2">
                              <w:pPr>
                                <w:pStyle w:val="KeinLeerraum"/>
                              </w:pPr>
                            </w:p>
                            <w:p w:rsidR="00EE49CC" w:rsidRDefault="00EE49CC" w:rsidP="003F5EA2">
                              <w:pPr>
                                <w:pStyle w:val="KeinLeerraum"/>
                                <w:rPr>
                                  <w:sz w:val="18"/>
                                </w:rPr>
                              </w:pPr>
                              <w:r>
                                <w:t>Text einfügen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37F4FA" id="Gruppieren 1106" o:spid="_x0000_s1268" style="position:absolute;margin-left:0;margin-top:42.85pt;width:426.55pt;height:122.85pt;z-index:-251609088;mso-wrap-distance-left:0;mso-wrap-distance-right:0;mso-position-horizontal:left;mso-position-horizontal-relative:margin;mso-position-vertical-relative:text" coordorigin="1727,-1045" coordsize="8531,4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">
                <v:rect id="docshape394" o:spid="_x0000_s1269" style="position:absolute;left:1752;top:-1010;width:8506;height:28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" fillcolor="#d9d9d9" stroked="f"/>
                <v:shape id="docshape395" o:spid="_x0000_s1270" style="position:absolute;left:1727;top:-1045;width:8531;height:4635;visibility:visible;mso-wrap-style:square;v-text-anchor:top" coordsize="8561,2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" path="m8561,r-30,l8531,30r,1427l8531,1487r,855l30,2342r,-855l8531,1487r,-30l30,1457,30,30r8501,l8531,,30,,,,,30,,2372r30,l8531,2372r30,l8561,2342r,-2312l8561,xe" fillcolor="#a6a6a6" stroked="f">
                  <v:path arrowok="t" o:connecttype="custom" o:connectlocs="8531,361;8501,361;8501,420;8501,3209;8501,3267;8501,4938;30,4938;30,3267;8501,3267;8501,3209;30,3209;30,420;8501,420;8501,361;30,361;0,361;0,420;0,4996;30,4996;8501,4996;8531,4996;8531,4938;8531,420;8531,361" o:connectangles="0,0,0,0,0,0,0,0,0,0,0,0,0,0,0,0,0,0,0,0,0,0,0,0"/>
                </v:shape>
                <v:shape id="docshape396" o:spid="_x0000_s1271" type="#_x0000_t202" style="position:absolute;left:1847;top:-794;width:8040;height:38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" filled="f" stroked="f">
                  <v:textbox inset="0,0,0,0">
                    <w:txbxContent>
                      <w:p w:rsidR="00EE49CC" w:rsidRPr="003F5EA2" w:rsidRDefault="00EE49CC" w:rsidP="003F5EA2">
                        <w:pPr>
                          <w:pStyle w:val="KeinLeerraum"/>
                          <w:rPr>
                            <w:rStyle w:val="Fett"/>
                          </w:rPr>
                        </w:pPr>
                        <w:r w:rsidRPr="003F5EA2">
                          <w:rPr>
                            <w:rStyle w:val="Fett"/>
                          </w:rPr>
                          <w:t>Arbeitsplan</w:t>
                        </w:r>
                      </w:p>
                      <w:p w:rsidR="00EE49CC" w:rsidRPr="003F5EA2" w:rsidRDefault="00EE49CC" w:rsidP="003F5EA2">
                        <w:pPr>
                          <w:pStyle w:val="KeinLeerraum"/>
                          <w:rPr>
                            <w:rStyle w:val="Fett"/>
                            <w:b w:val="0"/>
                            <w:bCs w:val="0"/>
                          </w:rPr>
                        </w:pPr>
                        <w:r w:rsidRPr="003F5EA2">
                          <w:rPr>
                            <w:rStyle w:val="Fett"/>
                            <w:b w:val="0"/>
                            <w:bCs w:val="0"/>
                          </w:rPr>
                          <w:t>Geben Sie eine kurze Beschreibung der Gesamtstruktur des Arbeitsplans (Liste der Arbeitspakete oder grafische Darstellung, Pert-Diagramm o.ä.).</w:t>
                        </w:r>
                      </w:p>
                      <w:p w:rsidR="00EE49CC" w:rsidRDefault="00EE49CC" w:rsidP="003F5EA2">
                        <w:pPr>
                          <w:pStyle w:val="KeinLeerraum"/>
                        </w:pPr>
                      </w:p>
                      <w:p w:rsidR="00EE49CC" w:rsidRDefault="00EE49CC" w:rsidP="003F5EA2">
                        <w:pPr>
                          <w:pStyle w:val="KeinLeerraum"/>
                          <w:rPr>
                            <w:sz w:val="18"/>
                          </w:rPr>
                        </w:pPr>
                        <w:r>
                          <w:t>Text einfügen</w:t>
                        </w:r>
                      </w:p>
                    </w:txbxContent>
                  </v:textbox>
                </v:shape>
                <w10:wrap type="topAndBottom" anchorx="margin"/>
              </v:group>
            </w:pict>
          </mc:Fallback>
        </mc:AlternateContent>
      </w:r>
      <w:r w:rsidRPr="003F5EA2">
        <w:rPr>
          <w:rStyle w:val="Fett"/>
        </w:rPr>
        <w:t>4.1 Arbeitsplan</w:t>
      </w:r>
    </w:p>
    <w:p w:rsidR="00B463C2" w:rsidRPr="00B463C2" w:rsidRDefault="001D4099" w:rsidP="00B463C2">
      <w:pPr>
        <w:suppressAutoHyphens w:val="0"/>
        <w:rPr>
          <w:rStyle w:val="Fett"/>
        </w:rPr>
      </w:pPr>
      <w:r w:rsidRPr="00AF2C5D">
        <w:rPr>
          <w:noProof/>
          <w:lang w:val="de-AT" w:eastAsia="de-AT"/>
        </w:rPr>
        <w:lastRenderedPageBreak/>
        <mc:AlternateContent>
          <mc:Choice Requires="wpg">
            <w:drawing>
              <wp:anchor distT="0" distB="0" distL="0" distR="0" simplePos="0" relativeHeight="251708416" behindDoc="1" locked="0" layoutInCell="1" allowOverlap="1">
                <wp:simplePos x="0" y="0"/>
                <wp:positionH relativeFrom="margin">
                  <wp:posOffset>-514985</wp:posOffset>
                </wp:positionH>
                <wp:positionV relativeFrom="paragraph">
                  <wp:posOffset>324485</wp:posOffset>
                </wp:positionV>
                <wp:extent cx="9259570" cy="5230495"/>
                <wp:effectExtent l="0" t="0" r="0" b="8255"/>
                <wp:wrapTopAndBottom/>
                <wp:docPr id="1112" name="Gruppieren 11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259570" cy="5230495"/>
                          <a:chOff x="1381" y="200"/>
                          <a:chExt cx="14098" cy="3958"/>
                        </a:xfrm>
                      </wpg:grpSpPr>
                      <wps:wsp>
                        <wps:cNvPr id="1113" name="docshape484"/>
                        <wps:cNvSpPr>
                          <a:spLocks noChangeArrowheads="1"/>
                        </wps:cNvSpPr>
                        <wps:spPr bwMode="auto">
                          <a:xfrm>
                            <a:off x="1411" y="229"/>
                            <a:ext cx="14038" cy="493"/>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4" name="docshape485"/>
                        <wps:cNvSpPr>
                          <a:spLocks/>
                        </wps:cNvSpPr>
                        <wps:spPr bwMode="auto">
                          <a:xfrm>
                            <a:off x="1381" y="200"/>
                            <a:ext cx="14098" cy="736"/>
                          </a:xfrm>
                          <a:custGeom>
                            <a:avLst/>
                            <a:gdLst>
                              <a:gd name="T0" fmla="+- 0 15478 1381"/>
                              <a:gd name="T1" fmla="*/ T0 w 14098"/>
                              <a:gd name="T2" fmla="+- 0 200 200"/>
                              <a:gd name="T3" fmla="*/ 200 h 736"/>
                              <a:gd name="T4" fmla="+- 0 15449 1381"/>
                              <a:gd name="T5" fmla="*/ T4 w 14098"/>
                              <a:gd name="T6" fmla="+- 0 200 200"/>
                              <a:gd name="T7" fmla="*/ 200 h 736"/>
                              <a:gd name="T8" fmla="+- 0 15448 1381"/>
                              <a:gd name="T9" fmla="*/ T8 w 14098"/>
                              <a:gd name="T10" fmla="+- 0 200 200"/>
                              <a:gd name="T11" fmla="*/ 200 h 736"/>
                              <a:gd name="T12" fmla="+- 0 1411 1381"/>
                              <a:gd name="T13" fmla="*/ T12 w 14098"/>
                              <a:gd name="T14" fmla="+- 0 200 200"/>
                              <a:gd name="T15" fmla="*/ 200 h 736"/>
                              <a:gd name="T16" fmla="+- 0 1381 1381"/>
                              <a:gd name="T17" fmla="*/ T16 w 14098"/>
                              <a:gd name="T18" fmla="+- 0 200 200"/>
                              <a:gd name="T19" fmla="*/ 200 h 736"/>
                              <a:gd name="T20" fmla="+- 0 1381 1381"/>
                              <a:gd name="T21" fmla="*/ T20 w 14098"/>
                              <a:gd name="T22" fmla="+- 0 230 200"/>
                              <a:gd name="T23" fmla="*/ 230 h 736"/>
                              <a:gd name="T24" fmla="+- 0 1381 1381"/>
                              <a:gd name="T25" fmla="*/ T24 w 14098"/>
                              <a:gd name="T26" fmla="+- 0 230 200"/>
                              <a:gd name="T27" fmla="*/ 230 h 736"/>
                              <a:gd name="T28" fmla="+- 0 1381 1381"/>
                              <a:gd name="T29" fmla="*/ T28 w 14098"/>
                              <a:gd name="T30" fmla="+- 0 936 200"/>
                              <a:gd name="T31" fmla="*/ 936 h 736"/>
                              <a:gd name="T32" fmla="+- 0 1411 1381"/>
                              <a:gd name="T33" fmla="*/ T32 w 14098"/>
                              <a:gd name="T34" fmla="+- 0 936 200"/>
                              <a:gd name="T35" fmla="*/ 936 h 736"/>
                              <a:gd name="T36" fmla="+- 0 1411 1381"/>
                              <a:gd name="T37" fmla="*/ T36 w 14098"/>
                              <a:gd name="T38" fmla="+- 0 230 200"/>
                              <a:gd name="T39" fmla="*/ 230 h 736"/>
                              <a:gd name="T40" fmla="+- 0 15448 1381"/>
                              <a:gd name="T41" fmla="*/ T40 w 14098"/>
                              <a:gd name="T42" fmla="+- 0 230 200"/>
                              <a:gd name="T43" fmla="*/ 230 h 736"/>
                              <a:gd name="T44" fmla="+- 0 15448 1381"/>
                              <a:gd name="T45" fmla="*/ T44 w 14098"/>
                              <a:gd name="T46" fmla="+- 0 936 200"/>
                              <a:gd name="T47" fmla="*/ 936 h 736"/>
                              <a:gd name="T48" fmla="+- 0 15478 1381"/>
                              <a:gd name="T49" fmla="*/ T48 w 14098"/>
                              <a:gd name="T50" fmla="+- 0 936 200"/>
                              <a:gd name="T51" fmla="*/ 936 h 736"/>
                              <a:gd name="T52" fmla="+- 0 15478 1381"/>
                              <a:gd name="T53" fmla="*/ T52 w 14098"/>
                              <a:gd name="T54" fmla="+- 0 230 200"/>
                              <a:gd name="T55" fmla="*/ 230 h 736"/>
                              <a:gd name="T56" fmla="+- 0 15478 1381"/>
                              <a:gd name="T57" fmla="*/ T56 w 14098"/>
                              <a:gd name="T58" fmla="+- 0 230 200"/>
                              <a:gd name="T59" fmla="*/ 230 h 736"/>
                              <a:gd name="T60" fmla="+- 0 15478 1381"/>
                              <a:gd name="T61" fmla="*/ T60 w 14098"/>
                              <a:gd name="T62" fmla="+- 0 200 200"/>
                              <a:gd name="T63" fmla="*/ 200 h 7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4098" h="736">
                                <a:moveTo>
                                  <a:pt x="14097" y="0"/>
                                </a:moveTo>
                                <a:lnTo>
                                  <a:pt x="14068" y="0"/>
                                </a:lnTo>
                                <a:lnTo>
                                  <a:pt x="14067" y="0"/>
                                </a:lnTo>
                                <a:lnTo>
                                  <a:pt x="30" y="0"/>
                                </a:lnTo>
                                <a:lnTo>
                                  <a:pt x="0" y="0"/>
                                </a:lnTo>
                                <a:lnTo>
                                  <a:pt x="0" y="30"/>
                                </a:lnTo>
                                <a:lnTo>
                                  <a:pt x="0" y="736"/>
                                </a:lnTo>
                                <a:lnTo>
                                  <a:pt x="30" y="736"/>
                                </a:lnTo>
                                <a:lnTo>
                                  <a:pt x="30" y="30"/>
                                </a:lnTo>
                                <a:lnTo>
                                  <a:pt x="14067" y="30"/>
                                </a:lnTo>
                                <a:lnTo>
                                  <a:pt x="14067" y="736"/>
                                </a:lnTo>
                                <a:lnTo>
                                  <a:pt x="14097" y="736"/>
                                </a:lnTo>
                                <a:lnTo>
                                  <a:pt x="14097" y="30"/>
                                </a:lnTo>
                                <a:lnTo>
                                  <a:pt x="14097"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15" name="docshape486"/>
                        <wps:cNvSpPr>
                          <a:spLocks noChangeArrowheads="1"/>
                        </wps:cNvSpPr>
                        <wps:spPr bwMode="auto">
                          <a:xfrm>
                            <a:off x="1411" y="699"/>
                            <a:ext cx="14038" cy="3376"/>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6" name="docshape487"/>
                        <wps:cNvSpPr>
                          <a:spLocks/>
                        </wps:cNvSpPr>
                        <wps:spPr bwMode="auto">
                          <a:xfrm>
                            <a:off x="1381" y="736"/>
                            <a:ext cx="14098" cy="3361"/>
                          </a:xfrm>
                          <a:custGeom>
                            <a:avLst/>
                            <a:gdLst>
                              <a:gd name="T0" fmla="+- 0 15478 1381"/>
                              <a:gd name="T1" fmla="*/ T0 w 14098"/>
                              <a:gd name="T2" fmla="+- 0 966 936"/>
                              <a:gd name="T3" fmla="*/ 966 h 3230"/>
                              <a:gd name="T4" fmla="+- 0 15448 1381"/>
                              <a:gd name="T5" fmla="*/ T4 w 14098"/>
                              <a:gd name="T6" fmla="+- 0 966 936"/>
                              <a:gd name="T7" fmla="*/ 966 h 3230"/>
                              <a:gd name="T8" fmla="+- 0 15448 1381"/>
                              <a:gd name="T9" fmla="*/ T8 w 14098"/>
                              <a:gd name="T10" fmla="+- 0 4135 936"/>
                              <a:gd name="T11" fmla="*/ 4135 h 3230"/>
                              <a:gd name="T12" fmla="+- 0 1411 1381"/>
                              <a:gd name="T13" fmla="*/ T12 w 14098"/>
                              <a:gd name="T14" fmla="+- 0 4135 936"/>
                              <a:gd name="T15" fmla="*/ 4135 h 3230"/>
                              <a:gd name="T16" fmla="+- 0 1411 1381"/>
                              <a:gd name="T17" fmla="*/ T16 w 14098"/>
                              <a:gd name="T18" fmla="+- 0 966 936"/>
                              <a:gd name="T19" fmla="*/ 966 h 3230"/>
                              <a:gd name="T20" fmla="+- 0 1381 1381"/>
                              <a:gd name="T21" fmla="*/ T20 w 14098"/>
                              <a:gd name="T22" fmla="+- 0 966 936"/>
                              <a:gd name="T23" fmla="*/ 966 h 3230"/>
                              <a:gd name="T24" fmla="+- 0 1381 1381"/>
                              <a:gd name="T25" fmla="*/ T24 w 14098"/>
                              <a:gd name="T26" fmla="+- 0 4135 936"/>
                              <a:gd name="T27" fmla="*/ 4135 h 3230"/>
                              <a:gd name="T28" fmla="+- 0 1381 1381"/>
                              <a:gd name="T29" fmla="*/ T28 w 14098"/>
                              <a:gd name="T30" fmla="+- 0 4165 936"/>
                              <a:gd name="T31" fmla="*/ 4165 h 3230"/>
                              <a:gd name="T32" fmla="+- 0 1411 1381"/>
                              <a:gd name="T33" fmla="*/ T32 w 14098"/>
                              <a:gd name="T34" fmla="+- 0 4165 936"/>
                              <a:gd name="T35" fmla="*/ 4165 h 3230"/>
                              <a:gd name="T36" fmla="+- 0 15448 1381"/>
                              <a:gd name="T37" fmla="*/ T36 w 14098"/>
                              <a:gd name="T38" fmla="+- 0 4165 936"/>
                              <a:gd name="T39" fmla="*/ 4165 h 3230"/>
                              <a:gd name="T40" fmla="+- 0 15449 1381"/>
                              <a:gd name="T41" fmla="*/ T40 w 14098"/>
                              <a:gd name="T42" fmla="+- 0 4165 936"/>
                              <a:gd name="T43" fmla="*/ 4165 h 3230"/>
                              <a:gd name="T44" fmla="+- 0 15478 1381"/>
                              <a:gd name="T45" fmla="*/ T44 w 14098"/>
                              <a:gd name="T46" fmla="+- 0 4165 936"/>
                              <a:gd name="T47" fmla="*/ 4165 h 3230"/>
                              <a:gd name="T48" fmla="+- 0 15478 1381"/>
                              <a:gd name="T49" fmla="*/ T48 w 14098"/>
                              <a:gd name="T50" fmla="+- 0 4135 936"/>
                              <a:gd name="T51" fmla="*/ 4135 h 3230"/>
                              <a:gd name="T52" fmla="+- 0 15478 1381"/>
                              <a:gd name="T53" fmla="*/ T52 w 14098"/>
                              <a:gd name="T54" fmla="+- 0 966 936"/>
                              <a:gd name="T55" fmla="*/ 966 h 3230"/>
                              <a:gd name="T56" fmla="+- 0 15478 1381"/>
                              <a:gd name="T57" fmla="*/ T56 w 14098"/>
                              <a:gd name="T58" fmla="+- 0 936 936"/>
                              <a:gd name="T59" fmla="*/ 936 h 3230"/>
                              <a:gd name="T60" fmla="+- 0 15449 1381"/>
                              <a:gd name="T61" fmla="*/ T60 w 14098"/>
                              <a:gd name="T62" fmla="+- 0 936 936"/>
                              <a:gd name="T63" fmla="*/ 936 h 3230"/>
                              <a:gd name="T64" fmla="+- 0 15448 1381"/>
                              <a:gd name="T65" fmla="*/ T64 w 14098"/>
                              <a:gd name="T66" fmla="+- 0 936 936"/>
                              <a:gd name="T67" fmla="*/ 936 h 3230"/>
                              <a:gd name="T68" fmla="+- 0 1411 1381"/>
                              <a:gd name="T69" fmla="*/ T68 w 14098"/>
                              <a:gd name="T70" fmla="+- 0 936 936"/>
                              <a:gd name="T71" fmla="*/ 936 h 3230"/>
                              <a:gd name="T72" fmla="+- 0 1381 1381"/>
                              <a:gd name="T73" fmla="*/ T72 w 14098"/>
                              <a:gd name="T74" fmla="+- 0 936 936"/>
                              <a:gd name="T75" fmla="*/ 936 h 3230"/>
                              <a:gd name="T76" fmla="+- 0 1381 1381"/>
                              <a:gd name="T77" fmla="*/ T76 w 14098"/>
                              <a:gd name="T78" fmla="+- 0 966 936"/>
                              <a:gd name="T79" fmla="*/ 966 h 3230"/>
                              <a:gd name="T80" fmla="+- 0 1411 1381"/>
                              <a:gd name="T81" fmla="*/ T80 w 14098"/>
                              <a:gd name="T82" fmla="+- 0 966 936"/>
                              <a:gd name="T83" fmla="*/ 966 h 3230"/>
                              <a:gd name="T84" fmla="+- 0 15448 1381"/>
                              <a:gd name="T85" fmla="*/ T84 w 14098"/>
                              <a:gd name="T86" fmla="+- 0 966 936"/>
                              <a:gd name="T87" fmla="*/ 966 h 3230"/>
                              <a:gd name="T88" fmla="+- 0 15449 1381"/>
                              <a:gd name="T89" fmla="*/ T88 w 14098"/>
                              <a:gd name="T90" fmla="+- 0 966 936"/>
                              <a:gd name="T91" fmla="*/ 966 h 3230"/>
                              <a:gd name="T92" fmla="+- 0 15478 1381"/>
                              <a:gd name="T93" fmla="*/ T92 w 14098"/>
                              <a:gd name="T94" fmla="+- 0 966 936"/>
                              <a:gd name="T95" fmla="*/ 966 h 3230"/>
                              <a:gd name="T96" fmla="+- 0 15478 1381"/>
                              <a:gd name="T97" fmla="*/ T96 w 14098"/>
                              <a:gd name="T98" fmla="+- 0 936 936"/>
                              <a:gd name="T99" fmla="*/ 936 h 32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4098" h="3230">
                                <a:moveTo>
                                  <a:pt x="14097" y="30"/>
                                </a:moveTo>
                                <a:lnTo>
                                  <a:pt x="14067" y="30"/>
                                </a:lnTo>
                                <a:lnTo>
                                  <a:pt x="14067" y="3199"/>
                                </a:lnTo>
                                <a:lnTo>
                                  <a:pt x="30" y="3199"/>
                                </a:lnTo>
                                <a:lnTo>
                                  <a:pt x="30" y="30"/>
                                </a:lnTo>
                                <a:lnTo>
                                  <a:pt x="0" y="30"/>
                                </a:lnTo>
                                <a:lnTo>
                                  <a:pt x="0" y="3199"/>
                                </a:lnTo>
                                <a:lnTo>
                                  <a:pt x="0" y="3229"/>
                                </a:lnTo>
                                <a:lnTo>
                                  <a:pt x="30" y="3229"/>
                                </a:lnTo>
                                <a:lnTo>
                                  <a:pt x="14067" y="3229"/>
                                </a:lnTo>
                                <a:lnTo>
                                  <a:pt x="14068" y="3229"/>
                                </a:lnTo>
                                <a:lnTo>
                                  <a:pt x="14097" y="3229"/>
                                </a:lnTo>
                                <a:lnTo>
                                  <a:pt x="14097" y="3199"/>
                                </a:lnTo>
                                <a:lnTo>
                                  <a:pt x="14097" y="30"/>
                                </a:lnTo>
                                <a:close/>
                                <a:moveTo>
                                  <a:pt x="14097" y="0"/>
                                </a:moveTo>
                                <a:lnTo>
                                  <a:pt x="14068" y="0"/>
                                </a:lnTo>
                                <a:lnTo>
                                  <a:pt x="14067" y="0"/>
                                </a:lnTo>
                                <a:lnTo>
                                  <a:pt x="30" y="0"/>
                                </a:lnTo>
                                <a:lnTo>
                                  <a:pt x="0" y="0"/>
                                </a:lnTo>
                                <a:lnTo>
                                  <a:pt x="0" y="30"/>
                                </a:lnTo>
                                <a:lnTo>
                                  <a:pt x="30" y="30"/>
                                </a:lnTo>
                                <a:lnTo>
                                  <a:pt x="14067" y="30"/>
                                </a:lnTo>
                                <a:lnTo>
                                  <a:pt x="14068" y="30"/>
                                </a:lnTo>
                                <a:lnTo>
                                  <a:pt x="14097" y="30"/>
                                </a:lnTo>
                                <a:lnTo>
                                  <a:pt x="14097"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6" name="docshape491"/>
                        <wps:cNvSpPr txBox="1">
                          <a:spLocks noChangeArrowheads="1"/>
                        </wps:cNvSpPr>
                        <wps:spPr bwMode="auto">
                          <a:xfrm>
                            <a:off x="1511" y="409"/>
                            <a:ext cx="13922" cy="37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AF2C5D" w:rsidRDefault="00EE49CC" w:rsidP="00AF2C5D">
                              <w:pPr>
                                <w:pStyle w:val="KeinLeerraum"/>
                                <w:rPr>
                                  <w:rStyle w:val="Fett"/>
                                </w:rPr>
                              </w:pPr>
                              <w:r w:rsidRPr="00AF2C5D">
                                <w:rPr>
                                  <w:rStyle w:val="Fett"/>
                                </w:rPr>
                                <w:t>Arbeitspakete</w:t>
                              </w:r>
                            </w:p>
                            <w:p w:rsidR="00EE49CC" w:rsidRDefault="00EE49CC" w:rsidP="00AF2C5D">
                              <w:pPr>
                                <w:pStyle w:val="KeinLeerraum"/>
                              </w:pPr>
                            </w:p>
                            <w:p w:rsidR="00EE49CC" w:rsidRPr="00AF2C5D" w:rsidRDefault="00EE49CC" w:rsidP="00AF2C5D">
                              <w:pPr>
                                <w:pStyle w:val="KeinLeerraum"/>
                              </w:pPr>
                              <w:r w:rsidRPr="00AF2C5D">
                                <w:t>In diesem Abschnitt geht es um eine detaillierte Beschreibung der Projektaktivitäten.</w:t>
                              </w:r>
                            </w:p>
                            <w:p w:rsidR="00EE49CC" w:rsidRPr="00AF2C5D" w:rsidRDefault="00EE49CC" w:rsidP="00AF2C5D">
                              <w:pPr>
                                <w:pStyle w:val="KeinLeerraum"/>
                              </w:pPr>
                              <w:r w:rsidRPr="00AF2C5D">
                                <w:t xml:space="preserve">Gliedern Sie Ihre Aktivitäten in Arbeitspakete. </w:t>
                              </w:r>
                              <w:r w:rsidRPr="00AF2C5D">
                                <w:rPr>
                                  <w:rStyle w:val="Fett"/>
                                </w:rPr>
                                <w:t>Ein Arbeitspaket ist eine größere Untergliederung des Projekts</w:t>
                              </w:r>
                              <w:r w:rsidRPr="00AF2C5D">
                                <w:t xml:space="preserve">. Geben Sie für jedes Arbeitspaket ein Ziel (erwartetes </w:t>
                              </w:r>
                              <w:r>
                                <w:t>Outcome</w:t>
                              </w:r>
                              <w:r w:rsidRPr="00AF2C5D">
                                <w:t>) an und nennen Sie die zugehörigen Aktivitäten, Meilensteine und Ergebnisse. Die Gruppierung sollte logisch sein und sich an erkennbaren Ergebnissen orientieren.</w:t>
                              </w:r>
                            </w:p>
                            <w:p w:rsidR="00EE49CC" w:rsidRPr="00AF2C5D" w:rsidRDefault="00EE49CC" w:rsidP="00AF2C5D">
                              <w:pPr>
                                <w:pStyle w:val="KeinLeerraum"/>
                              </w:pPr>
                              <w:r w:rsidRPr="00AF2C5D">
                                <w:t>Projekte sollten normalerweise mindestens 2 Arbeitspakete umfassen. Arbeitspaket 1 sollte die Verwaltungs- und Koordinierungstätigkeiten (Sitzungen, Koordinierung, Projektüberwachung und -evaluierung, Finanzverwaltung, Fortschrittsberichte usw.) sowie alle Aktivitäten abdecken, die bereichsübergreifend sind und sich daher nur schwer einem anderen spezifischen Arbeitspaket zuordnen lassen (versuchen Sie nicht, diese Aktivitäten auf verschiedene Arbeitspakete aufzuteilen). Arbeitspaket 2 und weitere Arbeitspakete sollten für die anderen Projektaktivitäten verwendet werden.</w:t>
                              </w:r>
                              <w:r>
                                <w:t xml:space="preserve"> Sie können durch Kopieren von A</w:t>
                              </w:r>
                              <w:r w:rsidRPr="00AF2C5D">
                                <w:t>P1 so viele Arbeitspakete wie nötig erstellen.</w:t>
                              </w:r>
                            </w:p>
                            <w:p w:rsidR="00EE49CC" w:rsidRDefault="00EE49CC" w:rsidP="00AF2C5D">
                              <w:pPr>
                                <w:pStyle w:val="KeinLeerraum"/>
                              </w:pPr>
                              <w:r w:rsidRPr="00AF2C5D">
                                <w:t>Bei sehr einfachen Projekten ist es möglich, ein einziges Arbeitspaket für das gesamte Projekt zu verwenden (AP1 mit dem Projektkürzel als AP-Name). Für Pauschalzuschüsse sollte jedes Ereignis ein Arbeitspaket sein.</w:t>
                              </w:r>
                            </w:p>
                            <w:p w:rsidR="00EE49CC" w:rsidRPr="00AF2C5D" w:rsidRDefault="00EE49CC" w:rsidP="00AF2C5D">
                              <w:pPr>
                                <w:pStyle w:val="KeinLeerraum"/>
                              </w:pPr>
                              <w:r>
                                <w:t>A</w:t>
                              </w:r>
                              <w:r w:rsidRPr="00AF2C5D">
                                <w:t>rbeitspakete, die eine finanzielle Unterstützung für Dritte vorsehen (</w:t>
                              </w:r>
                              <w:r>
                                <w:t>NUR</w:t>
                              </w:r>
                              <w:r w:rsidRPr="00AF2C5D">
                                <w:t xml:space="preserve"> zulässig, wenn im </w:t>
                              </w:r>
                              <w:r>
                                <w:t>Call-</w:t>
                              </w:r>
                              <w:r w:rsidRPr="00AF2C5D">
                                <w:t>Dokument</w:t>
                              </w:r>
                              <w:r>
                                <w:t xml:space="preserve"> auch so vorgesehen</w:t>
                              </w:r>
                              <w:r w:rsidRPr="00AF2C5D">
                                <w:t>), müssen die Bedingungen für die Durchführung der Unterstützung beschreiben (für Finanzhilfen: Höchstbeträge</w:t>
                              </w:r>
                              <w:r>
                                <w:t xml:space="preserve"> </w:t>
                              </w:r>
                              <w:r w:rsidRPr="00AF2C5D">
                                <w:t>pro Drittpartei; Kriterien für die</w:t>
                              </w:r>
                              <w:r>
                                <w:t xml:space="preserve"> Berechnung der genauen Beträge;</w:t>
                              </w:r>
                              <w:r w:rsidRPr="00AF2C5D">
                                <w:t xml:space="preserve"> Arten von Aktivitäten, die in Fr</w:t>
                              </w:r>
                              <w:r>
                                <w:t>age kommen (geschlossene Liste);</w:t>
                              </w:r>
                              <w:r w:rsidRPr="00AF2C5D">
                                <w:t xml:space="preserve"> Personen/Kategorien von Personen, die unterstützt werden sollen, sowie Kriterien und Verfahren für die Gewährung der Unterstützung; für</w:t>
                              </w:r>
                              <w:r>
                                <w:t xml:space="preserve"> </w:t>
                              </w:r>
                              <w:r w:rsidRPr="00AF2C5D">
                                <w:t>Preise: Förder- und Vergabe</w:t>
                              </w:r>
                              <w:r>
                                <w:t xml:space="preserve">kriterien, Höhe des Preises und </w:t>
                              </w:r>
                              <w:r w:rsidRPr="00AF2C5D">
                                <w:t>Zahlungsmodalitäten).</w:t>
                              </w:r>
                            </w:p>
                            <w:p w:rsidR="00EE49CC" w:rsidRPr="00AF2C5D" w:rsidRDefault="00EE49CC" w:rsidP="00AF2C5D">
                              <w:pPr>
                                <w:pStyle w:val="KeinLeerraum"/>
                              </w:pPr>
                              <w:r w:rsidRPr="00857655">
                                <w:rPr>
                                  <w:rStyle w:val="Kursiv"/>
                                </w:rPr>
                                <w:t>Achtung:</w:t>
                              </w:r>
                              <w:r>
                                <w:t xml:space="preserve"> </w:t>
                              </w:r>
                              <w:r w:rsidRPr="00AF2C5D">
                                <w:t>Bitte begrenzen Sie die Anzahl der Arbeitspakete und reduzieren Sie die Anzahl der zu erbringenden Leistungen (maximal 10 bis 15 für das gesamte Proj</w:t>
                              </w:r>
                              <w:r>
                                <w:t>ekt)</w:t>
                              </w:r>
                              <w:r w:rsidRPr="00AF2C5D">
                                <w:t xml:space="preserve"> </w:t>
                              </w:r>
                              <w:r w:rsidRPr="00BE01FA">
                                <w:rPr>
                                  <w:rStyle w:val="Kursiv"/>
                                </w:rPr>
                                <w:t>(k.A. bei Pauschalzuschüssen)</w:t>
                              </w:r>
                              <w:r w:rsidRPr="00AF2C5D">
                                <w:t>.</w:t>
                              </w:r>
                            </w:p>
                            <w:p w:rsidR="00EE49CC" w:rsidRDefault="00EE49CC" w:rsidP="00AF2C5D">
                              <w:pPr>
                                <w:pStyle w:val="KeinLeerraum"/>
                              </w:pPr>
                              <w:r w:rsidRPr="00857655">
                                <w:rPr>
                                  <w:rStyle w:val="Kursiv"/>
                                </w:rPr>
                                <w:t>Achtung:</w:t>
                              </w:r>
                              <w:r>
                                <w:t xml:space="preserve"> </w:t>
                              </w:r>
                              <w:r w:rsidRPr="00AF2C5D">
                                <w:t>Geben Sie jede Aktivität/jeden Meilenstein/jeden Output/jedes Ergebnis/jede Leistung nur einmal an (unter einem Arbeitspaket).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112" o:spid="_x0000_s1272" style="position:absolute;margin-left:-40.55pt;margin-top:25.55pt;width:729.1pt;height:411.85pt;z-index:-251608064;mso-wrap-distance-left:0;mso-wrap-distance-right:0;mso-position-horizontal-relative:margin;mso-position-vertical-relative:text" coordorigin="1381,200" coordsize="14098,39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">
                <v:rect id="docshape484" o:spid="_x0000_s1273" style="position:absolute;left:1411;top:229;width:14038;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" fillcolor="#d9d9d9" stroked="f"/>
                <v:shape id="docshape485" o:spid="_x0000_s1274" style="position:absolute;left:1381;top:200;width:14098;height:736;visibility:visible;mso-wrap-style:square;v-text-anchor:top" coordsize="14098,7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" path="m14097,r-29,l14067,,30,,,,,30,,736r30,l30,30r14037,l14067,736r30,l14097,30r,-30xe" fillcolor="#a6a6a6" stroked="f">
                  <v:path arrowok="t" o:connecttype="custom" o:connectlocs="14097,200;14068,200;14067,200;30,200;0,200;0,230;0,230;0,936;30,936;30,230;14067,230;14067,936;14097,936;14097,230;14097,230;14097,200" o:connectangles="0,0,0,0,0,0,0,0,0,0,0,0,0,0,0,0"/>
                </v:shape>
                <v:rect id="docshape486" o:spid="_x0000_s1275" style="position:absolute;left:1411;top:699;width:14038;height:3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" fillcolor="#d9d9d9" stroked="f"/>
                <v:shape id="docshape487" o:spid="_x0000_s1276" style="position:absolute;left:1381;top:736;width:14098;height:3361;visibility:visible;mso-wrap-style:square;v-text-anchor:top" coordsize="14098,3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" path="m14097,30r-30,l14067,3199,30,3199,30,30,,30,,3199r,30l30,3229r14037,l14068,3229r29,l14097,3199r,-3169xm14097,r-29,l14067,,30,,,,,30r30,l14067,30r1,l14097,30r,-30xe" fillcolor="#a6a6a6" stroked="f">
                  <v:path arrowok="t" o:connecttype="custom" o:connectlocs="14097,1005;14067,1005;14067,4303;30,4303;30,1005;0,1005;0,4303;0,4334;30,4334;14067,4334;14068,4334;14097,4334;14097,4303;14097,1005;14097,974;14068,974;14067,974;30,974;0,974;0,1005;30,1005;14067,1005;14068,1005;14097,1005;14097,974" o:connectangles="0,0,0,0,0,0,0,0,0,0,0,0,0,0,0,0,0,0,0,0,0,0,0,0,0"/>
                </v:shape>
                <v:shape id="_x0000_s1277" type="#_x0000_t202" style="position:absolute;left:1511;top:409;width:13922;height:3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" filled="f" stroked="f">
                  <v:textbox inset="0,0,0,0">
                    <w:txbxContent>
                      <w:p w:rsidR="00EE49CC" w:rsidRPr="00AF2C5D" w:rsidRDefault="00EE49CC" w:rsidP="00AF2C5D">
                        <w:pPr>
                          <w:pStyle w:val="KeinLeerraum"/>
                          <w:rPr>
                            <w:rStyle w:val="Fett"/>
                          </w:rPr>
                        </w:pPr>
                        <w:r w:rsidRPr="00AF2C5D">
                          <w:rPr>
                            <w:rStyle w:val="Fett"/>
                          </w:rPr>
                          <w:t>Arbeitspakete</w:t>
                        </w:r>
                      </w:p>
                      <w:p w:rsidR="00EE49CC" w:rsidRDefault="00EE49CC" w:rsidP="00AF2C5D">
                        <w:pPr>
                          <w:pStyle w:val="KeinLeerraum"/>
                        </w:pPr>
                      </w:p>
                      <w:p w:rsidR="00EE49CC" w:rsidRPr="00AF2C5D" w:rsidRDefault="00EE49CC" w:rsidP="00AF2C5D">
                        <w:pPr>
                          <w:pStyle w:val="KeinLeerraum"/>
                        </w:pPr>
                        <w:r w:rsidRPr="00AF2C5D">
                          <w:t>In diesem Abschnitt geht es um eine detaillierte Beschreibung der Projektaktivitäten.</w:t>
                        </w:r>
                      </w:p>
                      <w:p w:rsidR="00EE49CC" w:rsidRPr="00AF2C5D" w:rsidRDefault="00EE49CC" w:rsidP="00AF2C5D">
                        <w:pPr>
                          <w:pStyle w:val="KeinLeerraum"/>
                        </w:pPr>
                        <w:r w:rsidRPr="00AF2C5D">
                          <w:t xml:space="preserve">Gliedern Sie Ihre Aktivitäten in Arbeitspakete. </w:t>
                        </w:r>
                        <w:r w:rsidRPr="00AF2C5D">
                          <w:rPr>
                            <w:rStyle w:val="Fett"/>
                          </w:rPr>
                          <w:t>Ein Arbeitspaket ist eine größere Untergliederung des Projekts</w:t>
                        </w:r>
                        <w:r w:rsidRPr="00AF2C5D">
                          <w:t xml:space="preserve">. Geben Sie für jedes Arbeitspaket ein Ziel (erwartetes </w:t>
                        </w:r>
                        <w:r>
                          <w:t>Outcome</w:t>
                        </w:r>
                        <w:r w:rsidRPr="00AF2C5D">
                          <w:t>) an und nennen Sie die zugehörigen Aktivitäten, Meilensteine und Ergebnisse. Die Gruppierung sollte logisch sein und sich an erkennbaren Ergebnissen orientieren.</w:t>
                        </w:r>
                      </w:p>
                      <w:p w:rsidR="00EE49CC" w:rsidRPr="00AF2C5D" w:rsidRDefault="00EE49CC" w:rsidP="00AF2C5D">
                        <w:pPr>
                          <w:pStyle w:val="KeinLeerraum"/>
                        </w:pPr>
                        <w:r w:rsidRPr="00AF2C5D">
                          <w:t>Projekte sollten normalerweise mindestens 2 Arbeitspakete umfassen. Arbeitspaket 1 sollte die Verwaltungs- und Koordinierungstätigkeiten (Sitzungen, Koordinierung, Projektüberwachung und -evaluierung, Finanzverwaltung, Fortschrittsberichte usw.) sowie alle Aktivitäten abdecken, die bereichsübergreifend sind und sich daher nur schwer einem anderen spezifischen Arbeitspaket zuordnen lassen (versuchen Sie nicht, diese Aktivitäten auf verschiedene Arbeitspakete aufzuteilen). Arbeitspaket 2 und weitere Arbeitspakete sollten für die anderen Projektaktivitäten verwendet werden.</w:t>
                        </w:r>
                        <w:r>
                          <w:t xml:space="preserve"> Sie können durch Kopieren von A</w:t>
                        </w:r>
                        <w:r w:rsidRPr="00AF2C5D">
                          <w:t>P1 so viele Arbeitspakete wie nötig erstellen.</w:t>
                        </w:r>
                      </w:p>
                      <w:p w:rsidR="00EE49CC" w:rsidRDefault="00EE49CC" w:rsidP="00AF2C5D">
                        <w:pPr>
                          <w:pStyle w:val="KeinLeerraum"/>
                        </w:pPr>
                        <w:r w:rsidRPr="00AF2C5D">
                          <w:t>Bei sehr einfachen Projekten ist es möglich, ein einziges Arbeitspaket für das gesamte Projekt zu verwenden (AP1 mit dem Projektkürzel als AP-Name). Für Pauschalzuschüsse sollte jedes Ereignis ein Arbeitspaket sein.</w:t>
                        </w:r>
                      </w:p>
                      <w:p w:rsidR="00EE49CC" w:rsidRPr="00AF2C5D" w:rsidRDefault="00EE49CC" w:rsidP="00AF2C5D">
                        <w:pPr>
                          <w:pStyle w:val="KeinLeerraum"/>
                        </w:pPr>
                        <w:r>
                          <w:t>A</w:t>
                        </w:r>
                        <w:r w:rsidRPr="00AF2C5D">
                          <w:t>rbeitspakete, die eine finanzielle Unterstützung für Dritte vorsehen (</w:t>
                        </w:r>
                        <w:r>
                          <w:t>NUR</w:t>
                        </w:r>
                        <w:r w:rsidRPr="00AF2C5D">
                          <w:t xml:space="preserve"> zulässig, wenn im </w:t>
                        </w:r>
                        <w:r>
                          <w:t>Call-</w:t>
                        </w:r>
                        <w:r w:rsidRPr="00AF2C5D">
                          <w:t>Dokument</w:t>
                        </w:r>
                        <w:r>
                          <w:t xml:space="preserve"> auch so vorgesehen</w:t>
                        </w:r>
                        <w:r w:rsidRPr="00AF2C5D">
                          <w:t>), müssen die Bedingungen für die Durchführung der Unterstützung beschreiben (für Finanzhilfen: Höchstbeträge</w:t>
                        </w:r>
                        <w:r>
                          <w:t xml:space="preserve"> </w:t>
                        </w:r>
                        <w:r w:rsidRPr="00AF2C5D">
                          <w:t>pro Drittpartei; Kriterien für die</w:t>
                        </w:r>
                        <w:r>
                          <w:t xml:space="preserve"> Berechnung der genauen Beträge;</w:t>
                        </w:r>
                        <w:r w:rsidRPr="00AF2C5D">
                          <w:t xml:space="preserve"> Arten von Aktivitäten, die in Fr</w:t>
                        </w:r>
                        <w:r>
                          <w:t>age kommen (geschlossene Liste);</w:t>
                        </w:r>
                        <w:r w:rsidRPr="00AF2C5D">
                          <w:t xml:space="preserve"> Personen/Kategorien von Personen, die unterstützt werden sollen, sowie Kriterien und Verfahren für die Gewährung der Unterstützung; für</w:t>
                        </w:r>
                        <w:r>
                          <w:t xml:space="preserve"> </w:t>
                        </w:r>
                        <w:r w:rsidRPr="00AF2C5D">
                          <w:t>Preise: Förder- und Vergabe</w:t>
                        </w:r>
                        <w:r>
                          <w:t xml:space="preserve">kriterien, Höhe des Preises und </w:t>
                        </w:r>
                        <w:r w:rsidRPr="00AF2C5D">
                          <w:t>Zahlungsmodalitäten).</w:t>
                        </w:r>
                      </w:p>
                      <w:p w:rsidR="00EE49CC" w:rsidRPr="00AF2C5D" w:rsidRDefault="00EE49CC" w:rsidP="00AF2C5D">
                        <w:pPr>
                          <w:pStyle w:val="KeinLeerraum"/>
                        </w:pPr>
                        <w:r w:rsidRPr="00857655">
                          <w:rPr>
                            <w:rStyle w:val="Kursiv"/>
                          </w:rPr>
                          <w:t>Achtung:</w:t>
                        </w:r>
                        <w:r>
                          <w:t xml:space="preserve"> </w:t>
                        </w:r>
                        <w:r w:rsidRPr="00AF2C5D">
                          <w:t>Bitte begrenzen Sie die Anzahl der Arbeitspakete und reduzieren Sie die Anzahl der zu erbringenden Leistungen (maximal 10 bis 15 für das gesamte Proj</w:t>
                        </w:r>
                        <w:r>
                          <w:t>ekt)</w:t>
                        </w:r>
                        <w:r w:rsidRPr="00AF2C5D">
                          <w:t xml:space="preserve"> </w:t>
                        </w:r>
                        <w:r w:rsidRPr="00BE01FA">
                          <w:rPr>
                            <w:rStyle w:val="Kursiv"/>
                          </w:rPr>
                          <w:t>(k.A. bei Pauschalzuschüssen)</w:t>
                        </w:r>
                        <w:r w:rsidRPr="00AF2C5D">
                          <w:t>.</w:t>
                        </w:r>
                      </w:p>
                      <w:p w:rsidR="00EE49CC" w:rsidRDefault="00EE49CC" w:rsidP="00AF2C5D">
                        <w:pPr>
                          <w:pStyle w:val="KeinLeerraum"/>
                        </w:pPr>
                        <w:r w:rsidRPr="00857655">
                          <w:rPr>
                            <w:rStyle w:val="Kursiv"/>
                          </w:rPr>
                          <w:t>Achtung:</w:t>
                        </w:r>
                        <w:r>
                          <w:t xml:space="preserve"> </w:t>
                        </w:r>
                        <w:r w:rsidRPr="00AF2C5D">
                          <w:t>Geben Sie jede Aktivität/jeden Meilenstein/jeden Output/jedes Ergebnis/jede Leistung nur einmal an (unter einem Arbeitspaket).</w:t>
                        </w:r>
                      </w:p>
                    </w:txbxContent>
                  </v:textbox>
                </v:shape>
                <w10:wrap type="topAndBottom" anchorx="margin"/>
              </v:group>
            </w:pict>
          </mc:Fallback>
        </mc:AlternateContent>
      </w:r>
      <w:r w:rsidR="00B463C2" w:rsidRPr="00B463C2">
        <w:rPr>
          <w:rStyle w:val="Fett"/>
        </w:rPr>
        <w:t>4.2 Arbeitspakete und Aktivitäten</w:t>
      </w:r>
    </w:p>
    <w:p w:rsidR="00B463C2" w:rsidRPr="00B463C2" w:rsidRDefault="006E21AE" w:rsidP="00857655">
      <w:pPr>
        <w:tabs>
          <w:tab w:val="left" w:pos="854"/>
        </w:tabs>
        <w:suppressAutoHyphens w:val="0"/>
      </w:pPr>
      <w:r w:rsidRPr="00857655">
        <w:rPr>
          <w:noProof/>
          <w:lang w:val="de-AT" w:eastAsia="de-AT"/>
        </w:rPr>
        <w:lastRenderedPageBreak/>
        <mc:AlternateContent>
          <mc:Choice Requires="wpg">
            <w:drawing>
              <wp:anchor distT="0" distB="0" distL="114300" distR="114300" simplePos="0" relativeHeight="251709440" behindDoc="1" locked="0" layoutInCell="1" allowOverlap="1">
                <wp:simplePos x="0" y="0"/>
                <wp:positionH relativeFrom="page">
                  <wp:posOffset>882502</wp:posOffset>
                </wp:positionH>
                <wp:positionV relativeFrom="page">
                  <wp:posOffset>1010093</wp:posOffset>
                </wp:positionV>
                <wp:extent cx="8942705" cy="5231219"/>
                <wp:effectExtent l="0" t="0" r="0" b="7620"/>
                <wp:wrapNone/>
                <wp:docPr id="418" name="Gruppieren 4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42705" cy="5231219"/>
                          <a:chOff x="1396" y="1592"/>
                          <a:chExt cx="14083" cy="8545"/>
                        </a:xfrm>
                      </wpg:grpSpPr>
                      <wps:wsp>
                        <wps:cNvPr id="419" name="docshape493"/>
                        <wps:cNvSpPr>
                          <a:spLocks noChangeArrowheads="1"/>
                        </wps:cNvSpPr>
                        <wps:spPr bwMode="auto">
                          <a:xfrm>
                            <a:off x="1441" y="1622"/>
                            <a:ext cx="14007" cy="706"/>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0" name="docshape494"/>
                        <wps:cNvSpPr>
                          <a:spLocks/>
                        </wps:cNvSpPr>
                        <wps:spPr bwMode="auto">
                          <a:xfrm>
                            <a:off x="1396" y="1592"/>
                            <a:ext cx="14083" cy="736"/>
                          </a:xfrm>
                          <a:custGeom>
                            <a:avLst/>
                            <a:gdLst>
                              <a:gd name="T0" fmla="+- 0 15478 1396"/>
                              <a:gd name="T1" fmla="*/ T0 w 14083"/>
                              <a:gd name="T2" fmla="+- 0 1592 1592"/>
                              <a:gd name="T3" fmla="*/ 1592 h 736"/>
                              <a:gd name="T4" fmla="+- 0 15449 1396"/>
                              <a:gd name="T5" fmla="*/ T4 w 14083"/>
                              <a:gd name="T6" fmla="+- 0 1592 1592"/>
                              <a:gd name="T7" fmla="*/ 1592 h 736"/>
                              <a:gd name="T8" fmla="+- 0 1427 1396"/>
                              <a:gd name="T9" fmla="*/ T8 w 14083"/>
                              <a:gd name="T10" fmla="+- 0 1592 1592"/>
                              <a:gd name="T11" fmla="*/ 1592 h 736"/>
                              <a:gd name="T12" fmla="+- 0 1396 1396"/>
                              <a:gd name="T13" fmla="*/ T12 w 14083"/>
                              <a:gd name="T14" fmla="+- 0 1592 1592"/>
                              <a:gd name="T15" fmla="*/ 1592 h 736"/>
                              <a:gd name="T16" fmla="+- 0 1396 1396"/>
                              <a:gd name="T17" fmla="*/ T16 w 14083"/>
                              <a:gd name="T18" fmla="+- 0 1622 1592"/>
                              <a:gd name="T19" fmla="*/ 1622 h 736"/>
                              <a:gd name="T20" fmla="+- 0 1396 1396"/>
                              <a:gd name="T21" fmla="*/ T20 w 14083"/>
                              <a:gd name="T22" fmla="+- 0 2328 1592"/>
                              <a:gd name="T23" fmla="*/ 2328 h 736"/>
                              <a:gd name="T24" fmla="+- 0 1427 1396"/>
                              <a:gd name="T25" fmla="*/ T24 w 14083"/>
                              <a:gd name="T26" fmla="+- 0 2328 1592"/>
                              <a:gd name="T27" fmla="*/ 2328 h 736"/>
                              <a:gd name="T28" fmla="+- 0 1427 1396"/>
                              <a:gd name="T29" fmla="*/ T28 w 14083"/>
                              <a:gd name="T30" fmla="+- 0 1622 1592"/>
                              <a:gd name="T31" fmla="*/ 1622 h 736"/>
                              <a:gd name="T32" fmla="+- 0 15448 1396"/>
                              <a:gd name="T33" fmla="*/ T32 w 14083"/>
                              <a:gd name="T34" fmla="+- 0 1622 1592"/>
                              <a:gd name="T35" fmla="*/ 1622 h 736"/>
                              <a:gd name="T36" fmla="+- 0 15448 1396"/>
                              <a:gd name="T37" fmla="*/ T36 w 14083"/>
                              <a:gd name="T38" fmla="+- 0 2328 1592"/>
                              <a:gd name="T39" fmla="*/ 2328 h 736"/>
                              <a:gd name="T40" fmla="+- 0 15478 1396"/>
                              <a:gd name="T41" fmla="*/ T40 w 14083"/>
                              <a:gd name="T42" fmla="+- 0 2328 1592"/>
                              <a:gd name="T43" fmla="*/ 2328 h 736"/>
                              <a:gd name="T44" fmla="+- 0 15478 1396"/>
                              <a:gd name="T45" fmla="*/ T44 w 14083"/>
                              <a:gd name="T46" fmla="+- 0 1622 1592"/>
                              <a:gd name="T47" fmla="*/ 1622 h 736"/>
                              <a:gd name="T48" fmla="+- 0 15478 1396"/>
                              <a:gd name="T49" fmla="*/ T48 w 14083"/>
                              <a:gd name="T50" fmla="+- 0 1592 1592"/>
                              <a:gd name="T51" fmla="*/ 1592 h 7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4083" h="736">
                                <a:moveTo>
                                  <a:pt x="14082" y="0"/>
                                </a:moveTo>
                                <a:lnTo>
                                  <a:pt x="14053" y="0"/>
                                </a:lnTo>
                                <a:lnTo>
                                  <a:pt x="31" y="0"/>
                                </a:lnTo>
                                <a:lnTo>
                                  <a:pt x="0" y="0"/>
                                </a:lnTo>
                                <a:lnTo>
                                  <a:pt x="0" y="30"/>
                                </a:lnTo>
                                <a:lnTo>
                                  <a:pt x="0" y="736"/>
                                </a:lnTo>
                                <a:lnTo>
                                  <a:pt x="31" y="736"/>
                                </a:lnTo>
                                <a:lnTo>
                                  <a:pt x="31" y="30"/>
                                </a:lnTo>
                                <a:lnTo>
                                  <a:pt x="14052" y="30"/>
                                </a:lnTo>
                                <a:lnTo>
                                  <a:pt x="14052" y="736"/>
                                </a:lnTo>
                                <a:lnTo>
                                  <a:pt x="14082" y="736"/>
                                </a:lnTo>
                                <a:lnTo>
                                  <a:pt x="14082" y="30"/>
                                </a:lnTo>
                                <a:lnTo>
                                  <a:pt x="1408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1" name="docshape495"/>
                        <wps:cNvSpPr>
                          <a:spLocks/>
                        </wps:cNvSpPr>
                        <wps:spPr bwMode="auto">
                          <a:xfrm>
                            <a:off x="1441" y="2357"/>
                            <a:ext cx="8018" cy="451"/>
                          </a:xfrm>
                          <a:custGeom>
                            <a:avLst/>
                            <a:gdLst>
                              <a:gd name="T0" fmla="+- 0 3829 1442"/>
                              <a:gd name="T1" fmla="*/ T0 w 8018"/>
                              <a:gd name="T2" fmla="+- 0 2358 2358"/>
                              <a:gd name="T3" fmla="*/ 2358 h 451"/>
                              <a:gd name="T4" fmla="+- 0 1442 1442"/>
                              <a:gd name="T5" fmla="*/ T4 w 8018"/>
                              <a:gd name="T6" fmla="+- 0 2358 2358"/>
                              <a:gd name="T7" fmla="*/ 2358 h 451"/>
                              <a:gd name="T8" fmla="+- 0 1442 1442"/>
                              <a:gd name="T9" fmla="*/ T8 w 8018"/>
                              <a:gd name="T10" fmla="+- 0 2808 2358"/>
                              <a:gd name="T11" fmla="*/ 2808 h 451"/>
                              <a:gd name="T12" fmla="+- 0 3829 1442"/>
                              <a:gd name="T13" fmla="*/ T12 w 8018"/>
                              <a:gd name="T14" fmla="+- 0 2808 2358"/>
                              <a:gd name="T15" fmla="*/ 2808 h 451"/>
                              <a:gd name="T16" fmla="+- 0 3829 1442"/>
                              <a:gd name="T17" fmla="*/ T16 w 8018"/>
                              <a:gd name="T18" fmla="+- 0 2358 2358"/>
                              <a:gd name="T19" fmla="*/ 2358 h 451"/>
                              <a:gd name="T20" fmla="+- 0 9459 1442"/>
                              <a:gd name="T21" fmla="*/ T20 w 8018"/>
                              <a:gd name="T22" fmla="+- 0 2358 2358"/>
                              <a:gd name="T23" fmla="*/ 2358 h 451"/>
                              <a:gd name="T24" fmla="+- 0 5450 1442"/>
                              <a:gd name="T25" fmla="*/ T24 w 8018"/>
                              <a:gd name="T26" fmla="+- 0 2358 2358"/>
                              <a:gd name="T27" fmla="*/ 2358 h 451"/>
                              <a:gd name="T28" fmla="+- 0 5450 1442"/>
                              <a:gd name="T29" fmla="*/ T28 w 8018"/>
                              <a:gd name="T30" fmla="+- 0 2808 2358"/>
                              <a:gd name="T31" fmla="*/ 2808 h 451"/>
                              <a:gd name="T32" fmla="+- 0 9459 1442"/>
                              <a:gd name="T33" fmla="*/ T32 w 8018"/>
                              <a:gd name="T34" fmla="+- 0 2808 2358"/>
                              <a:gd name="T35" fmla="*/ 2808 h 451"/>
                              <a:gd name="T36" fmla="+- 0 9459 1442"/>
                              <a:gd name="T37" fmla="*/ T36 w 8018"/>
                              <a:gd name="T38" fmla="+- 0 2358 2358"/>
                              <a:gd name="T39" fmla="*/ 2358 h 4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018" h="451">
                                <a:moveTo>
                                  <a:pt x="2387" y="0"/>
                                </a:moveTo>
                                <a:lnTo>
                                  <a:pt x="0" y="0"/>
                                </a:lnTo>
                                <a:lnTo>
                                  <a:pt x="0" y="450"/>
                                </a:lnTo>
                                <a:lnTo>
                                  <a:pt x="2387" y="450"/>
                                </a:lnTo>
                                <a:lnTo>
                                  <a:pt x="2387" y="0"/>
                                </a:lnTo>
                                <a:close/>
                                <a:moveTo>
                                  <a:pt x="8017" y="0"/>
                                </a:moveTo>
                                <a:lnTo>
                                  <a:pt x="4008" y="0"/>
                                </a:lnTo>
                                <a:lnTo>
                                  <a:pt x="4008" y="450"/>
                                </a:lnTo>
                                <a:lnTo>
                                  <a:pt x="8017" y="450"/>
                                </a:lnTo>
                                <a:lnTo>
                                  <a:pt x="8017" y="0"/>
                                </a:lnTo>
                                <a:close/>
                              </a:path>
                            </a:pathLst>
                          </a:custGeom>
                          <a:solidFill>
                            <a:srgbClr val="D9D9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2" name="docshape496"/>
                        <wps:cNvSpPr>
                          <a:spLocks/>
                        </wps:cNvSpPr>
                        <wps:spPr bwMode="auto">
                          <a:xfrm>
                            <a:off x="1396" y="2328"/>
                            <a:ext cx="14083" cy="481"/>
                          </a:xfrm>
                          <a:custGeom>
                            <a:avLst/>
                            <a:gdLst>
                              <a:gd name="T0" fmla="+- 0 3829 1396"/>
                              <a:gd name="T1" fmla="*/ T0 w 14083"/>
                              <a:gd name="T2" fmla="+- 0 2328 2328"/>
                              <a:gd name="T3" fmla="*/ 2328 h 481"/>
                              <a:gd name="T4" fmla="+- 0 1427 1396"/>
                              <a:gd name="T5" fmla="*/ T4 w 14083"/>
                              <a:gd name="T6" fmla="+- 0 2328 2328"/>
                              <a:gd name="T7" fmla="*/ 2328 h 481"/>
                              <a:gd name="T8" fmla="+- 0 1396 1396"/>
                              <a:gd name="T9" fmla="*/ T8 w 14083"/>
                              <a:gd name="T10" fmla="+- 0 2328 2328"/>
                              <a:gd name="T11" fmla="*/ 2328 h 481"/>
                              <a:gd name="T12" fmla="+- 0 1396 1396"/>
                              <a:gd name="T13" fmla="*/ T12 w 14083"/>
                              <a:gd name="T14" fmla="+- 0 2358 2328"/>
                              <a:gd name="T15" fmla="*/ 2358 h 481"/>
                              <a:gd name="T16" fmla="+- 0 1396 1396"/>
                              <a:gd name="T17" fmla="*/ T16 w 14083"/>
                              <a:gd name="T18" fmla="+- 0 2358 2328"/>
                              <a:gd name="T19" fmla="*/ 2358 h 481"/>
                              <a:gd name="T20" fmla="+- 0 1396 1396"/>
                              <a:gd name="T21" fmla="*/ T20 w 14083"/>
                              <a:gd name="T22" fmla="+- 0 2808 2328"/>
                              <a:gd name="T23" fmla="*/ 2808 h 481"/>
                              <a:gd name="T24" fmla="+- 0 1427 1396"/>
                              <a:gd name="T25" fmla="*/ T24 w 14083"/>
                              <a:gd name="T26" fmla="+- 0 2808 2328"/>
                              <a:gd name="T27" fmla="*/ 2808 h 481"/>
                              <a:gd name="T28" fmla="+- 0 1427 1396"/>
                              <a:gd name="T29" fmla="*/ T28 w 14083"/>
                              <a:gd name="T30" fmla="+- 0 2358 2328"/>
                              <a:gd name="T31" fmla="*/ 2358 h 481"/>
                              <a:gd name="T32" fmla="+- 0 3829 1396"/>
                              <a:gd name="T33" fmla="*/ T32 w 14083"/>
                              <a:gd name="T34" fmla="+- 0 2358 2328"/>
                              <a:gd name="T35" fmla="*/ 2358 h 481"/>
                              <a:gd name="T36" fmla="+- 0 3829 1396"/>
                              <a:gd name="T37" fmla="*/ T36 w 14083"/>
                              <a:gd name="T38" fmla="+- 0 2328 2328"/>
                              <a:gd name="T39" fmla="*/ 2328 h 481"/>
                              <a:gd name="T40" fmla="+- 0 15478 1396"/>
                              <a:gd name="T41" fmla="*/ T40 w 14083"/>
                              <a:gd name="T42" fmla="+- 0 2328 2328"/>
                              <a:gd name="T43" fmla="*/ 2328 h 481"/>
                              <a:gd name="T44" fmla="+- 0 15449 1396"/>
                              <a:gd name="T45" fmla="*/ T44 w 14083"/>
                              <a:gd name="T46" fmla="+- 0 2328 2328"/>
                              <a:gd name="T47" fmla="*/ 2328 h 481"/>
                              <a:gd name="T48" fmla="+- 0 15448 1396"/>
                              <a:gd name="T49" fmla="*/ T48 w 14083"/>
                              <a:gd name="T50" fmla="+- 0 2328 2328"/>
                              <a:gd name="T51" fmla="*/ 2328 h 481"/>
                              <a:gd name="T52" fmla="+- 0 9489 1396"/>
                              <a:gd name="T53" fmla="*/ T52 w 14083"/>
                              <a:gd name="T54" fmla="+- 0 2328 2328"/>
                              <a:gd name="T55" fmla="*/ 2328 h 481"/>
                              <a:gd name="T56" fmla="+- 0 9459 1396"/>
                              <a:gd name="T57" fmla="*/ T56 w 14083"/>
                              <a:gd name="T58" fmla="+- 0 2328 2328"/>
                              <a:gd name="T59" fmla="*/ 2328 h 481"/>
                              <a:gd name="T60" fmla="+- 0 5450 1396"/>
                              <a:gd name="T61" fmla="*/ T60 w 14083"/>
                              <a:gd name="T62" fmla="+- 0 2328 2328"/>
                              <a:gd name="T63" fmla="*/ 2328 h 481"/>
                              <a:gd name="T64" fmla="+- 0 5420 1396"/>
                              <a:gd name="T65" fmla="*/ T64 w 14083"/>
                              <a:gd name="T66" fmla="+- 0 2328 2328"/>
                              <a:gd name="T67" fmla="*/ 2328 h 481"/>
                              <a:gd name="T68" fmla="+- 0 5420 1396"/>
                              <a:gd name="T69" fmla="*/ T68 w 14083"/>
                              <a:gd name="T70" fmla="+- 0 2328 2328"/>
                              <a:gd name="T71" fmla="*/ 2328 h 481"/>
                              <a:gd name="T72" fmla="+- 0 3859 1396"/>
                              <a:gd name="T73" fmla="*/ T72 w 14083"/>
                              <a:gd name="T74" fmla="+- 0 2328 2328"/>
                              <a:gd name="T75" fmla="*/ 2328 h 481"/>
                              <a:gd name="T76" fmla="+- 0 3829 1396"/>
                              <a:gd name="T77" fmla="*/ T76 w 14083"/>
                              <a:gd name="T78" fmla="+- 0 2328 2328"/>
                              <a:gd name="T79" fmla="*/ 2328 h 481"/>
                              <a:gd name="T80" fmla="+- 0 3829 1396"/>
                              <a:gd name="T81" fmla="*/ T80 w 14083"/>
                              <a:gd name="T82" fmla="+- 0 2358 2328"/>
                              <a:gd name="T83" fmla="*/ 2358 h 481"/>
                              <a:gd name="T84" fmla="+- 0 3829 1396"/>
                              <a:gd name="T85" fmla="*/ T84 w 14083"/>
                              <a:gd name="T86" fmla="+- 0 2358 2328"/>
                              <a:gd name="T87" fmla="*/ 2358 h 481"/>
                              <a:gd name="T88" fmla="+- 0 3829 1396"/>
                              <a:gd name="T89" fmla="*/ T88 w 14083"/>
                              <a:gd name="T90" fmla="+- 0 2808 2328"/>
                              <a:gd name="T91" fmla="*/ 2808 h 481"/>
                              <a:gd name="T92" fmla="+- 0 3859 1396"/>
                              <a:gd name="T93" fmla="*/ T92 w 14083"/>
                              <a:gd name="T94" fmla="+- 0 2808 2328"/>
                              <a:gd name="T95" fmla="*/ 2808 h 481"/>
                              <a:gd name="T96" fmla="+- 0 3859 1396"/>
                              <a:gd name="T97" fmla="*/ T96 w 14083"/>
                              <a:gd name="T98" fmla="+- 0 2358 2328"/>
                              <a:gd name="T99" fmla="*/ 2358 h 481"/>
                              <a:gd name="T100" fmla="+- 0 5420 1396"/>
                              <a:gd name="T101" fmla="*/ T100 w 14083"/>
                              <a:gd name="T102" fmla="+- 0 2358 2328"/>
                              <a:gd name="T103" fmla="*/ 2358 h 481"/>
                              <a:gd name="T104" fmla="+- 0 5420 1396"/>
                              <a:gd name="T105" fmla="*/ T104 w 14083"/>
                              <a:gd name="T106" fmla="+- 0 2808 2328"/>
                              <a:gd name="T107" fmla="*/ 2808 h 481"/>
                              <a:gd name="T108" fmla="+- 0 5450 1396"/>
                              <a:gd name="T109" fmla="*/ T108 w 14083"/>
                              <a:gd name="T110" fmla="+- 0 2808 2328"/>
                              <a:gd name="T111" fmla="*/ 2808 h 481"/>
                              <a:gd name="T112" fmla="+- 0 5450 1396"/>
                              <a:gd name="T113" fmla="*/ T112 w 14083"/>
                              <a:gd name="T114" fmla="+- 0 2358 2328"/>
                              <a:gd name="T115" fmla="*/ 2358 h 481"/>
                              <a:gd name="T116" fmla="+- 0 9459 1396"/>
                              <a:gd name="T117" fmla="*/ T116 w 14083"/>
                              <a:gd name="T118" fmla="+- 0 2358 2328"/>
                              <a:gd name="T119" fmla="*/ 2358 h 481"/>
                              <a:gd name="T120" fmla="+- 0 9459 1396"/>
                              <a:gd name="T121" fmla="*/ T120 w 14083"/>
                              <a:gd name="T122" fmla="+- 0 2808 2328"/>
                              <a:gd name="T123" fmla="*/ 2808 h 481"/>
                              <a:gd name="T124" fmla="+- 0 9489 1396"/>
                              <a:gd name="T125" fmla="*/ T124 w 14083"/>
                              <a:gd name="T126" fmla="+- 0 2808 2328"/>
                              <a:gd name="T127" fmla="*/ 2808 h 481"/>
                              <a:gd name="T128" fmla="+- 0 9489 1396"/>
                              <a:gd name="T129" fmla="*/ T128 w 14083"/>
                              <a:gd name="T130" fmla="+- 0 2358 2328"/>
                              <a:gd name="T131" fmla="*/ 2358 h 481"/>
                              <a:gd name="T132" fmla="+- 0 15448 1396"/>
                              <a:gd name="T133" fmla="*/ T132 w 14083"/>
                              <a:gd name="T134" fmla="+- 0 2358 2328"/>
                              <a:gd name="T135" fmla="*/ 2358 h 481"/>
                              <a:gd name="T136" fmla="+- 0 15448 1396"/>
                              <a:gd name="T137" fmla="*/ T136 w 14083"/>
                              <a:gd name="T138" fmla="+- 0 2808 2328"/>
                              <a:gd name="T139" fmla="*/ 2808 h 481"/>
                              <a:gd name="T140" fmla="+- 0 15478 1396"/>
                              <a:gd name="T141" fmla="*/ T140 w 14083"/>
                              <a:gd name="T142" fmla="+- 0 2808 2328"/>
                              <a:gd name="T143" fmla="*/ 2808 h 481"/>
                              <a:gd name="T144" fmla="+- 0 15478 1396"/>
                              <a:gd name="T145" fmla="*/ T144 w 14083"/>
                              <a:gd name="T146" fmla="+- 0 2358 2328"/>
                              <a:gd name="T147" fmla="*/ 2358 h 481"/>
                              <a:gd name="T148" fmla="+- 0 15478 1396"/>
                              <a:gd name="T149" fmla="*/ T148 w 14083"/>
                              <a:gd name="T150" fmla="+- 0 2358 2328"/>
                              <a:gd name="T151" fmla="*/ 2358 h 481"/>
                              <a:gd name="T152" fmla="+- 0 15478 1396"/>
                              <a:gd name="T153" fmla="*/ T152 w 14083"/>
                              <a:gd name="T154" fmla="+- 0 2328 2328"/>
                              <a:gd name="T155" fmla="*/ 2328 h 4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14083" h="481">
                                <a:moveTo>
                                  <a:pt x="2433" y="0"/>
                                </a:moveTo>
                                <a:lnTo>
                                  <a:pt x="31" y="0"/>
                                </a:lnTo>
                                <a:lnTo>
                                  <a:pt x="0" y="0"/>
                                </a:lnTo>
                                <a:lnTo>
                                  <a:pt x="0" y="30"/>
                                </a:lnTo>
                                <a:lnTo>
                                  <a:pt x="0" y="480"/>
                                </a:lnTo>
                                <a:lnTo>
                                  <a:pt x="31" y="480"/>
                                </a:lnTo>
                                <a:lnTo>
                                  <a:pt x="31" y="30"/>
                                </a:lnTo>
                                <a:lnTo>
                                  <a:pt x="2433" y="30"/>
                                </a:lnTo>
                                <a:lnTo>
                                  <a:pt x="2433" y="0"/>
                                </a:lnTo>
                                <a:close/>
                                <a:moveTo>
                                  <a:pt x="14082" y="0"/>
                                </a:moveTo>
                                <a:lnTo>
                                  <a:pt x="14053" y="0"/>
                                </a:lnTo>
                                <a:lnTo>
                                  <a:pt x="14052" y="0"/>
                                </a:lnTo>
                                <a:lnTo>
                                  <a:pt x="8093" y="0"/>
                                </a:lnTo>
                                <a:lnTo>
                                  <a:pt x="8063" y="0"/>
                                </a:lnTo>
                                <a:lnTo>
                                  <a:pt x="4054" y="0"/>
                                </a:lnTo>
                                <a:lnTo>
                                  <a:pt x="4024" y="0"/>
                                </a:lnTo>
                                <a:lnTo>
                                  <a:pt x="2463" y="0"/>
                                </a:lnTo>
                                <a:lnTo>
                                  <a:pt x="2433" y="0"/>
                                </a:lnTo>
                                <a:lnTo>
                                  <a:pt x="2433" y="30"/>
                                </a:lnTo>
                                <a:lnTo>
                                  <a:pt x="2433" y="480"/>
                                </a:lnTo>
                                <a:lnTo>
                                  <a:pt x="2463" y="480"/>
                                </a:lnTo>
                                <a:lnTo>
                                  <a:pt x="2463" y="30"/>
                                </a:lnTo>
                                <a:lnTo>
                                  <a:pt x="4024" y="30"/>
                                </a:lnTo>
                                <a:lnTo>
                                  <a:pt x="4024" y="480"/>
                                </a:lnTo>
                                <a:lnTo>
                                  <a:pt x="4054" y="480"/>
                                </a:lnTo>
                                <a:lnTo>
                                  <a:pt x="4054" y="30"/>
                                </a:lnTo>
                                <a:lnTo>
                                  <a:pt x="8063" y="30"/>
                                </a:lnTo>
                                <a:lnTo>
                                  <a:pt x="8063" y="480"/>
                                </a:lnTo>
                                <a:lnTo>
                                  <a:pt x="8093" y="480"/>
                                </a:lnTo>
                                <a:lnTo>
                                  <a:pt x="8093" y="30"/>
                                </a:lnTo>
                                <a:lnTo>
                                  <a:pt x="14052" y="30"/>
                                </a:lnTo>
                                <a:lnTo>
                                  <a:pt x="14052" y="480"/>
                                </a:lnTo>
                                <a:lnTo>
                                  <a:pt x="14082" y="480"/>
                                </a:lnTo>
                                <a:lnTo>
                                  <a:pt x="14082" y="30"/>
                                </a:lnTo>
                                <a:lnTo>
                                  <a:pt x="1408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3" name="docshape497"/>
                        <wps:cNvSpPr>
                          <a:spLocks noChangeArrowheads="1"/>
                        </wps:cNvSpPr>
                        <wps:spPr bwMode="auto">
                          <a:xfrm>
                            <a:off x="1441" y="2838"/>
                            <a:ext cx="14007" cy="75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4" name="docshape498"/>
                        <wps:cNvSpPr>
                          <a:spLocks/>
                        </wps:cNvSpPr>
                        <wps:spPr bwMode="auto">
                          <a:xfrm>
                            <a:off x="1396" y="2808"/>
                            <a:ext cx="14083" cy="1262"/>
                          </a:xfrm>
                          <a:custGeom>
                            <a:avLst/>
                            <a:gdLst>
                              <a:gd name="T0" fmla="+- 0 3829 1396"/>
                              <a:gd name="T1" fmla="*/ T0 w 14083"/>
                              <a:gd name="T2" fmla="+- 0 2808 2808"/>
                              <a:gd name="T3" fmla="*/ 2808 h 1262"/>
                              <a:gd name="T4" fmla="+- 0 1427 1396"/>
                              <a:gd name="T5" fmla="*/ T4 w 14083"/>
                              <a:gd name="T6" fmla="+- 0 2808 2808"/>
                              <a:gd name="T7" fmla="*/ 2808 h 1262"/>
                              <a:gd name="T8" fmla="+- 0 1396 1396"/>
                              <a:gd name="T9" fmla="*/ T8 w 14083"/>
                              <a:gd name="T10" fmla="+- 0 2808 2808"/>
                              <a:gd name="T11" fmla="*/ 2808 h 1262"/>
                              <a:gd name="T12" fmla="+- 0 1396 1396"/>
                              <a:gd name="T13" fmla="*/ T12 w 14083"/>
                              <a:gd name="T14" fmla="+- 0 2838 2808"/>
                              <a:gd name="T15" fmla="*/ 2838 h 1262"/>
                              <a:gd name="T16" fmla="+- 0 1396 1396"/>
                              <a:gd name="T17" fmla="*/ T16 w 14083"/>
                              <a:gd name="T18" fmla="+- 0 3589 2808"/>
                              <a:gd name="T19" fmla="*/ 3589 h 1262"/>
                              <a:gd name="T20" fmla="+- 0 1427 1396"/>
                              <a:gd name="T21" fmla="*/ T20 w 14083"/>
                              <a:gd name="T22" fmla="+- 0 3589 2808"/>
                              <a:gd name="T23" fmla="*/ 3589 h 1262"/>
                              <a:gd name="T24" fmla="+- 0 1427 1396"/>
                              <a:gd name="T25" fmla="*/ T24 w 14083"/>
                              <a:gd name="T26" fmla="+- 0 2838 2808"/>
                              <a:gd name="T27" fmla="*/ 2838 h 1262"/>
                              <a:gd name="T28" fmla="+- 0 3829 1396"/>
                              <a:gd name="T29" fmla="*/ T28 w 14083"/>
                              <a:gd name="T30" fmla="+- 0 2838 2808"/>
                              <a:gd name="T31" fmla="*/ 2838 h 1262"/>
                              <a:gd name="T32" fmla="+- 0 3829 1396"/>
                              <a:gd name="T33" fmla="*/ T32 w 14083"/>
                              <a:gd name="T34" fmla="+- 0 2808 2808"/>
                              <a:gd name="T35" fmla="*/ 2808 h 1262"/>
                              <a:gd name="T36" fmla="+- 0 15478 1396"/>
                              <a:gd name="T37" fmla="*/ T36 w 14083"/>
                              <a:gd name="T38" fmla="+- 0 3590 2808"/>
                              <a:gd name="T39" fmla="*/ 3590 h 1262"/>
                              <a:gd name="T40" fmla="+- 0 15449 1396"/>
                              <a:gd name="T41" fmla="*/ T40 w 14083"/>
                              <a:gd name="T42" fmla="+- 0 3590 2808"/>
                              <a:gd name="T43" fmla="*/ 3590 h 1262"/>
                              <a:gd name="T44" fmla="+- 0 15448 1396"/>
                              <a:gd name="T45" fmla="*/ T44 w 14083"/>
                              <a:gd name="T46" fmla="+- 0 3590 2808"/>
                              <a:gd name="T47" fmla="*/ 3590 h 1262"/>
                              <a:gd name="T48" fmla="+- 0 1427 1396"/>
                              <a:gd name="T49" fmla="*/ T48 w 14083"/>
                              <a:gd name="T50" fmla="+- 0 3590 2808"/>
                              <a:gd name="T51" fmla="*/ 3590 h 1262"/>
                              <a:gd name="T52" fmla="+- 0 1396 1396"/>
                              <a:gd name="T53" fmla="*/ T52 w 14083"/>
                              <a:gd name="T54" fmla="+- 0 3590 2808"/>
                              <a:gd name="T55" fmla="*/ 3590 h 1262"/>
                              <a:gd name="T56" fmla="+- 0 1396 1396"/>
                              <a:gd name="T57" fmla="*/ T56 w 14083"/>
                              <a:gd name="T58" fmla="+- 0 3619 2808"/>
                              <a:gd name="T59" fmla="*/ 3619 h 1262"/>
                              <a:gd name="T60" fmla="+- 0 1396 1396"/>
                              <a:gd name="T61" fmla="*/ T60 w 14083"/>
                              <a:gd name="T62" fmla="+- 0 3620 2808"/>
                              <a:gd name="T63" fmla="*/ 3620 h 1262"/>
                              <a:gd name="T64" fmla="+- 0 1396 1396"/>
                              <a:gd name="T65" fmla="*/ T64 w 14083"/>
                              <a:gd name="T66" fmla="+- 0 4070 2808"/>
                              <a:gd name="T67" fmla="*/ 4070 h 1262"/>
                              <a:gd name="T68" fmla="+- 0 1427 1396"/>
                              <a:gd name="T69" fmla="*/ T68 w 14083"/>
                              <a:gd name="T70" fmla="+- 0 4070 2808"/>
                              <a:gd name="T71" fmla="*/ 4070 h 1262"/>
                              <a:gd name="T72" fmla="+- 0 1427 1396"/>
                              <a:gd name="T73" fmla="*/ T72 w 14083"/>
                              <a:gd name="T74" fmla="+- 0 3620 2808"/>
                              <a:gd name="T75" fmla="*/ 3620 h 1262"/>
                              <a:gd name="T76" fmla="+- 0 15448 1396"/>
                              <a:gd name="T77" fmla="*/ T76 w 14083"/>
                              <a:gd name="T78" fmla="+- 0 3620 2808"/>
                              <a:gd name="T79" fmla="*/ 3620 h 1262"/>
                              <a:gd name="T80" fmla="+- 0 15448 1396"/>
                              <a:gd name="T81" fmla="*/ T80 w 14083"/>
                              <a:gd name="T82" fmla="+- 0 4070 2808"/>
                              <a:gd name="T83" fmla="*/ 4070 h 1262"/>
                              <a:gd name="T84" fmla="+- 0 15478 1396"/>
                              <a:gd name="T85" fmla="*/ T84 w 14083"/>
                              <a:gd name="T86" fmla="+- 0 4070 2808"/>
                              <a:gd name="T87" fmla="*/ 4070 h 1262"/>
                              <a:gd name="T88" fmla="+- 0 15478 1396"/>
                              <a:gd name="T89" fmla="*/ T88 w 14083"/>
                              <a:gd name="T90" fmla="+- 0 3620 2808"/>
                              <a:gd name="T91" fmla="*/ 3620 h 1262"/>
                              <a:gd name="T92" fmla="+- 0 15478 1396"/>
                              <a:gd name="T93" fmla="*/ T92 w 14083"/>
                              <a:gd name="T94" fmla="+- 0 3619 2808"/>
                              <a:gd name="T95" fmla="*/ 3619 h 1262"/>
                              <a:gd name="T96" fmla="+- 0 15478 1396"/>
                              <a:gd name="T97" fmla="*/ T96 w 14083"/>
                              <a:gd name="T98" fmla="+- 0 3590 2808"/>
                              <a:gd name="T99" fmla="*/ 3590 h 1262"/>
                              <a:gd name="T100" fmla="+- 0 15478 1396"/>
                              <a:gd name="T101" fmla="*/ T100 w 14083"/>
                              <a:gd name="T102" fmla="+- 0 2808 2808"/>
                              <a:gd name="T103" fmla="*/ 2808 h 1262"/>
                              <a:gd name="T104" fmla="+- 0 15449 1396"/>
                              <a:gd name="T105" fmla="*/ T104 w 14083"/>
                              <a:gd name="T106" fmla="+- 0 2808 2808"/>
                              <a:gd name="T107" fmla="*/ 2808 h 1262"/>
                              <a:gd name="T108" fmla="+- 0 15448 1396"/>
                              <a:gd name="T109" fmla="*/ T108 w 14083"/>
                              <a:gd name="T110" fmla="+- 0 2808 2808"/>
                              <a:gd name="T111" fmla="*/ 2808 h 1262"/>
                              <a:gd name="T112" fmla="+- 0 9489 1396"/>
                              <a:gd name="T113" fmla="*/ T112 w 14083"/>
                              <a:gd name="T114" fmla="+- 0 2808 2808"/>
                              <a:gd name="T115" fmla="*/ 2808 h 1262"/>
                              <a:gd name="T116" fmla="+- 0 9459 1396"/>
                              <a:gd name="T117" fmla="*/ T116 w 14083"/>
                              <a:gd name="T118" fmla="+- 0 2808 2808"/>
                              <a:gd name="T119" fmla="*/ 2808 h 1262"/>
                              <a:gd name="T120" fmla="+- 0 5450 1396"/>
                              <a:gd name="T121" fmla="*/ T120 w 14083"/>
                              <a:gd name="T122" fmla="+- 0 2808 2808"/>
                              <a:gd name="T123" fmla="*/ 2808 h 1262"/>
                              <a:gd name="T124" fmla="+- 0 5420 1396"/>
                              <a:gd name="T125" fmla="*/ T124 w 14083"/>
                              <a:gd name="T126" fmla="+- 0 2808 2808"/>
                              <a:gd name="T127" fmla="*/ 2808 h 1262"/>
                              <a:gd name="T128" fmla="+- 0 5420 1396"/>
                              <a:gd name="T129" fmla="*/ T128 w 14083"/>
                              <a:gd name="T130" fmla="+- 0 2808 2808"/>
                              <a:gd name="T131" fmla="*/ 2808 h 1262"/>
                              <a:gd name="T132" fmla="+- 0 3859 1396"/>
                              <a:gd name="T133" fmla="*/ T132 w 14083"/>
                              <a:gd name="T134" fmla="+- 0 2808 2808"/>
                              <a:gd name="T135" fmla="*/ 2808 h 1262"/>
                              <a:gd name="T136" fmla="+- 0 3829 1396"/>
                              <a:gd name="T137" fmla="*/ T136 w 14083"/>
                              <a:gd name="T138" fmla="+- 0 2808 2808"/>
                              <a:gd name="T139" fmla="*/ 2808 h 1262"/>
                              <a:gd name="T140" fmla="+- 0 3829 1396"/>
                              <a:gd name="T141" fmla="*/ T140 w 14083"/>
                              <a:gd name="T142" fmla="+- 0 2838 2808"/>
                              <a:gd name="T143" fmla="*/ 2838 h 1262"/>
                              <a:gd name="T144" fmla="+- 0 3859 1396"/>
                              <a:gd name="T145" fmla="*/ T144 w 14083"/>
                              <a:gd name="T146" fmla="+- 0 2838 2808"/>
                              <a:gd name="T147" fmla="*/ 2838 h 1262"/>
                              <a:gd name="T148" fmla="+- 0 5420 1396"/>
                              <a:gd name="T149" fmla="*/ T148 w 14083"/>
                              <a:gd name="T150" fmla="+- 0 2838 2808"/>
                              <a:gd name="T151" fmla="*/ 2838 h 1262"/>
                              <a:gd name="T152" fmla="+- 0 5420 1396"/>
                              <a:gd name="T153" fmla="*/ T152 w 14083"/>
                              <a:gd name="T154" fmla="+- 0 2838 2808"/>
                              <a:gd name="T155" fmla="*/ 2838 h 1262"/>
                              <a:gd name="T156" fmla="+- 0 5450 1396"/>
                              <a:gd name="T157" fmla="*/ T156 w 14083"/>
                              <a:gd name="T158" fmla="+- 0 2838 2808"/>
                              <a:gd name="T159" fmla="*/ 2838 h 1262"/>
                              <a:gd name="T160" fmla="+- 0 9459 1396"/>
                              <a:gd name="T161" fmla="*/ T160 w 14083"/>
                              <a:gd name="T162" fmla="+- 0 2838 2808"/>
                              <a:gd name="T163" fmla="*/ 2838 h 1262"/>
                              <a:gd name="T164" fmla="+- 0 9489 1396"/>
                              <a:gd name="T165" fmla="*/ T164 w 14083"/>
                              <a:gd name="T166" fmla="+- 0 2838 2808"/>
                              <a:gd name="T167" fmla="*/ 2838 h 1262"/>
                              <a:gd name="T168" fmla="+- 0 15448 1396"/>
                              <a:gd name="T169" fmla="*/ T168 w 14083"/>
                              <a:gd name="T170" fmla="+- 0 2838 2808"/>
                              <a:gd name="T171" fmla="*/ 2838 h 1262"/>
                              <a:gd name="T172" fmla="+- 0 15448 1396"/>
                              <a:gd name="T173" fmla="*/ T172 w 14083"/>
                              <a:gd name="T174" fmla="+- 0 3589 2808"/>
                              <a:gd name="T175" fmla="*/ 3589 h 1262"/>
                              <a:gd name="T176" fmla="+- 0 15478 1396"/>
                              <a:gd name="T177" fmla="*/ T176 w 14083"/>
                              <a:gd name="T178" fmla="+- 0 3589 2808"/>
                              <a:gd name="T179" fmla="*/ 3589 h 1262"/>
                              <a:gd name="T180" fmla="+- 0 15478 1396"/>
                              <a:gd name="T181" fmla="*/ T180 w 14083"/>
                              <a:gd name="T182" fmla="+- 0 2838 2808"/>
                              <a:gd name="T183" fmla="*/ 2838 h 1262"/>
                              <a:gd name="T184" fmla="+- 0 15478 1396"/>
                              <a:gd name="T185" fmla="*/ T184 w 14083"/>
                              <a:gd name="T186" fmla="+- 0 2808 2808"/>
                              <a:gd name="T187" fmla="*/ 2808 h 12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14083" h="1262">
                                <a:moveTo>
                                  <a:pt x="2433" y="0"/>
                                </a:moveTo>
                                <a:lnTo>
                                  <a:pt x="31" y="0"/>
                                </a:lnTo>
                                <a:lnTo>
                                  <a:pt x="0" y="0"/>
                                </a:lnTo>
                                <a:lnTo>
                                  <a:pt x="0" y="30"/>
                                </a:lnTo>
                                <a:lnTo>
                                  <a:pt x="0" y="781"/>
                                </a:lnTo>
                                <a:lnTo>
                                  <a:pt x="31" y="781"/>
                                </a:lnTo>
                                <a:lnTo>
                                  <a:pt x="31" y="30"/>
                                </a:lnTo>
                                <a:lnTo>
                                  <a:pt x="2433" y="30"/>
                                </a:lnTo>
                                <a:lnTo>
                                  <a:pt x="2433" y="0"/>
                                </a:lnTo>
                                <a:close/>
                                <a:moveTo>
                                  <a:pt x="14082" y="782"/>
                                </a:moveTo>
                                <a:lnTo>
                                  <a:pt x="14053" y="782"/>
                                </a:lnTo>
                                <a:lnTo>
                                  <a:pt x="14052" y="782"/>
                                </a:lnTo>
                                <a:lnTo>
                                  <a:pt x="31" y="782"/>
                                </a:lnTo>
                                <a:lnTo>
                                  <a:pt x="0" y="782"/>
                                </a:lnTo>
                                <a:lnTo>
                                  <a:pt x="0" y="811"/>
                                </a:lnTo>
                                <a:lnTo>
                                  <a:pt x="0" y="812"/>
                                </a:lnTo>
                                <a:lnTo>
                                  <a:pt x="0" y="1262"/>
                                </a:lnTo>
                                <a:lnTo>
                                  <a:pt x="31" y="1262"/>
                                </a:lnTo>
                                <a:lnTo>
                                  <a:pt x="31" y="812"/>
                                </a:lnTo>
                                <a:lnTo>
                                  <a:pt x="14052" y="812"/>
                                </a:lnTo>
                                <a:lnTo>
                                  <a:pt x="14052" y="1262"/>
                                </a:lnTo>
                                <a:lnTo>
                                  <a:pt x="14082" y="1262"/>
                                </a:lnTo>
                                <a:lnTo>
                                  <a:pt x="14082" y="812"/>
                                </a:lnTo>
                                <a:lnTo>
                                  <a:pt x="14082" y="811"/>
                                </a:lnTo>
                                <a:lnTo>
                                  <a:pt x="14082" y="782"/>
                                </a:lnTo>
                                <a:close/>
                                <a:moveTo>
                                  <a:pt x="14082" y="0"/>
                                </a:moveTo>
                                <a:lnTo>
                                  <a:pt x="14053" y="0"/>
                                </a:lnTo>
                                <a:lnTo>
                                  <a:pt x="14052" y="0"/>
                                </a:lnTo>
                                <a:lnTo>
                                  <a:pt x="8093" y="0"/>
                                </a:lnTo>
                                <a:lnTo>
                                  <a:pt x="8063" y="0"/>
                                </a:lnTo>
                                <a:lnTo>
                                  <a:pt x="4054" y="0"/>
                                </a:lnTo>
                                <a:lnTo>
                                  <a:pt x="4024" y="0"/>
                                </a:lnTo>
                                <a:lnTo>
                                  <a:pt x="2463" y="0"/>
                                </a:lnTo>
                                <a:lnTo>
                                  <a:pt x="2433" y="0"/>
                                </a:lnTo>
                                <a:lnTo>
                                  <a:pt x="2433" y="30"/>
                                </a:lnTo>
                                <a:lnTo>
                                  <a:pt x="2463" y="30"/>
                                </a:lnTo>
                                <a:lnTo>
                                  <a:pt x="4024" y="30"/>
                                </a:lnTo>
                                <a:lnTo>
                                  <a:pt x="4054" y="30"/>
                                </a:lnTo>
                                <a:lnTo>
                                  <a:pt x="8063" y="30"/>
                                </a:lnTo>
                                <a:lnTo>
                                  <a:pt x="8093" y="30"/>
                                </a:lnTo>
                                <a:lnTo>
                                  <a:pt x="14052" y="30"/>
                                </a:lnTo>
                                <a:lnTo>
                                  <a:pt x="14052" y="781"/>
                                </a:lnTo>
                                <a:lnTo>
                                  <a:pt x="14082" y="781"/>
                                </a:lnTo>
                                <a:lnTo>
                                  <a:pt x="14082" y="30"/>
                                </a:lnTo>
                                <a:lnTo>
                                  <a:pt x="1408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6" name="docshape500"/>
                        <wps:cNvSpPr>
                          <a:spLocks/>
                        </wps:cNvSpPr>
                        <wps:spPr bwMode="auto">
                          <a:xfrm>
                            <a:off x="1396" y="4070"/>
                            <a:ext cx="14083" cy="2193"/>
                          </a:xfrm>
                          <a:custGeom>
                            <a:avLst/>
                            <a:gdLst>
                              <a:gd name="T0" fmla="+- 0 15478 1396"/>
                              <a:gd name="T1" fmla="*/ T0 w 14083"/>
                              <a:gd name="T2" fmla="+- 0 4070 4070"/>
                              <a:gd name="T3" fmla="*/ 4070 h 2193"/>
                              <a:gd name="T4" fmla="+- 0 15449 1396"/>
                              <a:gd name="T5" fmla="*/ T4 w 14083"/>
                              <a:gd name="T6" fmla="+- 0 4070 4070"/>
                              <a:gd name="T7" fmla="*/ 4070 h 2193"/>
                              <a:gd name="T8" fmla="+- 0 1427 1396"/>
                              <a:gd name="T9" fmla="*/ T8 w 14083"/>
                              <a:gd name="T10" fmla="+- 0 4070 4070"/>
                              <a:gd name="T11" fmla="*/ 4070 h 2193"/>
                              <a:gd name="T12" fmla="+- 0 1396 1396"/>
                              <a:gd name="T13" fmla="*/ T12 w 14083"/>
                              <a:gd name="T14" fmla="+- 0 4070 4070"/>
                              <a:gd name="T15" fmla="*/ 4070 h 2193"/>
                              <a:gd name="T16" fmla="+- 0 1396 1396"/>
                              <a:gd name="T17" fmla="*/ T16 w 14083"/>
                              <a:gd name="T18" fmla="+- 0 4100 4070"/>
                              <a:gd name="T19" fmla="*/ 4100 h 2193"/>
                              <a:gd name="T20" fmla="+- 0 1396 1396"/>
                              <a:gd name="T21" fmla="*/ T20 w 14083"/>
                              <a:gd name="T22" fmla="+- 0 6263 4070"/>
                              <a:gd name="T23" fmla="*/ 6263 h 2193"/>
                              <a:gd name="T24" fmla="+- 0 1427 1396"/>
                              <a:gd name="T25" fmla="*/ T24 w 14083"/>
                              <a:gd name="T26" fmla="+- 0 6263 4070"/>
                              <a:gd name="T27" fmla="*/ 6263 h 2193"/>
                              <a:gd name="T28" fmla="+- 0 1427 1396"/>
                              <a:gd name="T29" fmla="*/ T28 w 14083"/>
                              <a:gd name="T30" fmla="+- 0 4100 4070"/>
                              <a:gd name="T31" fmla="*/ 4100 h 2193"/>
                              <a:gd name="T32" fmla="+- 0 15448 1396"/>
                              <a:gd name="T33" fmla="*/ T32 w 14083"/>
                              <a:gd name="T34" fmla="+- 0 4100 4070"/>
                              <a:gd name="T35" fmla="*/ 4100 h 2193"/>
                              <a:gd name="T36" fmla="+- 0 15448 1396"/>
                              <a:gd name="T37" fmla="*/ T36 w 14083"/>
                              <a:gd name="T38" fmla="+- 0 6263 4070"/>
                              <a:gd name="T39" fmla="*/ 6263 h 2193"/>
                              <a:gd name="T40" fmla="+- 0 15478 1396"/>
                              <a:gd name="T41" fmla="*/ T40 w 14083"/>
                              <a:gd name="T42" fmla="+- 0 6263 4070"/>
                              <a:gd name="T43" fmla="*/ 6263 h 2193"/>
                              <a:gd name="T44" fmla="+- 0 15478 1396"/>
                              <a:gd name="T45" fmla="*/ T44 w 14083"/>
                              <a:gd name="T46" fmla="+- 0 4100 4070"/>
                              <a:gd name="T47" fmla="*/ 4100 h 2193"/>
                              <a:gd name="T48" fmla="+- 0 15478 1396"/>
                              <a:gd name="T49" fmla="*/ T48 w 14083"/>
                              <a:gd name="T50" fmla="+- 0 4070 4070"/>
                              <a:gd name="T51" fmla="*/ 4070 h 21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4083" h="2193">
                                <a:moveTo>
                                  <a:pt x="14082" y="0"/>
                                </a:moveTo>
                                <a:lnTo>
                                  <a:pt x="14053" y="0"/>
                                </a:lnTo>
                                <a:lnTo>
                                  <a:pt x="31" y="0"/>
                                </a:lnTo>
                                <a:lnTo>
                                  <a:pt x="0" y="0"/>
                                </a:lnTo>
                                <a:lnTo>
                                  <a:pt x="0" y="30"/>
                                </a:lnTo>
                                <a:lnTo>
                                  <a:pt x="0" y="2193"/>
                                </a:lnTo>
                                <a:lnTo>
                                  <a:pt x="31" y="2193"/>
                                </a:lnTo>
                                <a:lnTo>
                                  <a:pt x="31" y="30"/>
                                </a:lnTo>
                                <a:lnTo>
                                  <a:pt x="14052" y="30"/>
                                </a:lnTo>
                                <a:lnTo>
                                  <a:pt x="14052" y="2193"/>
                                </a:lnTo>
                                <a:lnTo>
                                  <a:pt x="14082" y="2193"/>
                                </a:lnTo>
                                <a:lnTo>
                                  <a:pt x="14082" y="30"/>
                                </a:lnTo>
                                <a:lnTo>
                                  <a:pt x="1408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7" name="docshape501"/>
                        <wps:cNvSpPr>
                          <a:spLocks/>
                        </wps:cNvSpPr>
                        <wps:spPr bwMode="auto">
                          <a:xfrm>
                            <a:off x="1441" y="6950"/>
                            <a:ext cx="14007" cy="815"/>
                          </a:xfrm>
                          <a:custGeom>
                            <a:avLst/>
                            <a:gdLst>
                              <a:gd name="T0" fmla="+- 0 2537 1442"/>
                              <a:gd name="T1" fmla="*/ T0 w 14007"/>
                              <a:gd name="T2" fmla="+- 0 6293 6293"/>
                              <a:gd name="T3" fmla="*/ 6293 h 1472"/>
                              <a:gd name="T4" fmla="+- 0 1442 1442"/>
                              <a:gd name="T5" fmla="*/ T4 w 14007"/>
                              <a:gd name="T6" fmla="+- 0 6293 6293"/>
                              <a:gd name="T7" fmla="*/ 6293 h 1472"/>
                              <a:gd name="T8" fmla="+- 0 1442 1442"/>
                              <a:gd name="T9" fmla="*/ T8 w 14007"/>
                              <a:gd name="T10" fmla="+- 0 7765 6293"/>
                              <a:gd name="T11" fmla="*/ 7765 h 1472"/>
                              <a:gd name="T12" fmla="+- 0 2537 1442"/>
                              <a:gd name="T13" fmla="*/ T12 w 14007"/>
                              <a:gd name="T14" fmla="+- 0 7765 6293"/>
                              <a:gd name="T15" fmla="*/ 7765 h 1472"/>
                              <a:gd name="T16" fmla="+- 0 2537 1442"/>
                              <a:gd name="T17" fmla="*/ T16 w 14007"/>
                              <a:gd name="T18" fmla="+- 0 6293 6293"/>
                              <a:gd name="T19" fmla="*/ 6293 h 1472"/>
                              <a:gd name="T20" fmla="+- 0 6096 1442"/>
                              <a:gd name="T21" fmla="*/ T20 w 14007"/>
                              <a:gd name="T22" fmla="+- 0 6293 6293"/>
                              <a:gd name="T23" fmla="*/ 6293 h 1472"/>
                              <a:gd name="T24" fmla="+- 0 2568 1442"/>
                              <a:gd name="T25" fmla="*/ T24 w 14007"/>
                              <a:gd name="T26" fmla="+- 0 6293 6293"/>
                              <a:gd name="T27" fmla="*/ 6293 h 1472"/>
                              <a:gd name="T28" fmla="+- 0 2568 1442"/>
                              <a:gd name="T29" fmla="*/ T28 w 14007"/>
                              <a:gd name="T30" fmla="+- 0 7765 6293"/>
                              <a:gd name="T31" fmla="*/ 7765 h 1472"/>
                              <a:gd name="T32" fmla="+- 0 6096 1442"/>
                              <a:gd name="T33" fmla="*/ T32 w 14007"/>
                              <a:gd name="T34" fmla="+- 0 7765 6293"/>
                              <a:gd name="T35" fmla="*/ 7765 h 1472"/>
                              <a:gd name="T36" fmla="+- 0 6096 1442"/>
                              <a:gd name="T37" fmla="*/ T36 w 14007"/>
                              <a:gd name="T38" fmla="+- 0 6293 6293"/>
                              <a:gd name="T39" fmla="*/ 6293 h 1472"/>
                              <a:gd name="T40" fmla="+- 0 10059 1442"/>
                              <a:gd name="T41" fmla="*/ T40 w 14007"/>
                              <a:gd name="T42" fmla="+- 0 6293 6293"/>
                              <a:gd name="T43" fmla="*/ 6293 h 1472"/>
                              <a:gd name="T44" fmla="+- 0 6125 1442"/>
                              <a:gd name="T45" fmla="*/ T44 w 14007"/>
                              <a:gd name="T46" fmla="+- 0 6293 6293"/>
                              <a:gd name="T47" fmla="*/ 6293 h 1472"/>
                              <a:gd name="T48" fmla="+- 0 6125 1442"/>
                              <a:gd name="T49" fmla="*/ T48 w 14007"/>
                              <a:gd name="T50" fmla="+- 0 7765 6293"/>
                              <a:gd name="T51" fmla="*/ 7765 h 1472"/>
                              <a:gd name="T52" fmla="+- 0 10059 1442"/>
                              <a:gd name="T53" fmla="*/ T52 w 14007"/>
                              <a:gd name="T54" fmla="+- 0 7765 6293"/>
                              <a:gd name="T55" fmla="*/ 7765 h 1472"/>
                              <a:gd name="T56" fmla="+- 0 10059 1442"/>
                              <a:gd name="T57" fmla="*/ T56 w 14007"/>
                              <a:gd name="T58" fmla="+- 0 6293 6293"/>
                              <a:gd name="T59" fmla="*/ 6293 h 1472"/>
                              <a:gd name="T60" fmla="+- 0 13482 1442"/>
                              <a:gd name="T61" fmla="*/ T60 w 14007"/>
                              <a:gd name="T62" fmla="+- 0 6293 6293"/>
                              <a:gd name="T63" fmla="*/ 6293 h 1472"/>
                              <a:gd name="T64" fmla="+- 0 10089 1442"/>
                              <a:gd name="T65" fmla="*/ T64 w 14007"/>
                              <a:gd name="T66" fmla="+- 0 6293 6293"/>
                              <a:gd name="T67" fmla="*/ 6293 h 1472"/>
                              <a:gd name="T68" fmla="+- 0 10089 1442"/>
                              <a:gd name="T69" fmla="*/ T68 w 14007"/>
                              <a:gd name="T70" fmla="+- 0 6729 6293"/>
                              <a:gd name="T71" fmla="*/ 6729 h 1472"/>
                              <a:gd name="T72" fmla="+- 0 13482 1442"/>
                              <a:gd name="T73" fmla="*/ T72 w 14007"/>
                              <a:gd name="T74" fmla="+- 0 6729 6293"/>
                              <a:gd name="T75" fmla="*/ 6729 h 1472"/>
                              <a:gd name="T76" fmla="+- 0 13482 1442"/>
                              <a:gd name="T77" fmla="*/ T76 w 14007"/>
                              <a:gd name="T78" fmla="+- 0 6293 6293"/>
                              <a:gd name="T79" fmla="*/ 6293 h 1472"/>
                              <a:gd name="T80" fmla="+- 0 15449 1442"/>
                              <a:gd name="T81" fmla="*/ T80 w 14007"/>
                              <a:gd name="T82" fmla="+- 0 6293 6293"/>
                              <a:gd name="T83" fmla="*/ 6293 h 1472"/>
                              <a:gd name="T84" fmla="+- 0 13512 1442"/>
                              <a:gd name="T85" fmla="*/ T84 w 14007"/>
                              <a:gd name="T86" fmla="+- 0 6293 6293"/>
                              <a:gd name="T87" fmla="*/ 6293 h 1472"/>
                              <a:gd name="T88" fmla="+- 0 13512 1442"/>
                              <a:gd name="T89" fmla="*/ T88 w 14007"/>
                              <a:gd name="T90" fmla="+- 0 7765 6293"/>
                              <a:gd name="T91" fmla="*/ 7765 h 1472"/>
                              <a:gd name="T92" fmla="+- 0 15449 1442"/>
                              <a:gd name="T93" fmla="*/ T92 w 14007"/>
                              <a:gd name="T94" fmla="+- 0 7765 6293"/>
                              <a:gd name="T95" fmla="*/ 7765 h 1472"/>
                              <a:gd name="T96" fmla="+- 0 15449 1442"/>
                              <a:gd name="T97" fmla="*/ T96 w 14007"/>
                              <a:gd name="T98" fmla="+- 0 6293 6293"/>
                              <a:gd name="T99" fmla="*/ 6293 h 14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4007" h="1472">
                                <a:moveTo>
                                  <a:pt x="1095" y="0"/>
                                </a:moveTo>
                                <a:lnTo>
                                  <a:pt x="0" y="0"/>
                                </a:lnTo>
                                <a:lnTo>
                                  <a:pt x="0" y="1472"/>
                                </a:lnTo>
                                <a:lnTo>
                                  <a:pt x="1095" y="1472"/>
                                </a:lnTo>
                                <a:lnTo>
                                  <a:pt x="1095" y="0"/>
                                </a:lnTo>
                                <a:close/>
                                <a:moveTo>
                                  <a:pt x="4654" y="0"/>
                                </a:moveTo>
                                <a:lnTo>
                                  <a:pt x="1126" y="0"/>
                                </a:lnTo>
                                <a:lnTo>
                                  <a:pt x="1126" y="1472"/>
                                </a:lnTo>
                                <a:lnTo>
                                  <a:pt x="4654" y="1472"/>
                                </a:lnTo>
                                <a:lnTo>
                                  <a:pt x="4654" y="0"/>
                                </a:lnTo>
                                <a:close/>
                                <a:moveTo>
                                  <a:pt x="8617" y="0"/>
                                </a:moveTo>
                                <a:lnTo>
                                  <a:pt x="4683" y="0"/>
                                </a:lnTo>
                                <a:lnTo>
                                  <a:pt x="4683" y="1472"/>
                                </a:lnTo>
                                <a:lnTo>
                                  <a:pt x="8617" y="1472"/>
                                </a:lnTo>
                                <a:lnTo>
                                  <a:pt x="8617" y="0"/>
                                </a:lnTo>
                                <a:close/>
                                <a:moveTo>
                                  <a:pt x="12040" y="0"/>
                                </a:moveTo>
                                <a:lnTo>
                                  <a:pt x="8647" y="0"/>
                                </a:lnTo>
                                <a:lnTo>
                                  <a:pt x="8647" y="436"/>
                                </a:lnTo>
                                <a:lnTo>
                                  <a:pt x="12040" y="436"/>
                                </a:lnTo>
                                <a:lnTo>
                                  <a:pt x="12040" y="0"/>
                                </a:lnTo>
                                <a:close/>
                                <a:moveTo>
                                  <a:pt x="14007" y="0"/>
                                </a:moveTo>
                                <a:lnTo>
                                  <a:pt x="12070" y="0"/>
                                </a:lnTo>
                                <a:lnTo>
                                  <a:pt x="12070" y="1472"/>
                                </a:lnTo>
                                <a:lnTo>
                                  <a:pt x="14007" y="1472"/>
                                </a:lnTo>
                                <a:lnTo>
                                  <a:pt x="14007" y="0"/>
                                </a:lnTo>
                                <a:close/>
                              </a:path>
                            </a:pathLst>
                          </a:custGeom>
                          <a:solidFill>
                            <a:srgbClr val="E6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8" name="docshape502"/>
                        <wps:cNvSpPr>
                          <a:spLocks/>
                        </wps:cNvSpPr>
                        <wps:spPr bwMode="auto">
                          <a:xfrm>
                            <a:off x="1396" y="6263"/>
                            <a:ext cx="14083" cy="466"/>
                          </a:xfrm>
                          <a:custGeom>
                            <a:avLst/>
                            <a:gdLst>
                              <a:gd name="T0" fmla="+- 0 1427 1396"/>
                              <a:gd name="T1" fmla="*/ T0 w 14083"/>
                              <a:gd name="T2" fmla="+- 0 6293 6263"/>
                              <a:gd name="T3" fmla="*/ 6293 h 466"/>
                              <a:gd name="T4" fmla="+- 0 1396 1396"/>
                              <a:gd name="T5" fmla="*/ T4 w 14083"/>
                              <a:gd name="T6" fmla="+- 0 6293 6263"/>
                              <a:gd name="T7" fmla="*/ 6293 h 466"/>
                              <a:gd name="T8" fmla="+- 0 1396 1396"/>
                              <a:gd name="T9" fmla="*/ T8 w 14083"/>
                              <a:gd name="T10" fmla="+- 0 6729 6263"/>
                              <a:gd name="T11" fmla="*/ 6729 h 466"/>
                              <a:gd name="T12" fmla="+- 0 1427 1396"/>
                              <a:gd name="T13" fmla="*/ T12 w 14083"/>
                              <a:gd name="T14" fmla="+- 0 6729 6263"/>
                              <a:gd name="T15" fmla="*/ 6729 h 466"/>
                              <a:gd name="T16" fmla="+- 0 1427 1396"/>
                              <a:gd name="T17" fmla="*/ T16 w 14083"/>
                              <a:gd name="T18" fmla="+- 0 6293 6263"/>
                              <a:gd name="T19" fmla="*/ 6293 h 466"/>
                              <a:gd name="T20" fmla="+- 0 2568 1396"/>
                              <a:gd name="T21" fmla="*/ T20 w 14083"/>
                              <a:gd name="T22" fmla="+- 0 6293 6263"/>
                              <a:gd name="T23" fmla="*/ 6293 h 466"/>
                              <a:gd name="T24" fmla="+- 0 2537 1396"/>
                              <a:gd name="T25" fmla="*/ T24 w 14083"/>
                              <a:gd name="T26" fmla="+- 0 6293 6263"/>
                              <a:gd name="T27" fmla="*/ 6293 h 466"/>
                              <a:gd name="T28" fmla="+- 0 2537 1396"/>
                              <a:gd name="T29" fmla="*/ T28 w 14083"/>
                              <a:gd name="T30" fmla="+- 0 6729 6263"/>
                              <a:gd name="T31" fmla="*/ 6729 h 466"/>
                              <a:gd name="T32" fmla="+- 0 2568 1396"/>
                              <a:gd name="T33" fmla="*/ T32 w 14083"/>
                              <a:gd name="T34" fmla="+- 0 6729 6263"/>
                              <a:gd name="T35" fmla="*/ 6729 h 466"/>
                              <a:gd name="T36" fmla="+- 0 2568 1396"/>
                              <a:gd name="T37" fmla="*/ T36 w 14083"/>
                              <a:gd name="T38" fmla="+- 0 6293 6263"/>
                              <a:gd name="T39" fmla="*/ 6293 h 466"/>
                              <a:gd name="T40" fmla="+- 0 2568 1396"/>
                              <a:gd name="T41" fmla="*/ T40 w 14083"/>
                              <a:gd name="T42" fmla="+- 0 6263 6263"/>
                              <a:gd name="T43" fmla="*/ 6263 h 466"/>
                              <a:gd name="T44" fmla="+- 0 2537 1396"/>
                              <a:gd name="T45" fmla="*/ T44 w 14083"/>
                              <a:gd name="T46" fmla="+- 0 6263 6263"/>
                              <a:gd name="T47" fmla="*/ 6263 h 466"/>
                              <a:gd name="T48" fmla="+- 0 1427 1396"/>
                              <a:gd name="T49" fmla="*/ T48 w 14083"/>
                              <a:gd name="T50" fmla="+- 0 6263 6263"/>
                              <a:gd name="T51" fmla="*/ 6263 h 466"/>
                              <a:gd name="T52" fmla="+- 0 1396 1396"/>
                              <a:gd name="T53" fmla="*/ T52 w 14083"/>
                              <a:gd name="T54" fmla="+- 0 6263 6263"/>
                              <a:gd name="T55" fmla="*/ 6263 h 466"/>
                              <a:gd name="T56" fmla="+- 0 1396 1396"/>
                              <a:gd name="T57" fmla="*/ T56 w 14083"/>
                              <a:gd name="T58" fmla="+- 0 6293 6263"/>
                              <a:gd name="T59" fmla="*/ 6293 h 466"/>
                              <a:gd name="T60" fmla="+- 0 1427 1396"/>
                              <a:gd name="T61" fmla="*/ T60 w 14083"/>
                              <a:gd name="T62" fmla="+- 0 6293 6263"/>
                              <a:gd name="T63" fmla="*/ 6293 h 466"/>
                              <a:gd name="T64" fmla="+- 0 2537 1396"/>
                              <a:gd name="T65" fmla="*/ T64 w 14083"/>
                              <a:gd name="T66" fmla="+- 0 6293 6263"/>
                              <a:gd name="T67" fmla="*/ 6293 h 466"/>
                              <a:gd name="T68" fmla="+- 0 2568 1396"/>
                              <a:gd name="T69" fmla="*/ T68 w 14083"/>
                              <a:gd name="T70" fmla="+- 0 6293 6263"/>
                              <a:gd name="T71" fmla="*/ 6293 h 466"/>
                              <a:gd name="T72" fmla="+- 0 2568 1396"/>
                              <a:gd name="T73" fmla="*/ T72 w 14083"/>
                              <a:gd name="T74" fmla="+- 0 6263 6263"/>
                              <a:gd name="T75" fmla="*/ 6263 h 466"/>
                              <a:gd name="T76" fmla="+- 0 6110 1396"/>
                              <a:gd name="T77" fmla="*/ T76 w 14083"/>
                              <a:gd name="T78" fmla="+- 0 6293 6263"/>
                              <a:gd name="T79" fmla="*/ 6293 h 466"/>
                              <a:gd name="T80" fmla="+- 0 6080 1396"/>
                              <a:gd name="T81" fmla="*/ T80 w 14083"/>
                              <a:gd name="T82" fmla="+- 0 6293 6263"/>
                              <a:gd name="T83" fmla="*/ 6293 h 466"/>
                              <a:gd name="T84" fmla="+- 0 6080 1396"/>
                              <a:gd name="T85" fmla="*/ T84 w 14083"/>
                              <a:gd name="T86" fmla="+- 0 6729 6263"/>
                              <a:gd name="T87" fmla="*/ 6729 h 466"/>
                              <a:gd name="T88" fmla="+- 0 6110 1396"/>
                              <a:gd name="T89" fmla="*/ T88 w 14083"/>
                              <a:gd name="T90" fmla="+- 0 6729 6263"/>
                              <a:gd name="T91" fmla="*/ 6729 h 466"/>
                              <a:gd name="T92" fmla="+- 0 6110 1396"/>
                              <a:gd name="T93" fmla="*/ T92 w 14083"/>
                              <a:gd name="T94" fmla="+- 0 6293 6263"/>
                              <a:gd name="T95" fmla="*/ 6293 h 466"/>
                              <a:gd name="T96" fmla="+- 0 10089 1396"/>
                              <a:gd name="T97" fmla="*/ T96 w 14083"/>
                              <a:gd name="T98" fmla="+- 0 6293 6263"/>
                              <a:gd name="T99" fmla="*/ 6293 h 466"/>
                              <a:gd name="T100" fmla="+- 0 10059 1396"/>
                              <a:gd name="T101" fmla="*/ T100 w 14083"/>
                              <a:gd name="T102" fmla="+- 0 6293 6263"/>
                              <a:gd name="T103" fmla="*/ 6293 h 466"/>
                              <a:gd name="T104" fmla="+- 0 10059 1396"/>
                              <a:gd name="T105" fmla="*/ T104 w 14083"/>
                              <a:gd name="T106" fmla="+- 0 6729 6263"/>
                              <a:gd name="T107" fmla="*/ 6729 h 466"/>
                              <a:gd name="T108" fmla="+- 0 10089 1396"/>
                              <a:gd name="T109" fmla="*/ T108 w 14083"/>
                              <a:gd name="T110" fmla="+- 0 6729 6263"/>
                              <a:gd name="T111" fmla="*/ 6729 h 466"/>
                              <a:gd name="T112" fmla="+- 0 10089 1396"/>
                              <a:gd name="T113" fmla="*/ T112 w 14083"/>
                              <a:gd name="T114" fmla="+- 0 6293 6263"/>
                              <a:gd name="T115" fmla="*/ 6293 h 466"/>
                              <a:gd name="T116" fmla="+- 0 13512 1396"/>
                              <a:gd name="T117" fmla="*/ T116 w 14083"/>
                              <a:gd name="T118" fmla="+- 0 6293 6263"/>
                              <a:gd name="T119" fmla="*/ 6293 h 466"/>
                              <a:gd name="T120" fmla="+- 0 13482 1396"/>
                              <a:gd name="T121" fmla="*/ T120 w 14083"/>
                              <a:gd name="T122" fmla="+- 0 6293 6263"/>
                              <a:gd name="T123" fmla="*/ 6293 h 466"/>
                              <a:gd name="T124" fmla="+- 0 13482 1396"/>
                              <a:gd name="T125" fmla="*/ T124 w 14083"/>
                              <a:gd name="T126" fmla="+- 0 6729 6263"/>
                              <a:gd name="T127" fmla="*/ 6729 h 466"/>
                              <a:gd name="T128" fmla="+- 0 13512 1396"/>
                              <a:gd name="T129" fmla="*/ T128 w 14083"/>
                              <a:gd name="T130" fmla="+- 0 6729 6263"/>
                              <a:gd name="T131" fmla="*/ 6729 h 466"/>
                              <a:gd name="T132" fmla="+- 0 13512 1396"/>
                              <a:gd name="T133" fmla="*/ T132 w 14083"/>
                              <a:gd name="T134" fmla="+- 0 6293 6263"/>
                              <a:gd name="T135" fmla="*/ 6293 h 466"/>
                              <a:gd name="T136" fmla="+- 0 15478 1396"/>
                              <a:gd name="T137" fmla="*/ T136 w 14083"/>
                              <a:gd name="T138" fmla="+- 0 6293 6263"/>
                              <a:gd name="T139" fmla="*/ 6293 h 466"/>
                              <a:gd name="T140" fmla="+- 0 15448 1396"/>
                              <a:gd name="T141" fmla="*/ T140 w 14083"/>
                              <a:gd name="T142" fmla="+- 0 6293 6263"/>
                              <a:gd name="T143" fmla="*/ 6293 h 466"/>
                              <a:gd name="T144" fmla="+- 0 15448 1396"/>
                              <a:gd name="T145" fmla="*/ T144 w 14083"/>
                              <a:gd name="T146" fmla="+- 0 6729 6263"/>
                              <a:gd name="T147" fmla="*/ 6729 h 466"/>
                              <a:gd name="T148" fmla="+- 0 15478 1396"/>
                              <a:gd name="T149" fmla="*/ T148 w 14083"/>
                              <a:gd name="T150" fmla="+- 0 6729 6263"/>
                              <a:gd name="T151" fmla="*/ 6729 h 466"/>
                              <a:gd name="T152" fmla="+- 0 15478 1396"/>
                              <a:gd name="T153" fmla="*/ T152 w 14083"/>
                              <a:gd name="T154" fmla="+- 0 6293 6263"/>
                              <a:gd name="T155" fmla="*/ 6293 h 466"/>
                              <a:gd name="T156" fmla="+- 0 15478 1396"/>
                              <a:gd name="T157" fmla="*/ T156 w 14083"/>
                              <a:gd name="T158" fmla="+- 0 6263 6263"/>
                              <a:gd name="T159" fmla="*/ 6263 h 466"/>
                              <a:gd name="T160" fmla="+- 0 15449 1396"/>
                              <a:gd name="T161" fmla="*/ T160 w 14083"/>
                              <a:gd name="T162" fmla="+- 0 6263 6263"/>
                              <a:gd name="T163" fmla="*/ 6263 h 466"/>
                              <a:gd name="T164" fmla="+- 0 15448 1396"/>
                              <a:gd name="T165" fmla="*/ T164 w 14083"/>
                              <a:gd name="T166" fmla="+- 0 6263 6263"/>
                              <a:gd name="T167" fmla="*/ 6263 h 466"/>
                              <a:gd name="T168" fmla="+- 0 13512 1396"/>
                              <a:gd name="T169" fmla="*/ T168 w 14083"/>
                              <a:gd name="T170" fmla="+- 0 6263 6263"/>
                              <a:gd name="T171" fmla="*/ 6263 h 466"/>
                              <a:gd name="T172" fmla="+- 0 13482 1396"/>
                              <a:gd name="T173" fmla="*/ T172 w 14083"/>
                              <a:gd name="T174" fmla="+- 0 6263 6263"/>
                              <a:gd name="T175" fmla="*/ 6263 h 466"/>
                              <a:gd name="T176" fmla="+- 0 10089 1396"/>
                              <a:gd name="T177" fmla="*/ T176 w 14083"/>
                              <a:gd name="T178" fmla="+- 0 6263 6263"/>
                              <a:gd name="T179" fmla="*/ 6263 h 466"/>
                              <a:gd name="T180" fmla="+- 0 10059 1396"/>
                              <a:gd name="T181" fmla="*/ T180 w 14083"/>
                              <a:gd name="T182" fmla="+- 0 6263 6263"/>
                              <a:gd name="T183" fmla="*/ 6263 h 466"/>
                              <a:gd name="T184" fmla="+- 0 6110 1396"/>
                              <a:gd name="T185" fmla="*/ T184 w 14083"/>
                              <a:gd name="T186" fmla="+- 0 6263 6263"/>
                              <a:gd name="T187" fmla="*/ 6263 h 466"/>
                              <a:gd name="T188" fmla="+- 0 6081 1396"/>
                              <a:gd name="T189" fmla="*/ T188 w 14083"/>
                              <a:gd name="T190" fmla="+- 0 6263 6263"/>
                              <a:gd name="T191" fmla="*/ 6263 h 466"/>
                              <a:gd name="T192" fmla="+- 0 6080 1396"/>
                              <a:gd name="T193" fmla="*/ T192 w 14083"/>
                              <a:gd name="T194" fmla="+- 0 6263 6263"/>
                              <a:gd name="T195" fmla="*/ 6263 h 466"/>
                              <a:gd name="T196" fmla="+- 0 2568 1396"/>
                              <a:gd name="T197" fmla="*/ T196 w 14083"/>
                              <a:gd name="T198" fmla="+- 0 6263 6263"/>
                              <a:gd name="T199" fmla="*/ 6263 h 466"/>
                              <a:gd name="T200" fmla="+- 0 2568 1396"/>
                              <a:gd name="T201" fmla="*/ T200 w 14083"/>
                              <a:gd name="T202" fmla="+- 0 6293 6263"/>
                              <a:gd name="T203" fmla="*/ 6293 h 466"/>
                              <a:gd name="T204" fmla="+- 0 6080 1396"/>
                              <a:gd name="T205" fmla="*/ T204 w 14083"/>
                              <a:gd name="T206" fmla="+- 0 6293 6263"/>
                              <a:gd name="T207" fmla="*/ 6293 h 466"/>
                              <a:gd name="T208" fmla="+- 0 6081 1396"/>
                              <a:gd name="T209" fmla="*/ T208 w 14083"/>
                              <a:gd name="T210" fmla="+- 0 6293 6263"/>
                              <a:gd name="T211" fmla="*/ 6293 h 466"/>
                              <a:gd name="T212" fmla="+- 0 6110 1396"/>
                              <a:gd name="T213" fmla="*/ T212 w 14083"/>
                              <a:gd name="T214" fmla="+- 0 6293 6263"/>
                              <a:gd name="T215" fmla="*/ 6293 h 466"/>
                              <a:gd name="T216" fmla="+- 0 10059 1396"/>
                              <a:gd name="T217" fmla="*/ T216 w 14083"/>
                              <a:gd name="T218" fmla="+- 0 6293 6263"/>
                              <a:gd name="T219" fmla="*/ 6293 h 466"/>
                              <a:gd name="T220" fmla="+- 0 10089 1396"/>
                              <a:gd name="T221" fmla="*/ T220 w 14083"/>
                              <a:gd name="T222" fmla="+- 0 6293 6263"/>
                              <a:gd name="T223" fmla="*/ 6293 h 466"/>
                              <a:gd name="T224" fmla="+- 0 13482 1396"/>
                              <a:gd name="T225" fmla="*/ T224 w 14083"/>
                              <a:gd name="T226" fmla="+- 0 6293 6263"/>
                              <a:gd name="T227" fmla="*/ 6293 h 466"/>
                              <a:gd name="T228" fmla="+- 0 13512 1396"/>
                              <a:gd name="T229" fmla="*/ T228 w 14083"/>
                              <a:gd name="T230" fmla="+- 0 6293 6263"/>
                              <a:gd name="T231" fmla="*/ 6293 h 466"/>
                              <a:gd name="T232" fmla="+- 0 15448 1396"/>
                              <a:gd name="T233" fmla="*/ T232 w 14083"/>
                              <a:gd name="T234" fmla="+- 0 6293 6263"/>
                              <a:gd name="T235" fmla="*/ 6293 h 466"/>
                              <a:gd name="T236" fmla="+- 0 15449 1396"/>
                              <a:gd name="T237" fmla="*/ T236 w 14083"/>
                              <a:gd name="T238" fmla="+- 0 6293 6263"/>
                              <a:gd name="T239" fmla="*/ 6293 h 466"/>
                              <a:gd name="T240" fmla="+- 0 15478 1396"/>
                              <a:gd name="T241" fmla="*/ T240 w 14083"/>
                              <a:gd name="T242" fmla="+- 0 6293 6263"/>
                              <a:gd name="T243" fmla="*/ 6293 h 466"/>
                              <a:gd name="T244" fmla="+- 0 15478 1396"/>
                              <a:gd name="T245" fmla="*/ T244 w 14083"/>
                              <a:gd name="T246" fmla="+- 0 6263 6263"/>
                              <a:gd name="T247" fmla="*/ 6263 h 4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14083" h="466">
                                <a:moveTo>
                                  <a:pt x="31" y="30"/>
                                </a:moveTo>
                                <a:lnTo>
                                  <a:pt x="0" y="30"/>
                                </a:lnTo>
                                <a:lnTo>
                                  <a:pt x="0" y="466"/>
                                </a:lnTo>
                                <a:lnTo>
                                  <a:pt x="31" y="466"/>
                                </a:lnTo>
                                <a:lnTo>
                                  <a:pt x="31" y="30"/>
                                </a:lnTo>
                                <a:close/>
                                <a:moveTo>
                                  <a:pt x="1172" y="30"/>
                                </a:moveTo>
                                <a:lnTo>
                                  <a:pt x="1141" y="30"/>
                                </a:lnTo>
                                <a:lnTo>
                                  <a:pt x="1141" y="466"/>
                                </a:lnTo>
                                <a:lnTo>
                                  <a:pt x="1172" y="466"/>
                                </a:lnTo>
                                <a:lnTo>
                                  <a:pt x="1172" y="30"/>
                                </a:lnTo>
                                <a:close/>
                                <a:moveTo>
                                  <a:pt x="1172" y="0"/>
                                </a:moveTo>
                                <a:lnTo>
                                  <a:pt x="1141" y="0"/>
                                </a:lnTo>
                                <a:lnTo>
                                  <a:pt x="31" y="0"/>
                                </a:lnTo>
                                <a:lnTo>
                                  <a:pt x="0" y="0"/>
                                </a:lnTo>
                                <a:lnTo>
                                  <a:pt x="0" y="30"/>
                                </a:lnTo>
                                <a:lnTo>
                                  <a:pt x="31" y="30"/>
                                </a:lnTo>
                                <a:lnTo>
                                  <a:pt x="1141" y="30"/>
                                </a:lnTo>
                                <a:lnTo>
                                  <a:pt x="1172" y="30"/>
                                </a:lnTo>
                                <a:lnTo>
                                  <a:pt x="1172" y="0"/>
                                </a:lnTo>
                                <a:close/>
                                <a:moveTo>
                                  <a:pt x="4714" y="30"/>
                                </a:moveTo>
                                <a:lnTo>
                                  <a:pt x="4684" y="30"/>
                                </a:lnTo>
                                <a:lnTo>
                                  <a:pt x="4684" y="466"/>
                                </a:lnTo>
                                <a:lnTo>
                                  <a:pt x="4714" y="466"/>
                                </a:lnTo>
                                <a:lnTo>
                                  <a:pt x="4714" y="30"/>
                                </a:lnTo>
                                <a:close/>
                                <a:moveTo>
                                  <a:pt x="8693" y="30"/>
                                </a:moveTo>
                                <a:lnTo>
                                  <a:pt x="8663" y="30"/>
                                </a:lnTo>
                                <a:lnTo>
                                  <a:pt x="8663" y="466"/>
                                </a:lnTo>
                                <a:lnTo>
                                  <a:pt x="8693" y="466"/>
                                </a:lnTo>
                                <a:lnTo>
                                  <a:pt x="8693" y="30"/>
                                </a:lnTo>
                                <a:close/>
                                <a:moveTo>
                                  <a:pt x="12116" y="30"/>
                                </a:moveTo>
                                <a:lnTo>
                                  <a:pt x="12086" y="30"/>
                                </a:lnTo>
                                <a:lnTo>
                                  <a:pt x="12086" y="466"/>
                                </a:lnTo>
                                <a:lnTo>
                                  <a:pt x="12116" y="466"/>
                                </a:lnTo>
                                <a:lnTo>
                                  <a:pt x="12116" y="30"/>
                                </a:lnTo>
                                <a:close/>
                                <a:moveTo>
                                  <a:pt x="14082" y="30"/>
                                </a:moveTo>
                                <a:lnTo>
                                  <a:pt x="14052" y="30"/>
                                </a:lnTo>
                                <a:lnTo>
                                  <a:pt x="14052" y="466"/>
                                </a:lnTo>
                                <a:lnTo>
                                  <a:pt x="14082" y="466"/>
                                </a:lnTo>
                                <a:lnTo>
                                  <a:pt x="14082" y="30"/>
                                </a:lnTo>
                                <a:close/>
                                <a:moveTo>
                                  <a:pt x="14082" y="0"/>
                                </a:moveTo>
                                <a:lnTo>
                                  <a:pt x="14053" y="0"/>
                                </a:lnTo>
                                <a:lnTo>
                                  <a:pt x="14052" y="0"/>
                                </a:lnTo>
                                <a:lnTo>
                                  <a:pt x="12116" y="0"/>
                                </a:lnTo>
                                <a:lnTo>
                                  <a:pt x="12086" y="0"/>
                                </a:lnTo>
                                <a:lnTo>
                                  <a:pt x="8693" y="0"/>
                                </a:lnTo>
                                <a:lnTo>
                                  <a:pt x="8663" y="0"/>
                                </a:lnTo>
                                <a:lnTo>
                                  <a:pt x="4714" y="0"/>
                                </a:lnTo>
                                <a:lnTo>
                                  <a:pt x="4685" y="0"/>
                                </a:lnTo>
                                <a:lnTo>
                                  <a:pt x="4684" y="0"/>
                                </a:lnTo>
                                <a:lnTo>
                                  <a:pt x="1172" y="0"/>
                                </a:lnTo>
                                <a:lnTo>
                                  <a:pt x="1172" y="30"/>
                                </a:lnTo>
                                <a:lnTo>
                                  <a:pt x="4684" y="30"/>
                                </a:lnTo>
                                <a:lnTo>
                                  <a:pt x="4685" y="30"/>
                                </a:lnTo>
                                <a:lnTo>
                                  <a:pt x="4714" y="30"/>
                                </a:lnTo>
                                <a:lnTo>
                                  <a:pt x="8663" y="30"/>
                                </a:lnTo>
                                <a:lnTo>
                                  <a:pt x="8693" y="30"/>
                                </a:lnTo>
                                <a:lnTo>
                                  <a:pt x="12086" y="30"/>
                                </a:lnTo>
                                <a:lnTo>
                                  <a:pt x="12116" y="30"/>
                                </a:lnTo>
                                <a:lnTo>
                                  <a:pt x="14052" y="30"/>
                                </a:lnTo>
                                <a:lnTo>
                                  <a:pt x="14053" y="30"/>
                                </a:lnTo>
                                <a:lnTo>
                                  <a:pt x="14082" y="30"/>
                                </a:lnTo>
                                <a:lnTo>
                                  <a:pt x="1408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9" name="docshape503"/>
                        <wps:cNvSpPr>
                          <a:spLocks/>
                        </wps:cNvSpPr>
                        <wps:spPr bwMode="auto">
                          <a:xfrm>
                            <a:off x="10089" y="6758"/>
                            <a:ext cx="3393" cy="1006"/>
                          </a:xfrm>
                          <a:custGeom>
                            <a:avLst/>
                            <a:gdLst>
                              <a:gd name="T0" fmla="+- 0 12341 10089"/>
                              <a:gd name="T1" fmla="*/ T0 w 3393"/>
                              <a:gd name="T2" fmla="+- 0 6759 6759"/>
                              <a:gd name="T3" fmla="*/ 6759 h 1006"/>
                              <a:gd name="T4" fmla="+- 0 10089 10089"/>
                              <a:gd name="T5" fmla="*/ T4 w 3393"/>
                              <a:gd name="T6" fmla="+- 0 6759 6759"/>
                              <a:gd name="T7" fmla="*/ 6759 h 1006"/>
                              <a:gd name="T8" fmla="+- 0 10089 10089"/>
                              <a:gd name="T9" fmla="*/ T8 w 3393"/>
                              <a:gd name="T10" fmla="+- 0 7765 6759"/>
                              <a:gd name="T11" fmla="*/ 7765 h 1006"/>
                              <a:gd name="T12" fmla="+- 0 12341 10089"/>
                              <a:gd name="T13" fmla="*/ T12 w 3393"/>
                              <a:gd name="T14" fmla="+- 0 7765 6759"/>
                              <a:gd name="T15" fmla="*/ 7765 h 1006"/>
                              <a:gd name="T16" fmla="+- 0 12341 10089"/>
                              <a:gd name="T17" fmla="*/ T16 w 3393"/>
                              <a:gd name="T18" fmla="+- 0 6759 6759"/>
                              <a:gd name="T19" fmla="*/ 6759 h 1006"/>
                              <a:gd name="T20" fmla="+- 0 13482 10089"/>
                              <a:gd name="T21" fmla="*/ T20 w 3393"/>
                              <a:gd name="T22" fmla="+- 0 6759 6759"/>
                              <a:gd name="T23" fmla="*/ 6759 h 1006"/>
                              <a:gd name="T24" fmla="+- 0 12371 10089"/>
                              <a:gd name="T25" fmla="*/ T24 w 3393"/>
                              <a:gd name="T26" fmla="+- 0 6759 6759"/>
                              <a:gd name="T27" fmla="*/ 6759 h 1006"/>
                              <a:gd name="T28" fmla="+- 0 12371 10089"/>
                              <a:gd name="T29" fmla="*/ T28 w 3393"/>
                              <a:gd name="T30" fmla="+- 0 7765 6759"/>
                              <a:gd name="T31" fmla="*/ 7765 h 1006"/>
                              <a:gd name="T32" fmla="+- 0 13482 10089"/>
                              <a:gd name="T33" fmla="*/ T32 w 3393"/>
                              <a:gd name="T34" fmla="+- 0 7765 6759"/>
                              <a:gd name="T35" fmla="*/ 7765 h 1006"/>
                              <a:gd name="T36" fmla="+- 0 13482 10089"/>
                              <a:gd name="T37" fmla="*/ T36 w 3393"/>
                              <a:gd name="T38" fmla="+- 0 6759 6759"/>
                              <a:gd name="T39" fmla="*/ 6759 h 10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393" h="1006">
                                <a:moveTo>
                                  <a:pt x="2252" y="0"/>
                                </a:moveTo>
                                <a:lnTo>
                                  <a:pt x="0" y="0"/>
                                </a:lnTo>
                                <a:lnTo>
                                  <a:pt x="0" y="1006"/>
                                </a:lnTo>
                                <a:lnTo>
                                  <a:pt x="2252" y="1006"/>
                                </a:lnTo>
                                <a:lnTo>
                                  <a:pt x="2252" y="0"/>
                                </a:lnTo>
                                <a:close/>
                                <a:moveTo>
                                  <a:pt x="3393" y="0"/>
                                </a:moveTo>
                                <a:lnTo>
                                  <a:pt x="2282" y="0"/>
                                </a:lnTo>
                                <a:lnTo>
                                  <a:pt x="2282" y="1006"/>
                                </a:lnTo>
                                <a:lnTo>
                                  <a:pt x="3393" y="1006"/>
                                </a:lnTo>
                                <a:lnTo>
                                  <a:pt x="3393" y="0"/>
                                </a:lnTo>
                                <a:close/>
                              </a:path>
                            </a:pathLst>
                          </a:custGeom>
                          <a:solidFill>
                            <a:srgbClr val="E6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0" name="docshape504"/>
                        <wps:cNvSpPr>
                          <a:spLocks/>
                        </wps:cNvSpPr>
                        <wps:spPr bwMode="auto">
                          <a:xfrm>
                            <a:off x="1396" y="6728"/>
                            <a:ext cx="14083" cy="2463"/>
                          </a:xfrm>
                          <a:custGeom>
                            <a:avLst/>
                            <a:gdLst>
                              <a:gd name="T0" fmla="+- 0 1396 1396"/>
                              <a:gd name="T1" fmla="*/ T0 w 14083"/>
                              <a:gd name="T2" fmla="+- 0 9192 6729"/>
                              <a:gd name="T3" fmla="*/ 9192 h 2463"/>
                              <a:gd name="T4" fmla="+- 0 2568 1396"/>
                              <a:gd name="T5" fmla="*/ T4 w 14083"/>
                              <a:gd name="T6" fmla="+- 0 8756 6729"/>
                              <a:gd name="T7" fmla="*/ 8756 h 2463"/>
                              <a:gd name="T8" fmla="+- 0 2568 1396"/>
                              <a:gd name="T9" fmla="*/ T8 w 14083"/>
                              <a:gd name="T10" fmla="+- 0 9192 6729"/>
                              <a:gd name="T11" fmla="*/ 9192 h 2463"/>
                              <a:gd name="T12" fmla="+- 0 2537 1396"/>
                              <a:gd name="T13" fmla="*/ T12 w 14083"/>
                              <a:gd name="T14" fmla="+- 0 8275 6729"/>
                              <a:gd name="T15" fmla="*/ 8275 h 2463"/>
                              <a:gd name="T16" fmla="+- 0 1427 1396"/>
                              <a:gd name="T17" fmla="*/ T16 w 14083"/>
                              <a:gd name="T18" fmla="+- 0 8275 6729"/>
                              <a:gd name="T19" fmla="*/ 8275 h 2463"/>
                              <a:gd name="T20" fmla="+- 0 1396 1396"/>
                              <a:gd name="T21" fmla="*/ T20 w 14083"/>
                              <a:gd name="T22" fmla="+- 0 8756 6729"/>
                              <a:gd name="T23" fmla="*/ 8756 h 2463"/>
                              <a:gd name="T24" fmla="+- 0 2568 1396"/>
                              <a:gd name="T25" fmla="*/ T24 w 14083"/>
                              <a:gd name="T26" fmla="+- 0 8756 6729"/>
                              <a:gd name="T27" fmla="*/ 8756 h 2463"/>
                              <a:gd name="T28" fmla="+- 0 2568 1396"/>
                              <a:gd name="T29" fmla="*/ T28 w 14083"/>
                              <a:gd name="T30" fmla="+- 0 6729 6729"/>
                              <a:gd name="T31" fmla="*/ 6729 h 2463"/>
                              <a:gd name="T32" fmla="+- 0 2537 1396"/>
                              <a:gd name="T33" fmla="*/ T32 w 14083"/>
                              <a:gd name="T34" fmla="+- 0 7765 6729"/>
                              <a:gd name="T35" fmla="*/ 7765 h 2463"/>
                              <a:gd name="T36" fmla="+- 0 1427 1396"/>
                              <a:gd name="T37" fmla="*/ T36 w 14083"/>
                              <a:gd name="T38" fmla="+- 0 8245 6729"/>
                              <a:gd name="T39" fmla="*/ 8245 h 2463"/>
                              <a:gd name="T40" fmla="+- 0 2537 1396"/>
                              <a:gd name="T41" fmla="*/ T40 w 14083"/>
                              <a:gd name="T42" fmla="+- 0 7765 6729"/>
                              <a:gd name="T43" fmla="*/ 7765 h 2463"/>
                              <a:gd name="T44" fmla="+- 0 1427 1396"/>
                              <a:gd name="T45" fmla="*/ T44 w 14083"/>
                              <a:gd name="T46" fmla="+- 0 6729 6729"/>
                              <a:gd name="T47" fmla="*/ 6729 h 2463"/>
                              <a:gd name="T48" fmla="+- 0 1396 1396"/>
                              <a:gd name="T49" fmla="*/ T48 w 14083"/>
                              <a:gd name="T50" fmla="+- 0 7765 6729"/>
                              <a:gd name="T51" fmla="*/ 7765 h 2463"/>
                              <a:gd name="T52" fmla="+- 0 1396 1396"/>
                              <a:gd name="T53" fmla="*/ T52 w 14083"/>
                              <a:gd name="T54" fmla="+- 0 8245 6729"/>
                              <a:gd name="T55" fmla="*/ 8245 h 2463"/>
                              <a:gd name="T56" fmla="+- 0 2537 1396"/>
                              <a:gd name="T57" fmla="*/ T56 w 14083"/>
                              <a:gd name="T58" fmla="+- 0 8275 6729"/>
                              <a:gd name="T59" fmla="*/ 8275 h 2463"/>
                              <a:gd name="T60" fmla="+- 0 2568 1396"/>
                              <a:gd name="T61" fmla="*/ T60 w 14083"/>
                              <a:gd name="T62" fmla="+- 0 7795 6729"/>
                              <a:gd name="T63" fmla="*/ 7795 h 2463"/>
                              <a:gd name="T64" fmla="+- 0 2568 1396"/>
                              <a:gd name="T65" fmla="*/ T64 w 14083"/>
                              <a:gd name="T66" fmla="+- 0 6759 6729"/>
                              <a:gd name="T67" fmla="*/ 6759 h 2463"/>
                              <a:gd name="T68" fmla="+- 0 12371 1396"/>
                              <a:gd name="T69" fmla="*/ T68 w 14083"/>
                              <a:gd name="T70" fmla="+- 0 8726 6729"/>
                              <a:gd name="T71" fmla="*/ 8726 h 2463"/>
                              <a:gd name="T72" fmla="+- 0 12341 1396"/>
                              <a:gd name="T73" fmla="*/ T72 w 14083"/>
                              <a:gd name="T74" fmla="+- 0 8726 6729"/>
                              <a:gd name="T75" fmla="*/ 8726 h 2463"/>
                              <a:gd name="T76" fmla="+- 0 10059 1396"/>
                              <a:gd name="T77" fmla="*/ T76 w 14083"/>
                              <a:gd name="T78" fmla="+- 0 8275 6729"/>
                              <a:gd name="T79" fmla="*/ 8275 h 2463"/>
                              <a:gd name="T80" fmla="+- 0 6110 1396"/>
                              <a:gd name="T81" fmla="*/ T80 w 14083"/>
                              <a:gd name="T82" fmla="+- 0 8275 6729"/>
                              <a:gd name="T83" fmla="*/ 8275 h 2463"/>
                              <a:gd name="T84" fmla="+- 0 2568 1396"/>
                              <a:gd name="T85" fmla="*/ T84 w 14083"/>
                              <a:gd name="T86" fmla="+- 0 8726 6729"/>
                              <a:gd name="T87" fmla="*/ 8726 h 2463"/>
                              <a:gd name="T88" fmla="+- 0 6081 1396"/>
                              <a:gd name="T89" fmla="*/ T88 w 14083"/>
                              <a:gd name="T90" fmla="+- 0 8756 6729"/>
                              <a:gd name="T91" fmla="*/ 8756 h 2463"/>
                              <a:gd name="T92" fmla="+- 0 10089 1396"/>
                              <a:gd name="T93" fmla="*/ T92 w 14083"/>
                              <a:gd name="T94" fmla="+- 0 8756 6729"/>
                              <a:gd name="T95" fmla="*/ 8756 h 2463"/>
                              <a:gd name="T96" fmla="+- 0 13482 1396"/>
                              <a:gd name="T97" fmla="*/ T96 w 14083"/>
                              <a:gd name="T98" fmla="+- 0 8756 6729"/>
                              <a:gd name="T99" fmla="*/ 8756 h 2463"/>
                              <a:gd name="T100" fmla="+- 0 12371 1396"/>
                              <a:gd name="T101" fmla="*/ T100 w 14083"/>
                              <a:gd name="T102" fmla="+- 0 6729 6729"/>
                              <a:gd name="T103" fmla="*/ 6729 h 2463"/>
                              <a:gd name="T104" fmla="+- 0 12341 1396"/>
                              <a:gd name="T105" fmla="*/ T104 w 14083"/>
                              <a:gd name="T106" fmla="+- 0 7765 6729"/>
                              <a:gd name="T107" fmla="*/ 7765 h 2463"/>
                              <a:gd name="T108" fmla="+- 0 10089 1396"/>
                              <a:gd name="T109" fmla="*/ T108 w 14083"/>
                              <a:gd name="T110" fmla="+- 0 8245 6729"/>
                              <a:gd name="T111" fmla="*/ 8245 h 2463"/>
                              <a:gd name="T112" fmla="+- 0 12341 1396"/>
                              <a:gd name="T113" fmla="*/ T112 w 14083"/>
                              <a:gd name="T114" fmla="+- 0 7765 6729"/>
                              <a:gd name="T115" fmla="*/ 7765 h 2463"/>
                              <a:gd name="T116" fmla="+- 0 12341 1396"/>
                              <a:gd name="T117" fmla="*/ T116 w 14083"/>
                              <a:gd name="T118" fmla="+- 0 6759 6729"/>
                              <a:gd name="T119" fmla="*/ 6759 h 2463"/>
                              <a:gd name="T120" fmla="+- 0 10059 1396"/>
                              <a:gd name="T121" fmla="*/ T120 w 14083"/>
                              <a:gd name="T122" fmla="+- 0 6729 6729"/>
                              <a:gd name="T123" fmla="*/ 6729 h 2463"/>
                              <a:gd name="T124" fmla="+- 0 10059 1396"/>
                              <a:gd name="T125" fmla="*/ T124 w 14083"/>
                              <a:gd name="T126" fmla="+- 0 7795 6729"/>
                              <a:gd name="T127" fmla="*/ 7795 h 2463"/>
                              <a:gd name="T128" fmla="+- 0 6110 1396"/>
                              <a:gd name="T129" fmla="*/ T128 w 14083"/>
                              <a:gd name="T130" fmla="+- 0 7795 6729"/>
                              <a:gd name="T131" fmla="*/ 7795 h 2463"/>
                              <a:gd name="T132" fmla="+- 0 6110 1396"/>
                              <a:gd name="T133" fmla="*/ T132 w 14083"/>
                              <a:gd name="T134" fmla="+- 0 7765 6729"/>
                              <a:gd name="T135" fmla="*/ 7765 h 2463"/>
                              <a:gd name="T136" fmla="+- 0 6080 1396"/>
                              <a:gd name="T137" fmla="*/ T136 w 14083"/>
                              <a:gd name="T138" fmla="+- 0 6729 6729"/>
                              <a:gd name="T139" fmla="*/ 6729 h 2463"/>
                              <a:gd name="T140" fmla="+- 0 2568 1396"/>
                              <a:gd name="T141" fmla="*/ T140 w 14083"/>
                              <a:gd name="T142" fmla="+- 0 7765 6729"/>
                              <a:gd name="T143" fmla="*/ 7765 h 2463"/>
                              <a:gd name="T144" fmla="+- 0 6080 1396"/>
                              <a:gd name="T145" fmla="*/ T144 w 14083"/>
                              <a:gd name="T146" fmla="+- 0 8245 6729"/>
                              <a:gd name="T147" fmla="*/ 8245 h 2463"/>
                              <a:gd name="T148" fmla="+- 0 6080 1396"/>
                              <a:gd name="T149" fmla="*/ T148 w 14083"/>
                              <a:gd name="T150" fmla="+- 0 8275 6729"/>
                              <a:gd name="T151" fmla="*/ 8275 h 2463"/>
                              <a:gd name="T152" fmla="+- 0 10059 1396"/>
                              <a:gd name="T153" fmla="*/ T152 w 14083"/>
                              <a:gd name="T154" fmla="+- 0 8275 6729"/>
                              <a:gd name="T155" fmla="*/ 8275 h 2463"/>
                              <a:gd name="T156" fmla="+- 0 12371 1396"/>
                              <a:gd name="T157" fmla="*/ T156 w 14083"/>
                              <a:gd name="T158" fmla="+- 0 8275 6729"/>
                              <a:gd name="T159" fmla="*/ 8275 h 2463"/>
                              <a:gd name="T160" fmla="+- 0 12371 1396"/>
                              <a:gd name="T161" fmla="*/ T160 w 14083"/>
                              <a:gd name="T162" fmla="+- 0 8245 6729"/>
                              <a:gd name="T163" fmla="*/ 8245 h 2463"/>
                              <a:gd name="T164" fmla="+- 0 13482 1396"/>
                              <a:gd name="T165" fmla="*/ T164 w 14083"/>
                              <a:gd name="T166" fmla="+- 0 7765 6729"/>
                              <a:gd name="T167" fmla="*/ 7765 h 2463"/>
                              <a:gd name="T168" fmla="+- 0 13482 1396"/>
                              <a:gd name="T169" fmla="*/ T168 w 14083"/>
                              <a:gd name="T170" fmla="+- 0 6759 6729"/>
                              <a:gd name="T171" fmla="*/ 6759 h 2463"/>
                              <a:gd name="T172" fmla="+- 0 15448 1396"/>
                              <a:gd name="T173" fmla="*/ T172 w 14083"/>
                              <a:gd name="T174" fmla="+- 0 8275 6729"/>
                              <a:gd name="T175" fmla="*/ 8275 h 2463"/>
                              <a:gd name="T176" fmla="+- 0 13512 1396"/>
                              <a:gd name="T177" fmla="*/ T176 w 14083"/>
                              <a:gd name="T178" fmla="+- 0 8275 6729"/>
                              <a:gd name="T179" fmla="*/ 8275 h 2463"/>
                              <a:gd name="T180" fmla="+- 0 13482 1396"/>
                              <a:gd name="T181" fmla="*/ T180 w 14083"/>
                              <a:gd name="T182" fmla="+- 0 8756 6729"/>
                              <a:gd name="T183" fmla="*/ 8756 h 2463"/>
                              <a:gd name="T184" fmla="+- 0 15449 1396"/>
                              <a:gd name="T185" fmla="*/ T184 w 14083"/>
                              <a:gd name="T186" fmla="+- 0 8756 6729"/>
                              <a:gd name="T187" fmla="*/ 8756 h 2463"/>
                              <a:gd name="T188" fmla="+- 0 15478 1396"/>
                              <a:gd name="T189" fmla="*/ T188 w 14083"/>
                              <a:gd name="T190" fmla="+- 0 8275 6729"/>
                              <a:gd name="T191" fmla="*/ 8275 h 2463"/>
                              <a:gd name="T192" fmla="+- 0 15448 1396"/>
                              <a:gd name="T193" fmla="*/ T192 w 14083"/>
                              <a:gd name="T194" fmla="+- 0 6759 6729"/>
                              <a:gd name="T195" fmla="*/ 6759 h 2463"/>
                              <a:gd name="T196" fmla="+- 0 15448 1396"/>
                              <a:gd name="T197" fmla="*/ T196 w 14083"/>
                              <a:gd name="T198" fmla="+- 0 8245 6729"/>
                              <a:gd name="T199" fmla="*/ 8245 h 2463"/>
                              <a:gd name="T200" fmla="+- 0 15448 1396"/>
                              <a:gd name="T201" fmla="*/ T200 w 14083"/>
                              <a:gd name="T202" fmla="+- 0 7795 6729"/>
                              <a:gd name="T203" fmla="*/ 7795 h 2463"/>
                              <a:gd name="T204" fmla="+- 0 13512 1396"/>
                              <a:gd name="T205" fmla="*/ T204 w 14083"/>
                              <a:gd name="T206" fmla="+- 0 6759 6729"/>
                              <a:gd name="T207" fmla="*/ 6759 h 2463"/>
                              <a:gd name="T208" fmla="+- 0 13482 1396"/>
                              <a:gd name="T209" fmla="*/ T208 w 14083"/>
                              <a:gd name="T210" fmla="+- 0 6759 6729"/>
                              <a:gd name="T211" fmla="*/ 6759 h 2463"/>
                              <a:gd name="T212" fmla="+- 0 13482 1396"/>
                              <a:gd name="T213" fmla="*/ T212 w 14083"/>
                              <a:gd name="T214" fmla="+- 0 7795 6729"/>
                              <a:gd name="T215" fmla="*/ 7795 h 2463"/>
                              <a:gd name="T216" fmla="+- 0 13512 1396"/>
                              <a:gd name="T217" fmla="*/ T216 w 14083"/>
                              <a:gd name="T218" fmla="+- 0 8275 6729"/>
                              <a:gd name="T219" fmla="*/ 8275 h 2463"/>
                              <a:gd name="T220" fmla="+- 0 15478 1396"/>
                              <a:gd name="T221" fmla="*/ T220 w 14083"/>
                              <a:gd name="T222" fmla="+- 0 8275 6729"/>
                              <a:gd name="T223" fmla="*/ 8275 h 2463"/>
                              <a:gd name="T224" fmla="+- 0 15478 1396"/>
                              <a:gd name="T225" fmla="*/ T224 w 14083"/>
                              <a:gd name="T226" fmla="+- 0 7794 6729"/>
                              <a:gd name="T227" fmla="*/ 7794 h 2463"/>
                              <a:gd name="T228" fmla="+- 0 15478 1396"/>
                              <a:gd name="T229" fmla="*/ T228 w 14083"/>
                              <a:gd name="T230" fmla="+- 0 6729 6729"/>
                              <a:gd name="T231" fmla="*/ 6729 h 24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14083" h="2463">
                                <a:moveTo>
                                  <a:pt x="31" y="2027"/>
                                </a:moveTo>
                                <a:lnTo>
                                  <a:pt x="0" y="2027"/>
                                </a:lnTo>
                                <a:lnTo>
                                  <a:pt x="0" y="2463"/>
                                </a:lnTo>
                                <a:lnTo>
                                  <a:pt x="31" y="2463"/>
                                </a:lnTo>
                                <a:lnTo>
                                  <a:pt x="31" y="2027"/>
                                </a:lnTo>
                                <a:close/>
                                <a:moveTo>
                                  <a:pt x="1172" y="2027"/>
                                </a:moveTo>
                                <a:lnTo>
                                  <a:pt x="1141" y="2027"/>
                                </a:lnTo>
                                <a:lnTo>
                                  <a:pt x="1141" y="2463"/>
                                </a:lnTo>
                                <a:lnTo>
                                  <a:pt x="1172" y="2463"/>
                                </a:lnTo>
                                <a:lnTo>
                                  <a:pt x="1172" y="2027"/>
                                </a:lnTo>
                                <a:close/>
                                <a:moveTo>
                                  <a:pt x="1172" y="1546"/>
                                </a:moveTo>
                                <a:lnTo>
                                  <a:pt x="1141" y="1546"/>
                                </a:lnTo>
                                <a:lnTo>
                                  <a:pt x="1141" y="1997"/>
                                </a:lnTo>
                                <a:lnTo>
                                  <a:pt x="31" y="1997"/>
                                </a:lnTo>
                                <a:lnTo>
                                  <a:pt x="31" y="1546"/>
                                </a:lnTo>
                                <a:lnTo>
                                  <a:pt x="0" y="1546"/>
                                </a:lnTo>
                                <a:lnTo>
                                  <a:pt x="0" y="1997"/>
                                </a:lnTo>
                                <a:lnTo>
                                  <a:pt x="0" y="2027"/>
                                </a:lnTo>
                                <a:lnTo>
                                  <a:pt x="31" y="2027"/>
                                </a:lnTo>
                                <a:lnTo>
                                  <a:pt x="1141" y="2027"/>
                                </a:lnTo>
                                <a:lnTo>
                                  <a:pt x="1172" y="2027"/>
                                </a:lnTo>
                                <a:lnTo>
                                  <a:pt x="1172" y="1997"/>
                                </a:lnTo>
                                <a:lnTo>
                                  <a:pt x="1172" y="1546"/>
                                </a:lnTo>
                                <a:close/>
                                <a:moveTo>
                                  <a:pt x="1172" y="0"/>
                                </a:moveTo>
                                <a:lnTo>
                                  <a:pt x="1141" y="0"/>
                                </a:lnTo>
                                <a:lnTo>
                                  <a:pt x="1141" y="30"/>
                                </a:lnTo>
                                <a:lnTo>
                                  <a:pt x="1141" y="1036"/>
                                </a:lnTo>
                                <a:lnTo>
                                  <a:pt x="1141" y="1066"/>
                                </a:lnTo>
                                <a:lnTo>
                                  <a:pt x="1141" y="1516"/>
                                </a:lnTo>
                                <a:lnTo>
                                  <a:pt x="31" y="1516"/>
                                </a:lnTo>
                                <a:lnTo>
                                  <a:pt x="31" y="1066"/>
                                </a:lnTo>
                                <a:lnTo>
                                  <a:pt x="1141" y="1066"/>
                                </a:lnTo>
                                <a:lnTo>
                                  <a:pt x="1141" y="1036"/>
                                </a:lnTo>
                                <a:lnTo>
                                  <a:pt x="31" y="1036"/>
                                </a:lnTo>
                                <a:lnTo>
                                  <a:pt x="31" y="30"/>
                                </a:lnTo>
                                <a:lnTo>
                                  <a:pt x="31" y="0"/>
                                </a:lnTo>
                                <a:lnTo>
                                  <a:pt x="0" y="0"/>
                                </a:lnTo>
                                <a:lnTo>
                                  <a:pt x="0" y="30"/>
                                </a:lnTo>
                                <a:lnTo>
                                  <a:pt x="0" y="1036"/>
                                </a:lnTo>
                                <a:lnTo>
                                  <a:pt x="0" y="1065"/>
                                </a:lnTo>
                                <a:lnTo>
                                  <a:pt x="0" y="1066"/>
                                </a:lnTo>
                                <a:lnTo>
                                  <a:pt x="0" y="1516"/>
                                </a:lnTo>
                                <a:lnTo>
                                  <a:pt x="0" y="1546"/>
                                </a:lnTo>
                                <a:lnTo>
                                  <a:pt x="31" y="1546"/>
                                </a:lnTo>
                                <a:lnTo>
                                  <a:pt x="1141" y="1546"/>
                                </a:lnTo>
                                <a:lnTo>
                                  <a:pt x="1172" y="1546"/>
                                </a:lnTo>
                                <a:lnTo>
                                  <a:pt x="1172" y="1516"/>
                                </a:lnTo>
                                <a:lnTo>
                                  <a:pt x="1172" y="1066"/>
                                </a:lnTo>
                                <a:lnTo>
                                  <a:pt x="1172" y="1065"/>
                                </a:lnTo>
                                <a:lnTo>
                                  <a:pt x="1172" y="1036"/>
                                </a:lnTo>
                                <a:lnTo>
                                  <a:pt x="1172" y="30"/>
                                </a:lnTo>
                                <a:lnTo>
                                  <a:pt x="1172" y="0"/>
                                </a:lnTo>
                                <a:close/>
                                <a:moveTo>
                                  <a:pt x="12086" y="1997"/>
                                </a:moveTo>
                                <a:lnTo>
                                  <a:pt x="10975" y="1997"/>
                                </a:lnTo>
                                <a:lnTo>
                                  <a:pt x="10975" y="1546"/>
                                </a:lnTo>
                                <a:lnTo>
                                  <a:pt x="10945" y="1546"/>
                                </a:lnTo>
                                <a:lnTo>
                                  <a:pt x="10945" y="1997"/>
                                </a:lnTo>
                                <a:lnTo>
                                  <a:pt x="8693" y="1997"/>
                                </a:lnTo>
                                <a:lnTo>
                                  <a:pt x="8693" y="1546"/>
                                </a:lnTo>
                                <a:lnTo>
                                  <a:pt x="8663" y="1546"/>
                                </a:lnTo>
                                <a:lnTo>
                                  <a:pt x="8663" y="1997"/>
                                </a:lnTo>
                                <a:lnTo>
                                  <a:pt x="4714" y="1997"/>
                                </a:lnTo>
                                <a:lnTo>
                                  <a:pt x="4714" y="1546"/>
                                </a:lnTo>
                                <a:lnTo>
                                  <a:pt x="4684" y="1546"/>
                                </a:lnTo>
                                <a:lnTo>
                                  <a:pt x="4684" y="1997"/>
                                </a:lnTo>
                                <a:lnTo>
                                  <a:pt x="1172" y="1997"/>
                                </a:lnTo>
                                <a:lnTo>
                                  <a:pt x="1172" y="2027"/>
                                </a:lnTo>
                                <a:lnTo>
                                  <a:pt x="4684" y="2027"/>
                                </a:lnTo>
                                <a:lnTo>
                                  <a:pt x="4685" y="2027"/>
                                </a:lnTo>
                                <a:lnTo>
                                  <a:pt x="4714" y="2027"/>
                                </a:lnTo>
                                <a:lnTo>
                                  <a:pt x="8663" y="2027"/>
                                </a:lnTo>
                                <a:lnTo>
                                  <a:pt x="8693" y="2027"/>
                                </a:lnTo>
                                <a:lnTo>
                                  <a:pt x="10945" y="2027"/>
                                </a:lnTo>
                                <a:lnTo>
                                  <a:pt x="10975" y="2027"/>
                                </a:lnTo>
                                <a:lnTo>
                                  <a:pt x="12086" y="2027"/>
                                </a:lnTo>
                                <a:lnTo>
                                  <a:pt x="12086" y="1997"/>
                                </a:lnTo>
                                <a:close/>
                                <a:moveTo>
                                  <a:pt x="12086" y="0"/>
                                </a:moveTo>
                                <a:lnTo>
                                  <a:pt x="10975" y="0"/>
                                </a:lnTo>
                                <a:lnTo>
                                  <a:pt x="10945" y="0"/>
                                </a:lnTo>
                                <a:lnTo>
                                  <a:pt x="10945" y="30"/>
                                </a:lnTo>
                                <a:lnTo>
                                  <a:pt x="10945" y="1036"/>
                                </a:lnTo>
                                <a:lnTo>
                                  <a:pt x="10945" y="1066"/>
                                </a:lnTo>
                                <a:lnTo>
                                  <a:pt x="10945" y="1516"/>
                                </a:lnTo>
                                <a:lnTo>
                                  <a:pt x="8693" y="1516"/>
                                </a:lnTo>
                                <a:lnTo>
                                  <a:pt x="8693" y="1066"/>
                                </a:lnTo>
                                <a:lnTo>
                                  <a:pt x="10945" y="1066"/>
                                </a:lnTo>
                                <a:lnTo>
                                  <a:pt x="10945" y="1036"/>
                                </a:lnTo>
                                <a:lnTo>
                                  <a:pt x="8693" y="1036"/>
                                </a:lnTo>
                                <a:lnTo>
                                  <a:pt x="8693" y="30"/>
                                </a:lnTo>
                                <a:lnTo>
                                  <a:pt x="10945" y="30"/>
                                </a:lnTo>
                                <a:lnTo>
                                  <a:pt x="10945" y="0"/>
                                </a:lnTo>
                                <a:lnTo>
                                  <a:pt x="8693" y="0"/>
                                </a:lnTo>
                                <a:lnTo>
                                  <a:pt x="8663" y="0"/>
                                </a:lnTo>
                                <a:lnTo>
                                  <a:pt x="8663" y="30"/>
                                </a:lnTo>
                                <a:lnTo>
                                  <a:pt x="8663" y="1036"/>
                                </a:lnTo>
                                <a:lnTo>
                                  <a:pt x="8663" y="1066"/>
                                </a:lnTo>
                                <a:lnTo>
                                  <a:pt x="8663" y="1516"/>
                                </a:lnTo>
                                <a:lnTo>
                                  <a:pt x="4714" y="1516"/>
                                </a:lnTo>
                                <a:lnTo>
                                  <a:pt x="4714" y="1066"/>
                                </a:lnTo>
                                <a:lnTo>
                                  <a:pt x="8663" y="1066"/>
                                </a:lnTo>
                                <a:lnTo>
                                  <a:pt x="8663" y="1036"/>
                                </a:lnTo>
                                <a:lnTo>
                                  <a:pt x="4714" y="1036"/>
                                </a:lnTo>
                                <a:lnTo>
                                  <a:pt x="4714" y="30"/>
                                </a:lnTo>
                                <a:lnTo>
                                  <a:pt x="4714" y="0"/>
                                </a:lnTo>
                                <a:lnTo>
                                  <a:pt x="4684" y="0"/>
                                </a:lnTo>
                                <a:lnTo>
                                  <a:pt x="4684" y="30"/>
                                </a:lnTo>
                                <a:lnTo>
                                  <a:pt x="4684" y="1036"/>
                                </a:lnTo>
                                <a:lnTo>
                                  <a:pt x="1172" y="1036"/>
                                </a:lnTo>
                                <a:lnTo>
                                  <a:pt x="1172" y="1066"/>
                                </a:lnTo>
                                <a:lnTo>
                                  <a:pt x="4684" y="1066"/>
                                </a:lnTo>
                                <a:lnTo>
                                  <a:pt x="4684" y="1516"/>
                                </a:lnTo>
                                <a:lnTo>
                                  <a:pt x="1172" y="1516"/>
                                </a:lnTo>
                                <a:lnTo>
                                  <a:pt x="1172" y="1546"/>
                                </a:lnTo>
                                <a:lnTo>
                                  <a:pt x="4684" y="1546"/>
                                </a:lnTo>
                                <a:lnTo>
                                  <a:pt x="4685" y="1546"/>
                                </a:lnTo>
                                <a:lnTo>
                                  <a:pt x="4714" y="1546"/>
                                </a:lnTo>
                                <a:lnTo>
                                  <a:pt x="8663" y="1546"/>
                                </a:lnTo>
                                <a:lnTo>
                                  <a:pt x="8693" y="1546"/>
                                </a:lnTo>
                                <a:lnTo>
                                  <a:pt x="10945" y="1546"/>
                                </a:lnTo>
                                <a:lnTo>
                                  <a:pt x="10975" y="1546"/>
                                </a:lnTo>
                                <a:lnTo>
                                  <a:pt x="12086" y="1546"/>
                                </a:lnTo>
                                <a:lnTo>
                                  <a:pt x="12086" y="1516"/>
                                </a:lnTo>
                                <a:lnTo>
                                  <a:pt x="10975" y="1516"/>
                                </a:lnTo>
                                <a:lnTo>
                                  <a:pt x="10975" y="1066"/>
                                </a:lnTo>
                                <a:lnTo>
                                  <a:pt x="12086" y="1066"/>
                                </a:lnTo>
                                <a:lnTo>
                                  <a:pt x="12086" y="1036"/>
                                </a:lnTo>
                                <a:lnTo>
                                  <a:pt x="10975" y="1036"/>
                                </a:lnTo>
                                <a:lnTo>
                                  <a:pt x="10975" y="30"/>
                                </a:lnTo>
                                <a:lnTo>
                                  <a:pt x="12086" y="30"/>
                                </a:lnTo>
                                <a:lnTo>
                                  <a:pt x="12086" y="0"/>
                                </a:lnTo>
                                <a:close/>
                                <a:moveTo>
                                  <a:pt x="14082" y="1546"/>
                                </a:moveTo>
                                <a:lnTo>
                                  <a:pt x="14052" y="1546"/>
                                </a:lnTo>
                                <a:lnTo>
                                  <a:pt x="14052" y="1997"/>
                                </a:lnTo>
                                <a:lnTo>
                                  <a:pt x="12116" y="1997"/>
                                </a:lnTo>
                                <a:lnTo>
                                  <a:pt x="12116" y="1546"/>
                                </a:lnTo>
                                <a:lnTo>
                                  <a:pt x="12086" y="1546"/>
                                </a:lnTo>
                                <a:lnTo>
                                  <a:pt x="12086" y="1997"/>
                                </a:lnTo>
                                <a:lnTo>
                                  <a:pt x="12086" y="2027"/>
                                </a:lnTo>
                                <a:lnTo>
                                  <a:pt x="12116" y="2027"/>
                                </a:lnTo>
                                <a:lnTo>
                                  <a:pt x="14052" y="2027"/>
                                </a:lnTo>
                                <a:lnTo>
                                  <a:pt x="14053" y="2027"/>
                                </a:lnTo>
                                <a:lnTo>
                                  <a:pt x="14082" y="2027"/>
                                </a:lnTo>
                                <a:lnTo>
                                  <a:pt x="14082" y="1997"/>
                                </a:lnTo>
                                <a:lnTo>
                                  <a:pt x="14082" y="1546"/>
                                </a:lnTo>
                                <a:close/>
                                <a:moveTo>
                                  <a:pt x="14082" y="0"/>
                                </a:moveTo>
                                <a:lnTo>
                                  <a:pt x="14052" y="0"/>
                                </a:lnTo>
                                <a:lnTo>
                                  <a:pt x="14052" y="30"/>
                                </a:lnTo>
                                <a:lnTo>
                                  <a:pt x="14052" y="1036"/>
                                </a:lnTo>
                                <a:lnTo>
                                  <a:pt x="14052" y="1066"/>
                                </a:lnTo>
                                <a:lnTo>
                                  <a:pt x="14052" y="1516"/>
                                </a:lnTo>
                                <a:lnTo>
                                  <a:pt x="12116" y="1516"/>
                                </a:lnTo>
                                <a:lnTo>
                                  <a:pt x="12116" y="1066"/>
                                </a:lnTo>
                                <a:lnTo>
                                  <a:pt x="14052" y="1066"/>
                                </a:lnTo>
                                <a:lnTo>
                                  <a:pt x="14052" y="1036"/>
                                </a:lnTo>
                                <a:lnTo>
                                  <a:pt x="12116" y="1036"/>
                                </a:lnTo>
                                <a:lnTo>
                                  <a:pt x="12116" y="30"/>
                                </a:lnTo>
                                <a:lnTo>
                                  <a:pt x="12116" y="0"/>
                                </a:lnTo>
                                <a:lnTo>
                                  <a:pt x="12086" y="0"/>
                                </a:lnTo>
                                <a:lnTo>
                                  <a:pt x="12086" y="30"/>
                                </a:lnTo>
                                <a:lnTo>
                                  <a:pt x="12086" y="1036"/>
                                </a:lnTo>
                                <a:lnTo>
                                  <a:pt x="12086" y="1065"/>
                                </a:lnTo>
                                <a:lnTo>
                                  <a:pt x="12086" y="1066"/>
                                </a:lnTo>
                                <a:lnTo>
                                  <a:pt x="12086" y="1516"/>
                                </a:lnTo>
                                <a:lnTo>
                                  <a:pt x="12086" y="1546"/>
                                </a:lnTo>
                                <a:lnTo>
                                  <a:pt x="12116" y="1546"/>
                                </a:lnTo>
                                <a:lnTo>
                                  <a:pt x="14052" y="1546"/>
                                </a:lnTo>
                                <a:lnTo>
                                  <a:pt x="14053" y="1546"/>
                                </a:lnTo>
                                <a:lnTo>
                                  <a:pt x="14082" y="1546"/>
                                </a:lnTo>
                                <a:lnTo>
                                  <a:pt x="14082" y="1516"/>
                                </a:lnTo>
                                <a:lnTo>
                                  <a:pt x="14082" y="1066"/>
                                </a:lnTo>
                                <a:lnTo>
                                  <a:pt x="14082" y="1065"/>
                                </a:lnTo>
                                <a:lnTo>
                                  <a:pt x="14082" y="1036"/>
                                </a:lnTo>
                                <a:lnTo>
                                  <a:pt x="14082" y="30"/>
                                </a:lnTo>
                                <a:lnTo>
                                  <a:pt x="1408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1" name="docshape505"/>
                        <wps:cNvSpPr>
                          <a:spLocks/>
                        </wps:cNvSpPr>
                        <wps:spPr bwMode="auto">
                          <a:xfrm>
                            <a:off x="2537" y="8756"/>
                            <a:ext cx="12942" cy="436"/>
                          </a:xfrm>
                          <a:custGeom>
                            <a:avLst/>
                            <a:gdLst>
                              <a:gd name="T0" fmla="+- 0 2568 2537"/>
                              <a:gd name="T1" fmla="*/ T0 w 12942"/>
                              <a:gd name="T2" fmla="+- 0 8756 8756"/>
                              <a:gd name="T3" fmla="*/ 8756 h 436"/>
                              <a:gd name="T4" fmla="+- 0 2537 2537"/>
                              <a:gd name="T5" fmla="*/ T4 w 12942"/>
                              <a:gd name="T6" fmla="+- 0 8756 8756"/>
                              <a:gd name="T7" fmla="*/ 8756 h 436"/>
                              <a:gd name="T8" fmla="+- 0 2537 2537"/>
                              <a:gd name="T9" fmla="*/ T8 w 12942"/>
                              <a:gd name="T10" fmla="+- 0 9192 8756"/>
                              <a:gd name="T11" fmla="*/ 9192 h 436"/>
                              <a:gd name="T12" fmla="+- 0 2568 2537"/>
                              <a:gd name="T13" fmla="*/ T12 w 12942"/>
                              <a:gd name="T14" fmla="+- 0 9192 8756"/>
                              <a:gd name="T15" fmla="*/ 9192 h 436"/>
                              <a:gd name="T16" fmla="+- 0 2568 2537"/>
                              <a:gd name="T17" fmla="*/ T16 w 12942"/>
                              <a:gd name="T18" fmla="+- 0 8756 8756"/>
                              <a:gd name="T19" fmla="*/ 8756 h 436"/>
                              <a:gd name="T20" fmla="+- 0 6110 2537"/>
                              <a:gd name="T21" fmla="*/ T20 w 12942"/>
                              <a:gd name="T22" fmla="+- 0 8756 8756"/>
                              <a:gd name="T23" fmla="*/ 8756 h 436"/>
                              <a:gd name="T24" fmla="+- 0 6080 2537"/>
                              <a:gd name="T25" fmla="*/ T24 w 12942"/>
                              <a:gd name="T26" fmla="+- 0 8756 8756"/>
                              <a:gd name="T27" fmla="*/ 8756 h 436"/>
                              <a:gd name="T28" fmla="+- 0 6080 2537"/>
                              <a:gd name="T29" fmla="*/ T28 w 12942"/>
                              <a:gd name="T30" fmla="+- 0 9192 8756"/>
                              <a:gd name="T31" fmla="*/ 9192 h 436"/>
                              <a:gd name="T32" fmla="+- 0 6110 2537"/>
                              <a:gd name="T33" fmla="*/ T32 w 12942"/>
                              <a:gd name="T34" fmla="+- 0 9192 8756"/>
                              <a:gd name="T35" fmla="*/ 9192 h 436"/>
                              <a:gd name="T36" fmla="+- 0 6110 2537"/>
                              <a:gd name="T37" fmla="*/ T36 w 12942"/>
                              <a:gd name="T38" fmla="+- 0 8756 8756"/>
                              <a:gd name="T39" fmla="*/ 8756 h 436"/>
                              <a:gd name="T40" fmla="+- 0 10089 2537"/>
                              <a:gd name="T41" fmla="*/ T40 w 12942"/>
                              <a:gd name="T42" fmla="+- 0 8756 8756"/>
                              <a:gd name="T43" fmla="*/ 8756 h 436"/>
                              <a:gd name="T44" fmla="+- 0 10059 2537"/>
                              <a:gd name="T45" fmla="*/ T44 w 12942"/>
                              <a:gd name="T46" fmla="+- 0 8756 8756"/>
                              <a:gd name="T47" fmla="*/ 8756 h 436"/>
                              <a:gd name="T48" fmla="+- 0 10059 2537"/>
                              <a:gd name="T49" fmla="*/ T48 w 12942"/>
                              <a:gd name="T50" fmla="+- 0 9192 8756"/>
                              <a:gd name="T51" fmla="*/ 9192 h 436"/>
                              <a:gd name="T52" fmla="+- 0 10089 2537"/>
                              <a:gd name="T53" fmla="*/ T52 w 12942"/>
                              <a:gd name="T54" fmla="+- 0 9192 8756"/>
                              <a:gd name="T55" fmla="*/ 9192 h 436"/>
                              <a:gd name="T56" fmla="+- 0 10089 2537"/>
                              <a:gd name="T57" fmla="*/ T56 w 12942"/>
                              <a:gd name="T58" fmla="+- 0 8756 8756"/>
                              <a:gd name="T59" fmla="*/ 8756 h 436"/>
                              <a:gd name="T60" fmla="+- 0 12371 2537"/>
                              <a:gd name="T61" fmla="*/ T60 w 12942"/>
                              <a:gd name="T62" fmla="+- 0 8756 8756"/>
                              <a:gd name="T63" fmla="*/ 8756 h 436"/>
                              <a:gd name="T64" fmla="+- 0 12341 2537"/>
                              <a:gd name="T65" fmla="*/ T64 w 12942"/>
                              <a:gd name="T66" fmla="+- 0 8756 8756"/>
                              <a:gd name="T67" fmla="*/ 8756 h 436"/>
                              <a:gd name="T68" fmla="+- 0 12341 2537"/>
                              <a:gd name="T69" fmla="*/ T68 w 12942"/>
                              <a:gd name="T70" fmla="+- 0 9192 8756"/>
                              <a:gd name="T71" fmla="*/ 9192 h 436"/>
                              <a:gd name="T72" fmla="+- 0 12371 2537"/>
                              <a:gd name="T73" fmla="*/ T72 w 12942"/>
                              <a:gd name="T74" fmla="+- 0 9192 8756"/>
                              <a:gd name="T75" fmla="*/ 9192 h 436"/>
                              <a:gd name="T76" fmla="+- 0 12371 2537"/>
                              <a:gd name="T77" fmla="*/ T76 w 12942"/>
                              <a:gd name="T78" fmla="+- 0 8756 8756"/>
                              <a:gd name="T79" fmla="*/ 8756 h 436"/>
                              <a:gd name="T80" fmla="+- 0 13512 2537"/>
                              <a:gd name="T81" fmla="*/ T80 w 12942"/>
                              <a:gd name="T82" fmla="+- 0 8756 8756"/>
                              <a:gd name="T83" fmla="*/ 8756 h 436"/>
                              <a:gd name="T84" fmla="+- 0 13482 2537"/>
                              <a:gd name="T85" fmla="*/ T84 w 12942"/>
                              <a:gd name="T86" fmla="+- 0 8756 8756"/>
                              <a:gd name="T87" fmla="*/ 8756 h 436"/>
                              <a:gd name="T88" fmla="+- 0 13482 2537"/>
                              <a:gd name="T89" fmla="*/ T88 w 12942"/>
                              <a:gd name="T90" fmla="+- 0 9192 8756"/>
                              <a:gd name="T91" fmla="*/ 9192 h 436"/>
                              <a:gd name="T92" fmla="+- 0 13512 2537"/>
                              <a:gd name="T93" fmla="*/ T92 w 12942"/>
                              <a:gd name="T94" fmla="+- 0 9192 8756"/>
                              <a:gd name="T95" fmla="*/ 9192 h 436"/>
                              <a:gd name="T96" fmla="+- 0 13512 2537"/>
                              <a:gd name="T97" fmla="*/ T96 w 12942"/>
                              <a:gd name="T98" fmla="+- 0 8756 8756"/>
                              <a:gd name="T99" fmla="*/ 8756 h 436"/>
                              <a:gd name="T100" fmla="+- 0 15478 2537"/>
                              <a:gd name="T101" fmla="*/ T100 w 12942"/>
                              <a:gd name="T102" fmla="+- 0 8756 8756"/>
                              <a:gd name="T103" fmla="*/ 8756 h 436"/>
                              <a:gd name="T104" fmla="+- 0 15448 2537"/>
                              <a:gd name="T105" fmla="*/ T104 w 12942"/>
                              <a:gd name="T106" fmla="+- 0 8756 8756"/>
                              <a:gd name="T107" fmla="*/ 8756 h 436"/>
                              <a:gd name="T108" fmla="+- 0 15448 2537"/>
                              <a:gd name="T109" fmla="*/ T108 w 12942"/>
                              <a:gd name="T110" fmla="+- 0 9192 8756"/>
                              <a:gd name="T111" fmla="*/ 9192 h 436"/>
                              <a:gd name="T112" fmla="+- 0 15478 2537"/>
                              <a:gd name="T113" fmla="*/ T112 w 12942"/>
                              <a:gd name="T114" fmla="+- 0 9192 8756"/>
                              <a:gd name="T115" fmla="*/ 9192 h 436"/>
                              <a:gd name="T116" fmla="+- 0 15478 2537"/>
                              <a:gd name="T117" fmla="*/ T116 w 12942"/>
                              <a:gd name="T118" fmla="+- 0 8756 8756"/>
                              <a:gd name="T119" fmla="*/ 8756 h 4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12942" h="436">
                                <a:moveTo>
                                  <a:pt x="31" y="0"/>
                                </a:moveTo>
                                <a:lnTo>
                                  <a:pt x="0" y="0"/>
                                </a:lnTo>
                                <a:lnTo>
                                  <a:pt x="0" y="436"/>
                                </a:lnTo>
                                <a:lnTo>
                                  <a:pt x="31" y="436"/>
                                </a:lnTo>
                                <a:lnTo>
                                  <a:pt x="31" y="0"/>
                                </a:lnTo>
                                <a:close/>
                                <a:moveTo>
                                  <a:pt x="3573" y="0"/>
                                </a:moveTo>
                                <a:lnTo>
                                  <a:pt x="3543" y="0"/>
                                </a:lnTo>
                                <a:lnTo>
                                  <a:pt x="3543" y="436"/>
                                </a:lnTo>
                                <a:lnTo>
                                  <a:pt x="3573" y="436"/>
                                </a:lnTo>
                                <a:lnTo>
                                  <a:pt x="3573" y="0"/>
                                </a:lnTo>
                                <a:close/>
                                <a:moveTo>
                                  <a:pt x="7552" y="0"/>
                                </a:moveTo>
                                <a:lnTo>
                                  <a:pt x="7522" y="0"/>
                                </a:lnTo>
                                <a:lnTo>
                                  <a:pt x="7522" y="436"/>
                                </a:lnTo>
                                <a:lnTo>
                                  <a:pt x="7552" y="436"/>
                                </a:lnTo>
                                <a:lnTo>
                                  <a:pt x="7552" y="0"/>
                                </a:lnTo>
                                <a:close/>
                                <a:moveTo>
                                  <a:pt x="9834" y="0"/>
                                </a:moveTo>
                                <a:lnTo>
                                  <a:pt x="9804" y="0"/>
                                </a:lnTo>
                                <a:lnTo>
                                  <a:pt x="9804" y="436"/>
                                </a:lnTo>
                                <a:lnTo>
                                  <a:pt x="9834" y="436"/>
                                </a:lnTo>
                                <a:lnTo>
                                  <a:pt x="9834" y="0"/>
                                </a:lnTo>
                                <a:close/>
                                <a:moveTo>
                                  <a:pt x="10975" y="0"/>
                                </a:moveTo>
                                <a:lnTo>
                                  <a:pt x="10945" y="0"/>
                                </a:lnTo>
                                <a:lnTo>
                                  <a:pt x="10945" y="436"/>
                                </a:lnTo>
                                <a:lnTo>
                                  <a:pt x="10975" y="436"/>
                                </a:lnTo>
                                <a:lnTo>
                                  <a:pt x="10975" y="0"/>
                                </a:lnTo>
                                <a:close/>
                                <a:moveTo>
                                  <a:pt x="12941" y="0"/>
                                </a:moveTo>
                                <a:lnTo>
                                  <a:pt x="12911" y="0"/>
                                </a:lnTo>
                                <a:lnTo>
                                  <a:pt x="12911" y="436"/>
                                </a:lnTo>
                                <a:lnTo>
                                  <a:pt x="12941" y="436"/>
                                </a:lnTo>
                                <a:lnTo>
                                  <a:pt x="1294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21" name="docshape507"/>
                        <wps:cNvSpPr>
                          <a:spLocks/>
                        </wps:cNvSpPr>
                        <wps:spPr bwMode="auto">
                          <a:xfrm>
                            <a:off x="1396" y="9191"/>
                            <a:ext cx="14083" cy="946"/>
                          </a:xfrm>
                          <a:custGeom>
                            <a:avLst/>
                            <a:gdLst>
                              <a:gd name="T0" fmla="+- 0 13482 1396"/>
                              <a:gd name="T1" fmla="*/ T0 w 14083"/>
                              <a:gd name="T2" fmla="+- 0 9192 9192"/>
                              <a:gd name="T3" fmla="*/ 9192 h 946"/>
                              <a:gd name="T4" fmla="+- 0 12371 1396"/>
                              <a:gd name="T5" fmla="*/ T4 w 14083"/>
                              <a:gd name="T6" fmla="+- 0 9192 9192"/>
                              <a:gd name="T7" fmla="*/ 9192 h 946"/>
                              <a:gd name="T8" fmla="+- 0 12341 1396"/>
                              <a:gd name="T9" fmla="*/ T8 w 14083"/>
                              <a:gd name="T10" fmla="+- 0 9192 9192"/>
                              <a:gd name="T11" fmla="*/ 9192 h 946"/>
                              <a:gd name="T12" fmla="+- 0 10089 1396"/>
                              <a:gd name="T13" fmla="*/ T12 w 14083"/>
                              <a:gd name="T14" fmla="+- 0 9192 9192"/>
                              <a:gd name="T15" fmla="*/ 9192 h 946"/>
                              <a:gd name="T16" fmla="+- 0 10059 1396"/>
                              <a:gd name="T17" fmla="*/ T16 w 14083"/>
                              <a:gd name="T18" fmla="+- 0 9192 9192"/>
                              <a:gd name="T19" fmla="*/ 9192 h 946"/>
                              <a:gd name="T20" fmla="+- 0 6110 1396"/>
                              <a:gd name="T21" fmla="*/ T20 w 14083"/>
                              <a:gd name="T22" fmla="+- 0 9192 9192"/>
                              <a:gd name="T23" fmla="*/ 9192 h 946"/>
                              <a:gd name="T24" fmla="+- 0 6081 1396"/>
                              <a:gd name="T25" fmla="*/ T24 w 14083"/>
                              <a:gd name="T26" fmla="+- 0 9192 9192"/>
                              <a:gd name="T27" fmla="*/ 9192 h 946"/>
                              <a:gd name="T28" fmla="+- 0 6080 1396"/>
                              <a:gd name="T29" fmla="*/ T28 w 14083"/>
                              <a:gd name="T30" fmla="+- 0 9192 9192"/>
                              <a:gd name="T31" fmla="*/ 9192 h 946"/>
                              <a:gd name="T32" fmla="+- 0 2568 1396"/>
                              <a:gd name="T33" fmla="*/ T32 w 14083"/>
                              <a:gd name="T34" fmla="+- 0 9192 9192"/>
                              <a:gd name="T35" fmla="*/ 9192 h 946"/>
                              <a:gd name="T36" fmla="+- 0 2568 1396"/>
                              <a:gd name="T37" fmla="*/ T36 w 14083"/>
                              <a:gd name="T38" fmla="+- 0 9222 9192"/>
                              <a:gd name="T39" fmla="*/ 9222 h 946"/>
                              <a:gd name="T40" fmla="+- 0 6080 1396"/>
                              <a:gd name="T41" fmla="*/ T40 w 14083"/>
                              <a:gd name="T42" fmla="+- 0 9222 9192"/>
                              <a:gd name="T43" fmla="*/ 9222 h 946"/>
                              <a:gd name="T44" fmla="+- 0 6081 1396"/>
                              <a:gd name="T45" fmla="*/ T44 w 14083"/>
                              <a:gd name="T46" fmla="+- 0 9222 9192"/>
                              <a:gd name="T47" fmla="*/ 9222 h 946"/>
                              <a:gd name="T48" fmla="+- 0 6110 1396"/>
                              <a:gd name="T49" fmla="*/ T48 w 14083"/>
                              <a:gd name="T50" fmla="+- 0 9222 9192"/>
                              <a:gd name="T51" fmla="*/ 9222 h 946"/>
                              <a:gd name="T52" fmla="+- 0 10059 1396"/>
                              <a:gd name="T53" fmla="*/ T52 w 14083"/>
                              <a:gd name="T54" fmla="+- 0 9222 9192"/>
                              <a:gd name="T55" fmla="*/ 9222 h 946"/>
                              <a:gd name="T56" fmla="+- 0 10089 1396"/>
                              <a:gd name="T57" fmla="*/ T56 w 14083"/>
                              <a:gd name="T58" fmla="+- 0 9222 9192"/>
                              <a:gd name="T59" fmla="*/ 9222 h 946"/>
                              <a:gd name="T60" fmla="+- 0 12341 1396"/>
                              <a:gd name="T61" fmla="*/ T60 w 14083"/>
                              <a:gd name="T62" fmla="+- 0 9222 9192"/>
                              <a:gd name="T63" fmla="*/ 9222 h 946"/>
                              <a:gd name="T64" fmla="+- 0 12371 1396"/>
                              <a:gd name="T65" fmla="*/ T64 w 14083"/>
                              <a:gd name="T66" fmla="+- 0 9222 9192"/>
                              <a:gd name="T67" fmla="*/ 9222 h 946"/>
                              <a:gd name="T68" fmla="+- 0 13482 1396"/>
                              <a:gd name="T69" fmla="*/ T68 w 14083"/>
                              <a:gd name="T70" fmla="+- 0 9222 9192"/>
                              <a:gd name="T71" fmla="*/ 9222 h 946"/>
                              <a:gd name="T72" fmla="+- 0 13482 1396"/>
                              <a:gd name="T73" fmla="*/ T72 w 14083"/>
                              <a:gd name="T74" fmla="+- 0 9192 9192"/>
                              <a:gd name="T75" fmla="*/ 9192 h 946"/>
                              <a:gd name="T76" fmla="+- 0 15478 1396"/>
                              <a:gd name="T77" fmla="*/ T76 w 14083"/>
                              <a:gd name="T78" fmla="+- 0 9192 9192"/>
                              <a:gd name="T79" fmla="*/ 9192 h 946"/>
                              <a:gd name="T80" fmla="+- 0 15449 1396"/>
                              <a:gd name="T81" fmla="*/ T80 w 14083"/>
                              <a:gd name="T82" fmla="+- 0 9192 9192"/>
                              <a:gd name="T83" fmla="*/ 9192 h 946"/>
                              <a:gd name="T84" fmla="+- 0 15448 1396"/>
                              <a:gd name="T85" fmla="*/ T84 w 14083"/>
                              <a:gd name="T86" fmla="+- 0 9192 9192"/>
                              <a:gd name="T87" fmla="*/ 9192 h 946"/>
                              <a:gd name="T88" fmla="+- 0 13512 1396"/>
                              <a:gd name="T89" fmla="*/ T88 w 14083"/>
                              <a:gd name="T90" fmla="+- 0 9192 9192"/>
                              <a:gd name="T91" fmla="*/ 9192 h 946"/>
                              <a:gd name="T92" fmla="+- 0 13482 1396"/>
                              <a:gd name="T93" fmla="*/ T92 w 14083"/>
                              <a:gd name="T94" fmla="+- 0 9192 9192"/>
                              <a:gd name="T95" fmla="*/ 9192 h 946"/>
                              <a:gd name="T96" fmla="+- 0 13482 1396"/>
                              <a:gd name="T97" fmla="*/ T96 w 14083"/>
                              <a:gd name="T98" fmla="+- 0 9222 9192"/>
                              <a:gd name="T99" fmla="*/ 9222 h 946"/>
                              <a:gd name="T100" fmla="+- 0 13512 1396"/>
                              <a:gd name="T101" fmla="*/ T100 w 14083"/>
                              <a:gd name="T102" fmla="+- 0 9222 9192"/>
                              <a:gd name="T103" fmla="*/ 9222 h 946"/>
                              <a:gd name="T104" fmla="+- 0 15448 1396"/>
                              <a:gd name="T105" fmla="*/ T104 w 14083"/>
                              <a:gd name="T106" fmla="+- 0 9222 9192"/>
                              <a:gd name="T107" fmla="*/ 9222 h 946"/>
                              <a:gd name="T108" fmla="+- 0 15448 1396"/>
                              <a:gd name="T109" fmla="*/ T108 w 14083"/>
                              <a:gd name="T110" fmla="+- 0 10107 9192"/>
                              <a:gd name="T111" fmla="*/ 10107 h 946"/>
                              <a:gd name="T112" fmla="+- 0 1427 1396"/>
                              <a:gd name="T113" fmla="*/ T112 w 14083"/>
                              <a:gd name="T114" fmla="+- 0 10107 9192"/>
                              <a:gd name="T115" fmla="*/ 10107 h 946"/>
                              <a:gd name="T116" fmla="+- 0 1427 1396"/>
                              <a:gd name="T117" fmla="*/ T116 w 14083"/>
                              <a:gd name="T118" fmla="+- 0 9222 9192"/>
                              <a:gd name="T119" fmla="*/ 9222 h 946"/>
                              <a:gd name="T120" fmla="+- 0 2537 1396"/>
                              <a:gd name="T121" fmla="*/ T120 w 14083"/>
                              <a:gd name="T122" fmla="+- 0 9222 9192"/>
                              <a:gd name="T123" fmla="*/ 9222 h 946"/>
                              <a:gd name="T124" fmla="+- 0 2568 1396"/>
                              <a:gd name="T125" fmla="*/ T124 w 14083"/>
                              <a:gd name="T126" fmla="+- 0 9222 9192"/>
                              <a:gd name="T127" fmla="*/ 9222 h 946"/>
                              <a:gd name="T128" fmla="+- 0 2568 1396"/>
                              <a:gd name="T129" fmla="*/ T128 w 14083"/>
                              <a:gd name="T130" fmla="+- 0 9192 9192"/>
                              <a:gd name="T131" fmla="*/ 9192 h 946"/>
                              <a:gd name="T132" fmla="+- 0 2537 1396"/>
                              <a:gd name="T133" fmla="*/ T132 w 14083"/>
                              <a:gd name="T134" fmla="+- 0 9192 9192"/>
                              <a:gd name="T135" fmla="*/ 9192 h 946"/>
                              <a:gd name="T136" fmla="+- 0 1427 1396"/>
                              <a:gd name="T137" fmla="*/ T136 w 14083"/>
                              <a:gd name="T138" fmla="+- 0 9192 9192"/>
                              <a:gd name="T139" fmla="*/ 9192 h 946"/>
                              <a:gd name="T140" fmla="+- 0 1396 1396"/>
                              <a:gd name="T141" fmla="*/ T140 w 14083"/>
                              <a:gd name="T142" fmla="+- 0 9192 9192"/>
                              <a:gd name="T143" fmla="*/ 9192 h 946"/>
                              <a:gd name="T144" fmla="+- 0 1396 1396"/>
                              <a:gd name="T145" fmla="*/ T144 w 14083"/>
                              <a:gd name="T146" fmla="+- 0 9221 9192"/>
                              <a:gd name="T147" fmla="*/ 9221 h 946"/>
                              <a:gd name="T148" fmla="+- 0 1396 1396"/>
                              <a:gd name="T149" fmla="*/ T148 w 14083"/>
                              <a:gd name="T150" fmla="+- 0 9222 9192"/>
                              <a:gd name="T151" fmla="*/ 9222 h 946"/>
                              <a:gd name="T152" fmla="+- 0 1396 1396"/>
                              <a:gd name="T153" fmla="*/ T152 w 14083"/>
                              <a:gd name="T154" fmla="+- 0 10107 9192"/>
                              <a:gd name="T155" fmla="*/ 10107 h 946"/>
                              <a:gd name="T156" fmla="+- 0 1396 1396"/>
                              <a:gd name="T157" fmla="*/ T156 w 14083"/>
                              <a:gd name="T158" fmla="+- 0 10137 9192"/>
                              <a:gd name="T159" fmla="*/ 10137 h 946"/>
                              <a:gd name="T160" fmla="+- 0 1427 1396"/>
                              <a:gd name="T161" fmla="*/ T160 w 14083"/>
                              <a:gd name="T162" fmla="+- 0 10137 9192"/>
                              <a:gd name="T163" fmla="*/ 10137 h 946"/>
                              <a:gd name="T164" fmla="+- 0 15448 1396"/>
                              <a:gd name="T165" fmla="*/ T164 w 14083"/>
                              <a:gd name="T166" fmla="+- 0 10137 9192"/>
                              <a:gd name="T167" fmla="*/ 10137 h 946"/>
                              <a:gd name="T168" fmla="+- 0 15449 1396"/>
                              <a:gd name="T169" fmla="*/ T168 w 14083"/>
                              <a:gd name="T170" fmla="+- 0 10137 9192"/>
                              <a:gd name="T171" fmla="*/ 10137 h 946"/>
                              <a:gd name="T172" fmla="+- 0 15478 1396"/>
                              <a:gd name="T173" fmla="*/ T172 w 14083"/>
                              <a:gd name="T174" fmla="+- 0 10137 9192"/>
                              <a:gd name="T175" fmla="*/ 10137 h 946"/>
                              <a:gd name="T176" fmla="+- 0 15478 1396"/>
                              <a:gd name="T177" fmla="*/ T176 w 14083"/>
                              <a:gd name="T178" fmla="+- 0 10107 9192"/>
                              <a:gd name="T179" fmla="*/ 10107 h 946"/>
                              <a:gd name="T180" fmla="+- 0 15478 1396"/>
                              <a:gd name="T181" fmla="*/ T180 w 14083"/>
                              <a:gd name="T182" fmla="+- 0 9222 9192"/>
                              <a:gd name="T183" fmla="*/ 9222 h 946"/>
                              <a:gd name="T184" fmla="+- 0 15478 1396"/>
                              <a:gd name="T185" fmla="*/ T184 w 14083"/>
                              <a:gd name="T186" fmla="+- 0 9221 9192"/>
                              <a:gd name="T187" fmla="*/ 9221 h 946"/>
                              <a:gd name="T188" fmla="+- 0 15478 1396"/>
                              <a:gd name="T189" fmla="*/ T188 w 14083"/>
                              <a:gd name="T190" fmla="+- 0 9192 9192"/>
                              <a:gd name="T191" fmla="*/ 9192 h 9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14083" h="946">
                                <a:moveTo>
                                  <a:pt x="12086" y="0"/>
                                </a:moveTo>
                                <a:lnTo>
                                  <a:pt x="10975" y="0"/>
                                </a:lnTo>
                                <a:lnTo>
                                  <a:pt x="10945" y="0"/>
                                </a:lnTo>
                                <a:lnTo>
                                  <a:pt x="8693" y="0"/>
                                </a:lnTo>
                                <a:lnTo>
                                  <a:pt x="8663" y="0"/>
                                </a:lnTo>
                                <a:lnTo>
                                  <a:pt x="4714" y="0"/>
                                </a:lnTo>
                                <a:lnTo>
                                  <a:pt x="4685" y="0"/>
                                </a:lnTo>
                                <a:lnTo>
                                  <a:pt x="4684" y="0"/>
                                </a:lnTo>
                                <a:lnTo>
                                  <a:pt x="1172" y="0"/>
                                </a:lnTo>
                                <a:lnTo>
                                  <a:pt x="1172" y="30"/>
                                </a:lnTo>
                                <a:lnTo>
                                  <a:pt x="4684" y="30"/>
                                </a:lnTo>
                                <a:lnTo>
                                  <a:pt x="4685" y="30"/>
                                </a:lnTo>
                                <a:lnTo>
                                  <a:pt x="4714" y="30"/>
                                </a:lnTo>
                                <a:lnTo>
                                  <a:pt x="8663" y="30"/>
                                </a:lnTo>
                                <a:lnTo>
                                  <a:pt x="8693" y="30"/>
                                </a:lnTo>
                                <a:lnTo>
                                  <a:pt x="10945" y="30"/>
                                </a:lnTo>
                                <a:lnTo>
                                  <a:pt x="10975" y="30"/>
                                </a:lnTo>
                                <a:lnTo>
                                  <a:pt x="12086" y="30"/>
                                </a:lnTo>
                                <a:lnTo>
                                  <a:pt x="12086" y="0"/>
                                </a:lnTo>
                                <a:close/>
                                <a:moveTo>
                                  <a:pt x="14082" y="0"/>
                                </a:moveTo>
                                <a:lnTo>
                                  <a:pt x="14053" y="0"/>
                                </a:lnTo>
                                <a:lnTo>
                                  <a:pt x="14052" y="0"/>
                                </a:lnTo>
                                <a:lnTo>
                                  <a:pt x="12116" y="0"/>
                                </a:lnTo>
                                <a:lnTo>
                                  <a:pt x="12086" y="0"/>
                                </a:lnTo>
                                <a:lnTo>
                                  <a:pt x="12086" y="30"/>
                                </a:lnTo>
                                <a:lnTo>
                                  <a:pt x="12116" y="30"/>
                                </a:lnTo>
                                <a:lnTo>
                                  <a:pt x="14052" y="30"/>
                                </a:lnTo>
                                <a:lnTo>
                                  <a:pt x="14052" y="915"/>
                                </a:lnTo>
                                <a:lnTo>
                                  <a:pt x="31" y="915"/>
                                </a:lnTo>
                                <a:lnTo>
                                  <a:pt x="31" y="30"/>
                                </a:lnTo>
                                <a:lnTo>
                                  <a:pt x="1141" y="30"/>
                                </a:lnTo>
                                <a:lnTo>
                                  <a:pt x="1172" y="30"/>
                                </a:lnTo>
                                <a:lnTo>
                                  <a:pt x="1172" y="0"/>
                                </a:lnTo>
                                <a:lnTo>
                                  <a:pt x="1141" y="0"/>
                                </a:lnTo>
                                <a:lnTo>
                                  <a:pt x="31" y="0"/>
                                </a:lnTo>
                                <a:lnTo>
                                  <a:pt x="0" y="0"/>
                                </a:lnTo>
                                <a:lnTo>
                                  <a:pt x="0" y="29"/>
                                </a:lnTo>
                                <a:lnTo>
                                  <a:pt x="0" y="30"/>
                                </a:lnTo>
                                <a:lnTo>
                                  <a:pt x="0" y="915"/>
                                </a:lnTo>
                                <a:lnTo>
                                  <a:pt x="0" y="945"/>
                                </a:lnTo>
                                <a:lnTo>
                                  <a:pt x="31" y="945"/>
                                </a:lnTo>
                                <a:lnTo>
                                  <a:pt x="14052" y="945"/>
                                </a:lnTo>
                                <a:lnTo>
                                  <a:pt x="14053" y="945"/>
                                </a:lnTo>
                                <a:lnTo>
                                  <a:pt x="14082" y="945"/>
                                </a:lnTo>
                                <a:lnTo>
                                  <a:pt x="14082" y="915"/>
                                </a:lnTo>
                                <a:lnTo>
                                  <a:pt x="14082" y="30"/>
                                </a:lnTo>
                                <a:lnTo>
                                  <a:pt x="14082" y="29"/>
                                </a:lnTo>
                                <a:lnTo>
                                  <a:pt x="1408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5" name="docshape499"/>
                        <wps:cNvSpPr>
                          <a:spLocks noChangeArrowheads="1"/>
                        </wps:cNvSpPr>
                        <wps:spPr bwMode="auto">
                          <a:xfrm>
                            <a:off x="1396" y="4100"/>
                            <a:ext cx="14052" cy="6002"/>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B0FA47" id="Gruppieren 418" o:spid="_x0000_s1026" style="position:absolute;margin-left:69.5pt;margin-top:79.55pt;width:704.15pt;height:411.9pt;z-index:-251607040;mso-position-horizontal-relative:page;mso-position-vertical-relative:page" coordorigin="1396,1592" coordsize="14083,8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">
                <v:rect id="docshape493" o:spid="_x0000_s1027" style="position:absolute;left:1441;top:1622;width:14007;height:7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" fillcolor="#d9d9d9" stroked="f"/>
                <v:shape id="docshape494" o:spid="_x0000_s1028" style="position:absolute;left:1396;top:1592;width:14083;height:736;visibility:visible;mso-wrap-style:square;v-text-anchor:top" coordsize="14083,7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" path="m14082,r-29,l31,,,,,30,,736r31,l31,30r14021,l14052,736r30,l14082,30r,-30xe" fillcolor="#a6a6a6" stroked="f">
                  <v:path arrowok="t" o:connecttype="custom" o:connectlocs="14082,1592;14053,1592;31,1592;0,1592;0,1622;0,2328;31,2328;31,1622;14052,1622;14052,2328;14082,2328;14082,1622;14082,1592" o:connectangles="0,0,0,0,0,0,0,0,0,0,0,0,0"/>
                </v:shape>
                <v:shape id="docshape495" o:spid="_x0000_s1029" style="position:absolute;left:1441;top:2357;width:8018;height:451;visibility:visible;mso-wrap-style:square;v-text-anchor:top" coordsize="8018,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" path="m2387,l,,,450r2387,l2387,xm8017,l4008,r,450l8017,450,8017,xe" fillcolor="#d9d9d9" stroked="f">
                  <v:path arrowok="t" o:connecttype="custom" o:connectlocs="2387,2358;0,2358;0,2808;2387,2808;2387,2358;8017,2358;4008,2358;4008,2808;8017,2808;8017,2358" o:connectangles="0,0,0,0,0,0,0,0,0,0"/>
                </v:shape>
                <v:shape id="docshape496" o:spid="_x0000_s1030" style="position:absolute;left:1396;top:2328;width:14083;height:481;visibility:visible;mso-wrap-style:square;v-text-anchor:top" coordsize="14083,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" path="m2433,l31,,,,,30,,480r31,l31,30r2402,l2433,xm14082,r-29,l14052,,8093,r-30,l4054,r-30,l2463,r-30,l2433,30r,450l2463,480r,-450l4024,30r,450l4054,480r,-450l8063,30r,450l8093,480r,-450l14052,30r,450l14082,480r,-450l14082,xe" fillcolor="#a6a6a6" stroked="f">
                  <v:path arrowok="t" o:connecttype="custom" o:connectlocs="2433,2328;31,2328;0,2328;0,2358;0,2358;0,2808;31,2808;31,2358;2433,2358;2433,2328;14082,2328;14053,2328;14052,2328;8093,2328;8063,2328;4054,2328;4024,2328;4024,2328;2463,2328;2433,2328;2433,2358;2433,2358;2433,2808;2463,2808;2463,2358;4024,2358;4024,2808;4054,2808;4054,2358;8063,2358;8063,2808;8093,2808;8093,2358;14052,2358;14052,2808;14082,2808;14082,2358;14082,2358;14082,2328" o:connectangles="0,0,0,0,0,0,0,0,0,0,0,0,0,0,0,0,0,0,0,0,0,0,0,0,0,0,0,0,0,0,0,0,0,0,0,0,0,0,0"/>
                </v:shape>
                <v:rect id="docshape497" o:spid="_x0000_s1031" style="position:absolute;left:1441;top:2838;width:14007;height:7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" fillcolor="#d9d9d9" stroked="f"/>
                <v:shape id="docshape498" o:spid="_x0000_s1032" style="position:absolute;left:1396;top:2808;width:14083;height:1262;visibility:visible;mso-wrap-style:square;v-text-anchor:top" coordsize="14083,12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" path="m2433,l31,,,,,30,,781r31,l31,30r2402,l2433,xm14082,782r-29,l14052,782,31,782,,782r,29l,812r,450l31,1262r,-450l14052,812r,450l14082,1262r,-450l14082,811r,-29xm14082,r-29,l14052,,8093,r-30,l4054,r-30,l2463,r-30,l2433,30r30,l4024,30r30,l8063,30r30,l14052,30r,751l14082,781r,-751l14082,xe" fillcolor="#a6a6a6" stroked="f">
                  <v:path arrowok="t" o:connecttype="custom" o:connectlocs="2433,2808;31,2808;0,2808;0,2838;0,3589;31,3589;31,2838;2433,2838;2433,2808;14082,3590;14053,3590;14052,3590;31,3590;0,3590;0,3619;0,3620;0,4070;31,4070;31,3620;14052,3620;14052,4070;14082,4070;14082,3620;14082,3619;14082,3590;14082,2808;14053,2808;14052,2808;8093,2808;8063,2808;4054,2808;4024,2808;4024,2808;2463,2808;2433,2808;2433,2838;2463,2838;4024,2838;4024,2838;4054,2838;8063,2838;8093,2838;14052,2838;14052,3589;14082,3589;14082,2838;14082,2808" o:connectangles="0,0,0,0,0,0,0,0,0,0,0,0,0,0,0,0,0,0,0,0,0,0,0,0,0,0,0,0,0,0,0,0,0,0,0,0,0,0,0,0,0,0,0,0,0,0,0"/>
                </v:shape>
                <v:shape id="docshape500" o:spid="_x0000_s1033" style="position:absolute;left:1396;top:4070;width:14083;height:2193;visibility:visible;mso-wrap-style:square;v-text-anchor:top" coordsize="14083,2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" path="m14082,r-29,l31,,,,,30,,2193r31,l31,30r14021,l14052,2193r30,l14082,30r,-30xe" fillcolor="#a6a6a6" stroked="f">
                  <v:path arrowok="t" o:connecttype="custom" o:connectlocs="14082,4070;14053,4070;31,4070;0,4070;0,4100;0,6263;31,6263;31,4100;14052,4100;14052,6263;14082,6263;14082,4100;14082,4070" o:connectangles="0,0,0,0,0,0,0,0,0,0,0,0,0"/>
                </v:shape>
                <v:shape id="docshape501" o:spid="_x0000_s1034" style="position:absolute;left:1441;top:6950;width:14007;height:815;visibility:visible;mso-wrap-style:square;v-text-anchor:top" coordsize="14007,14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" path="m1095,l,,,1472r1095,l1095,xm4654,l1126,r,1472l4654,1472,4654,xm8617,l4683,r,1472l8617,1472,8617,xm12040,l8647,r,436l12040,436r,-436xm14007,l12070,r,1472l14007,1472,14007,xe" fillcolor="#e6e6e6" stroked="f">
                  <v:path arrowok="t" o:connecttype="custom" o:connectlocs="1095,3484;0,3484;0,4299;1095,4299;1095,3484;4654,3484;1126,3484;1126,4299;4654,4299;4654,3484;8617,3484;4683,3484;4683,4299;8617,4299;8617,3484;12040,3484;8647,3484;8647,3726;12040,3726;12040,3484;14007,3484;12070,3484;12070,4299;14007,4299;14007,3484" o:connectangles="0,0,0,0,0,0,0,0,0,0,0,0,0,0,0,0,0,0,0,0,0,0,0,0,0"/>
                </v:shape>
                <v:shape id="docshape502" o:spid="_x0000_s1035" style="position:absolute;left:1396;top:6263;width:14083;height:466;visibility:visible;mso-wrap-style:square;v-text-anchor:top" coordsize="14083,4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" path="m31,30l,30,,466r31,l31,30xm1172,30r-31,l1141,466r31,l1172,30xm1172,r-31,l31,,,,,30r31,l1141,30r31,l1172,xm4714,30r-30,l4684,466r30,l4714,30xm8693,30r-30,l8663,466r30,l8693,30xm12116,30r-30,l12086,466r30,l12116,30xm14082,30r-30,l14052,466r30,l14082,30xm14082,r-29,l14052,,12116,r-30,l8693,r-30,l4714,r-29,l4684,,1172,r,30l4684,30r1,l4714,30r3949,l8693,30r3393,l12116,30r1936,l14053,30r29,l14082,xe" fillcolor="#a6a6a6" stroked="f">
                  <v:path arrowok="t" o:connecttype="custom" o:connectlocs="31,6293;0,6293;0,6729;31,6729;31,6293;1172,6293;1141,6293;1141,6729;1172,6729;1172,6293;1172,6263;1141,6263;31,6263;0,6263;0,6293;31,6293;1141,6293;1172,6293;1172,6263;4714,6293;4684,6293;4684,6729;4714,6729;4714,6293;8693,6293;8663,6293;8663,6729;8693,6729;8693,6293;12116,6293;12086,6293;12086,6729;12116,6729;12116,6293;14082,6293;14052,6293;14052,6729;14082,6729;14082,6293;14082,6263;14053,6263;14052,6263;12116,6263;12086,6263;8693,6263;8663,6263;4714,6263;4685,6263;4684,6263;1172,6263;1172,6293;4684,6293;4685,6293;4714,6293;8663,6293;8693,6293;12086,6293;12116,6293;14052,6293;14053,6293;14082,6293;14082,6263" o:connectangles="0,0,0,0,0,0,0,0,0,0,0,0,0,0,0,0,0,0,0,0,0,0,0,0,0,0,0,0,0,0,0,0,0,0,0,0,0,0,0,0,0,0,0,0,0,0,0,0,0,0,0,0,0,0,0,0,0,0,0,0,0,0"/>
                </v:shape>
                <v:shape id="docshape503" o:spid="_x0000_s1036" style="position:absolute;left:10089;top:6758;width:3393;height:1006;visibility:visible;mso-wrap-style:square;v-text-anchor:top" coordsize="3393,10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" path="m2252,l,,,1006r2252,l2252,xm3393,l2282,r,1006l3393,1006,3393,xe" fillcolor="#e6e6e6" stroked="f">
                  <v:path arrowok="t" o:connecttype="custom" o:connectlocs="2252,6759;0,6759;0,7765;2252,7765;2252,6759;3393,6759;2282,6759;2282,7765;3393,7765;3393,6759" o:connectangles="0,0,0,0,0,0,0,0,0,0"/>
                </v:shape>
                <v:shape id="docshape504" o:spid="_x0000_s1037" style="position:absolute;left:1396;top:6728;width:14083;height:2463;visibility:visible;mso-wrap-style:square;v-text-anchor:top" coordsize="14083,2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" path="m31,2027r-31,l,2463r31,l31,2027xm1172,2027r-31,l1141,2463r31,l1172,2027xm1172,1546r-31,l1141,1997r-1110,l31,1546r-31,l,1997r,30l31,2027r1110,l1172,2027r,-30l1172,1546xm1172,r-31,l1141,30r,1006l1141,1066r,450l31,1516r,-450l1141,1066r,-30l31,1036,31,30,31,,,,,30,,1036r,29l,1066r,450l,1546r31,l1141,1546r31,l1172,1516r,-450l1172,1065r,-29l1172,30r,-30xm12086,1997r-1111,l10975,1546r-30,l10945,1997r-2252,l8693,1546r-30,l8663,1997r-3949,l4714,1546r-30,l4684,1997r-3512,l1172,2027r3512,l4685,2027r29,l8663,2027r30,l10945,2027r30,l12086,2027r,-30xm12086,l10975,r-30,l10945,30r,1006l10945,1066r,450l8693,1516r,-450l10945,1066r,-30l8693,1036r,-1006l10945,30r,-30l8693,r-30,l8663,30r,1006l8663,1066r,450l4714,1516r,-450l8663,1066r,-30l4714,1036r,-1006l4714,r-30,l4684,30r,1006l1172,1036r,30l4684,1066r,450l1172,1516r,30l4684,1546r1,l4714,1546r3949,l8693,1546r2252,l10975,1546r1111,l12086,1516r-1111,l10975,1066r1111,l12086,1036r-1111,l10975,30r1111,l12086,xm14082,1546r-30,l14052,1997r-1936,l12116,1546r-30,l12086,1997r,30l12116,2027r1936,l14053,2027r29,l14082,1997r,-451xm14082,r-30,l14052,30r,1006l14052,1066r,450l12116,1516r,-450l14052,1066r,-30l12116,1036r,-1006l12116,r-30,l12086,30r,1006l12086,1065r,1l12086,1516r,30l12116,1546r1936,l14053,1546r29,l14082,1516r,-450l14082,1065r,-29l14082,30r,-30xe" fillcolor="#a6a6a6" stroked="f">
                  <v:path arrowok="t" o:connecttype="custom" o:connectlocs="0,9192;1172,8756;1172,9192;1141,8275;31,8275;0,8756;1172,8756;1172,6729;1141,7765;31,8245;1141,7765;31,6729;0,7765;0,8245;1141,8275;1172,7795;1172,6759;10975,8726;10945,8726;8663,8275;4714,8275;1172,8726;4685,8756;8693,8756;12086,8756;10975,6729;10945,7765;8693,8245;10945,7765;10945,6759;8663,6729;8663,7795;4714,7795;4714,7765;4684,6729;1172,7765;4684,8245;4684,8275;8663,8275;10975,8275;10975,8245;12086,7765;12086,6759;14052,8275;12116,8275;12086,8756;14053,8756;14082,8275;14052,6759;14052,8245;14052,7795;12116,6759;12086,6759;12086,7795;12116,8275;14082,8275;14082,7794;14082,6729" o:connectangles="0,0,0,0,0,0,0,0,0,0,0,0,0,0,0,0,0,0,0,0,0,0,0,0,0,0,0,0,0,0,0,0,0,0,0,0,0,0,0,0,0,0,0,0,0,0,0,0,0,0,0,0,0,0,0,0,0,0"/>
                </v:shape>
                <v:shape id="docshape505" o:spid="_x0000_s1038" style="position:absolute;left:2537;top:8756;width:12942;height:436;visibility:visible;mso-wrap-style:square;v-text-anchor:top" coordsize="12942,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" path="m31,l,,,436r31,l31,xm3573,r-30,l3543,436r30,l3573,xm7552,r-30,l7522,436r30,l7552,xm9834,r-30,l9804,436r30,l9834,xm10975,r-30,l10945,436r30,l10975,xm12941,r-30,l12911,436r30,l12941,xe" fillcolor="#a6a6a6" stroked="f">
                  <v:path arrowok="t" o:connecttype="custom" o:connectlocs="31,8756;0,8756;0,9192;31,9192;31,8756;3573,8756;3543,8756;3543,9192;3573,9192;3573,8756;7552,8756;7522,8756;7522,9192;7552,9192;7552,8756;9834,8756;9804,8756;9804,9192;9834,9192;9834,8756;10975,8756;10945,8756;10945,9192;10975,9192;10975,8756;12941,8756;12911,8756;12911,9192;12941,9192;12941,8756" o:connectangles="0,0,0,0,0,0,0,0,0,0,0,0,0,0,0,0,0,0,0,0,0,0,0,0,0,0,0,0,0,0"/>
                </v:shape>
                <v:shape id="docshape507" o:spid="_x0000_s1039" style="position:absolute;left:1396;top:9191;width:14083;height:946;visibility:visible;mso-wrap-style:square;v-text-anchor:top" coordsize="14083,9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" path="m12086,l10975,r-30,l8693,r-30,l4714,r-29,l4684,,1172,r,30l4684,30r1,l4714,30r3949,l8693,30r2252,l10975,30r1111,l12086,xm14082,r-29,l14052,,12116,r-30,l12086,30r30,l14052,30r,885l31,915,31,30r1110,l1172,30r,-30l1141,,31,,,,,29r,1l,915r,30l31,945r14021,l14053,945r29,l14082,915r,-885l14082,29r,-29xe" fillcolor="#a6a6a6" stroked="f">
                  <v:path arrowok="t" o:connecttype="custom" o:connectlocs="12086,9192;10975,9192;10945,9192;8693,9192;8663,9192;4714,9192;4685,9192;4684,9192;1172,9192;1172,9222;4684,9222;4685,9222;4714,9222;8663,9222;8693,9222;10945,9222;10975,9222;12086,9222;12086,9192;14082,9192;14053,9192;14052,9192;12116,9192;12086,9192;12086,9222;12116,9222;14052,9222;14052,10107;31,10107;31,9222;1141,9222;1172,9222;1172,9192;1141,9192;31,9192;0,9192;0,9221;0,9222;0,10107;0,10137;31,10137;14052,10137;14053,10137;14082,10137;14082,10107;14082,9222;14082,9221;14082,9192" o:connectangles="0,0,0,0,0,0,0,0,0,0,0,0,0,0,0,0,0,0,0,0,0,0,0,0,0,0,0,0,0,0,0,0,0,0,0,0,0,0,0,0,0,0,0,0,0,0,0,0"/>
                </v:shape>
                <v:rect id="docshape499" o:spid="_x0000_s1040" style="position:absolute;left:1396;top:4100;width:14052;height: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" fillcolor="#d9d9d9" stroked="f"/>
                <w10:wrap anchorx="page" anchory="page"/>
              </v:group>
            </w:pict>
          </mc:Fallback>
        </mc:AlternateContent>
      </w:r>
      <w:r w:rsidR="00857655" w:rsidRPr="00857655">
        <w:rPr>
          <w:noProof/>
          <w:lang w:val="de-AT" w:eastAsia="de-AT"/>
        </w:rPr>
        <mc:AlternateContent>
          <mc:Choice Requires="wps">
            <w:drawing>
              <wp:anchor distT="0" distB="0" distL="114300" distR="114300" simplePos="0" relativeHeight="251711488" behindDoc="0" locked="0" layoutInCell="1" allowOverlap="1" wp14:anchorId="7F081BF5" wp14:editId="75259497">
                <wp:simplePos x="0" y="0"/>
                <wp:positionH relativeFrom="margin">
                  <wp:posOffset>0</wp:posOffset>
                </wp:positionH>
                <wp:positionV relativeFrom="paragraph">
                  <wp:posOffset>153508</wp:posOffset>
                </wp:positionV>
                <wp:extent cx="4816549" cy="255181"/>
                <wp:effectExtent l="0" t="0" r="3175" b="12065"/>
                <wp:wrapNone/>
                <wp:docPr id="1122"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6549" cy="255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857655" w:rsidRDefault="00EE49CC" w:rsidP="00857655">
                            <w:pPr>
                              <w:pStyle w:val="KeinLeerraum"/>
                              <w:rPr>
                                <w:b/>
                                <w:bCs/>
                              </w:rPr>
                            </w:pPr>
                            <w:r w:rsidRPr="00AF2C5D">
                              <w:rPr>
                                <w:rStyle w:val="Fett"/>
                              </w:rPr>
                              <w:t>A</w:t>
                            </w:r>
                            <w:r>
                              <w:rPr>
                                <w:rStyle w:val="Fett"/>
                              </w:rPr>
                              <w:t>rbeitspaket 1: [Name, z.B. Projektmanagement und Koordination]</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F081BF5" id="docshape491" o:spid="_x0000_s1278" type="#_x0000_t202" style="position:absolute;margin-left:0;margin-top:12.1pt;width:379.25pt;height:20.1pt;z-index:25171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" filled="f" stroked="f">
                <v:textbox inset="0,0,0,0">
                  <w:txbxContent>
                    <w:p w:rsidR="00EE49CC" w:rsidRPr="00857655" w:rsidRDefault="00EE49CC" w:rsidP="00857655">
                      <w:pPr>
                        <w:pStyle w:val="KeinLeerraum"/>
                        <w:rPr>
                          <w:b/>
                          <w:bCs/>
                        </w:rPr>
                      </w:pPr>
                      <w:r w:rsidRPr="00AF2C5D">
                        <w:rPr>
                          <w:rStyle w:val="Fett"/>
                        </w:rPr>
                        <w:t>A</w:t>
                      </w:r>
                      <w:r>
                        <w:rPr>
                          <w:rStyle w:val="Fett"/>
                        </w:rPr>
                        <w:t>rbeitspaket 1: [Name, z.B. Projektmanagement und Koordination]</w:t>
                      </w:r>
                    </w:p>
                  </w:txbxContent>
                </v:textbox>
                <w10:wrap anchorx="margin"/>
              </v:shape>
            </w:pict>
          </mc:Fallback>
        </mc:AlternateContent>
      </w:r>
      <w:r w:rsidR="00857655">
        <w:tab/>
      </w:r>
    </w:p>
    <w:p w:rsidR="008730E9" w:rsidRDefault="006E21AE">
      <w:pPr>
        <w:suppressAutoHyphens w:val="0"/>
        <w:rPr>
          <w:rStyle w:val="Fett"/>
        </w:rPr>
      </w:pPr>
      <w:r w:rsidRPr="00857655">
        <w:rPr>
          <w:noProof/>
          <w:lang w:val="de-AT" w:eastAsia="de-AT"/>
        </w:rPr>
        <mc:AlternateContent>
          <mc:Choice Requires="wps">
            <w:drawing>
              <wp:anchor distT="0" distB="0" distL="114300" distR="114300" simplePos="0" relativeHeight="251723776" behindDoc="0" locked="0" layoutInCell="1" allowOverlap="1" wp14:anchorId="4A144D36" wp14:editId="07E2F88C">
                <wp:simplePos x="0" y="0"/>
                <wp:positionH relativeFrom="margin">
                  <wp:align>left</wp:align>
                </wp:positionH>
                <wp:positionV relativeFrom="paragraph">
                  <wp:posOffset>1289360</wp:posOffset>
                </wp:positionV>
                <wp:extent cx="8847012" cy="3274828"/>
                <wp:effectExtent l="0" t="0" r="11430" b="1905"/>
                <wp:wrapNone/>
                <wp:docPr id="1128"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47012" cy="32748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6E21AE" w:rsidRDefault="00EE49CC" w:rsidP="006E21AE">
                            <w:pPr>
                              <w:pStyle w:val="KeinLeerraum"/>
                              <w:rPr>
                                <w:rStyle w:val="Fett"/>
                              </w:rPr>
                            </w:pPr>
                            <w:r w:rsidRPr="006E21AE">
                              <w:rPr>
                                <w:rStyle w:val="Fett"/>
                              </w:rPr>
                              <w:t>Aktivitäten (was, wie, wo) und Arbeitsteilung</w:t>
                            </w:r>
                          </w:p>
                          <w:p w:rsidR="00EE49CC" w:rsidRPr="006E21AE" w:rsidRDefault="00EE49CC" w:rsidP="00701B9C">
                            <w:pPr>
                              <w:pStyle w:val="KeinLeerraum"/>
                              <w:rPr>
                                <w:rStyle w:val="Hochstellen"/>
                                <w:vertAlign w:val="baseline"/>
                              </w:rPr>
                            </w:pPr>
                            <w:r w:rsidRPr="006E21AE">
                              <w:rPr>
                                <w:rStyle w:val="Hochstellen"/>
                                <w:vertAlign w:val="baseline"/>
                              </w:rPr>
                              <w:t>Überblick über die Arbeit (geplante Aufgaben). Spezifische Angaben (pro Aufgabe Kurzname und Nummer)</w:t>
                            </w:r>
                            <w:r w:rsidRPr="004701FF">
                              <w:rPr>
                                <w:rStyle w:val="Hochstellen"/>
                                <w:vertAlign w:val="baseline"/>
                              </w:rPr>
                              <w:t>.</w:t>
                            </w:r>
                            <w:r>
                              <w:rPr>
                                <w:rStyle w:val="Hochstellen"/>
                              </w:rPr>
                              <w:t xml:space="preserve"> </w:t>
                            </w:r>
                            <w:r w:rsidRPr="006E21AE">
                              <w:rPr>
                                <w:rStyle w:val="Hochstellen"/>
                                <w:vertAlign w:val="baseline"/>
                              </w:rPr>
                              <w:t>Pro Aufgabe Teilnehmende angeben: Koordinator (</w:t>
                            </w:r>
                            <w:r w:rsidRPr="00701B9C">
                              <w:rPr>
                                <w:rStyle w:val="Hochstellen"/>
                                <w:vertAlign w:val="baseline"/>
                              </w:rPr>
                              <w:t>engl. Coordinator,</w:t>
                            </w:r>
                            <w:r>
                              <w:rPr>
                                <w:rStyle w:val="Hochstellen"/>
                              </w:rPr>
                              <w:t xml:space="preserve"> </w:t>
                            </w:r>
                            <w:r w:rsidRPr="006E21AE">
                              <w:rPr>
                                <w:rStyle w:val="Hochstellen"/>
                                <w:vertAlign w:val="baseline"/>
                              </w:rPr>
                              <w:t>COO), Begünstigte (</w:t>
                            </w:r>
                            <w:r w:rsidRPr="00701B9C">
                              <w:rPr>
                                <w:rStyle w:val="Hochstellen"/>
                                <w:vertAlign w:val="baseline"/>
                              </w:rPr>
                              <w:t>engl. Beneficiary,</w:t>
                            </w:r>
                            <w:r>
                              <w:rPr>
                                <w:rStyle w:val="Hochstellen"/>
                              </w:rPr>
                              <w:t xml:space="preserve"> </w:t>
                            </w:r>
                            <w:r w:rsidRPr="00701B9C">
                              <w:rPr>
                                <w:rStyle w:val="Hochstellen"/>
                                <w:vertAlign w:val="baseline"/>
                              </w:rPr>
                              <w:t>BEN</w:t>
                            </w:r>
                            <w:r w:rsidRPr="006E21AE">
                              <w:rPr>
                                <w:rStyle w:val="Hochstellen"/>
                                <w:vertAlign w:val="baseline"/>
                              </w:rPr>
                              <w:t>), Verbundene Einrichtungen (VE), Assoziierte Partner (AP); Aufgabenleiter fett gedruckt. Infos über andere Projektteilnehmer und Beteiligungen (z.B. Unterauftragnehmer, Sachleistungen)</w:t>
                            </w:r>
                            <w:r>
                              <w:rPr>
                                <w:rStyle w:val="Hochstellen"/>
                              </w:rPr>
                              <w:t>.</w:t>
                            </w:r>
                          </w:p>
                          <w:p w:rsidR="00EE49CC" w:rsidRDefault="00EE49CC" w:rsidP="006E21AE">
                            <w:pPr>
                              <w:pStyle w:val="KeinLeerraum"/>
                              <w:rPr>
                                <w:rStyle w:val="Hochstellen"/>
                              </w:rPr>
                            </w:pPr>
                          </w:p>
                          <w:p w:rsidR="00EE49CC" w:rsidRPr="006E21AE" w:rsidRDefault="00EE49CC" w:rsidP="006E21AE">
                            <w:pPr>
                              <w:pStyle w:val="KeinLeerraum"/>
                              <w:rPr>
                                <w:rStyle w:val="Kursiv"/>
                              </w:rPr>
                            </w:pPr>
                            <w:r w:rsidRPr="006E21AE">
                              <w:rPr>
                                <w:rStyle w:val="Kursiv"/>
                              </w:rPr>
                              <w:t xml:space="preserve">Anmerkung: </w:t>
                            </w:r>
                          </w:p>
                          <w:p w:rsidR="00EE49CC" w:rsidRDefault="00EE49CC" w:rsidP="00903220">
                            <w:pPr>
                              <w:pStyle w:val="KeinLeerraum"/>
                              <w:rPr>
                                <w:rStyle w:val="Hochstellen"/>
                              </w:rPr>
                            </w:pPr>
                            <w:r>
                              <w:t>Kostenlose Sachleistungen (in-kind contribution): Diese</w:t>
                            </w:r>
                            <w:r w:rsidRPr="006E21AE">
                              <w:rPr>
                                <w:rStyle w:val="Hochstellen"/>
                                <w:vertAlign w:val="baseline"/>
                              </w:rPr>
                              <w:t xml:space="preserve"> können nicht als K</w:t>
                            </w:r>
                            <w:r>
                              <w:rPr>
                                <w:rStyle w:val="Hochstellen"/>
                                <w:vertAlign w:val="baseline"/>
                              </w:rPr>
                              <w:t xml:space="preserve">osten deklariert werden. </w:t>
                            </w:r>
                            <w:r w:rsidRPr="006E21AE">
                              <w:rPr>
                                <w:rStyle w:val="Hochstellen"/>
                                <w:vertAlign w:val="baseline"/>
                              </w:rPr>
                              <w:t xml:space="preserve">Geben Sie die </w:t>
                            </w:r>
                            <w:r>
                              <w:t xml:space="preserve">kostenlosen </w:t>
                            </w:r>
                            <w:r w:rsidRPr="006E21AE">
                              <w:rPr>
                                <w:rStyle w:val="Hochstellen"/>
                                <w:vertAlign w:val="baseline"/>
                              </w:rPr>
                              <w:t>Sachleistungen an, die im Rahmen dieses Arbeitspakets erbracht werden.</w:t>
                            </w:r>
                            <w:r>
                              <w:rPr>
                                <w:rStyle w:val="Hochstellen"/>
                              </w:rPr>
                              <w:t xml:space="preserve"> </w:t>
                            </w:r>
                            <w:r w:rsidRPr="006E21AE">
                              <w:rPr>
                                <w:rStyle w:val="Hochstellen"/>
                                <w:vertAlign w:val="baseline"/>
                              </w:rPr>
                              <w:t>Der Koordinator bleibt in vollem Umfang für die Koordinierungsaufgaben verantwortlich, auch wenn diese an eine andere Person delegiert werden. Die Aufgaben des Koordinators können nicht an Unterauftragnehmer vergeben werden (siehe Musterfinanzhilfevereinbarung).</w:t>
                            </w:r>
                          </w:p>
                          <w:p w:rsidR="00EE49CC" w:rsidRPr="006E21AE" w:rsidRDefault="00EE49CC" w:rsidP="006E21AE">
                            <w:pPr>
                              <w:pStyle w:val="KeinLeerraum"/>
                              <w:rPr>
                                <w:rStyle w:val="Hochstellen"/>
                                <w:vertAlign w:val="baseline"/>
                              </w:rPr>
                            </w:pPr>
                          </w:p>
                          <w:p w:rsidR="00EE49CC" w:rsidRPr="006E21AE" w:rsidRDefault="00EE49CC" w:rsidP="006E21AE">
                            <w:pPr>
                              <w:pStyle w:val="KeinLeerraum"/>
                            </w:pPr>
                            <w:r w:rsidRPr="006E21AE">
                              <w:rPr>
                                <w:rStyle w:val="Hochstellen"/>
                                <w:vertAlign w:val="baseline"/>
                              </w:rPr>
                              <w:t>Falls Unteraufträge vergeben werden, füllen Sie bitte auch die nachstehende Tabelle aus.</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A144D36" id="_x0000_s1279" type="#_x0000_t202" style="position:absolute;margin-left:0;margin-top:101.5pt;width:696.6pt;height:257.85pt;z-index:2517237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" filled="f" stroked="f">
                <v:textbox inset="0,0,0,0">
                  <w:txbxContent>
                    <w:p w:rsidR="00EE49CC" w:rsidRPr="006E21AE" w:rsidRDefault="00EE49CC" w:rsidP="006E21AE">
                      <w:pPr>
                        <w:pStyle w:val="KeinLeerraum"/>
                        <w:rPr>
                          <w:rStyle w:val="Fett"/>
                        </w:rPr>
                      </w:pPr>
                      <w:r w:rsidRPr="006E21AE">
                        <w:rPr>
                          <w:rStyle w:val="Fett"/>
                        </w:rPr>
                        <w:t>Aktivitäten (was, wie, wo) und Arbeitsteilung</w:t>
                      </w:r>
                    </w:p>
                    <w:p w:rsidR="00EE49CC" w:rsidRPr="006E21AE" w:rsidRDefault="00EE49CC" w:rsidP="00701B9C">
                      <w:pPr>
                        <w:pStyle w:val="KeinLeerraum"/>
                        <w:rPr>
                          <w:rStyle w:val="Hochstellen"/>
                          <w:vertAlign w:val="baseline"/>
                        </w:rPr>
                      </w:pPr>
                      <w:r w:rsidRPr="006E21AE">
                        <w:rPr>
                          <w:rStyle w:val="Hochstellen"/>
                          <w:vertAlign w:val="baseline"/>
                        </w:rPr>
                        <w:t>Überblick über die Arbeit (geplante Aufgaben). Spezifische Angaben (pro Aufgabe Kurzname und Nummer)</w:t>
                      </w:r>
                      <w:r w:rsidRPr="004701FF">
                        <w:rPr>
                          <w:rStyle w:val="Hochstellen"/>
                          <w:vertAlign w:val="baseline"/>
                        </w:rPr>
                        <w:t>.</w:t>
                      </w:r>
                      <w:r>
                        <w:rPr>
                          <w:rStyle w:val="Hochstellen"/>
                        </w:rPr>
                        <w:t xml:space="preserve"> </w:t>
                      </w:r>
                      <w:r w:rsidRPr="006E21AE">
                        <w:rPr>
                          <w:rStyle w:val="Hochstellen"/>
                          <w:vertAlign w:val="baseline"/>
                        </w:rPr>
                        <w:t>Pro Aufgabe Teilnehmende angeben: Koordinator (</w:t>
                      </w:r>
                      <w:r w:rsidRPr="00701B9C">
                        <w:rPr>
                          <w:rStyle w:val="Hochstellen"/>
                          <w:vertAlign w:val="baseline"/>
                        </w:rPr>
                        <w:t>engl. Coordinator,</w:t>
                      </w:r>
                      <w:r>
                        <w:rPr>
                          <w:rStyle w:val="Hochstellen"/>
                        </w:rPr>
                        <w:t xml:space="preserve"> </w:t>
                      </w:r>
                      <w:r w:rsidRPr="006E21AE">
                        <w:rPr>
                          <w:rStyle w:val="Hochstellen"/>
                          <w:vertAlign w:val="baseline"/>
                        </w:rPr>
                        <w:t>COO), Begünstigte (</w:t>
                      </w:r>
                      <w:r w:rsidRPr="00701B9C">
                        <w:rPr>
                          <w:rStyle w:val="Hochstellen"/>
                          <w:vertAlign w:val="baseline"/>
                        </w:rPr>
                        <w:t>engl. Beneficiary,</w:t>
                      </w:r>
                      <w:r>
                        <w:rPr>
                          <w:rStyle w:val="Hochstellen"/>
                        </w:rPr>
                        <w:t xml:space="preserve"> </w:t>
                      </w:r>
                      <w:r w:rsidRPr="00701B9C">
                        <w:rPr>
                          <w:rStyle w:val="Hochstellen"/>
                          <w:vertAlign w:val="baseline"/>
                        </w:rPr>
                        <w:t>BEN</w:t>
                      </w:r>
                      <w:r w:rsidRPr="006E21AE">
                        <w:rPr>
                          <w:rStyle w:val="Hochstellen"/>
                          <w:vertAlign w:val="baseline"/>
                        </w:rPr>
                        <w:t>), Verbundene Einrichtungen (VE), Assoziierte Partner (AP); Aufgabenleiter fett gedruckt. Infos über andere Projektteilnehmer und Beteiligungen (z.B. Unterauftragnehmer, Sachleistungen)</w:t>
                      </w:r>
                      <w:r>
                        <w:rPr>
                          <w:rStyle w:val="Hochstellen"/>
                        </w:rPr>
                        <w:t>.</w:t>
                      </w:r>
                    </w:p>
                    <w:p w:rsidR="00EE49CC" w:rsidRDefault="00EE49CC" w:rsidP="006E21AE">
                      <w:pPr>
                        <w:pStyle w:val="KeinLeerraum"/>
                        <w:rPr>
                          <w:rStyle w:val="Hochstellen"/>
                        </w:rPr>
                      </w:pPr>
                    </w:p>
                    <w:p w:rsidR="00EE49CC" w:rsidRPr="006E21AE" w:rsidRDefault="00EE49CC" w:rsidP="006E21AE">
                      <w:pPr>
                        <w:pStyle w:val="KeinLeerraum"/>
                        <w:rPr>
                          <w:rStyle w:val="Kursiv"/>
                        </w:rPr>
                      </w:pPr>
                      <w:r w:rsidRPr="006E21AE">
                        <w:rPr>
                          <w:rStyle w:val="Kursiv"/>
                        </w:rPr>
                        <w:t xml:space="preserve">Anmerkung: </w:t>
                      </w:r>
                    </w:p>
                    <w:p w:rsidR="00EE49CC" w:rsidRDefault="00EE49CC" w:rsidP="00903220">
                      <w:pPr>
                        <w:pStyle w:val="KeinLeerraum"/>
                        <w:rPr>
                          <w:rStyle w:val="Hochstellen"/>
                        </w:rPr>
                      </w:pPr>
                      <w:r>
                        <w:t>Kostenlose Sachleistungen (in-kind contribution): Diese</w:t>
                      </w:r>
                      <w:r w:rsidRPr="006E21AE">
                        <w:rPr>
                          <w:rStyle w:val="Hochstellen"/>
                          <w:vertAlign w:val="baseline"/>
                        </w:rPr>
                        <w:t xml:space="preserve"> können nicht als K</w:t>
                      </w:r>
                      <w:r>
                        <w:rPr>
                          <w:rStyle w:val="Hochstellen"/>
                          <w:vertAlign w:val="baseline"/>
                        </w:rPr>
                        <w:t xml:space="preserve">osten deklariert werden. </w:t>
                      </w:r>
                      <w:r w:rsidRPr="006E21AE">
                        <w:rPr>
                          <w:rStyle w:val="Hochstellen"/>
                          <w:vertAlign w:val="baseline"/>
                        </w:rPr>
                        <w:t xml:space="preserve">Geben Sie die </w:t>
                      </w:r>
                      <w:r>
                        <w:t xml:space="preserve">kostenlosen </w:t>
                      </w:r>
                      <w:r w:rsidRPr="006E21AE">
                        <w:rPr>
                          <w:rStyle w:val="Hochstellen"/>
                          <w:vertAlign w:val="baseline"/>
                        </w:rPr>
                        <w:t>Sachleistungen an, die im Rahmen dieses Arbeitspakets erbracht werden.</w:t>
                      </w:r>
                      <w:r>
                        <w:rPr>
                          <w:rStyle w:val="Hochstellen"/>
                        </w:rPr>
                        <w:t xml:space="preserve"> </w:t>
                      </w:r>
                      <w:r w:rsidRPr="006E21AE">
                        <w:rPr>
                          <w:rStyle w:val="Hochstellen"/>
                          <w:vertAlign w:val="baseline"/>
                        </w:rPr>
                        <w:t>Der Koordinator bleibt in vollem Umfang für die Koordinierungsaufgaben verantwortlich, auch wenn diese an eine andere Person delegiert werden. Die Aufgaben des Koordinators können nicht an Unterauftragnehmer vergeben werden (siehe Musterfinanzhilfevereinbarung).</w:t>
                      </w:r>
                    </w:p>
                    <w:p w:rsidR="00EE49CC" w:rsidRPr="006E21AE" w:rsidRDefault="00EE49CC" w:rsidP="006E21AE">
                      <w:pPr>
                        <w:pStyle w:val="KeinLeerraum"/>
                        <w:rPr>
                          <w:rStyle w:val="Hochstellen"/>
                          <w:vertAlign w:val="baseline"/>
                        </w:rPr>
                      </w:pPr>
                    </w:p>
                    <w:p w:rsidR="00EE49CC" w:rsidRPr="006E21AE" w:rsidRDefault="00EE49CC" w:rsidP="006E21AE">
                      <w:pPr>
                        <w:pStyle w:val="KeinLeerraum"/>
                      </w:pPr>
                      <w:r w:rsidRPr="006E21AE">
                        <w:rPr>
                          <w:rStyle w:val="Hochstellen"/>
                          <w:vertAlign w:val="baseline"/>
                        </w:rPr>
                        <w:t>Falls Unteraufträge vergeben werden, füllen Sie bitte auch die nachstehende Tabelle aus.</w:t>
                      </w:r>
                    </w:p>
                  </w:txbxContent>
                </v:textbox>
                <w10:wrap anchorx="margin"/>
              </v:shape>
            </w:pict>
          </mc:Fallback>
        </mc:AlternateContent>
      </w:r>
      <w:r w:rsidR="00857655" w:rsidRPr="00857655">
        <w:rPr>
          <w:noProof/>
          <w:lang w:val="de-AT" w:eastAsia="de-AT"/>
        </w:rPr>
        <mc:AlternateContent>
          <mc:Choice Requires="wps">
            <w:drawing>
              <wp:anchor distT="0" distB="0" distL="114300" distR="114300" simplePos="0" relativeHeight="251721728" behindDoc="0" locked="0" layoutInCell="1" allowOverlap="1" wp14:anchorId="2F1105E6" wp14:editId="3B1C01F3">
                <wp:simplePos x="0" y="0"/>
                <wp:positionH relativeFrom="margin">
                  <wp:posOffset>27275</wp:posOffset>
                </wp:positionH>
                <wp:positionV relativeFrom="paragraph">
                  <wp:posOffset>501930</wp:posOffset>
                </wp:positionV>
                <wp:extent cx="8261498" cy="223283"/>
                <wp:effectExtent l="0" t="0" r="6350" b="5715"/>
                <wp:wrapNone/>
                <wp:docPr id="1127"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1498" cy="223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903220" w:rsidRDefault="00EE49CC" w:rsidP="00903220">
                            <w:pPr>
                              <w:pStyle w:val="KeinLeerraum"/>
                            </w:pPr>
                            <w:r w:rsidRPr="00903220">
                              <w:rPr>
                                <w:rStyle w:val="Fett"/>
                              </w:rPr>
                              <w:t>Ziele:</w:t>
                            </w:r>
                            <w:r w:rsidRPr="00903220">
                              <w:rPr>
                                <w:rStyle w:val="Fett"/>
                                <w:b w:val="0"/>
                                <w:bCs w:val="0"/>
                              </w:rPr>
                              <w:t xml:space="preserve"> </w:t>
                            </w:r>
                            <w:r w:rsidRPr="00903220">
                              <w:rPr>
                                <w:rStyle w:val="Kursiv"/>
                                <w:i w:val="0"/>
                                <w:iCs w:val="0"/>
                              </w:rPr>
                              <w:t>Führen Sie die spezifischen Ziele auf, mit denen dieses Arbeitspaket verbunden ist.</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F1105E6" id="_x0000_s1280" type="#_x0000_t202" style="position:absolute;margin-left:2.15pt;margin-top:39.5pt;width:650.5pt;height:17.6pt;z-index:251721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" filled="f" stroked="f">
                <v:textbox inset="0,0,0,0">
                  <w:txbxContent>
                    <w:p w:rsidR="00EE49CC" w:rsidRPr="00903220" w:rsidRDefault="00EE49CC" w:rsidP="00903220">
                      <w:pPr>
                        <w:pStyle w:val="KeinLeerraum"/>
                      </w:pPr>
                      <w:r w:rsidRPr="00903220">
                        <w:rPr>
                          <w:rStyle w:val="Fett"/>
                        </w:rPr>
                        <w:t>Ziele:</w:t>
                      </w:r>
                      <w:r w:rsidRPr="00903220">
                        <w:rPr>
                          <w:rStyle w:val="Fett"/>
                          <w:b w:val="0"/>
                          <w:bCs w:val="0"/>
                        </w:rPr>
                        <w:t xml:space="preserve"> </w:t>
                      </w:r>
                      <w:r w:rsidRPr="00903220">
                        <w:rPr>
                          <w:rStyle w:val="Kursiv"/>
                          <w:i w:val="0"/>
                          <w:iCs w:val="0"/>
                        </w:rPr>
                        <w:t>Führen Sie die spezifischen Ziele auf, mit denen dieses Arbeitspaket verbunden ist.</w:t>
                      </w:r>
                    </w:p>
                  </w:txbxContent>
                </v:textbox>
                <w10:wrap anchorx="margin"/>
              </v:shape>
            </w:pict>
          </mc:Fallback>
        </mc:AlternateContent>
      </w:r>
      <w:r w:rsidR="00857655" w:rsidRPr="00857655">
        <w:rPr>
          <w:noProof/>
          <w:lang w:val="de-AT" w:eastAsia="de-AT"/>
        </w:rPr>
        <mc:AlternateContent>
          <mc:Choice Requires="wps">
            <w:drawing>
              <wp:anchor distT="0" distB="0" distL="114300" distR="114300" simplePos="0" relativeHeight="251719680" behindDoc="0" locked="0" layoutInCell="1" allowOverlap="1" wp14:anchorId="33A17AF2" wp14:editId="54F65FB8">
                <wp:simplePos x="0" y="0"/>
                <wp:positionH relativeFrom="margin">
                  <wp:posOffset>5088255</wp:posOffset>
                </wp:positionH>
                <wp:positionV relativeFrom="paragraph">
                  <wp:posOffset>97628</wp:posOffset>
                </wp:positionV>
                <wp:extent cx="1148316" cy="223195"/>
                <wp:effectExtent l="0" t="0" r="13970" b="5715"/>
                <wp:wrapNone/>
                <wp:docPr id="1126"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8316" cy="223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857655" w:rsidRDefault="00EE49CC" w:rsidP="00857655">
                            <w:pPr>
                              <w:pStyle w:val="KeinLeerraum"/>
                            </w:pPr>
                            <w:r w:rsidRPr="00857655">
                              <w:rPr>
                                <w:rStyle w:val="Fett"/>
                                <w:b w:val="0"/>
                                <w:bCs w:val="0"/>
                              </w:rPr>
                              <w:t>1 - Kurzname</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A17AF2" id="_x0000_s1281" type="#_x0000_t202" style="position:absolute;margin-left:400.65pt;margin-top:7.7pt;width:90.4pt;height:17.55pt;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" filled="f" stroked="f">
                <v:textbox inset="0,0,0,0">
                  <w:txbxContent>
                    <w:p w:rsidR="00EE49CC" w:rsidRPr="00857655" w:rsidRDefault="00EE49CC" w:rsidP="00857655">
                      <w:pPr>
                        <w:pStyle w:val="KeinLeerraum"/>
                      </w:pPr>
                      <w:r w:rsidRPr="00857655">
                        <w:rPr>
                          <w:rStyle w:val="Fett"/>
                          <w:b w:val="0"/>
                          <w:bCs w:val="0"/>
                        </w:rPr>
                        <w:t>1 - Kurzname</w:t>
                      </w:r>
                    </w:p>
                  </w:txbxContent>
                </v:textbox>
                <w10:wrap anchorx="margin"/>
              </v:shape>
            </w:pict>
          </mc:Fallback>
        </mc:AlternateContent>
      </w:r>
      <w:r w:rsidR="00857655" w:rsidRPr="00857655">
        <w:rPr>
          <w:noProof/>
          <w:lang w:val="de-AT" w:eastAsia="de-AT"/>
        </w:rPr>
        <mc:AlternateContent>
          <mc:Choice Requires="wps">
            <w:drawing>
              <wp:anchor distT="0" distB="0" distL="114300" distR="114300" simplePos="0" relativeHeight="251717632" behindDoc="0" locked="0" layoutInCell="1" allowOverlap="1" wp14:anchorId="004E5B5E" wp14:editId="5913E25D">
                <wp:simplePos x="0" y="0"/>
                <wp:positionH relativeFrom="margin">
                  <wp:posOffset>2536559</wp:posOffset>
                </wp:positionH>
                <wp:positionV relativeFrom="paragraph">
                  <wp:posOffset>108526</wp:posOffset>
                </wp:positionV>
                <wp:extent cx="1626782" cy="223284"/>
                <wp:effectExtent l="0" t="0" r="12065" b="5715"/>
                <wp:wrapNone/>
                <wp:docPr id="1125"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6782" cy="223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857655" w:rsidRDefault="00EE49CC" w:rsidP="00857655">
                            <w:pPr>
                              <w:pStyle w:val="KeinLeerraum"/>
                              <w:rPr>
                                <w:b/>
                                <w:bCs/>
                              </w:rPr>
                            </w:pPr>
                            <w:r>
                              <w:rPr>
                                <w:rStyle w:val="Fett"/>
                              </w:rPr>
                              <w:t>Hauptbegünstigter: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04E5B5E" id="_x0000_s1282" type="#_x0000_t202" style="position:absolute;margin-left:199.75pt;margin-top:8.55pt;width:128.1pt;height:17.6pt;z-index:251717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" filled="f" stroked="f">
                <v:textbox inset="0,0,0,0">
                  <w:txbxContent>
                    <w:p w:rsidR="00EE49CC" w:rsidRPr="00857655" w:rsidRDefault="00EE49CC" w:rsidP="00857655">
                      <w:pPr>
                        <w:pStyle w:val="KeinLeerraum"/>
                        <w:rPr>
                          <w:b/>
                          <w:bCs/>
                        </w:rPr>
                      </w:pPr>
                      <w:r>
                        <w:rPr>
                          <w:rStyle w:val="Fett"/>
                        </w:rPr>
                        <w:t>Hauptbegünstigter:</w:t>
                      </w:r>
                    </w:p>
                  </w:txbxContent>
                </v:textbox>
                <w10:wrap anchorx="margin"/>
              </v:shape>
            </w:pict>
          </mc:Fallback>
        </mc:AlternateContent>
      </w:r>
      <w:r w:rsidR="00857655" w:rsidRPr="00857655">
        <w:rPr>
          <w:noProof/>
          <w:lang w:val="de-AT" w:eastAsia="de-AT"/>
        </w:rPr>
        <mc:AlternateContent>
          <mc:Choice Requires="wps">
            <w:drawing>
              <wp:anchor distT="0" distB="0" distL="114300" distR="114300" simplePos="0" relativeHeight="251715584" behindDoc="0" locked="0" layoutInCell="1" allowOverlap="1" wp14:anchorId="30D31C2A" wp14:editId="2DEC32E7">
                <wp:simplePos x="0" y="0"/>
                <wp:positionH relativeFrom="margin">
                  <wp:posOffset>1540200</wp:posOffset>
                </wp:positionH>
                <wp:positionV relativeFrom="paragraph">
                  <wp:posOffset>111494</wp:posOffset>
                </wp:positionV>
                <wp:extent cx="691116" cy="202018"/>
                <wp:effectExtent l="0" t="0" r="13970" b="7620"/>
                <wp:wrapNone/>
                <wp:docPr id="1124"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1116" cy="2020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857655" w:rsidRDefault="00EE49CC" w:rsidP="00857655">
                            <w:pPr>
                              <w:pStyle w:val="KeinLeerraum"/>
                            </w:pPr>
                            <w:r w:rsidRPr="00857655">
                              <w:rPr>
                                <w:rStyle w:val="Fett"/>
                                <w:b w:val="0"/>
                                <w:bCs w:val="0"/>
                              </w:rPr>
                              <w:t>MX - MX</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0D31C2A" id="_x0000_s1283" type="#_x0000_t202" style="position:absolute;margin-left:121.3pt;margin-top:8.8pt;width:54.4pt;height:15.9pt;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" filled="f" stroked="f">
                <v:textbox inset="0,0,0,0">
                  <w:txbxContent>
                    <w:p w:rsidR="00EE49CC" w:rsidRPr="00857655" w:rsidRDefault="00EE49CC" w:rsidP="00857655">
                      <w:pPr>
                        <w:pStyle w:val="KeinLeerraum"/>
                      </w:pPr>
                      <w:r w:rsidRPr="00857655">
                        <w:rPr>
                          <w:rStyle w:val="Fett"/>
                          <w:b w:val="0"/>
                          <w:bCs w:val="0"/>
                        </w:rPr>
                        <w:t>MX - MX</w:t>
                      </w:r>
                    </w:p>
                  </w:txbxContent>
                </v:textbox>
                <w10:wrap anchorx="margin"/>
              </v:shape>
            </w:pict>
          </mc:Fallback>
        </mc:AlternateContent>
      </w:r>
      <w:r w:rsidR="00857655" w:rsidRPr="00857655">
        <w:rPr>
          <w:noProof/>
          <w:lang w:val="de-AT" w:eastAsia="de-AT"/>
        </w:rPr>
        <mc:AlternateContent>
          <mc:Choice Requires="wps">
            <w:drawing>
              <wp:anchor distT="0" distB="0" distL="114300" distR="114300" simplePos="0" relativeHeight="251713536" behindDoc="0" locked="0" layoutInCell="1" allowOverlap="1" wp14:anchorId="5B5F879D" wp14:editId="7AE279BC">
                <wp:simplePos x="0" y="0"/>
                <wp:positionH relativeFrom="margin">
                  <wp:posOffset>37436</wp:posOffset>
                </wp:positionH>
                <wp:positionV relativeFrom="paragraph">
                  <wp:posOffset>108497</wp:posOffset>
                </wp:positionV>
                <wp:extent cx="691116" cy="202018"/>
                <wp:effectExtent l="0" t="0" r="13970" b="7620"/>
                <wp:wrapNone/>
                <wp:docPr id="1123"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1116" cy="2020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857655" w:rsidRDefault="00EE49CC" w:rsidP="00857655">
                            <w:pPr>
                              <w:pStyle w:val="KeinLeerraum"/>
                              <w:rPr>
                                <w:b/>
                                <w:bCs/>
                              </w:rPr>
                            </w:pPr>
                            <w:r>
                              <w:rPr>
                                <w:rStyle w:val="Fett"/>
                              </w:rPr>
                              <w:t>Dauer: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B5F879D" id="_x0000_s1284" type="#_x0000_t202" style="position:absolute;margin-left:2.95pt;margin-top:8.55pt;width:54.4pt;height:15.9pt;z-index:251713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" filled="f" stroked="f">
                <v:textbox inset="0,0,0,0">
                  <w:txbxContent>
                    <w:p w:rsidR="00EE49CC" w:rsidRPr="00857655" w:rsidRDefault="00EE49CC" w:rsidP="00857655">
                      <w:pPr>
                        <w:pStyle w:val="KeinLeerraum"/>
                        <w:rPr>
                          <w:b/>
                          <w:bCs/>
                        </w:rPr>
                      </w:pPr>
                      <w:r>
                        <w:rPr>
                          <w:rStyle w:val="Fett"/>
                        </w:rPr>
                        <w:t>Dauer:</w:t>
                      </w:r>
                    </w:p>
                  </w:txbxContent>
                </v:textbox>
                <w10:wrap anchorx="margin"/>
              </v:shape>
            </w:pict>
          </mc:Fallback>
        </mc:AlternateContent>
      </w:r>
      <w:r w:rsidR="00B463C2">
        <w:rPr>
          <w:rStyle w:val="Fett"/>
        </w:rPr>
        <w:br w:type="page"/>
      </w:r>
      <w:r w:rsidR="00A247D5" w:rsidRPr="00D02A1F">
        <w:rPr>
          <w:noProof/>
          <w:lang w:val="de-AT" w:eastAsia="de-AT"/>
        </w:rPr>
        <w:lastRenderedPageBreak/>
        <mc:AlternateContent>
          <mc:Choice Requires="wps">
            <w:drawing>
              <wp:anchor distT="0" distB="0" distL="114300" distR="114300" simplePos="0" relativeHeight="251745280" behindDoc="0" locked="0" layoutInCell="1" allowOverlap="1" wp14:anchorId="3007104E" wp14:editId="1A09413A">
                <wp:simplePos x="0" y="0"/>
                <wp:positionH relativeFrom="margin">
                  <wp:posOffset>48260</wp:posOffset>
                </wp:positionH>
                <wp:positionV relativeFrom="paragraph">
                  <wp:posOffset>1483833</wp:posOffset>
                </wp:positionV>
                <wp:extent cx="8889542" cy="1201479"/>
                <wp:effectExtent l="0" t="0" r="6985" b="17780"/>
                <wp:wrapNone/>
                <wp:docPr id="1156"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89542" cy="12014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A247D5" w:rsidRDefault="00EE49CC" w:rsidP="00A247D5">
                            <w:pPr>
                              <w:pStyle w:val="Quelle"/>
                            </w:pPr>
                            <w:r w:rsidRPr="00A247D5">
                              <w:rPr>
                                <w:rStyle w:val="Fett"/>
                              </w:rPr>
                              <w:t xml:space="preserve">Meilensteine und </w:t>
                            </w:r>
                            <w:r>
                              <w:rPr>
                                <w:rStyle w:val="Fett"/>
                              </w:rPr>
                              <w:t xml:space="preserve">Ergebnisse (Outputs/Leistungen): </w:t>
                            </w:r>
                            <w:r w:rsidRPr="00903220">
                              <w:rPr>
                                <w:rStyle w:val="Fett"/>
                              </w:rPr>
                              <w:t>Meilensteine</w:t>
                            </w:r>
                            <w:r w:rsidRPr="00A247D5">
                              <w:rPr>
                                <w:rStyle w:val="Fett"/>
                                <w:b w:val="0"/>
                                <w:bCs w:val="0"/>
                              </w:rPr>
                              <w:t xml:space="preserve"> sind Kontrollpunkte im Projekt, die helfen, den Fortschritt zu dokumentieren. Sie können der Fertigstellung einer wichtigen Leistung entsprechen, die den Beginn der nächsten Arbeitsphase bedingt. Verwenden Sie sie nur für wichtige Ergebnisse in komplexen Projekten. Ansonsten lassen Sie den Abschnitt über Meilensteine leer. Bitte begrenzen Sie die Anzahl der Meilensteine pro Arbeitspaket.</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007104E" id="_x0000_s1285" type="#_x0000_t202" style="position:absolute;margin-left:3.8pt;margin-top:116.85pt;width:699.95pt;height:94.6pt;z-index:251745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" filled="f" stroked="f">
                <v:textbox inset="0,0,0,0">
                  <w:txbxContent>
                    <w:p w:rsidR="00EE49CC" w:rsidRPr="00A247D5" w:rsidRDefault="00EE49CC" w:rsidP="00A247D5">
                      <w:pPr>
                        <w:pStyle w:val="Quelle"/>
                      </w:pPr>
                      <w:r w:rsidRPr="00A247D5">
                        <w:rPr>
                          <w:rStyle w:val="Fett"/>
                        </w:rPr>
                        <w:t xml:space="preserve">Meilensteine und </w:t>
                      </w:r>
                      <w:r>
                        <w:rPr>
                          <w:rStyle w:val="Fett"/>
                        </w:rPr>
                        <w:t xml:space="preserve">Ergebnisse (Outputs/Leistungen): </w:t>
                      </w:r>
                      <w:r w:rsidRPr="00903220">
                        <w:rPr>
                          <w:rStyle w:val="Fett"/>
                        </w:rPr>
                        <w:t>Meilensteine</w:t>
                      </w:r>
                      <w:r w:rsidRPr="00A247D5">
                        <w:rPr>
                          <w:rStyle w:val="Fett"/>
                          <w:b w:val="0"/>
                          <w:bCs w:val="0"/>
                        </w:rPr>
                        <w:t xml:space="preserve"> sind Kontrollpunkte im Projekt, die helfen, den Fortschritt zu dokumentieren. Sie können der Fertigstellung einer wichtigen Leistung entsprechen, die den Beginn der nächsten Arbeitsphase bedingt. Verwenden Sie sie nur für wichtige Ergebnisse in komplexen Projekten. Ansonsten lassen Sie den Abschnitt über Meilensteine leer. Bitte begrenzen Sie die Anzahl der Meilensteine pro Arbeitspaket.</w:t>
                      </w:r>
                    </w:p>
                  </w:txbxContent>
                </v:textbox>
                <w10:wrap anchorx="margin"/>
              </v:shape>
            </w:pict>
          </mc:Fallback>
        </mc:AlternateContent>
      </w:r>
      <w:r w:rsidR="001B796D" w:rsidRPr="008730E9">
        <w:rPr>
          <w:noProof/>
          <w:lang w:val="de-AT" w:eastAsia="de-AT"/>
        </w:rPr>
        <mc:AlternateContent>
          <mc:Choice Requires="wpg">
            <w:drawing>
              <wp:anchor distT="0" distB="0" distL="114300" distR="114300" simplePos="0" relativeHeight="251724800" behindDoc="1" locked="0" layoutInCell="1" allowOverlap="1">
                <wp:simplePos x="0" y="0"/>
                <wp:positionH relativeFrom="margin">
                  <wp:align>left</wp:align>
                </wp:positionH>
                <wp:positionV relativeFrom="page">
                  <wp:posOffset>817865</wp:posOffset>
                </wp:positionV>
                <wp:extent cx="8942705" cy="2459990"/>
                <wp:effectExtent l="0" t="0" r="0" b="0"/>
                <wp:wrapNone/>
                <wp:docPr id="1129" name="Gruppieren 1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42705" cy="2459990"/>
                          <a:chOff x="1396" y="6263"/>
                          <a:chExt cx="14083" cy="3874"/>
                        </a:xfrm>
                      </wpg:grpSpPr>
                      <wps:wsp>
                        <wps:cNvPr id="1138" name="docshape501"/>
                        <wps:cNvSpPr>
                          <a:spLocks/>
                        </wps:cNvSpPr>
                        <wps:spPr bwMode="auto">
                          <a:xfrm>
                            <a:off x="1441" y="6293"/>
                            <a:ext cx="14007" cy="1472"/>
                          </a:xfrm>
                          <a:custGeom>
                            <a:avLst/>
                            <a:gdLst>
                              <a:gd name="T0" fmla="+- 0 2537 1442"/>
                              <a:gd name="T1" fmla="*/ T0 w 14007"/>
                              <a:gd name="T2" fmla="+- 0 6293 6293"/>
                              <a:gd name="T3" fmla="*/ 6293 h 1472"/>
                              <a:gd name="T4" fmla="+- 0 1442 1442"/>
                              <a:gd name="T5" fmla="*/ T4 w 14007"/>
                              <a:gd name="T6" fmla="+- 0 6293 6293"/>
                              <a:gd name="T7" fmla="*/ 6293 h 1472"/>
                              <a:gd name="T8" fmla="+- 0 1442 1442"/>
                              <a:gd name="T9" fmla="*/ T8 w 14007"/>
                              <a:gd name="T10" fmla="+- 0 7765 6293"/>
                              <a:gd name="T11" fmla="*/ 7765 h 1472"/>
                              <a:gd name="T12" fmla="+- 0 2537 1442"/>
                              <a:gd name="T13" fmla="*/ T12 w 14007"/>
                              <a:gd name="T14" fmla="+- 0 7765 6293"/>
                              <a:gd name="T15" fmla="*/ 7765 h 1472"/>
                              <a:gd name="T16" fmla="+- 0 2537 1442"/>
                              <a:gd name="T17" fmla="*/ T16 w 14007"/>
                              <a:gd name="T18" fmla="+- 0 6293 6293"/>
                              <a:gd name="T19" fmla="*/ 6293 h 1472"/>
                              <a:gd name="T20" fmla="+- 0 6096 1442"/>
                              <a:gd name="T21" fmla="*/ T20 w 14007"/>
                              <a:gd name="T22" fmla="+- 0 6293 6293"/>
                              <a:gd name="T23" fmla="*/ 6293 h 1472"/>
                              <a:gd name="T24" fmla="+- 0 2568 1442"/>
                              <a:gd name="T25" fmla="*/ T24 w 14007"/>
                              <a:gd name="T26" fmla="+- 0 6293 6293"/>
                              <a:gd name="T27" fmla="*/ 6293 h 1472"/>
                              <a:gd name="T28" fmla="+- 0 2568 1442"/>
                              <a:gd name="T29" fmla="*/ T28 w 14007"/>
                              <a:gd name="T30" fmla="+- 0 7765 6293"/>
                              <a:gd name="T31" fmla="*/ 7765 h 1472"/>
                              <a:gd name="T32" fmla="+- 0 6096 1442"/>
                              <a:gd name="T33" fmla="*/ T32 w 14007"/>
                              <a:gd name="T34" fmla="+- 0 7765 6293"/>
                              <a:gd name="T35" fmla="*/ 7765 h 1472"/>
                              <a:gd name="T36" fmla="+- 0 6096 1442"/>
                              <a:gd name="T37" fmla="*/ T36 w 14007"/>
                              <a:gd name="T38" fmla="+- 0 6293 6293"/>
                              <a:gd name="T39" fmla="*/ 6293 h 1472"/>
                              <a:gd name="T40" fmla="+- 0 10059 1442"/>
                              <a:gd name="T41" fmla="*/ T40 w 14007"/>
                              <a:gd name="T42" fmla="+- 0 6293 6293"/>
                              <a:gd name="T43" fmla="*/ 6293 h 1472"/>
                              <a:gd name="T44" fmla="+- 0 6125 1442"/>
                              <a:gd name="T45" fmla="*/ T44 w 14007"/>
                              <a:gd name="T46" fmla="+- 0 6293 6293"/>
                              <a:gd name="T47" fmla="*/ 6293 h 1472"/>
                              <a:gd name="T48" fmla="+- 0 6125 1442"/>
                              <a:gd name="T49" fmla="*/ T48 w 14007"/>
                              <a:gd name="T50" fmla="+- 0 7765 6293"/>
                              <a:gd name="T51" fmla="*/ 7765 h 1472"/>
                              <a:gd name="T52" fmla="+- 0 10059 1442"/>
                              <a:gd name="T53" fmla="*/ T52 w 14007"/>
                              <a:gd name="T54" fmla="+- 0 7765 6293"/>
                              <a:gd name="T55" fmla="*/ 7765 h 1472"/>
                              <a:gd name="T56" fmla="+- 0 10059 1442"/>
                              <a:gd name="T57" fmla="*/ T56 w 14007"/>
                              <a:gd name="T58" fmla="+- 0 6293 6293"/>
                              <a:gd name="T59" fmla="*/ 6293 h 1472"/>
                              <a:gd name="T60" fmla="+- 0 13482 1442"/>
                              <a:gd name="T61" fmla="*/ T60 w 14007"/>
                              <a:gd name="T62" fmla="+- 0 6293 6293"/>
                              <a:gd name="T63" fmla="*/ 6293 h 1472"/>
                              <a:gd name="T64" fmla="+- 0 10089 1442"/>
                              <a:gd name="T65" fmla="*/ T64 w 14007"/>
                              <a:gd name="T66" fmla="+- 0 6293 6293"/>
                              <a:gd name="T67" fmla="*/ 6293 h 1472"/>
                              <a:gd name="T68" fmla="+- 0 10089 1442"/>
                              <a:gd name="T69" fmla="*/ T68 w 14007"/>
                              <a:gd name="T70" fmla="+- 0 6729 6293"/>
                              <a:gd name="T71" fmla="*/ 6729 h 1472"/>
                              <a:gd name="T72" fmla="+- 0 13482 1442"/>
                              <a:gd name="T73" fmla="*/ T72 w 14007"/>
                              <a:gd name="T74" fmla="+- 0 6729 6293"/>
                              <a:gd name="T75" fmla="*/ 6729 h 1472"/>
                              <a:gd name="T76" fmla="+- 0 13482 1442"/>
                              <a:gd name="T77" fmla="*/ T76 w 14007"/>
                              <a:gd name="T78" fmla="+- 0 6293 6293"/>
                              <a:gd name="T79" fmla="*/ 6293 h 1472"/>
                              <a:gd name="T80" fmla="+- 0 15449 1442"/>
                              <a:gd name="T81" fmla="*/ T80 w 14007"/>
                              <a:gd name="T82" fmla="+- 0 6293 6293"/>
                              <a:gd name="T83" fmla="*/ 6293 h 1472"/>
                              <a:gd name="T84" fmla="+- 0 13512 1442"/>
                              <a:gd name="T85" fmla="*/ T84 w 14007"/>
                              <a:gd name="T86" fmla="+- 0 6293 6293"/>
                              <a:gd name="T87" fmla="*/ 6293 h 1472"/>
                              <a:gd name="T88" fmla="+- 0 13512 1442"/>
                              <a:gd name="T89" fmla="*/ T88 w 14007"/>
                              <a:gd name="T90" fmla="+- 0 7765 6293"/>
                              <a:gd name="T91" fmla="*/ 7765 h 1472"/>
                              <a:gd name="T92" fmla="+- 0 15449 1442"/>
                              <a:gd name="T93" fmla="*/ T92 w 14007"/>
                              <a:gd name="T94" fmla="+- 0 7765 6293"/>
                              <a:gd name="T95" fmla="*/ 7765 h 1472"/>
                              <a:gd name="T96" fmla="+- 0 15449 1442"/>
                              <a:gd name="T97" fmla="*/ T96 w 14007"/>
                              <a:gd name="T98" fmla="+- 0 6293 6293"/>
                              <a:gd name="T99" fmla="*/ 6293 h 14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4007" h="1472">
                                <a:moveTo>
                                  <a:pt x="1095" y="0"/>
                                </a:moveTo>
                                <a:lnTo>
                                  <a:pt x="0" y="0"/>
                                </a:lnTo>
                                <a:lnTo>
                                  <a:pt x="0" y="1472"/>
                                </a:lnTo>
                                <a:lnTo>
                                  <a:pt x="1095" y="1472"/>
                                </a:lnTo>
                                <a:lnTo>
                                  <a:pt x="1095" y="0"/>
                                </a:lnTo>
                                <a:close/>
                                <a:moveTo>
                                  <a:pt x="4654" y="0"/>
                                </a:moveTo>
                                <a:lnTo>
                                  <a:pt x="1126" y="0"/>
                                </a:lnTo>
                                <a:lnTo>
                                  <a:pt x="1126" y="1472"/>
                                </a:lnTo>
                                <a:lnTo>
                                  <a:pt x="4654" y="1472"/>
                                </a:lnTo>
                                <a:lnTo>
                                  <a:pt x="4654" y="0"/>
                                </a:lnTo>
                                <a:close/>
                                <a:moveTo>
                                  <a:pt x="8617" y="0"/>
                                </a:moveTo>
                                <a:lnTo>
                                  <a:pt x="4683" y="0"/>
                                </a:lnTo>
                                <a:lnTo>
                                  <a:pt x="4683" y="1472"/>
                                </a:lnTo>
                                <a:lnTo>
                                  <a:pt x="8617" y="1472"/>
                                </a:lnTo>
                                <a:lnTo>
                                  <a:pt x="8617" y="0"/>
                                </a:lnTo>
                                <a:close/>
                                <a:moveTo>
                                  <a:pt x="12040" y="0"/>
                                </a:moveTo>
                                <a:lnTo>
                                  <a:pt x="8647" y="0"/>
                                </a:lnTo>
                                <a:lnTo>
                                  <a:pt x="8647" y="436"/>
                                </a:lnTo>
                                <a:lnTo>
                                  <a:pt x="12040" y="436"/>
                                </a:lnTo>
                                <a:lnTo>
                                  <a:pt x="12040" y="0"/>
                                </a:lnTo>
                                <a:close/>
                                <a:moveTo>
                                  <a:pt x="14007" y="0"/>
                                </a:moveTo>
                                <a:lnTo>
                                  <a:pt x="12070" y="0"/>
                                </a:lnTo>
                                <a:lnTo>
                                  <a:pt x="12070" y="1472"/>
                                </a:lnTo>
                                <a:lnTo>
                                  <a:pt x="14007" y="1472"/>
                                </a:lnTo>
                                <a:lnTo>
                                  <a:pt x="14007" y="0"/>
                                </a:lnTo>
                                <a:close/>
                              </a:path>
                            </a:pathLst>
                          </a:custGeom>
                          <a:solidFill>
                            <a:srgbClr val="E6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9" name="docshape502"/>
                        <wps:cNvSpPr>
                          <a:spLocks/>
                        </wps:cNvSpPr>
                        <wps:spPr bwMode="auto">
                          <a:xfrm>
                            <a:off x="1396" y="6263"/>
                            <a:ext cx="14083" cy="466"/>
                          </a:xfrm>
                          <a:custGeom>
                            <a:avLst/>
                            <a:gdLst>
                              <a:gd name="T0" fmla="+- 0 1427 1396"/>
                              <a:gd name="T1" fmla="*/ T0 w 14083"/>
                              <a:gd name="T2" fmla="+- 0 6293 6263"/>
                              <a:gd name="T3" fmla="*/ 6293 h 466"/>
                              <a:gd name="T4" fmla="+- 0 1396 1396"/>
                              <a:gd name="T5" fmla="*/ T4 w 14083"/>
                              <a:gd name="T6" fmla="+- 0 6293 6263"/>
                              <a:gd name="T7" fmla="*/ 6293 h 466"/>
                              <a:gd name="T8" fmla="+- 0 1396 1396"/>
                              <a:gd name="T9" fmla="*/ T8 w 14083"/>
                              <a:gd name="T10" fmla="+- 0 6729 6263"/>
                              <a:gd name="T11" fmla="*/ 6729 h 466"/>
                              <a:gd name="T12" fmla="+- 0 1427 1396"/>
                              <a:gd name="T13" fmla="*/ T12 w 14083"/>
                              <a:gd name="T14" fmla="+- 0 6729 6263"/>
                              <a:gd name="T15" fmla="*/ 6729 h 466"/>
                              <a:gd name="T16" fmla="+- 0 1427 1396"/>
                              <a:gd name="T17" fmla="*/ T16 w 14083"/>
                              <a:gd name="T18" fmla="+- 0 6293 6263"/>
                              <a:gd name="T19" fmla="*/ 6293 h 466"/>
                              <a:gd name="T20" fmla="+- 0 2568 1396"/>
                              <a:gd name="T21" fmla="*/ T20 w 14083"/>
                              <a:gd name="T22" fmla="+- 0 6293 6263"/>
                              <a:gd name="T23" fmla="*/ 6293 h 466"/>
                              <a:gd name="T24" fmla="+- 0 2537 1396"/>
                              <a:gd name="T25" fmla="*/ T24 w 14083"/>
                              <a:gd name="T26" fmla="+- 0 6293 6263"/>
                              <a:gd name="T27" fmla="*/ 6293 h 466"/>
                              <a:gd name="T28" fmla="+- 0 2537 1396"/>
                              <a:gd name="T29" fmla="*/ T28 w 14083"/>
                              <a:gd name="T30" fmla="+- 0 6729 6263"/>
                              <a:gd name="T31" fmla="*/ 6729 h 466"/>
                              <a:gd name="T32" fmla="+- 0 2568 1396"/>
                              <a:gd name="T33" fmla="*/ T32 w 14083"/>
                              <a:gd name="T34" fmla="+- 0 6729 6263"/>
                              <a:gd name="T35" fmla="*/ 6729 h 466"/>
                              <a:gd name="T36" fmla="+- 0 2568 1396"/>
                              <a:gd name="T37" fmla="*/ T36 w 14083"/>
                              <a:gd name="T38" fmla="+- 0 6293 6263"/>
                              <a:gd name="T39" fmla="*/ 6293 h 466"/>
                              <a:gd name="T40" fmla="+- 0 2568 1396"/>
                              <a:gd name="T41" fmla="*/ T40 w 14083"/>
                              <a:gd name="T42" fmla="+- 0 6263 6263"/>
                              <a:gd name="T43" fmla="*/ 6263 h 466"/>
                              <a:gd name="T44" fmla="+- 0 2537 1396"/>
                              <a:gd name="T45" fmla="*/ T44 w 14083"/>
                              <a:gd name="T46" fmla="+- 0 6263 6263"/>
                              <a:gd name="T47" fmla="*/ 6263 h 466"/>
                              <a:gd name="T48" fmla="+- 0 1427 1396"/>
                              <a:gd name="T49" fmla="*/ T48 w 14083"/>
                              <a:gd name="T50" fmla="+- 0 6263 6263"/>
                              <a:gd name="T51" fmla="*/ 6263 h 466"/>
                              <a:gd name="T52" fmla="+- 0 1396 1396"/>
                              <a:gd name="T53" fmla="*/ T52 w 14083"/>
                              <a:gd name="T54" fmla="+- 0 6263 6263"/>
                              <a:gd name="T55" fmla="*/ 6263 h 466"/>
                              <a:gd name="T56" fmla="+- 0 1396 1396"/>
                              <a:gd name="T57" fmla="*/ T56 w 14083"/>
                              <a:gd name="T58" fmla="+- 0 6293 6263"/>
                              <a:gd name="T59" fmla="*/ 6293 h 466"/>
                              <a:gd name="T60" fmla="+- 0 1427 1396"/>
                              <a:gd name="T61" fmla="*/ T60 w 14083"/>
                              <a:gd name="T62" fmla="+- 0 6293 6263"/>
                              <a:gd name="T63" fmla="*/ 6293 h 466"/>
                              <a:gd name="T64" fmla="+- 0 2537 1396"/>
                              <a:gd name="T65" fmla="*/ T64 w 14083"/>
                              <a:gd name="T66" fmla="+- 0 6293 6263"/>
                              <a:gd name="T67" fmla="*/ 6293 h 466"/>
                              <a:gd name="T68" fmla="+- 0 2568 1396"/>
                              <a:gd name="T69" fmla="*/ T68 w 14083"/>
                              <a:gd name="T70" fmla="+- 0 6293 6263"/>
                              <a:gd name="T71" fmla="*/ 6293 h 466"/>
                              <a:gd name="T72" fmla="+- 0 2568 1396"/>
                              <a:gd name="T73" fmla="*/ T72 w 14083"/>
                              <a:gd name="T74" fmla="+- 0 6263 6263"/>
                              <a:gd name="T75" fmla="*/ 6263 h 466"/>
                              <a:gd name="T76" fmla="+- 0 6110 1396"/>
                              <a:gd name="T77" fmla="*/ T76 w 14083"/>
                              <a:gd name="T78" fmla="+- 0 6293 6263"/>
                              <a:gd name="T79" fmla="*/ 6293 h 466"/>
                              <a:gd name="T80" fmla="+- 0 6080 1396"/>
                              <a:gd name="T81" fmla="*/ T80 w 14083"/>
                              <a:gd name="T82" fmla="+- 0 6293 6263"/>
                              <a:gd name="T83" fmla="*/ 6293 h 466"/>
                              <a:gd name="T84" fmla="+- 0 6080 1396"/>
                              <a:gd name="T85" fmla="*/ T84 w 14083"/>
                              <a:gd name="T86" fmla="+- 0 6729 6263"/>
                              <a:gd name="T87" fmla="*/ 6729 h 466"/>
                              <a:gd name="T88" fmla="+- 0 6110 1396"/>
                              <a:gd name="T89" fmla="*/ T88 w 14083"/>
                              <a:gd name="T90" fmla="+- 0 6729 6263"/>
                              <a:gd name="T91" fmla="*/ 6729 h 466"/>
                              <a:gd name="T92" fmla="+- 0 6110 1396"/>
                              <a:gd name="T93" fmla="*/ T92 w 14083"/>
                              <a:gd name="T94" fmla="+- 0 6293 6263"/>
                              <a:gd name="T95" fmla="*/ 6293 h 466"/>
                              <a:gd name="T96" fmla="+- 0 10089 1396"/>
                              <a:gd name="T97" fmla="*/ T96 w 14083"/>
                              <a:gd name="T98" fmla="+- 0 6293 6263"/>
                              <a:gd name="T99" fmla="*/ 6293 h 466"/>
                              <a:gd name="T100" fmla="+- 0 10059 1396"/>
                              <a:gd name="T101" fmla="*/ T100 w 14083"/>
                              <a:gd name="T102" fmla="+- 0 6293 6263"/>
                              <a:gd name="T103" fmla="*/ 6293 h 466"/>
                              <a:gd name="T104" fmla="+- 0 10059 1396"/>
                              <a:gd name="T105" fmla="*/ T104 w 14083"/>
                              <a:gd name="T106" fmla="+- 0 6729 6263"/>
                              <a:gd name="T107" fmla="*/ 6729 h 466"/>
                              <a:gd name="T108" fmla="+- 0 10089 1396"/>
                              <a:gd name="T109" fmla="*/ T108 w 14083"/>
                              <a:gd name="T110" fmla="+- 0 6729 6263"/>
                              <a:gd name="T111" fmla="*/ 6729 h 466"/>
                              <a:gd name="T112" fmla="+- 0 10089 1396"/>
                              <a:gd name="T113" fmla="*/ T112 w 14083"/>
                              <a:gd name="T114" fmla="+- 0 6293 6263"/>
                              <a:gd name="T115" fmla="*/ 6293 h 466"/>
                              <a:gd name="T116" fmla="+- 0 13512 1396"/>
                              <a:gd name="T117" fmla="*/ T116 w 14083"/>
                              <a:gd name="T118" fmla="+- 0 6293 6263"/>
                              <a:gd name="T119" fmla="*/ 6293 h 466"/>
                              <a:gd name="T120" fmla="+- 0 13482 1396"/>
                              <a:gd name="T121" fmla="*/ T120 w 14083"/>
                              <a:gd name="T122" fmla="+- 0 6293 6263"/>
                              <a:gd name="T123" fmla="*/ 6293 h 466"/>
                              <a:gd name="T124" fmla="+- 0 13482 1396"/>
                              <a:gd name="T125" fmla="*/ T124 w 14083"/>
                              <a:gd name="T126" fmla="+- 0 6729 6263"/>
                              <a:gd name="T127" fmla="*/ 6729 h 466"/>
                              <a:gd name="T128" fmla="+- 0 13512 1396"/>
                              <a:gd name="T129" fmla="*/ T128 w 14083"/>
                              <a:gd name="T130" fmla="+- 0 6729 6263"/>
                              <a:gd name="T131" fmla="*/ 6729 h 466"/>
                              <a:gd name="T132" fmla="+- 0 13512 1396"/>
                              <a:gd name="T133" fmla="*/ T132 w 14083"/>
                              <a:gd name="T134" fmla="+- 0 6293 6263"/>
                              <a:gd name="T135" fmla="*/ 6293 h 466"/>
                              <a:gd name="T136" fmla="+- 0 15478 1396"/>
                              <a:gd name="T137" fmla="*/ T136 w 14083"/>
                              <a:gd name="T138" fmla="+- 0 6293 6263"/>
                              <a:gd name="T139" fmla="*/ 6293 h 466"/>
                              <a:gd name="T140" fmla="+- 0 15448 1396"/>
                              <a:gd name="T141" fmla="*/ T140 w 14083"/>
                              <a:gd name="T142" fmla="+- 0 6293 6263"/>
                              <a:gd name="T143" fmla="*/ 6293 h 466"/>
                              <a:gd name="T144" fmla="+- 0 15448 1396"/>
                              <a:gd name="T145" fmla="*/ T144 w 14083"/>
                              <a:gd name="T146" fmla="+- 0 6729 6263"/>
                              <a:gd name="T147" fmla="*/ 6729 h 466"/>
                              <a:gd name="T148" fmla="+- 0 15478 1396"/>
                              <a:gd name="T149" fmla="*/ T148 w 14083"/>
                              <a:gd name="T150" fmla="+- 0 6729 6263"/>
                              <a:gd name="T151" fmla="*/ 6729 h 466"/>
                              <a:gd name="T152" fmla="+- 0 15478 1396"/>
                              <a:gd name="T153" fmla="*/ T152 w 14083"/>
                              <a:gd name="T154" fmla="+- 0 6293 6263"/>
                              <a:gd name="T155" fmla="*/ 6293 h 466"/>
                              <a:gd name="T156" fmla="+- 0 15478 1396"/>
                              <a:gd name="T157" fmla="*/ T156 w 14083"/>
                              <a:gd name="T158" fmla="+- 0 6263 6263"/>
                              <a:gd name="T159" fmla="*/ 6263 h 466"/>
                              <a:gd name="T160" fmla="+- 0 15449 1396"/>
                              <a:gd name="T161" fmla="*/ T160 w 14083"/>
                              <a:gd name="T162" fmla="+- 0 6263 6263"/>
                              <a:gd name="T163" fmla="*/ 6263 h 466"/>
                              <a:gd name="T164" fmla="+- 0 15448 1396"/>
                              <a:gd name="T165" fmla="*/ T164 w 14083"/>
                              <a:gd name="T166" fmla="+- 0 6263 6263"/>
                              <a:gd name="T167" fmla="*/ 6263 h 466"/>
                              <a:gd name="T168" fmla="+- 0 13512 1396"/>
                              <a:gd name="T169" fmla="*/ T168 w 14083"/>
                              <a:gd name="T170" fmla="+- 0 6263 6263"/>
                              <a:gd name="T171" fmla="*/ 6263 h 466"/>
                              <a:gd name="T172" fmla="+- 0 13482 1396"/>
                              <a:gd name="T173" fmla="*/ T172 w 14083"/>
                              <a:gd name="T174" fmla="+- 0 6263 6263"/>
                              <a:gd name="T175" fmla="*/ 6263 h 466"/>
                              <a:gd name="T176" fmla="+- 0 10089 1396"/>
                              <a:gd name="T177" fmla="*/ T176 w 14083"/>
                              <a:gd name="T178" fmla="+- 0 6263 6263"/>
                              <a:gd name="T179" fmla="*/ 6263 h 466"/>
                              <a:gd name="T180" fmla="+- 0 10059 1396"/>
                              <a:gd name="T181" fmla="*/ T180 w 14083"/>
                              <a:gd name="T182" fmla="+- 0 6263 6263"/>
                              <a:gd name="T183" fmla="*/ 6263 h 466"/>
                              <a:gd name="T184" fmla="+- 0 6110 1396"/>
                              <a:gd name="T185" fmla="*/ T184 w 14083"/>
                              <a:gd name="T186" fmla="+- 0 6263 6263"/>
                              <a:gd name="T187" fmla="*/ 6263 h 466"/>
                              <a:gd name="T188" fmla="+- 0 6081 1396"/>
                              <a:gd name="T189" fmla="*/ T188 w 14083"/>
                              <a:gd name="T190" fmla="+- 0 6263 6263"/>
                              <a:gd name="T191" fmla="*/ 6263 h 466"/>
                              <a:gd name="T192" fmla="+- 0 6080 1396"/>
                              <a:gd name="T193" fmla="*/ T192 w 14083"/>
                              <a:gd name="T194" fmla="+- 0 6263 6263"/>
                              <a:gd name="T195" fmla="*/ 6263 h 466"/>
                              <a:gd name="T196" fmla="+- 0 2568 1396"/>
                              <a:gd name="T197" fmla="*/ T196 w 14083"/>
                              <a:gd name="T198" fmla="+- 0 6263 6263"/>
                              <a:gd name="T199" fmla="*/ 6263 h 466"/>
                              <a:gd name="T200" fmla="+- 0 2568 1396"/>
                              <a:gd name="T201" fmla="*/ T200 w 14083"/>
                              <a:gd name="T202" fmla="+- 0 6293 6263"/>
                              <a:gd name="T203" fmla="*/ 6293 h 466"/>
                              <a:gd name="T204" fmla="+- 0 6080 1396"/>
                              <a:gd name="T205" fmla="*/ T204 w 14083"/>
                              <a:gd name="T206" fmla="+- 0 6293 6263"/>
                              <a:gd name="T207" fmla="*/ 6293 h 466"/>
                              <a:gd name="T208" fmla="+- 0 6081 1396"/>
                              <a:gd name="T209" fmla="*/ T208 w 14083"/>
                              <a:gd name="T210" fmla="+- 0 6293 6263"/>
                              <a:gd name="T211" fmla="*/ 6293 h 466"/>
                              <a:gd name="T212" fmla="+- 0 6110 1396"/>
                              <a:gd name="T213" fmla="*/ T212 w 14083"/>
                              <a:gd name="T214" fmla="+- 0 6293 6263"/>
                              <a:gd name="T215" fmla="*/ 6293 h 466"/>
                              <a:gd name="T216" fmla="+- 0 10059 1396"/>
                              <a:gd name="T217" fmla="*/ T216 w 14083"/>
                              <a:gd name="T218" fmla="+- 0 6293 6263"/>
                              <a:gd name="T219" fmla="*/ 6293 h 466"/>
                              <a:gd name="T220" fmla="+- 0 10089 1396"/>
                              <a:gd name="T221" fmla="*/ T220 w 14083"/>
                              <a:gd name="T222" fmla="+- 0 6293 6263"/>
                              <a:gd name="T223" fmla="*/ 6293 h 466"/>
                              <a:gd name="T224" fmla="+- 0 13482 1396"/>
                              <a:gd name="T225" fmla="*/ T224 w 14083"/>
                              <a:gd name="T226" fmla="+- 0 6293 6263"/>
                              <a:gd name="T227" fmla="*/ 6293 h 466"/>
                              <a:gd name="T228" fmla="+- 0 13512 1396"/>
                              <a:gd name="T229" fmla="*/ T228 w 14083"/>
                              <a:gd name="T230" fmla="+- 0 6293 6263"/>
                              <a:gd name="T231" fmla="*/ 6293 h 466"/>
                              <a:gd name="T232" fmla="+- 0 15448 1396"/>
                              <a:gd name="T233" fmla="*/ T232 w 14083"/>
                              <a:gd name="T234" fmla="+- 0 6293 6263"/>
                              <a:gd name="T235" fmla="*/ 6293 h 466"/>
                              <a:gd name="T236" fmla="+- 0 15449 1396"/>
                              <a:gd name="T237" fmla="*/ T236 w 14083"/>
                              <a:gd name="T238" fmla="+- 0 6293 6263"/>
                              <a:gd name="T239" fmla="*/ 6293 h 466"/>
                              <a:gd name="T240" fmla="+- 0 15478 1396"/>
                              <a:gd name="T241" fmla="*/ T240 w 14083"/>
                              <a:gd name="T242" fmla="+- 0 6293 6263"/>
                              <a:gd name="T243" fmla="*/ 6293 h 466"/>
                              <a:gd name="T244" fmla="+- 0 15478 1396"/>
                              <a:gd name="T245" fmla="*/ T244 w 14083"/>
                              <a:gd name="T246" fmla="+- 0 6263 6263"/>
                              <a:gd name="T247" fmla="*/ 6263 h 4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14083" h="466">
                                <a:moveTo>
                                  <a:pt x="31" y="30"/>
                                </a:moveTo>
                                <a:lnTo>
                                  <a:pt x="0" y="30"/>
                                </a:lnTo>
                                <a:lnTo>
                                  <a:pt x="0" y="466"/>
                                </a:lnTo>
                                <a:lnTo>
                                  <a:pt x="31" y="466"/>
                                </a:lnTo>
                                <a:lnTo>
                                  <a:pt x="31" y="30"/>
                                </a:lnTo>
                                <a:close/>
                                <a:moveTo>
                                  <a:pt x="1172" y="30"/>
                                </a:moveTo>
                                <a:lnTo>
                                  <a:pt x="1141" y="30"/>
                                </a:lnTo>
                                <a:lnTo>
                                  <a:pt x="1141" y="466"/>
                                </a:lnTo>
                                <a:lnTo>
                                  <a:pt x="1172" y="466"/>
                                </a:lnTo>
                                <a:lnTo>
                                  <a:pt x="1172" y="30"/>
                                </a:lnTo>
                                <a:close/>
                                <a:moveTo>
                                  <a:pt x="1172" y="0"/>
                                </a:moveTo>
                                <a:lnTo>
                                  <a:pt x="1141" y="0"/>
                                </a:lnTo>
                                <a:lnTo>
                                  <a:pt x="31" y="0"/>
                                </a:lnTo>
                                <a:lnTo>
                                  <a:pt x="0" y="0"/>
                                </a:lnTo>
                                <a:lnTo>
                                  <a:pt x="0" y="30"/>
                                </a:lnTo>
                                <a:lnTo>
                                  <a:pt x="31" y="30"/>
                                </a:lnTo>
                                <a:lnTo>
                                  <a:pt x="1141" y="30"/>
                                </a:lnTo>
                                <a:lnTo>
                                  <a:pt x="1172" y="30"/>
                                </a:lnTo>
                                <a:lnTo>
                                  <a:pt x="1172" y="0"/>
                                </a:lnTo>
                                <a:close/>
                                <a:moveTo>
                                  <a:pt x="4714" y="30"/>
                                </a:moveTo>
                                <a:lnTo>
                                  <a:pt x="4684" y="30"/>
                                </a:lnTo>
                                <a:lnTo>
                                  <a:pt x="4684" y="466"/>
                                </a:lnTo>
                                <a:lnTo>
                                  <a:pt x="4714" y="466"/>
                                </a:lnTo>
                                <a:lnTo>
                                  <a:pt x="4714" y="30"/>
                                </a:lnTo>
                                <a:close/>
                                <a:moveTo>
                                  <a:pt x="8693" y="30"/>
                                </a:moveTo>
                                <a:lnTo>
                                  <a:pt x="8663" y="30"/>
                                </a:lnTo>
                                <a:lnTo>
                                  <a:pt x="8663" y="466"/>
                                </a:lnTo>
                                <a:lnTo>
                                  <a:pt x="8693" y="466"/>
                                </a:lnTo>
                                <a:lnTo>
                                  <a:pt x="8693" y="30"/>
                                </a:lnTo>
                                <a:close/>
                                <a:moveTo>
                                  <a:pt x="12116" y="30"/>
                                </a:moveTo>
                                <a:lnTo>
                                  <a:pt x="12086" y="30"/>
                                </a:lnTo>
                                <a:lnTo>
                                  <a:pt x="12086" y="466"/>
                                </a:lnTo>
                                <a:lnTo>
                                  <a:pt x="12116" y="466"/>
                                </a:lnTo>
                                <a:lnTo>
                                  <a:pt x="12116" y="30"/>
                                </a:lnTo>
                                <a:close/>
                                <a:moveTo>
                                  <a:pt x="14082" y="30"/>
                                </a:moveTo>
                                <a:lnTo>
                                  <a:pt x="14052" y="30"/>
                                </a:lnTo>
                                <a:lnTo>
                                  <a:pt x="14052" y="466"/>
                                </a:lnTo>
                                <a:lnTo>
                                  <a:pt x="14082" y="466"/>
                                </a:lnTo>
                                <a:lnTo>
                                  <a:pt x="14082" y="30"/>
                                </a:lnTo>
                                <a:close/>
                                <a:moveTo>
                                  <a:pt x="14082" y="0"/>
                                </a:moveTo>
                                <a:lnTo>
                                  <a:pt x="14053" y="0"/>
                                </a:lnTo>
                                <a:lnTo>
                                  <a:pt x="14052" y="0"/>
                                </a:lnTo>
                                <a:lnTo>
                                  <a:pt x="12116" y="0"/>
                                </a:lnTo>
                                <a:lnTo>
                                  <a:pt x="12086" y="0"/>
                                </a:lnTo>
                                <a:lnTo>
                                  <a:pt x="8693" y="0"/>
                                </a:lnTo>
                                <a:lnTo>
                                  <a:pt x="8663" y="0"/>
                                </a:lnTo>
                                <a:lnTo>
                                  <a:pt x="4714" y="0"/>
                                </a:lnTo>
                                <a:lnTo>
                                  <a:pt x="4685" y="0"/>
                                </a:lnTo>
                                <a:lnTo>
                                  <a:pt x="4684" y="0"/>
                                </a:lnTo>
                                <a:lnTo>
                                  <a:pt x="1172" y="0"/>
                                </a:lnTo>
                                <a:lnTo>
                                  <a:pt x="1172" y="30"/>
                                </a:lnTo>
                                <a:lnTo>
                                  <a:pt x="4684" y="30"/>
                                </a:lnTo>
                                <a:lnTo>
                                  <a:pt x="4685" y="30"/>
                                </a:lnTo>
                                <a:lnTo>
                                  <a:pt x="4714" y="30"/>
                                </a:lnTo>
                                <a:lnTo>
                                  <a:pt x="8663" y="30"/>
                                </a:lnTo>
                                <a:lnTo>
                                  <a:pt x="8693" y="30"/>
                                </a:lnTo>
                                <a:lnTo>
                                  <a:pt x="12086" y="30"/>
                                </a:lnTo>
                                <a:lnTo>
                                  <a:pt x="12116" y="30"/>
                                </a:lnTo>
                                <a:lnTo>
                                  <a:pt x="14052" y="30"/>
                                </a:lnTo>
                                <a:lnTo>
                                  <a:pt x="14053" y="30"/>
                                </a:lnTo>
                                <a:lnTo>
                                  <a:pt x="14082" y="30"/>
                                </a:lnTo>
                                <a:lnTo>
                                  <a:pt x="1408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0" name="docshape503"/>
                        <wps:cNvSpPr>
                          <a:spLocks/>
                        </wps:cNvSpPr>
                        <wps:spPr bwMode="auto">
                          <a:xfrm>
                            <a:off x="10089" y="6758"/>
                            <a:ext cx="3393" cy="1006"/>
                          </a:xfrm>
                          <a:custGeom>
                            <a:avLst/>
                            <a:gdLst>
                              <a:gd name="T0" fmla="+- 0 12341 10089"/>
                              <a:gd name="T1" fmla="*/ T0 w 3393"/>
                              <a:gd name="T2" fmla="+- 0 6759 6759"/>
                              <a:gd name="T3" fmla="*/ 6759 h 1006"/>
                              <a:gd name="T4" fmla="+- 0 10089 10089"/>
                              <a:gd name="T5" fmla="*/ T4 w 3393"/>
                              <a:gd name="T6" fmla="+- 0 6759 6759"/>
                              <a:gd name="T7" fmla="*/ 6759 h 1006"/>
                              <a:gd name="T8" fmla="+- 0 10089 10089"/>
                              <a:gd name="T9" fmla="*/ T8 w 3393"/>
                              <a:gd name="T10" fmla="+- 0 7765 6759"/>
                              <a:gd name="T11" fmla="*/ 7765 h 1006"/>
                              <a:gd name="T12" fmla="+- 0 12341 10089"/>
                              <a:gd name="T13" fmla="*/ T12 w 3393"/>
                              <a:gd name="T14" fmla="+- 0 7765 6759"/>
                              <a:gd name="T15" fmla="*/ 7765 h 1006"/>
                              <a:gd name="T16" fmla="+- 0 12341 10089"/>
                              <a:gd name="T17" fmla="*/ T16 w 3393"/>
                              <a:gd name="T18" fmla="+- 0 6759 6759"/>
                              <a:gd name="T19" fmla="*/ 6759 h 1006"/>
                              <a:gd name="T20" fmla="+- 0 13482 10089"/>
                              <a:gd name="T21" fmla="*/ T20 w 3393"/>
                              <a:gd name="T22" fmla="+- 0 6759 6759"/>
                              <a:gd name="T23" fmla="*/ 6759 h 1006"/>
                              <a:gd name="T24" fmla="+- 0 12371 10089"/>
                              <a:gd name="T25" fmla="*/ T24 w 3393"/>
                              <a:gd name="T26" fmla="+- 0 6759 6759"/>
                              <a:gd name="T27" fmla="*/ 6759 h 1006"/>
                              <a:gd name="T28" fmla="+- 0 12371 10089"/>
                              <a:gd name="T29" fmla="*/ T28 w 3393"/>
                              <a:gd name="T30" fmla="+- 0 7765 6759"/>
                              <a:gd name="T31" fmla="*/ 7765 h 1006"/>
                              <a:gd name="T32" fmla="+- 0 13482 10089"/>
                              <a:gd name="T33" fmla="*/ T32 w 3393"/>
                              <a:gd name="T34" fmla="+- 0 7765 6759"/>
                              <a:gd name="T35" fmla="*/ 7765 h 1006"/>
                              <a:gd name="T36" fmla="+- 0 13482 10089"/>
                              <a:gd name="T37" fmla="*/ T36 w 3393"/>
                              <a:gd name="T38" fmla="+- 0 6759 6759"/>
                              <a:gd name="T39" fmla="*/ 6759 h 10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393" h="1006">
                                <a:moveTo>
                                  <a:pt x="2252" y="0"/>
                                </a:moveTo>
                                <a:lnTo>
                                  <a:pt x="0" y="0"/>
                                </a:lnTo>
                                <a:lnTo>
                                  <a:pt x="0" y="1006"/>
                                </a:lnTo>
                                <a:lnTo>
                                  <a:pt x="2252" y="1006"/>
                                </a:lnTo>
                                <a:lnTo>
                                  <a:pt x="2252" y="0"/>
                                </a:lnTo>
                                <a:close/>
                                <a:moveTo>
                                  <a:pt x="3393" y="0"/>
                                </a:moveTo>
                                <a:lnTo>
                                  <a:pt x="2282" y="0"/>
                                </a:lnTo>
                                <a:lnTo>
                                  <a:pt x="2282" y="1006"/>
                                </a:lnTo>
                                <a:lnTo>
                                  <a:pt x="3393" y="1006"/>
                                </a:lnTo>
                                <a:lnTo>
                                  <a:pt x="3393" y="0"/>
                                </a:lnTo>
                                <a:close/>
                              </a:path>
                            </a:pathLst>
                          </a:custGeom>
                          <a:solidFill>
                            <a:srgbClr val="E6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1" name="docshape504"/>
                        <wps:cNvSpPr>
                          <a:spLocks/>
                        </wps:cNvSpPr>
                        <wps:spPr bwMode="auto">
                          <a:xfrm>
                            <a:off x="1396" y="6728"/>
                            <a:ext cx="14083" cy="2463"/>
                          </a:xfrm>
                          <a:custGeom>
                            <a:avLst/>
                            <a:gdLst>
                              <a:gd name="T0" fmla="+- 0 1396 1396"/>
                              <a:gd name="T1" fmla="*/ T0 w 14083"/>
                              <a:gd name="T2" fmla="+- 0 9192 6729"/>
                              <a:gd name="T3" fmla="*/ 9192 h 2463"/>
                              <a:gd name="T4" fmla="+- 0 2568 1396"/>
                              <a:gd name="T5" fmla="*/ T4 w 14083"/>
                              <a:gd name="T6" fmla="+- 0 8756 6729"/>
                              <a:gd name="T7" fmla="*/ 8756 h 2463"/>
                              <a:gd name="T8" fmla="+- 0 2568 1396"/>
                              <a:gd name="T9" fmla="*/ T8 w 14083"/>
                              <a:gd name="T10" fmla="+- 0 9192 6729"/>
                              <a:gd name="T11" fmla="*/ 9192 h 2463"/>
                              <a:gd name="T12" fmla="+- 0 2537 1396"/>
                              <a:gd name="T13" fmla="*/ T12 w 14083"/>
                              <a:gd name="T14" fmla="+- 0 8275 6729"/>
                              <a:gd name="T15" fmla="*/ 8275 h 2463"/>
                              <a:gd name="T16" fmla="+- 0 1427 1396"/>
                              <a:gd name="T17" fmla="*/ T16 w 14083"/>
                              <a:gd name="T18" fmla="+- 0 8275 6729"/>
                              <a:gd name="T19" fmla="*/ 8275 h 2463"/>
                              <a:gd name="T20" fmla="+- 0 1396 1396"/>
                              <a:gd name="T21" fmla="*/ T20 w 14083"/>
                              <a:gd name="T22" fmla="+- 0 8756 6729"/>
                              <a:gd name="T23" fmla="*/ 8756 h 2463"/>
                              <a:gd name="T24" fmla="+- 0 2568 1396"/>
                              <a:gd name="T25" fmla="*/ T24 w 14083"/>
                              <a:gd name="T26" fmla="+- 0 8756 6729"/>
                              <a:gd name="T27" fmla="*/ 8756 h 2463"/>
                              <a:gd name="T28" fmla="+- 0 2568 1396"/>
                              <a:gd name="T29" fmla="*/ T28 w 14083"/>
                              <a:gd name="T30" fmla="+- 0 6729 6729"/>
                              <a:gd name="T31" fmla="*/ 6729 h 2463"/>
                              <a:gd name="T32" fmla="+- 0 2537 1396"/>
                              <a:gd name="T33" fmla="*/ T32 w 14083"/>
                              <a:gd name="T34" fmla="+- 0 7765 6729"/>
                              <a:gd name="T35" fmla="*/ 7765 h 2463"/>
                              <a:gd name="T36" fmla="+- 0 1427 1396"/>
                              <a:gd name="T37" fmla="*/ T36 w 14083"/>
                              <a:gd name="T38" fmla="+- 0 8245 6729"/>
                              <a:gd name="T39" fmla="*/ 8245 h 2463"/>
                              <a:gd name="T40" fmla="+- 0 2537 1396"/>
                              <a:gd name="T41" fmla="*/ T40 w 14083"/>
                              <a:gd name="T42" fmla="+- 0 7765 6729"/>
                              <a:gd name="T43" fmla="*/ 7765 h 2463"/>
                              <a:gd name="T44" fmla="+- 0 1427 1396"/>
                              <a:gd name="T45" fmla="*/ T44 w 14083"/>
                              <a:gd name="T46" fmla="+- 0 6729 6729"/>
                              <a:gd name="T47" fmla="*/ 6729 h 2463"/>
                              <a:gd name="T48" fmla="+- 0 1396 1396"/>
                              <a:gd name="T49" fmla="*/ T48 w 14083"/>
                              <a:gd name="T50" fmla="+- 0 7765 6729"/>
                              <a:gd name="T51" fmla="*/ 7765 h 2463"/>
                              <a:gd name="T52" fmla="+- 0 1396 1396"/>
                              <a:gd name="T53" fmla="*/ T52 w 14083"/>
                              <a:gd name="T54" fmla="+- 0 8245 6729"/>
                              <a:gd name="T55" fmla="*/ 8245 h 2463"/>
                              <a:gd name="T56" fmla="+- 0 2537 1396"/>
                              <a:gd name="T57" fmla="*/ T56 w 14083"/>
                              <a:gd name="T58" fmla="+- 0 8275 6729"/>
                              <a:gd name="T59" fmla="*/ 8275 h 2463"/>
                              <a:gd name="T60" fmla="+- 0 2568 1396"/>
                              <a:gd name="T61" fmla="*/ T60 w 14083"/>
                              <a:gd name="T62" fmla="+- 0 7795 6729"/>
                              <a:gd name="T63" fmla="*/ 7795 h 2463"/>
                              <a:gd name="T64" fmla="+- 0 2568 1396"/>
                              <a:gd name="T65" fmla="*/ T64 w 14083"/>
                              <a:gd name="T66" fmla="+- 0 6759 6729"/>
                              <a:gd name="T67" fmla="*/ 6759 h 2463"/>
                              <a:gd name="T68" fmla="+- 0 12371 1396"/>
                              <a:gd name="T69" fmla="*/ T68 w 14083"/>
                              <a:gd name="T70" fmla="+- 0 8726 6729"/>
                              <a:gd name="T71" fmla="*/ 8726 h 2463"/>
                              <a:gd name="T72" fmla="+- 0 12341 1396"/>
                              <a:gd name="T73" fmla="*/ T72 w 14083"/>
                              <a:gd name="T74" fmla="+- 0 8726 6729"/>
                              <a:gd name="T75" fmla="*/ 8726 h 2463"/>
                              <a:gd name="T76" fmla="+- 0 10059 1396"/>
                              <a:gd name="T77" fmla="*/ T76 w 14083"/>
                              <a:gd name="T78" fmla="+- 0 8275 6729"/>
                              <a:gd name="T79" fmla="*/ 8275 h 2463"/>
                              <a:gd name="T80" fmla="+- 0 6110 1396"/>
                              <a:gd name="T81" fmla="*/ T80 w 14083"/>
                              <a:gd name="T82" fmla="+- 0 8275 6729"/>
                              <a:gd name="T83" fmla="*/ 8275 h 2463"/>
                              <a:gd name="T84" fmla="+- 0 2568 1396"/>
                              <a:gd name="T85" fmla="*/ T84 w 14083"/>
                              <a:gd name="T86" fmla="+- 0 8726 6729"/>
                              <a:gd name="T87" fmla="*/ 8726 h 2463"/>
                              <a:gd name="T88" fmla="+- 0 6081 1396"/>
                              <a:gd name="T89" fmla="*/ T88 w 14083"/>
                              <a:gd name="T90" fmla="+- 0 8756 6729"/>
                              <a:gd name="T91" fmla="*/ 8756 h 2463"/>
                              <a:gd name="T92" fmla="+- 0 10089 1396"/>
                              <a:gd name="T93" fmla="*/ T92 w 14083"/>
                              <a:gd name="T94" fmla="+- 0 8756 6729"/>
                              <a:gd name="T95" fmla="*/ 8756 h 2463"/>
                              <a:gd name="T96" fmla="+- 0 13482 1396"/>
                              <a:gd name="T97" fmla="*/ T96 w 14083"/>
                              <a:gd name="T98" fmla="+- 0 8756 6729"/>
                              <a:gd name="T99" fmla="*/ 8756 h 2463"/>
                              <a:gd name="T100" fmla="+- 0 12371 1396"/>
                              <a:gd name="T101" fmla="*/ T100 w 14083"/>
                              <a:gd name="T102" fmla="+- 0 6729 6729"/>
                              <a:gd name="T103" fmla="*/ 6729 h 2463"/>
                              <a:gd name="T104" fmla="+- 0 12341 1396"/>
                              <a:gd name="T105" fmla="*/ T104 w 14083"/>
                              <a:gd name="T106" fmla="+- 0 7765 6729"/>
                              <a:gd name="T107" fmla="*/ 7765 h 2463"/>
                              <a:gd name="T108" fmla="+- 0 10089 1396"/>
                              <a:gd name="T109" fmla="*/ T108 w 14083"/>
                              <a:gd name="T110" fmla="+- 0 8245 6729"/>
                              <a:gd name="T111" fmla="*/ 8245 h 2463"/>
                              <a:gd name="T112" fmla="+- 0 12341 1396"/>
                              <a:gd name="T113" fmla="*/ T112 w 14083"/>
                              <a:gd name="T114" fmla="+- 0 7765 6729"/>
                              <a:gd name="T115" fmla="*/ 7765 h 2463"/>
                              <a:gd name="T116" fmla="+- 0 12341 1396"/>
                              <a:gd name="T117" fmla="*/ T116 w 14083"/>
                              <a:gd name="T118" fmla="+- 0 6759 6729"/>
                              <a:gd name="T119" fmla="*/ 6759 h 2463"/>
                              <a:gd name="T120" fmla="+- 0 10059 1396"/>
                              <a:gd name="T121" fmla="*/ T120 w 14083"/>
                              <a:gd name="T122" fmla="+- 0 6729 6729"/>
                              <a:gd name="T123" fmla="*/ 6729 h 2463"/>
                              <a:gd name="T124" fmla="+- 0 10059 1396"/>
                              <a:gd name="T125" fmla="*/ T124 w 14083"/>
                              <a:gd name="T126" fmla="+- 0 7795 6729"/>
                              <a:gd name="T127" fmla="*/ 7795 h 2463"/>
                              <a:gd name="T128" fmla="+- 0 6110 1396"/>
                              <a:gd name="T129" fmla="*/ T128 w 14083"/>
                              <a:gd name="T130" fmla="+- 0 7795 6729"/>
                              <a:gd name="T131" fmla="*/ 7795 h 2463"/>
                              <a:gd name="T132" fmla="+- 0 6110 1396"/>
                              <a:gd name="T133" fmla="*/ T132 w 14083"/>
                              <a:gd name="T134" fmla="+- 0 7765 6729"/>
                              <a:gd name="T135" fmla="*/ 7765 h 2463"/>
                              <a:gd name="T136" fmla="+- 0 6080 1396"/>
                              <a:gd name="T137" fmla="*/ T136 w 14083"/>
                              <a:gd name="T138" fmla="+- 0 6729 6729"/>
                              <a:gd name="T139" fmla="*/ 6729 h 2463"/>
                              <a:gd name="T140" fmla="+- 0 2568 1396"/>
                              <a:gd name="T141" fmla="*/ T140 w 14083"/>
                              <a:gd name="T142" fmla="+- 0 7765 6729"/>
                              <a:gd name="T143" fmla="*/ 7765 h 2463"/>
                              <a:gd name="T144" fmla="+- 0 6080 1396"/>
                              <a:gd name="T145" fmla="*/ T144 w 14083"/>
                              <a:gd name="T146" fmla="+- 0 8245 6729"/>
                              <a:gd name="T147" fmla="*/ 8245 h 2463"/>
                              <a:gd name="T148" fmla="+- 0 6080 1396"/>
                              <a:gd name="T149" fmla="*/ T148 w 14083"/>
                              <a:gd name="T150" fmla="+- 0 8275 6729"/>
                              <a:gd name="T151" fmla="*/ 8275 h 2463"/>
                              <a:gd name="T152" fmla="+- 0 10059 1396"/>
                              <a:gd name="T153" fmla="*/ T152 w 14083"/>
                              <a:gd name="T154" fmla="+- 0 8275 6729"/>
                              <a:gd name="T155" fmla="*/ 8275 h 2463"/>
                              <a:gd name="T156" fmla="+- 0 12371 1396"/>
                              <a:gd name="T157" fmla="*/ T156 w 14083"/>
                              <a:gd name="T158" fmla="+- 0 8275 6729"/>
                              <a:gd name="T159" fmla="*/ 8275 h 2463"/>
                              <a:gd name="T160" fmla="+- 0 12371 1396"/>
                              <a:gd name="T161" fmla="*/ T160 w 14083"/>
                              <a:gd name="T162" fmla="+- 0 8245 6729"/>
                              <a:gd name="T163" fmla="*/ 8245 h 2463"/>
                              <a:gd name="T164" fmla="+- 0 13482 1396"/>
                              <a:gd name="T165" fmla="*/ T164 w 14083"/>
                              <a:gd name="T166" fmla="+- 0 7765 6729"/>
                              <a:gd name="T167" fmla="*/ 7765 h 2463"/>
                              <a:gd name="T168" fmla="+- 0 13482 1396"/>
                              <a:gd name="T169" fmla="*/ T168 w 14083"/>
                              <a:gd name="T170" fmla="+- 0 6759 6729"/>
                              <a:gd name="T171" fmla="*/ 6759 h 2463"/>
                              <a:gd name="T172" fmla="+- 0 15448 1396"/>
                              <a:gd name="T173" fmla="*/ T172 w 14083"/>
                              <a:gd name="T174" fmla="+- 0 8275 6729"/>
                              <a:gd name="T175" fmla="*/ 8275 h 2463"/>
                              <a:gd name="T176" fmla="+- 0 13512 1396"/>
                              <a:gd name="T177" fmla="*/ T176 w 14083"/>
                              <a:gd name="T178" fmla="+- 0 8275 6729"/>
                              <a:gd name="T179" fmla="*/ 8275 h 2463"/>
                              <a:gd name="T180" fmla="+- 0 13482 1396"/>
                              <a:gd name="T181" fmla="*/ T180 w 14083"/>
                              <a:gd name="T182" fmla="+- 0 8756 6729"/>
                              <a:gd name="T183" fmla="*/ 8756 h 2463"/>
                              <a:gd name="T184" fmla="+- 0 15449 1396"/>
                              <a:gd name="T185" fmla="*/ T184 w 14083"/>
                              <a:gd name="T186" fmla="+- 0 8756 6729"/>
                              <a:gd name="T187" fmla="*/ 8756 h 2463"/>
                              <a:gd name="T188" fmla="+- 0 15478 1396"/>
                              <a:gd name="T189" fmla="*/ T188 w 14083"/>
                              <a:gd name="T190" fmla="+- 0 8275 6729"/>
                              <a:gd name="T191" fmla="*/ 8275 h 2463"/>
                              <a:gd name="T192" fmla="+- 0 15448 1396"/>
                              <a:gd name="T193" fmla="*/ T192 w 14083"/>
                              <a:gd name="T194" fmla="+- 0 6759 6729"/>
                              <a:gd name="T195" fmla="*/ 6759 h 2463"/>
                              <a:gd name="T196" fmla="+- 0 15448 1396"/>
                              <a:gd name="T197" fmla="*/ T196 w 14083"/>
                              <a:gd name="T198" fmla="+- 0 8245 6729"/>
                              <a:gd name="T199" fmla="*/ 8245 h 2463"/>
                              <a:gd name="T200" fmla="+- 0 15448 1396"/>
                              <a:gd name="T201" fmla="*/ T200 w 14083"/>
                              <a:gd name="T202" fmla="+- 0 7795 6729"/>
                              <a:gd name="T203" fmla="*/ 7795 h 2463"/>
                              <a:gd name="T204" fmla="+- 0 13512 1396"/>
                              <a:gd name="T205" fmla="*/ T204 w 14083"/>
                              <a:gd name="T206" fmla="+- 0 6759 6729"/>
                              <a:gd name="T207" fmla="*/ 6759 h 2463"/>
                              <a:gd name="T208" fmla="+- 0 13482 1396"/>
                              <a:gd name="T209" fmla="*/ T208 w 14083"/>
                              <a:gd name="T210" fmla="+- 0 6759 6729"/>
                              <a:gd name="T211" fmla="*/ 6759 h 2463"/>
                              <a:gd name="T212" fmla="+- 0 13482 1396"/>
                              <a:gd name="T213" fmla="*/ T212 w 14083"/>
                              <a:gd name="T214" fmla="+- 0 7795 6729"/>
                              <a:gd name="T215" fmla="*/ 7795 h 2463"/>
                              <a:gd name="T216" fmla="+- 0 13512 1396"/>
                              <a:gd name="T217" fmla="*/ T216 w 14083"/>
                              <a:gd name="T218" fmla="+- 0 8275 6729"/>
                              <a:gd name="T219" fmla="*/ 8275 h 2463"/>
                              <a:gd name="T220" fmla="+- 0 15478 1396"/>
                              <a:gd name="T221" fmla="*/ T220 w 14083"/>
                              <a:gd name="T222" fmla="+- 0 8275 6729"/>
                              <a:gd name="T223" fmla="*/ 8275 h 2463"/>
                              <a:gd name="T224" fmla="+- 0 15478 1396"/>
                              <a:gd name="T225" fmla="*/ T224 w 14083"/>
                              <a:gd name="T226" fmla="+- 0 7794 6729"/>
                              <a:gd name="T227" fmla="*/ 7794 h 2463"/>
                              <a:gd name="T228" fmla="+- 0 15478 1396"/>
                              <a:gd name="T229" fmla="*/ T228 w 14083"/>
                              <a:gd name="T230" fmla="+- 0 6729 6729"/>
                              <a:gd name="T231" fmla="*/ 6729 h 24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14083" h="2463">
                                <a:moveTo>
                                  <a:pt x="31" y="2027"/>
                                </a:moveTo>
                                <a:lnTo>
                                  <a:pt x="0" y="2027"/>
                                </a:lnTo>
                                <a:lnTo>
                                  <a:pt x="0" y="2463"/>
                                </a:lnTo>
                                <a:lnTo>
                                  <a:pt x="31" y="2463"/>
                                </a:lnTo>
                                <a:lnTo>
                                  <a:pt x="31" y="2027"/>
                                </a:lnTo>
                                <a:close/>
                                <a:moveTo>
                                  <a:pt x="1172" y="2027"/>
                                </a:moveTo>
                                <a:lnTo>
                                  <a:pt x="1141" y="2027"/>
                                </a:lnTo>
                                <a:lnTo>
                                  <a:pt x="1141" y="2463"/>
                                </a:lnTo>
                                <a:lnTo>
                                  <a:pt x="1172" y="2463"/>
                                </a:lnTo>
                                <a:lnTo>
                                  <a:pt x="1172" y="2027"/>
                                </a:lnTo>
                                <a:close/>
                                <a:moveTo>
                                  <a:pt x="1172" y="1546"/>
                                </a:moveTo>
                                <a:lnTo>
                                  <a:pt x="1141" y="1546"/>
                                </a:lnTo>
                                <a:lnTo>
                                  <a:pt x="1141" y="1997"/>
                                </a:lnTo>
                                <a:lnTo>
                                  <a:pt x="31" y="1997"/>
                                </a:lnTo>
                                <a:lnTo>
                                  <a:pt x="31" y="1546"/>
                                </a:lnTo>
                                <a:lnTo>
                                  <a:pt x="0" y="1546"/>
                                </a:lnTo>
                                <a:lnTo>
                                  <a:pt x="0" y="1997"/>
                                </a:lnTo>
                                <a:lnTo>
                                  <a:pt x="0" y="2027"/>
                                </a:lnTo>
                                <a:lnTo>
                                  <a:pt x="31" y="2027"/>
                                </a:lnTo>
                                <a:lnTo>
                                  <a:pt x="1141" y="2027"/>
                                </a:lnTo>
                                <a:lnTo>
                                  <a:pt x="1172" y="2027"/>
                                </a:lnTo>
                                <a:lnTo>
                                  <a:pt x="1172" y="1997"/>
                                </a:lnTo>
                                <a:lnTo>
                                  <a:pt x="1172" y="1546"/>
                                </a:lnTo>
                                <a:close/>
                                <a:moveTo>
                                  <a:pt x="1172" y="0"/>
                                </a:moveTo>
                                <a:lnTo>
                                  <a:pt x="1141" y="0"/>
                                </a:lnTo>
                                <a:lnTo>
                                  <a:pt x="1141" y="30"/>
                                </a:lnTo>
                                <a:lnTo>
                                  <a:pt x="1141" y="1036"/>
                                </a:lnTo>
                                <a:lnTo>
                                  <a:pt x="1141" y="1066"/>
                                </a:lnTo>
                                <a:lnTo>
                                  <a:pt x="1141" y="1516"/>
                                </a:lnTo>
                                <a:lnTo>
                                  <a:pt x="31" y="1516"/>
                                </a:lnTo>
                                <a:lnTo>
                                  <a:pt x="31" y="1066"/>
                                </a:lnTo>
                                <a:lnTo>
                                  <a:pt x="1141" y="1066"/>
                                </a:lnTo>
                                <a:lnTo>
                                  <a:pt x="1141" y="1036"/>
                                </a:lnTo>
                                <a:lnTo>
                                  <a:pt x="31" y="1036"/>
                                </a:lnTo>
                                <a:lnTo>
                                  <a:pt x="31" y="30"/>
                                </a:lnTo>
                                <a:lnTo>
                                  <a:pt x="31" y="0"/>
                                </a:lnTo>
                                <a:lnTo>
                                  <a:pt x="0" y="0"/>
                                </a:lnTo>
                                <a:lnTo>
                                  <a:pt x="0" y="30"/>
                                </a:lnTo>
                                <a:lnTo>
                                  <a:pt x="0" y="1036"/>
                                </a:lnTo>
                                <a:lnTo>
                                  <a:pt x="0" y="1065"/>
                                </a:lnTo>
                                <a:lnTo>
                                  <a:pt x="0" y="1066"/>
                                </a:lnTo>
                                <a:lnTo>
                                  <a:pt x="0" y="1516"/>
                                </a:lnTo>
                                <a:lnTo>
                                  <a:pt x="0" y="1546"/>
                                </a:lnTo>
                                <a:lnTo>
                                  <a:pt x="31" y="1546"/>
                                </a:lnTo>
                                <a:lnTo>
                                  <a:pt x="1141" y="1546"/>
                                </a:lnTo>
                                <a:lnTo>
                                  <a:pt x="1172" y="1546"/>
                                </a:lnTo>
                                <a:lnTo>
                                  <a:pt x="1172" y="1516"/>
                                </a:lnTo>
                                <a:lnTo>
                                  <a:pt x="1172" y="1066"/>
                                </a:lnTo>
                                <a:lnTo>
                                  <a:pt x="1172" y="1065"/>
                                </a:lnTo>
                                <a:lnTo>
                                  <a:pt x="1172" y="1036"/>
                                </a:lnTo>
                                <a:lnTo>
                                  <a:pt x="1172" y="30"/>
                                </a:lnTo>
                                <a:lnTo>
                                  <a:pt x="1172" y="0"/>
                                </a:lnTo>
                                <a:close/>
                                <a:moveTo>
                                  <a:pt x="12086" y="1997"/>
                                </a:moveTo>
                                <a:lnTo>
                                  <a:pt x="10975" y="1997"/>
                                </a:lnTo>
                                <a:lnTo>
                                  <a:pt x="10975" y="1546"/>
                                </a:lnTo>
                                <a:lnTo>
                                  <a:pt x="10945" y="1546"/>
                                </a:lnTo>
                                <a:lnTo>
                                  <a:pt x="10945" y="1997"/>
                                </a:lnTo>
                                <a:lnTo>
                                  <a:pt x="8693" y="1997"/>
                                </a:lnTo>
                                <a:lnTo>
                                  <a:pt x="8693" y="1546"/>
                                </a:lnTo>
                                <a:lnTo>
                                  <a:pt x="8663" y="1546"/>
                                </a:lnTo>
                                <a:lnTo>
                                  <a:pt x="8663" y="1997"/>
                                </a:lnTo>
                                <a:lnTo>
                                  <a:pt x="4714" y="1997"/>
                                </a:lnTo>
                                <a:lnTo>
                                  <a:pt x="4714" y="1546"/>
                                </a:lnTo>
                                <a:lnTo>
                                  <a:pt x="4684" y="1546"/>
                                </a:lnTo>
                                <a:lnTo>
                                  <a:pt x="4684" y="1997"/>
                                </a:lnTo>
                                <a:lnTo>
                                  <a:pt x="1172" y="1997"/>
                                </a:lnTo>
                                <a:lnTo>
                                  <a:pt x="1172" y="2027"/>
                                </a:lnTo>
                                <a:lnTo>
                                  <a:pt x="4684" y="2027"/>
                                </a:lnTo>
                                <a:lnTo>
                                  <a:pt x="4685" y="2027"/>
                                </a:lnTo>
                                <a:lnTo>
                                  <a:pt x="4714" y="2027"/>
                                </a:lnTo>
                                <a:lnTo>
                                  <a:pt x="8663" y="2027"/>
                                </a:lnTo>
                                <a:lnTo>
                                  <a:pt x="8693" y="2027"/>
                                </a:lnTo>
                                <a:lnTo>
                                  <a:pt x="10945" y="2027"/>
                                </a:lnTo>
                                <a:lnTo>
                                  <a:pt x="10975" y="2027"/>
                                </a:lnTo>
                                <a:lnTo>
                                  <a:pt x="12086" y="2027"/>
                                </a:lnTo>
                                <a:lnTo>
                                  <a:pt x="12086" y="1997"/>
                                </a:lnTo>
                                <a:close/>
                                <a:moveTo>
                                  <a:pt x="12086" y="0"/>
                                </a:moveTo>
                                <a:lnTo>
                                  <a:pt x="10975" y="0"/>
                                </a:lnTo>
                                <a:lnTo>
                                  <a:pt x="10945" y="0"/>
                                </a:lnTo>
                                <a:lnTo>
                                  <a:pt x="10945" y="30"/>
                                </a:lnTo>
                                <a:lnTo>
                                  <a:pt x="10945" y="1036"/>
                                </a:lnTo>
                                <a:lnTo>
                                  <a:pt x="10945" y="1066"/>
                                </a:lnTo>
                                <a:lnTo>
                                  <a:pt x="10945" y="1516"/>
                                </a:lnTo>
                                <a:lnTo>
                                  <a:pt x="8693" y="1516"/>
                                </a:lnTo>
                                <a:lnTo>
                                  <a:pt x="8693" y="1066"/>
                                </a:lnTo>
                                <a:lnTo>
                                  <a:pt x="10945" y="1066"/>
                                </a:lnTo>
                                <a:lnTo>
                                  <a:pt x="10945" y="1036"/>
                                </a:lnTo>
                                <a:lnTo>
                                  <a:pt x="8693" y="1036"/>
                                </a:lnTo>
                                <a:lnTo>
                                  <a:pt x="8693" y="30"/>
                                </a:lnTo>
                                <a:lnTo>
                                  <a:pt x="10945" y="30"/>
                                </a:lnTo>
                                <a:lnTo>
                                  <a:pt x="10945" y="0"/>
                                </a:lnTo>
                                <a:lnTo>
                                  <a:pt x="8693" y="0"/>
                                </a:lnTo>
                                <a:lnTo>
                                  <a:pt x="8663" y="0"/>
                                </a:lnTo>
                                <a:lnTo>
                                  <a:pt x="8663" y="30"/>
                                </a:lnTo>
                                <a:lnTo>
                                  <a:pt x="8663" y="1036"/>
                                </a:lnTo>
                                <a:lnTo>
                                  <a:pt x="8663" y="1066"/>
                                </a:lnTo>
                                <a:lnTo>
                                  <a:pt x="8663" y="1516"/>
                                </a:lnTo>
                                <a:lnTo>
                                  <a:pt x="4714" y="1516"/>
                                </a:lnTo>
                                <a:lnTo>
                                  <a:pt x="4714" y="1066"/>
                                </a:lnTo>
                                <a:lnTo>
                                  <a:pt x="8663" y="1066"/>
                                </a:lnTo>
                                <a:lnTo>
                                  <a:pt x="8663" y="1036"/>
                                </a:lnTo>
                                <a:lnTo>
                                  <a:pt x="4714" y="1036"/>
                                </a:lnTo>
                                <a:lnTo>
                                  <a:pt x="4714" y="30"/>
                                </a:lnTo>
                                <a:lnTo>
                                  <a:pt x="4714" y="0"/>
                                </a:lnTo>
                                <a:lnTo>
                                  <a:pt x="4684" y="0"/>
                                </a:lnTo>
                                <a:lnTo>
                                  <a:pt x="4684" y="30"/>
                                </a:lnTo>
                                <a:lnTo>
                                  <a:pt x="4684" y="1036"/>
                                </a:lnTo>
                                <a:lnTo>
                                  <a:pt x="1172" y="1036"/>
                                </a:lnTo>
                                <a:lnTo>
                                  <a:pt x="1172" y="1066"/>
                                </a:lnTo>
                                <a:lnTo>
                                  <a:pt x="4684" y="1066"/>
                                </a:lnTo>
                                <a:lnTo>
                                  <a:pt x="4684" y="1516"/>
                                </a:lnTo>
                                <a:lnTo>
                                  <a:pt x="1172" y="1516"/>
                                </a:lnTo>
                                <a:lnTo>
                                  <a:pt x="1172" y="1546"/>
                                </a:lnTo>
                                <a:lnTo>
                                  <a:pt x="4684" y="1546"/>
                                </a:lnTo>
                                <a:lnTo>
                                  <a:pt x="4685" y="1546"/>
                                </a:lnTo>
                                <a:lnTo>
                                  <a:pt x="4714" y="1546"/>
                                </a:lnTo>
                                <a:lnTo>
                                  <a:pt x="8663" y="1546"/>
                                </a:lnTo>
                                <a:lnTo>
                                  <a:pt x="8693" y="1546"/>
                                </a:lnTo>
                                <a:lnTo>
                                  <a:pt x="10945" y="1546"/>
                                </a:lnTo>
                                <a:lnTo>
                                  <a:pt x="10975" y="1546"/>
                                </a:lnTo>
                                <a:lnTo>
                                  <a:pt x="12086" y="1546"/>
                                </a:lnTo>
                                <a:lnTo>
                                  <a:pt x="12086" y="1516"/>
                                </a:lnTo>
                                <a:lnTo>
                                  <a:pt x="10975" y="1516"/>
                                </a:lnTo>
                                <a:lnTo>
                                  <a:pt x="10975" y="1066"/>
                                </a:lnTo>
                                <a:lnTo>
                                  <a:pt x="12086" y="1066"/>
                                </a:lnTo>
                                <a:lnTo>
                                  <a:pt x="12086" y="1036"/>
                                </a:lnTo>
                                <a:lnTo>
                                  <a:pt x="10975" y="1036"/>
                                </a:lnTo>
                                <a:lnTo>
                                  <a:pt x="10975" y="30"/>
                                </a:lnTo>
                                <a:lnTo>
                                  <a:pt x="12086" y="30"/>
                                </a:lnTo>
                                <a:lnTo>
                                  <a:pt x="12086" y="0"/>
                                </a:lnTo>
                                <a:close/>
                                <a:moveTo>
                                  <a:pt x="14082" y="1546"/>
                                </a:moveTo>
                                <a:lnTo>
                                  <a:pt x="14052" y="1546"/>
                                </a:lnTo>
                                <a:lnTo>
                                  <a:pt x="14052" y="1997"/>
                                </a:lnTo>
                                <a:lnTo>
                                  <a:pt x="12116" y="1997"/>
                                </a:lnTo>
                                <a:lnTo>
                                  <a:pt x="12116" y="1546"/>
                                </a:lnTo>
                                <a:lnTo>
                                  <a:pt x="12086" y="1546"/>
                                </a:lnTo>
                                <a:lnTo>
                                  <a:pt x="12086" y="1997"/>
                                </a:lnTo>
                                <a:lnTo>
                                  <a:pt x="12086" y="2027"/>
                                </a:lnTo>
                                <a:lnTo>
                                  <a:pt x="12116" y="2027"/>
                                </a:lnTo>
                                <a:lnTo>
                                  <a:pt x="14052" y="2027"/>
                                </a:lnTo>
                                <a:lnTo>
                                  <a:pt x="14053" y="2027"/>
                                </a:lnTo>
                                <a:lnTo>
                                  <a:pt x="14082" y="2027"/>
                                </a:lnTo>
                                <a:lnTo>
                                  <a:pt x="14082" y="1997"/>
                                </a:lnTo>
                                <a:lnTo>
                                  <a:pt x="14082" y="1546"/>
                                </a:lnTo>
                                <a:close/>
                                <a:moveTo>
                                  <a:pt x="14082" y="0"/>
                                </a:moveTo>
                                <a:lnTo>
                                  <a:pt x="14052" y="0"/>
                                </a:lnTo>
                                <a:lnTo>
                                  <a:pt x="14052" y="30"/>
                                </a:lnTo>
                                <a:lnTo>
                                  <a:pt x="14052" y="1036"/>
                                </a:lnTo>
                                <a:lnTo>
                                  <a:pt x="14052" y="1066"/>
                                </a:lnTo>
                                <a:lnTo>
                                  <a:pt x="14052" y="1516"/>
                                </a:lnTo>
                                <a:lnTo>
                                  <a:pt x="12116" y="1516"/>
                                </a:lnTo>
                                <a:lnTo>
                                  <a:pt x="12116" y="1066"/>
                                </a:lnTo>
                                <a:lnTo>
                                  <a:pt x="14052" y="1066"/>
                                </a:lnTo>
                                <a:lnTo>
                                  <a:pt x="14052" y="1036"/>
                                </a:lnTo>
                                <a:lnTo>
                                  <a:pt x="12116" y="1036"/>
                                </a:lnTo>
                                <a:lnTo>
                                  <a:pt x="12116" y="30"/>
                                </a:lnTo>
                                <a:lnTo>
                                  <a:pt x="12116" y="0"/>
                                </a:lnTo>
                                <a:lnTo>
                                  <a:pt x="12086" y="0"/>
                                </a:lnTo>
                                <a:lnTo>
                                  <a:pt x="12086" y="30"/>
                                </a:lnTo>
                                <a:lnTo>
                                  <a:pt x="12086" y="1036"/>
                                </a:lnTo>
                                <a:lnTo>
                                  <a:pt x="12086" y="1065"/>
                                </a:lnTo>
                                <a:lnTo>
                                  <a:pt x="12086" y="1066"/>
                                </a:lnTo>
                                <a:lnTo>
                                  <a:pt x="12086" y="1516"/>
                                </a:lnTo>
                                <a:lnTo>
                                  <a:pt x="12086" y="1546"/>
                                </a:lnTo>
                                <a:lnTo>
                                  <a:pt x="12116" y="1546"/>
                                </a:lnTo>
                                <a:lnTo>
                                  <a:pt x="14052" y="1546"/>
                                </a:lnTo>
                                <a:lnTo>
                                  <a:pt x="14053" y="1546"/>
                                </a:lnTo>
                                <a:lnTo>
                                  <a:pt x="14082" y="1546"/>
                                </a:lnTo>
                                <a:lnTo>
                                  <a:pt x="14082" y="1516"/>
                                </a:lnTo>
                                <a:lnTo>
                                  <a:pt x="14082" y="1066"/>
                                </a:lnTo>
                                <a:lnTo>
                                  <a:pt x="14082" y="1065"/>
                                </a:lnTo>
                                <a:lnTo>
                                  <a:pt x="14082" y="1036"/>
                                </a:lnTo>
                                <a:lnTo>
                                  <a:pt x="14082" y="30"/>
                                </a:lnTo>
                                <a:lnTo>
                                  <a:pt x="1408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2" name="docshape505"/>
                        <wps:cNvSpPr>
                          <a:spLocks/>
                        </wps:cNvSpPr>
                        <wps:spPr bwMode="auto">
                          <a:xfrm>
                            <a:off x="2537" y="8756"/>
                            <a:ext cx="12942" cy="436"/>
                          </a:xfrm>
                          <a:custGeom>
                            <a:avLst/>
                            <a:gdLst>
                              <a:gd name="T0" fmla="+- 0 2568 2537"/>
                              <a:gd name="T1" fmla="*/ T0 w 12942"/>
                              <a:gd name="T2" fmla="+- 0 8756 8756"/>
                              <a:gd name="T3" fmla="*/ 8756 h 436"/>
                              <a:gd name="T4" fmla="+- 0 2537 2537"/>
                              <a:gd name="T5" fmla="*/ T4 w 12942"/>
                              <a:gd name="T6" fmla="+- 0 8756 8756"/>
                              <a:gd name="T7" fmla="*/ 8756 h 436"/>
                              <a:gd name="T8" fmla="+- 0 2537 2537"/>
                              <a:gd name="T9" fmla="*/ T8 w 12942"/>
                              <a:gd name="T10" fmla="+- 0 9192 8756"/>
                              <a:gd name="T11" fmla="*/ 9192 h 436"/>
                              <a:gd name="T12" fmla="+- 0 2568 2537"/>
                              <a:gd name="T13" fmla="*/ T12 w 12942"/>
                              <a:gd name="T14" fmla="+- 0 9192 8756"/>
                              <a:gd name="T15" fmla="*/ 9192 h 436"/>
                              <a:gd name="T16" fmla="+- 0 2568 2537"/>
                              <a:gd name="T17" fmla="*/ T16 w 12942"/>
                              <a:gd name="T18" fmla="+- 0 8756 8756"/>
                              <a:gd name="T19" fmla="*/ 8756 h 436"/>
                              <a:gd name="T20" fmla="+- 0 6110 2537"/>
                              <a:gd name="T21" fmla="*/ T20 w 12942"/>
                              <a:gd name="T22" fmla="+- 0 8756 8756"/>
                              <a:gd name="T23" fmla="*/ 8756 h 436"/>
                              <a:gd name="T24" fmla="+- 0 6080 2537"/>
                              <a:gd name="T25" fmla="*/ T24 w 12942"/>
                              <a:gd name="T26" fmla="+- 0 8756 8756"/>
                              <a:gd name="T27" fmla="*/ 8756 h 436"/>
                              <a:gd name="T28" fmla="+- 0 6080 2537"/>
                              <a:gd name="T29" fmla="*/ T28 w 12942"/>
                              <a:gd name="T30" fmla="+- 0 9192 8756"/>
                              <a:gd name="T31" fmla="*/ 9192 h 436"/>
                              <a:gd name="T32" fmla="+- 0 6110 2537"/>
                              <a:gd name="T33" fmla="*/ T32 w 12942"/>
                              <a:gd name="T34" fmla="+- 0 9192 8756"/>
                              <a:gd name="T35" fmla="*/ 9192 h 436"/>
                              <a:gd name="T36" fmla="+- 0 6110 2537"/>
                              <a:gd name="T37" fmla="*/ T36 w 12942"/>
                              <a:gd name="T38" fmla="+- 0 8756 8756"/>
                              <a:gd name="T39" fmla="*/ 8756 h 436"/>
                              <a:gd name="T40" fmla="+- 0 10089 2537"/>
                              <a:gd name="T41" fmla="*/ T40 w 12942"/>
                              <a:gd name="T42" fmla="+- 0 8756 8756"/>
                              <a:gd name="T43" fmla="*/ 8756 h 436"/>
                              <a:gd name="T44" fmla="+- 0 10059 2537"/>
                              <a:gd name="T45" fmla="*/ T44 w 12942"/>
                              <a:gd name="T46" fmla="+- 0 8756 8756"/>
                              <a:gd name="T47" fmla="*/ 8756 h 436"/>
                              <a:gd name="T48" fmla="+- 0 10059 2537"/>
                              <a:gd name="T49" fmla="*/ T48 w 12942"/>
                              <a:gd name="T50" fmla="+- 0 9192 8756"/>
                              <a:gd name="T51" fmla="*/ 9192 h 436"/>
                              <a:gd name="T52" fmla="+- 0 10089 2537"/>
                              <a:gd name="T53" fmla="*/ T52 w 12942"/>
                              <a:gd name="T54" fmla="+- 0 9192 8756"/>
                              <a:gd name="T55" fmla="*/ 9192 h 436"/>
                              <a:gd name="T56" fmla="+- 0 10089 2537"/>
                              <a:gd name="T57" fmla="*/ T56 w 12942"/>
                              <a:gd name="T58" fmla="+- 0 8756 8756"/>
                              <a:gd name="T59" fmla="*/ 8756 h 436"/>
                              <a:gd name="T60" fmla="+- 0 12371 2537"/>
                              <a:gd name="T61" fmla="*/ T60 w 12942"/>
                              <a:gd name="T62" fmla="+- 0 8756 8756"/>
                              <a:gd name="T63" fmla="*/ 8756 h 436"/>
                              <a:gd name="T64" fmla="+- 0 12341 2537"/>
                              <a:gd name="T65" fmla="*/ T64 w 12942"/>
                              <a:gd name="T66" fmla="+- 0 8756 8756"/>
                              <a:gd name="T67" fmla="*/ 8756 h 436"/>
                              <a:gd name="T68" fmla="+- 0 12341 2537"/>
                              <a:gd name="T69" fmla="*/ T68 w 12942"/>
                              <a:gd name="T70" fmla="+- 0 9192 8756"/>
                              <a:gd name="T71" fmla="*/ 9192 h 436"/>
                              <a:gd name="T72" fmla="+- 0 12371 2537"/>
                              <a:gd name="T73" fmla="*/ T72 w 12942"/>
                              <a:gd name="T74" fmla="+- 0 9192 8756"/>
                              <a:gd name="T75" fmla="*/ 9192 h 436"/>
                              <a:gd name="T76" fmla="+- 0 12371 2537"/>
                              <a:gd name="T77" fmla="*/ T76 w 12942"/>
                              <a:gd name="T78" fmla="+- 0 8756 8756"/>
                              <a:gd name="T79" fmla="*/ 8756 h 436"/>
                              <a:gd name="T80" fmla="+- 0 13512 2537"/>
                              <a:gd name="T81" fmla="*/ T80 w 12942"/>
                              <a:gd name="T82" fmla="+- 0 8756 8756"/>
                              <a:gd name="T83" fmla="*/ 8756 h 436"/>
                              <a:gd name="T84" fmla="+- 0 13482 2537"/>
                              <a:gd name="T85" fmla="*/ T84 w 12942"/>
                              <a:gd name="T86" fmla="+- 0 8756 8756"/>
                              <a:gd name="T87" fmla="*/ 8756 h 436"/>
                              <a:gd name="T88" fmla="+- 0 13482 2537"/>
                              <a:gd name="T89" fmla="*/ T88 w 12942"/>
                              <a:gd name="T90" fmla="+- 0 9192 8756"/>
                              <a:gd name="T91" fmla="*/ 9192 h 436"/>
                              <a:gd name="T92" fmla="+- 0 13512 2537"/>
                              <a:gd name="T93" fmla="*/ T92 w 12942"/>
                              <a:gd name="T94" fmla="+- 0 9192 8756"/>
                              <a:gd name="T95" fmla="*/ 9192 h 436"/>
                              <a:gd name="T96" fmla="+- 0 13512 2537"/>
                              <a:gd name="T97" fmla="*/ T96 w 12942"/>
                              <a:gd name="T98" fmla="+- 0 8756 8756"/>
                              <a:gd name="T99" fmla="*/ 8756 h 436"/>
                              <a:gd name="T100" fmla="+- 0 15478 2537"/>
                              <a:gd name="T101" fmla="*/ T100 w 12942"/>
                              <a:gd name="T102" fmla="+- 0 8756 8756"/>
                              <a:gd name="T103" fmla="*/ 8756 h 436"/>
                              <a:gd name="T104" fmla="+- 0 15448 2537"/>
                              <a:gd name="T105" fmla="*/ T104 w 12942"/>
                              <a:gd name="T106" fmla="+- 0 8756 8756"/>
                              <a:gd name="T107" fmla="*/ 8756 h 436"/>
                              <a:gd name="T108" fmla="+- 0 15448 2537"/>
                              <a:gd name="T109" fmla="*/ T108 w 12942"/>
                              <a:gd name="T110" fmla="+- 0 9192 8756"/>
                              <a:gd name="T111" fmla="*/ 9192 h 436"/>
                              <a:gd name="T112" fmla="+- 0 15478 2537"/>
                              <a:gd name="T113" fmla="*/ T112 w 12942"/>
                              <a:gd name="T114" fmla="+- 0 9192 8756"/>
                              <a:gd name="T115" fmla="*/ 9192 h 436"/>
                              <a:gd name="T116" fmla="+- 0 15478 2537"/>
                              <a:gd name="T117" fmla="*/ T116 w 12942"/>
                              <a:gd name="T118" fmla="+- 0 8756 8756"/>
                              <a:gd name="T119" fmla="*/ 8756 h 4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12942" h="436">
                                <a:moveTo>
                                  <a:pt x="31" y="0"/>
                                </a:moveTo>
                                <a:lnTo>
                                  <a:pt x="0" y="0"/>
                                </a:lnTo>
                                <a:lnTo>
                                  <a:pt x="0" y="436"/>
                                </a:lnTo>
                                <a:lnTo>
                                  <a:pt x="31" y="436"/>
                                </a:lnTo>
                                <a:lnTo>
                                  <a:pt x="31" y="0"/>
                                </a:lnTo>
                                <a:close/>
                                <a:moveTo>
                                  <a:pt x="3573" y="0"/>
                                </a:moveTo>
                                <a:lnTo>
                                  <a:pt x="3543" y="0"/>
                                </a:lnTo>
                                <a:lnTo>
                                  <a:pt x="3543" y="436"/>
                                </a:lnTo>
                                <a:lnTo>
                                  <a:pt x="3573" y="436"/>
                                </a:lnTo>
                                <a:lnTo>
                                  <a:pt x="3573" y="0"/>
                                </a:lnTo>
                                <a:close/>
                                <a:moveTo>
                                  <a:pt x="7552" y="0"/>
                                </a:moveTo>
                                <a:lnTo>
                                  <a:pt x="7522" y="0"/>
                                </a:lnTo>
                                <a:lnTo>
                                  <a:pt x="7522" y="436"/>
                                </a:lnTo>
                                <a:lnTo>
                                  <a:pt x="7552" y="436"/>
                                </a:lnTo>
                                <a:lnTo>
                                  <a:pt x="7552" y="0"/>
                                </a:lnTo>
                                <a:close/>
                                <a:moveTo>
                                  <a:pt x="9834" y="0"/>
                                </a:moveTo>
                                <a:lnTo>
                                  <a:pt x="9804" y="0"/>
                                </a:lnTo>
                                <a:lnTo>
                                  <a:pt x="9804" y="436"/>
                                </a:lnTo>
                                <a:lnTo>
                                  <a:pt x="9834" y="436"/>
                                </a:lnTo>
                                <a:lnTo>
                                  <a:pt x="9834" y="0"/>
                                </a:lnTo>
                                <a:close/>
                                <a:moveTo>
                                  <a:pt x="10975" y="0"/>
                                </a:moveTo>
                                <a:lnTo>
                                  <a:pt x="10945" y="0"/>
                                </a:lnTo>
                                <a:lnTo>
                                  <a:pt x="10945" y="436"/>
                                </a:lnTo>
                                <a:lnTo>
                                  <a:pt x="10975" y="436"/>
                                </a:lnTo>
                                <a:lnTo>
                                  <a:pt x="10975" y="0"/>
                                </a:lnTo>
                                <a:close/>
                                <a:moveTo>
                                  <a:pt x="12941" y="0"/>
                                </a:moveTo>
                                <a:lnTo>
                                  <a:pt x="12911" y="0"/>
                                </a:lnTo>
                                <a:lnTo>
                                  <a:pt x="12911" y="436"/>
                                </a:lnTo>
                                <a:lnTo>
                                  <a:pt x="12941" y="436"/>
                                </a:lnTo>
                                <a:lnTo>
                                  <a:pt x="1294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3" name="docshape506"/>
                        <wps:cNvSpPr>
                          <a:spLocks noChangeArrowheads="1"/>
                        </wps:cNvSpPr>
                        <wps:spPr bwMode="auto">
                          <a:xfrm>
                            <a:off x="1441" y="9221"/>
                            <a:ext cx="14007" cy="886"/>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44" name="docshape507"/>
                        <wps:cNvSpPr>
                          <a:spLocks/>
                        </wps:cNvSpPr>
                        <wps:spPr bwMode="auto">
                          <a:xfrm>
                            <a:off x="1396" y="9191"/>
                            <a:ext cx="14083" cy="946"/>
                          </a:xfrm>
                          <a:custGeom>
                            <a:avLst/>
                            <a:gdLst>
                              <a:gd name="T0" fmla="+- 0 13482 1396"/>
                              <a:gd name="T1" fmla="*/ T0 w 14083"/>
                              <a:gd name="T2" fmla="+- 0 9192 9192"/>
                              <a:gd name="T3" fmla="*/ 9192 h 946"/>
                              <a:gd name="T4" fmla="+- 0 12371 1396"/>
                              <a:gd name="T5" fmla="*/ T4 w 14083"/>
                              <a:gd name="T6" fmla="+- 0 9192 9192"/>
                              <a:gd name="T7" fmla="*/ 9192 h 946"/>
                              <a:gd name="T8" fmla="+- 0 12341 1396"/>
                              <a:gd name="T9" fmla="*/ T8 w 14083"/>
                              <a:gd name="T10" fmla="+- 0 9192 9192"/>
                              <a:gd name="T11" fmla="*/ 9192 h 946"/>
                              <a:gd name="T12" fmla="+- 0 10089 1396"/>
                              <a:gd name="T13" fmla="*/ T12 w 14083"/>
                              <a:gd name="T14" fmla="+- 0 9192 9192"/>
                              <a:gd name="T15" fmla="*/ 9192 h 946"/>
                              <a:gd name="T16" fmla="+- 0 10059 1396"/>
                              <a:gd name="T17" fmla="*/ T16 w 14083"/>
                              <a:gd name="T18" fmla="+- 0 9192 9192"/>
                              <a:gd name="T19" fmla="*/ 9192 h 946"/>
                              <a:gd name="T20" fmla="+- 0 6110 1396"/>
                              <a:gd name="T21" fmla="*/ T20 w 14083"/>
                              <a:gd name="T22" fmla="+- 0 9192 9192"/>
                              <a:gd name="T23" fmla="*/ 9192 h 946"/>
                              <a:gd name="T24" fmla="+- 0 6081 1396"/>
                              <a:gd name="T25" fmla="*/ T24 w 14083"/>
                              <a:gd name="T26" fmla="+- 0 9192 9192"/>
                              <a:gd name="T27" fmla="*/ 9192 h 946"/>
                              <a:gd name="T28" fmla="+- 0 6080 1396"/>
                              <a:gd name="T29" fmla="*/ T28 w 14083"/>
                              <a:gd name="T30" fmla="+- 0 9192 9192"/>
                              <a:gd name="T31" fmla="*/ 9192 h 946"/>
                              <a:gd name="T32" fmla="+- 0 2568 1396"/>
                              <a:gd name="T33" fmla="*/ T32 w 14083"/>
                              <a:gd name="T34" fmla="+- 0 9192 9192"/>
                              <a:gd name="T35" fmla="*/ 9192 h 946"/>
                              <a:gd name="T36" fmla="+- 0 2568 1396"/>
                              <a:gd name="T37" fmla="*/ T36 w 14083"/>
                              <a:gd name="T38" fmla="+- 0 9222 9192"/>
                              <a:gd name="T39" fmla="*/ 9222 h 946"/>
                              <a:gd name="T40" fmla="+- 0 6080 1396"/>
                              <a:gd name="T41" fmla="*/ T40 w 14083"/>
                              <a:gd name="T42" fmla="+- 0 9222 9192"/>
                              <a:gd name="T43" fmla="*/ 9222 h 946"/>
                              <a:gd name="T44" fmla="+- 0 6081 1396"/>
                              <a:gd name="T45" fmla="*/ T44 w 14083"/>
                              <a:gd name="T46" fmla="+- 0 9222 9192"/>
                              <a:gd name="T47" fmla="*/ 9222 h 946"/>
                              <a:gd name="T48" fmla="+- 0 6110 1396"/>
                              <a:gd name="T49" fmla="*/ T48 w 14083"/>
                              <a:gd name="T50" fmla="+- 0 9222 9192"/>
                              <a:gd name="T51" fmla="*/ 9222 h 946"/>
                              <a:gd name="T52" fmla="+- 0 10059 1396"/>
                              <a:gd name="T53" fmla="*/ T52 w 14083"/>
                              <a:gd name="T54" fmla="+- 0 9222 9192"/>
                              <a:gd name="T55" fmla="*/ 9222 h 946"/>
                              <a:gd name="T56" fmla="+- 0 10089 1396"/>
                              <a:gd name="T57" fmla="*/ T56 w 14083"/>
                              <a:gd name="T58" fmla="+- 0 9222 9192"/>
                              <a:gd name="T59" fmla="*/ 9222 h 946"/>
                              <a:gd name="T60" fmla="+- 0 12341 1396"/>
                              <a:gd name="T61" fmla="*/ T60 w 14083"/>
                              <a:gd name="T62" fmla="+- 0 9222 9192"/>
                              <a:gd name="T63" fmla="*/ 9222 h 946"/>
                              <a:gd name="T64" fmla="+- 0 12371 1396"/>
                              <a:gd name="T65" fmla="*/ T64 w 14083"/>
                              <a:gd name="T66" fmla="+- 0 9222 9192"/>
                              <a:gd name="T67" fmla="*/ 9222 h 946"/>
                              <a:gd name="T68" fmla="+- 0 13482 1396"/>
                              <a:gd name="T69" fmla="*/ T68 w 14083"/>
                              <a:gd name="T70" fmla="+- 0 9222 9192"/>
                              <a:gd name="T71" fmla="*/ 9222 h 946"/>
                              <a:gd name="T72" fmla="+- 0 13482 1396"/>
                              <a:gd name="T73" fmla="*/ T72 w 14083"/>
                              <a:gd name="T74" fmla="+- 0 9192 9192"/>
                              <a:gd name="T75" fmla="*/ 9192 h 946"/>
                              <a:gd name="T76" fmla="+- 0 15478 1396"/>
                              <a:gd name="T77" fmla="*/ T76 w 14083"/>
                              <a:gd name="T78" fmla="+- 0 9192 9192"/>
                              <a:gd name="T79" fmla="*/ 9192 h 946"/>
                              <a:gd name="T80" fmla="+- 0 15449 1396"/>
                              <a:gd name="T81" fmla="*/ T80 w 14083"/>
                              <a:gd name="T82" fmla="+- 0 9192 9192"/>
                              <a:gd name="T83" fmla="*/ 9192 h 946"/>
                              <a:gd name="T84" fmla="+- 0 15448 1396"/>
                              <a:gd name="T85" fmla="*/ T84 w 14083"/>
                              <a:gd name="T86" fmla="+- 0 9192 9192"/>
                              <a:gd name="T87" fmla="*/ 9192 h 946"/>
                              <a:gd name="T88" fmla="+- 0 13512 1396"/>
                              <a:gd name="T89" fmla="*/ T88 w 14083"/>
                              <a:gd name="T90" fmla="+- 0 9192 9192"/>
                              <a:gd name="T91" fmla="*/ 9192 h 946"/>
                              <a:gd name="T92" fmla="+- 0 13482 1396"/>
                              <a:gd name="T93" fmla="*/ T92 w 14083"/>
                              <a:gd name="T94" fmla="+- 0 9192 9192"/>
                              <a:gd name="T95" fmla="*/ 9192 h 946"/>
                              <a:gd name="T96" fmla="+- 0 13482 1396"/>
                              <a:gd name="T97" fmla="*/ T96 w 14083"/>
                              <a:gd name="T98" fmla="+- 0 9222 9192"/>
                              <a:gd name="T99" fmla="*/ 9222 h 946"/>
                              <a:gd name="T100" fmla="+- 0 13512 1396"/>
                              <a:gd name="T101" fmla="*/ T100 w 14083"/>
                              <a:gd name="T102" fmla="+- 0 9222 9192"/>
                              <a:gd name="T103" fmla="*/ 9222 h 946"/>
                              <a:gd name="T104" fmla="+- 0 15448 1396"/>
                              <a:gd name="T105" fmla="*/ T104 w 14083"/>
                              <a:gd name="T106" fmla="+- 0 9222 9192"/>
                              <a:gd name="T107" fmla="*/ 9222 h 946"/>
                              <a:gd name="T108" fmla="+- 0 15448 1396"/>
                              <a:gd name="T109" fmla="*/ T108 w 14083"/>
                              <a:gd name="T110" fmla="+- 0 10107 9192"/>
                              <a:gd name="T111" fmla="*/ 10107 h 946"/>
                              <a:gd name="T112" fmla="+- 0 1427 1396"/>
                              <a:gd name="T113" fmla="*/ T112 w 14083"/>
                              <a:gd name="T114" fmla="+- 0 10107 9192"/>
                              <a:gd name="T115" fmla="*/ 10107 h 946"/>
                              <a:gd name="T116" fmla="+- 0 1427 1396"/>
                              <a:gd name="T117" fmla="*/ T116 w 14083"/>
                              <a:gd name="T118" fmla="+- 0 9222 9192"/>
                              <a:gd name="T119" fmla="*/ 9222 h 946"/>
                              <a:gd name="T120" fmla="+- 0 2537 1396"/>
                              <a:gd name="T121" fmla="*/ T120 w 14083"/>
                              <a:gd name="T122" fmla="+- 0 9222 9192"/>
                              <a:gd name="T123" fmla="*/ 9222 h 946"/>
                              <a:gd name="T124" fmla="+- 0 2568 1396"/>
                              <a:gd name="T125" fmla="*/ T124 w 14083"/>
                              <a:gd name="T126" fmla="+- 0 9222 9192"/>
                              <a:gd name="T127" fmla="*/ 9222 h 946"/>
                              <a:gd name="T128" fmla="+- 0 2568 1396"/>
                              <a:gd name="T129" fmla="*/ T128 w 14083"/>
                              <a:gd name="T130" fmla="+- 0 9192 9192"/>
                              <a:gd name="T131" fmla="*/ 9192 h 946"/>
                              <a:gd name="T132" fmla="+- 0 2537 1396"/>
                              <a:gd name="T133" fmla="*/ T132 w 14083"/>
                              <a:gd name="T134" fmla="+- 0 9192 9192"/>
                              <a:gd name="T135" fmla="*/ 9192 h 946"/>
                              <a:gd name="T136" fmla="+- 0 1427 1396"/>
                              <a:gd name="T137" fmla="*/ T136 w 14083"/>
                              <a:gd name="T138" fmla="+- 0 9192 9192"/>
                              <a:gd name="T139" fmla="*/ 9192 h 946"/>
                              <a:gd name="T140" fmla="+- 0 1396 1396"/>
                              <a:gd name="T141" fmla="*/ T140 w 14083"/>
                              <a:gd name="T142" fmla="+- 0 9192 9192"/>
                              <a:gd name="T143" fmla="*/ 9192 h 946"/>
                              <a:gd name="T144" fmla="+- 0 1396 1396"/>
                              <a:gd name="T145" fmla="*/ T144 w 14083"/>
                              <a:gd name="T146" fmla="+- 0 9221 9192"/>
                              <a:gd name="T147" fmla="*/ 9221 h 946"/>
                              <a:gd name="T148" fmla="+- 0 1396 1396"/>
                              <a:gd name="T149" fmla="*/ T148 w 14083"/>
                              <a:gd name="T150" fmla="+- 0 9222 9192"/>
                              <a:gd name="T151" fmla="*/ 9222 h 946"/>
                              <a:gd name="T152" fmla="+- 0 1396 1396"/>
                              <a:gd name="T153" fmla="*/ T152 w 14083"/>
                              <a:gd name="T154" fmla="+- 0 10107 9192"/>
                              <a:gd name="T155" fmla="*/ 10107 h 946"/>
                              <a:gd name="T156" fmla="+- 0 1396 1396"/>
                              <a:gd name="T157" fmla="*/ T156 w 14083"/>
                              <a:gd name="T158" fmla="+- 0 10137 9192"/>
                              <a:gd name="T159" fmla="*/ 10137 h 946"/>
                              <a:gd name="T160" fmla="+- 0 1427 1396"/>
                              <a:gd name="T161" fmla="*/ T160 w 14083"/>
                              <a:gd name="T162" fmla="+- 0 10137 9192"/>
                              <a:gd name="T163" fmla="*/ 10137 h 946"/>
                              <a:gd name="T164" fmla="+- 0 15448 1396"/>
                              <a:gd name="T165" fmla="*/ T164 w 14083"/>
                              <a:gd name="T166" fmla="+- 0 10137 9192"/>
                              <a:gd name="T167" fmla="*/ 10137 h 946"/>
                              <a:gd name="T168" fmla="+- 0 15449 1396"/>
                              <a:gd name="T169" fmla="*/ T168 w 14083"/>
                              <a:gd name="T170" fmla="+- 0 10137 9192"/>
                              <a:gd name="T171" fmla="*/ 10137 h 946"/>
                              <a:gd name="T172" fmla="+- 0 15478 1396"/>
                              <a:gd name="T173" fmla="*/ T172 w 14083"/>
                              <a:gd name="T174" fmla="+- 0 10137 9192"/>
                              <a:gd name="T175" fmla="*/ 10137 h 946"/>
                              <a:gd name="T176" fmla="+- 0 15478 1396"/>
                              <a:gd name="T177" fmla="*/ T176 w 14083"/>
                              <a:gd name="T178" fmla="+- 0 10107 9192"/>
                              <a:gd name="T179" fmla="*/ 10107 h 946"/>
                              <a:gd name="T180" fmla="+- 0 15478 1396"/>
                              <a:gd name="T181" fmla="*/ T180 w 14083"/>
                              <a:gd name="T182" fmla="+- 0 9222 9192"/>
                              <a:gd name="T183" fmla="*/ 9222 h 946"/>
                              <a:gd name="T184" fmla="+- 0 15478 1396"/>
                              <a:gd name="T185" fmla="*/ T184 w 14083"/>
                              <a:gd name="T186" fmla="+- 0 9221 9192"/>
                              <a:gd name="T187" fmla="*/ 9221 h 946"/>
                              <a:gd name="T188" fmla="+- 0 15478 1396"/>
                              <a:gd name="T189" fmla="*/ T188 w 14083"/>
                              <a:gd name="T190" fmla="+- 0 9192 9192"/>
                              <a:gd name="T191" fmla="*/ 9192 h 9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14083" h="946">
                                <a:moveTo>
                                  <a:pt x="12086" y="0"/>
                                </a:moveTo>
                                <a:lnTo>
                                  <a:pt x="10975" y="0"/>
                                </a:lnTo>
                                <a:lnTo>
                                  <a:pt x="10945" y="0"/>
                                </a:lnTo>
                                <a:lnTo>
                                  <a:pt x="8693" y="0"/>
                                </a:lnTo>
                                <a:lnTo>
                                  <a:pt x="8663" y="0"/>
                                </a:lnTo>
                                <a:lnTo>
                                  <a:pt x="4714" y="0"/>
                                </a:lnTo>
                                <a:lnTo>
                                  <a:pt x="4685" y="0"/>
                                </a:lnTo>
                                <a:lnTo>
                                  <a:pt x="4684" y="0"/>
                                </a:lnTo>
                                <a:lnTo>
                                  <a:pt x="1172" y="0"/>
                                </a:lnTo>
                                <a:lnTo>
                                  <a:pt x="1172" y="30"/>
                                </a:lnTo>
                                <a:lnTo>
                                  <a:pt x="4684" y="30"/>
                                </a:lnTo>
                                <a:lnTo>
                                  <a:pt x="4685" y="30"/>
                                </a:lnTo>
                                <a:lnTo>
                                  <a:pt x="4714" y="30"/>
                                </a:lnTo>
                                <a:lnTo>
                                  <a:pt x="8663" y="30"/>
                                </a:lnTo>
                                <a:lnTo>
                                  <a:pt x="8693" y="30"/>
                                </a:lnTo>
                                <a:lnTo>
                                  <a:pt x="10945" y="30"/>
                                </a:lnTo>
                                <a:lnTo>
                                  <a:pt x="10975" y="30"/>
                                </a:lnTo>
                                <a:lnTo>
                                  <a:pt x="12086" y="30"/>
                                </a:lnTo>
                                <a:lnTo>
                                  <a:pt x="12086" y="0"/>
                                </a:lnTo>
                                <a:close/>
                                <a:moveTo>
                                  <a:pt x="14082" y="0"/>
                                </a:moveTo>
                                <a:lnTo>
                                  <a:pt x="14053" y="0"/>
                                </a:lnTo>
                                <a:lnTo>
                                  <a:pt x="14052" y="0"/>
                                </a:lnTo>
                                <a:lnTo>
                                  <a:pt x="12116" y="0"/>
                                </a:lnTo>
                                <a:lnTo>
                                  <a:pt x="12086" y="0"/>
                                </a:lnTo>
                                <a:lnTo>
                                  <a:pt x="12086" y="30"/>
                                </a:lnTo>
                                <a:lnTo>
                                  <a:pt x="12116" y="30"/>
                                </a:lnTo>
                                <a:lnTo>
                                  <a:pt x="14052" y="30"/>
                                </a:lnTo>
                                <a:lnTo>
                                  <a:pt x="14052" y="915"/>
                                </a:lnTo>
                                <a:lnTo>
                                  <a:pt x="31" y="915"/>
                                </a:lnTo>
                                <a:lnTo>
                                  <a:pt x="31" y="30"/>
                                </a:lnTo>
                                <a:lnTo>
                                  <a:pt x="1141" y="30"/>
                                </a:lnTo>
                                <a:lnTo>
                                  <a:pt x="1172" y="30"/>
                                </a:lnTo>
                                <a:lnTo>
                                  <a:pt x="1172" y="0"/>
                                </a:lnTo>
                                <a:lnTo>
                                  <a:pt x="1141" y="0"/>
                                </a:lnTo>
                                <a:lnTo>
                                  <a:pt x="31" y="0"/>
                                </a:lnTo>
                                <a:lnTo>
                                  <a:pt x="0" y="0"/>
                                </a:lnTo>
                                <a:lnTo>
                                  <a:pt x="0" y="29"/>
                                </a:lnTo>
                                <a:lnTo>
                                  <a:pt x="0" y="30"/>
                                </a:lnTo>
                                <a:lnTo>
                                  <a:pt x="0" y="915"/>
                                </a:lnTo>
                                <a:lnTo>
                                  <a:pt x="0" y="945"/>
                                </a:lnTo>
                                <a:lnTo>
                                  <a:pt x="31" y="945"/>
                                </a:lnTo>
                                <a:lnTo>
                                  <a:pt x="14052" y="945"/>
                                </a:lnTo>
                                <a:lnTo>
                                  <a:pt x="14053" y="945"/>
                                </a:lnTo>
                                <a:lnTo>
                                  <a:pt x="14082" y="945"/>
                                </a:lnTo>
                                <a:lnTo>
                                  <a:pt x="14082" y="915"/>
                                </a:lnTo>
                                <a:lnTo>
                                  <a:pt x="14082" y="30"/>
                                </a:lnTo>
                                <a:lnTo>
                                  <a:pt x="14082" y="29"/>
                                </a:lnTo>
                                <a:lnTo>
                                  <a:pt x="1408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575342" id="Gruppieren 1129" o:spid="_x0000_s1026" style="position:absolute;margin-left:0;margin-top:64.4pt;width:704.15pt;height:193.7pt;z-index:-251591680;mso-position-horizontal:left;mso-position-horizontal-relative:margin;mso-position-vertical-relative:page" coordorigin="1396,6263" coordsize="14083,38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">
                <v:shape id="docshape501" o:spid="_x0000_s1027" style="position:absolute;left:1441;top:6293;width:14007;height:1472;visibility:visible;mso-wrap-style:square;v-text-anchor:top" coordsize="14007,14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" path="m1095,l,,,1472r1095,l1095,xm4654,l1126,r,1472l4654,1472,4654,xm8617,l4683,r,1472l8617,1472,8617,xm12040,l8647,r,436l12040,436r,-436xm14007,l12070,r,1472l14007,1472,14007,xe" fillcolor="#e6e6e6" stroked="f">
                  <v:path arrowok="t" o:connecttype="custom" o:connectlocs="1095,6293;0,6293;0,7765;1095,7765;1095,6293;4654,6293;1126,6293;1126,7765;4654,7765;4654,6293;8617,6293;4683,6293;4683,7765;8617,7765;8617,6293;12040,6293;8647,6293;8647,6729;12040,6729;12040,6293;14007,6293;12070,6293;12070,7765;14007,7765;14007,6293" o:connectangles="0,0,0,0,0,0,0,0,0,0,0,0,0,0,0,0,0,0,0,0,0,0,0,0,0"/>
                </v:shape>
                <v:shape id="docshape502" o:spid="_x0000_s1028" style="position:absolute;left:1396;top:6263;width:14083;height:466;visibility:visible;mso-wrap-style:square;v-text-anchor:top" coordsize="14083,4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" path="m31,30l,30,,466r31,l31,30xm1172,30r-31,l1141,466r31,l1172,30xm1172,r-31,l31,,,,,30r31,l1141,30r31,l1172,xm4714,30r-30,l4684,466r30,l4714,30xm8693,30r-30,l8663,466r30,l8693,30xm12116,30r-30,l12086,466r30,l12116,30xm14082,30r-30,l14052,466r30,l14082,30xm14082,r-29,l14052,,12116,r-30,l8693,r-30,l4714,r-29,l4684,,1172,r,30l4684,30r1,l4714,30r3949,l8693,30r3393,l12116,30r1936,l14053,30r29,l14082,xe" fillcolor="#a6a6a6" stroked="f">
                  <v:path arrowok="t" o:connecttype="custom" o:connectlocs="31,6293;0,6293;0,6729;31,6729;31,6293;1172,6293;1141,6293;1141,6729;1172,6729;1172,6293;1172,6263;1141,6263;31,6263;0,6263;0,6293;31,6293;1141,6293;1172,6293;1172,6263;4714,6293;4684,6293;4684,6729;4714,6729;4714,6293;8693,6293;8663,6293;8663,6729;8693,6729;8693,6293;12116,6293;12086,6293;12086,6729;12116,6729;12116,6293;14082,6293;14052,6293;14052,6729;14082,6729;14082,6293;14082,6263;14053,6263;14052,6263;12116,6263;12086,6263;8693,6263;8663,6263;4714,6263;4685,6263;4684,6263;1172,6263;1172,6293;4684,6293;4685,6293;4714,6293;8663,6293;8693,6293;12086,6293;12116,6293;14052,6293;14053,6293;14082,6293;14082,6263" o:connectangles="0,0,0,0,0,0,0,0,0,0,0,0,0,0,0,0,0,0,0,0,0,0,0,0,0,0,0,0,0,0,0,0,0,0,0,0,0,0,0,0,0,0,0,0,0,0,0,0,0,0,0,0,0,0,0,0,0,0,0,0,0,0"/>
                </v:shape>
                <v:shape id="docshape503" o:spid="_x0000_s1029" style="position:absolute;left:10089;top:6758;width:3393;height:1006;visibility:visible;mso-wrap-style:square;v-text-anchor:top" coordsize="3393,10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" path="m2252,l,,,1006r2252,l2252,xm3393,l2282,r,1006l3393,1006,3393,xe" fillcolor="#e6e6e6" stroked="f">
                  <v:path arrowok="t" o:connecttype="custom" o:connectlocs="2252,6759;0,6759;0,7765;2252,7765;2252,6759;3393,6759;2282,6759;2282,7765;3393,7765;3393,6759" o:connectangles="0,0,0,0,0,0,0,0,0,0"/>
                </v:shape>
                <v:shape id="docshape504" o:spid="_x0000_s1030" style="position:absolute;left:1396;top:6728;width:14083;height:2463;visibility:visible;mso-wrap-style:square;v-text-anchor:top" coordsize="14083,2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" path="m31,2027r-31,l,2463r31,l31,2027xm1172,2027r-31,l1141,2463r31,l1172,2027xm1172,1546r-31,l1141,1997r-1110,l31,1546r-31,l,1997r,30l31,2027r1110,l1172,2027r,-30l1172,1546xm1172,r-31,l1141,30r,1006l1141,1066r,450l31,1516r,-450l1141,1066r,-30l31,1036,31,30,31,,,,,30,,1036r,29l,1066r,450l,1546r31,l1141,1546r31,l1172,1516r,-450l1172,1065r,-29l1172,30r,-30xm12086,1997r-1111,l10975,1546r-30,l10945,1997r-2252,l8693,1546r-30,l8663,1997r-3949,l4714,1546r-30,l4684,1997r-3512,l1172,2027r3512,l4685,2027r29,l8663,2027r30,l10945,2027r30,l12086,2027r,-30xm12086,l10975,r-30,l10945,30r,1006l10945,1066r,450l8693,1516r,-450l10945,1066r,-30l8693,1036r,-1006l10945,30r,-30l8693,r-30,l8663,30r,1006l8663,1066r,450l4714,1516r,-450l8663,1066r,-30l4714,1036r,-1006l4714,r-30,l4684,30r,1006l1172,1036r,30l4684,1066r,450l1172,1516r,30l4684,1546r1,l4714,1546r3949,l8693,1546r2252,l10975,1546r1111,l12086,1516r-1111,l10975,1066r1111,l12086,1036r-1111,l10975,30r1111,l12086,xm14082,1546r-30,l14052,1997r-1936,l12116,1546r-30,l12086,1997r,30l12116,2027r1936,l14053,2027r29,l14082,1997r,-451xm14082,r-30,l14052,30r,1006l14052,1066r,450l12116,1516r,-450l14052,1066r,-30l12116,1036r,-1006l12116,r-30,l12086,30r,1006l12086,1065r,1l12086,1516r,30l12116,1546r1936,l14053,1546r29,l14082,1516r,-450l14082,1065r,-29l14082,30r,-30xe" fillcolor="#a6a6a6" stroked="f">
                  <v:path arrowok="t" o:connecttype="custom" o:connectlocs="0,9192;1172,8756;1172,9192;1141,8275;31,8275;0,8756;1172,8756;1172,6729;1141,7765;31,8245;1141,7765;31,6729;0,7765;0,8245;1141,8275;1172,7795;1172,6759;10975,8726;10945,8726;8663,8275;4714,8275;1172,8726;4685,8756;8693,8756;12086,8756;10975,6729;10945,7765;8693,8245;10945,7765;10945,6759;8663,6729;8663,7795;4714,7795;4714,7765;4684,6729;1172,7765;4684,8245;4684,8275;8663,8275;10975,8275;10975,8245;12086,7765;12086,6759;14052,8275;12116,8275;12086,8756;14053,8756;14082,8275;14052,6759;14052,8245;14052,7795;12116,6759;12086,6759;12086,7795;12116,8275;14082,8275;14082,7794;14082,6729" o:connectangles="0,0,0,0,0,0,0,0,0,0,0,0,0,0,0,0,0,0,0,0,0,0,0,0,0,0,0,0,0,0,0,0,0,0,0,0,0,0,0,0,0,0,0,0,0,0,0,0,0,0,0,0,0,0,0,0,0,0"/>
                </v:shape>
                <v:shape id="docshape505" o:spid="_x0000_s1031" style="position:absolute;left:2537;top:8756;width:12942;height:436;visibility:visible;mso-wrap-style:square;v-text-anchor:top" coordsize="12942,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" path="m31,l,,,436r31,l31,xm3573,r-30,l3543,436r30,l3573,xm7552,r-30,l7522,436r30,l7552,xm9834,r-30,l9804,436r30,l9834,xm10975,r-30,l10945,436r30,l10975,xm12941,r-30,l12911,436r30,l12941,xe" fillcolor="#a6a6a6" stroked="f">
                  <v:path arrowok="t" o:connecttype="custom" o:connectlocs="31,8756;0,8756;0,9192;31,9192;31,8756;3573,8756;3543,8756;3543,9192;3573,9192;3573,8756;7552,8756;7522,8756;7522,9192;7552,9192;7552,8756;9834,8756;9804,8756;9804,9192;9834,9192;9834,8756;10975,8756;10945,8756;10945,9192;10975,9192;10975,8756;12941,8756;12911,8756;12911,9192;12941,9192;12941,8756" o:connectangles="0,0,0,0,0,0,0,0,0,0,0,0,0,0,0,0,0,0,0,0,0,0,0,0,0,0,0,0,0,0"/>
                </v:shape>
                <v:rect id="docshape506" o:spid="_x0000_s1032" style="position:absolute;left:1441;top:9221;width:14007;height: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" fillcolor="#d9d9d9" stroked="f"/>
                <v:shape id="docshape507" o:spid="_x0000_s1033" style="position:absolute;left:1396;top:9191;width:14083;height:946;visibility:visible;mso-wrap-style:square;v-text-anchor:top" coordsize="14083,9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" path="m12086,l10975,r-30,l8693,r-30,l4714,r-29,l4684,,1172,r,30l4684,30r1,l4714,30r3949,l8693,30r2252,l10975,30r1111,l12086,xm14082,r-29,l14052,,12116,r-30,l12086,30r30,l14052,30r,885l31,915,31,30r1110,l1172,30r,-30l1141,,31,,,,,29r,1l,915r,30l31,945r14021,l14053,945r29,l14082,915r,-885l14082,29r,-29xe" fillcolor="#a6a6a6" stroked="f">
                  <v:path arrowok="t" o:connecttype="custom" o:connectlocs="12086,9192;10975,9192;10945,9192;8693,9192;8663,9192;4714,9192;4685,9192;4684,9192;1172,9192;1172,9222;4684,9222;4685,9222;4714,9222;8663,9222;8693,9222;10945,9222;10975,9222;12086,9222;12086,9192;14082,9192;14053,9192;14052,9192;12116,9192;12086,9192;12086,9222;12116,9222;14052,9222;14052,10107;31,10107;31,9222;1141,9222;1172,9222;1172,9192;1141,9192;31,9192;0,9192;0,9221;0,9222;0,10107;0,10137;31,10137;14052,10137;14053,10137;14082,10137;14082,10107;14082,9222;14082,9221;14082,9192" o:connectangles="0,0,0,0,0,0,0,0,0,0,0,0,0,0,0,0,0,0,0,0,0,0,0,0,0,0,0,0,0,0,0,0,0,0,0,0,0,0,0,0,0,0,0,0,0,0,0,0"/>
                </v:shape>
                <w10:wrap anchorx="margin" anchory="page"/>
              </v:group>
            </w:pict>
          </mc:Fallback>
        </mc:AlternateContent>
      </w:r>
      <w:r w:rsidR="00A247D5" w:rsidRPr="00D02A1F">
        <w:rPr>
          <w:noProof/>
          <w:lang w:val="de-AT" w:eastAsia="de-AT"/>
        </w:rPr>
        <mc:AlternateContent>
          <mc:Choice Requires="wps">
            <w:drawing>
              <wp:anchor distT="0" distB="0" distL="114300" distR="114300" simplePos="0" relativeHeight="251743232" behindDoc="0" locked="0" layoutInCell="1" allowOverlap="1" wp14:anchorId="15BC1F31" wp14:editId="6D0563A1">
                <wp:simplePos x="0" y="0"/>
                <wp:positionH relativeFrom="margin">
                  <wp:posOffset>260779</wp:posOffset>
                </wp:positionH>
                <wp:positionV relativeFrom="paragraph">
                  <wp:posOffset>962601</wp:posOffset>
                </wp:positionV>
                <wp:extent cx="339725" cy="435462"/>
                <wp:effectExtent l="0" t="0" r="3175" b="3175"/>
                <wp:wrapNone/>
                <wp:docPr id="1155"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725" cy="4354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D02A1F" w:rsidRDefault="00EE49CC" w:rsidP="00D02A1F">
                            <w:pPr>
                              <w:pStyle w:val="Quelle"/>
                            </w:pPr>
                            <w:r w:rsidRPr="00D02A1F">
                              <w:rPr>
                                <w:rStyle w:val="Fett"/>
                                <w:b w:val="0"/>
                                <w:bCs w:val="0"/>
                              </w:rPr>
                              <w:t>T1.</w:t>
                            </w:r>
                            <w:r>
                              <w:rPr>
                                <w:rStyle w:val="Fett"/>
                                <w:b w:val="0"/>
                                <w:bCs w:val="0"/>
                              </w:rPr>
                              <w:t>2</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5BC1F31" id="_x0000_s1286" type="#_x0000_t202" style="position:absolute;margin-left:20.55pt;margin-top:75.8pt;width:26.75pt;height:34.3pt;z-index:251743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" filled="f" stroked="f">
                <v:textbox inset="0,0,0,0">
                  <w:txbxContent>
                    <w:p w:rsidR="00EE49CC" w:rsidRPr="00D02A1F" w:rsidRDefault="00EE49CC" w:rsidP="00D02A1F">
                      <w:pPr>
                        <w:pStyle w:val="Quelle"/>
                      </w:pPr>
                      <w:r w:rsidRPr="00D02A1F">
                        <w:rPr>
                          <w:rStyle w:val="Fett"/>
                          <w:b w:val="0"/>
                          <w:bCs w:val="0"/>
                        </w:rPr>
                        <w:t>T1.</w:t>
                      </w:r>
                      <w:r>
                        <w:rPr>
                          <w:rStyle w:val="Fett"/>
                          <w:b w:val="0"/>
                          <w:bCs w:val="0"/>
                        </w:rPr>
                        <w:t>2</w:t>
                      </w:r>
                    </w:p>
                  </w:txbxContent>
                </v:textbox>
                <w10:wrap anchorx="margin"/>
              </v:shape>
            </w:pict>
          </mc:Fallback>
        </mc:AlternateContent>
      </w:r>
      <w:r w:rsidR="00D02A1F" w:rsidRPr="00D02A1F">
        <w:rPr>
          <w:noProof/>
          <w:lang w:val="de-AT" w:eastAsia="de-AT"/>
        </w:rPr>
        <mc:AlternateContent>
          <mc:Choice Requires="wps">
            <w:drawing>
              <wp:anchor distT="0" distB="0" distL="114300" distR="114300" simplePos="0" relativeHeight="251741184" behindDoc="0" locked="0" layoutInCell="1" allowOverlap="1" wp14:anchorId="74A00E1E" wp14:editId="3B4A8FC8">
                <wp:simplePos x="0" y="0"/>
                <wp:positionH relativeFrom="margin">
                  <wp:posOffset>261044</wp:posOffset>
                </wp:positionH>
                <wp:positionV relativeFrom="paragraph">
                  <wp:posOffset>685933</wp:posOffset>
                </wp:positionV>
                <wp:extent cx="340242" cy="467833"/>
                <wp:effectExtent l="0" t="0" r="3175" b="8890"/>
                <wp:wrapNone/>
                <wp:docPr id="1154"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242" cy="4678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D02A1F" w:rsidRDefault="00EE49CC" w:rsidP="00D02A1F">
                            <w:pPr>
                              <w:pStyle w:val="Quelle"/>
                            </w:pPr>
                            <w:r w:rsidRPr="00D02A1F">
                              <w:rPr>
                                <w:rStyle w:val="Fett"/>
                                <w:b w:val="0"/>
                                <w:bCs w:val="0"/>
                              </w:rPr>
                              <w:t>T1.1</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4A00E1E" id="_x0000_s1287" type="#_x0000_t202" style="position:absolute;margin-left:20.55pt;margin-top:54pt;width:26.8pt;height:36.85pt;z-index:251741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" filled="f" stroked="f">
                <v:textbox inset="0,0,0,0">
                  <w:txbxContent>
                    <w:p w:rsidR="00EE49CC" w:rsidRPr="00D02A1F" w:rsidRDefault="00EE49CC" w:rsidP="00D02A1F">
                      <w:pPr>
                        <w:pStyle w:val="Quelle"/>
                      </w:pPr>
                      <w:r w:rsidRPr="00D02A1F">
                        <w:rPr>
                          <w:rStyle w:val="Fett"/>
                          <w:b w:val="0"/>
                          <w:bCs w:val="0"/>
                        </w:rPr>
                        <w:t>T1.1</w:t>
                      </w:r>
                    </w:p>
                  </w:txbxContent>
                </v:textbox>
                <w10:wrap anchorx="margin"/>
              </v:shape>
            </w:pict>
          </mc:Fallback>
        </mc:AlternateContent>
      </w:r>
      <w:r w:rsidR="00D02A1F" w:rsidRPr="00857655">
        <w:rPr>
          <w:noProof/>
          <w:lang w:val="de-AT" w:eastAsia="de-AT"/>
        </w:rPr>
        <mc:AlternateContent>
          <mc:Choice Requires="wps">
            <w:drawing>
              <wp:anchor distT="0" distB="0" distL="114300" distR="114300" simplePos="0" relativeHeight="251739136" behindDoc="0" locked="0" layoutInCell="1" allowOverlap="1" wp14:anchorId="18B4F0EA" wp14:editId="708AEE90">
                <wp:simplePos x="0" y="0"/>
                <wp:positionH relativeFrom="margin">
                  <wp:posOffset>7845883</wp:posOffset>
                </wp:positionH>
                <wp:positionV relativeFrom="paragraph">
                  <wp:posOffset>-237534</wp:posOffset>
                </wp:positionV>
                <wp:extent cx="1073888" cy="1434775"/>
                <wp:effectExtent l="0" t="0" r="12065" b="13335"/>
                <wp:wrapNone/>
                <wp:docPr id="1153"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3888" cy="1434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D02A1F" w:rsidRDefault="00EE49CC" w:rsidP="00D02A1F">
                            <w:pPr>
                              <w:pStyle w:val="Quelle"/>
                            </w:pPr>
                            <w:r w:rsidRPr="00D02A1F">
                              <w:rPr>
                                <w:rStyle w:val="Fett"/>
                                <w:b w:val="0"/>
                                <w:bCs w:val="0"/>
                              </w:rPr>
                              <w:t>Beiträge in Form von Sachleistungen</w:t>
                            </w:r>
                            <w:r>
                              <w:rPr>
                                <w:rStyle w:val="Fett"/>
                              </w:rPr>
                              <w:t xml:space="preserve"> </w:t>
                            </w:r>
                            <w:r w:rsidRPr="00D02A1F">
                              <w:rPr>
                                <w:rStyle w:val="Fett"/>
                                <w:b w:val="0"/>
                                <w:bCs w:val="0"/>
                              </w:rPr>
                              <w:t>und Vergabe von Unteraufträgen</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8B4F0EA" id="_x0000_s1288" type="#_x0000_t202" style="position:absolute;margin-left:617.8pt;margin-top:-18.7pt;width:84.55pt;height:112.95pt;z-index:251739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" filled="f" stroked="f">
                <v:textbox inset="0,0,0,0">
                  <w:txbxContent>
                    <w:p w:rsidR="00EE49CC" w:rsidRPr="00D02A1F" w:rsidRDefault="00EE49CC" w:rsidP="00D02A1F">
                      <w:pPr>
                        <w:pStyle w:val="Quelle"/>
                      </w:pPr>
                      <w:r w:rsidRPr="00D02A1F">
                        <w:rPr>
                          <w:rStyle w:val="Fett"/>
                          <w:b w:val="0"/>
                          <w:bCs w:val="0"/>
                        </w:rPr>
                        <w:t>Beiträge in Form von Sachleistungen</w:t>
                      </w:r>
                      <w:r>
                        <w:rPr>
                          <w:rStyle w:val="Fett"/>
                        </w:rPr>
                        <w:t xml:space="preserve"> </w:t>
                      </w:r>
                      <w:r w:rsidRPr="00D02A1F">
                        <w:rPr>
                          <w:rStyle w:val="Fett"/>
                          <w:b w:val="0"/>
                          <w:bCs w:val="0"/>
                        </w:rPr>
                        <w:t>und Vergabe von Unteraufträgen</w:t>
                      </w:r>
                    </w:p>
                  </w:txbxContent>
                </v:textbox>
                <w10:wrap anchorx="margin"/>
              </v:shape>
            </w:pict>
          </mc:Fallback>
        </mc:AlternateContent>
      </w:r>
      <w:r w:rsidR="00D02A1F" w:rsidRPr="00857655">
        <w:rPr>
          <w:noProof/>
          <w:lang w:val="de-AT" w:eastAsia="de-AT"/>
        </w:rPr>
        <mc:AlternateContent>
          <mc:Choice Requires="wps">
            <w:drawing>
              <wp:anchor distT="0" distB="0" distL="114300" distR="114300" simplePos="0" relativeHeight="251737088" behindDoc="0" locked="0" layoutInCell="1" allowOverlap="1" wp14:anchorId="063FE381" wp14:editId="5C0780E9">
                <wp:simplePos x="0" y="0"/>
                <wp:positionH relativeFrom="margin">
                  <wp:posOffset>7023499</wp:posOffset>
                </wp:positionH>
                <wp:positionV relativeFrom="paragraph">
                  <wp:posOffset>-4622</wp:posOffset>
                </wp:positionV>
                <wp:extent cx="669851" cy="946297"/>
                <wp:effectExtent l="0" t="0" r="16510" b="6350"/>
                <wp:wrapNone/>
                <wp:docPr id="1152"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851" cy="9462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D02A1F" w:rsidRDefault="00EE49CC" w:rsidP="00D02A1F">
                            <w:pPr>
                              <w:pStyle w:val="Quelle"/>
                            </w:pPr>
                            <w:r w:rsidRPr="00D02A1F">
                              <w:rPr>
                                <w:rStyle w:val="Fett"/>
                                <w:b w:val="0"/>
                                <w:bCs w:val="0"/>
                              </w:rPr>
                              <w:t xml:space="preserve">Rolle (COO, BEN, VE, AP, andere) </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63FE381" id="_x0000_s1289" type="#_x0000_t202" style="position:absolute;margin-left:553.05pt;margin-top:-.35pt;width:52.75pt;height:74.5pt;z-index:251737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" filled="f" stroked="f">
                <v:textbox inset="0,0,0,0">
                  <w:txbxContent>
                    <w:p w:rsidR="00EE49CC" w:rsidRPr="00D02A1F" w:rsidRDefault="00EE49CC" w:rsidP="00D02A1F">
                      <w:pPr>
                        <w:pStyle w:val="Quelle"/>
                      </w:pPr>
                      <w:r w:rsidRPr="00D02A1F">
                        <w:rPr>
                          <w:rStyle w:val="Fett"/>
                          <w:b w:val="0"/>
                          <w:bCs w:val="0"/>
                        </w:rPr>
                        <w:t xml:space="preserve">Rolle (COO, BEN, VE, AP, andere) </w:t>
                      </w:r>
                    </w:p>
                  </w:txbxContent>
                </v:textbox>
                <w10:wrap anchorx="margin"/>
              </v:shape>
            </w:pict>
          </mc:Fallback>
        </mc:AlternateContent>
      </w:r>
      <w:r w:rsidR="00D02A1F" w:rsidRPr="00857655">
        <w:rPr>
          <w:noProof/>
          <w:lang w:val="de-AT" w:eastAsia="de-AT"/>
        </w:rPr>
        <mc:AlternateContent>
          <mc:Choice Requires="wps">
            <w:drawing>
              <wp:anchor distT="0" distB="0" distL="114300" distR="114300" simplePos="0" relativeHeight="251735040" behindDoc="0" locked="0" layoutInCell="1" allowOverlap="1" wp14:anchorId="1CCC57B3" wp14:editId="664D2DCA">
                <wp:simplePos x="0" y="0"/>
                <wp:positionH relativeFrom="margin">
                  <wp:posOffset>6045303</wp:posOffset>
                </wp:positionH>
                <wp:positionV relativeFrom="paragraph">
                  <wp:posOffset>154866</wp:posOffset>
                </wp:positionV>
                <wp:extent cx="627321" cy="499287"/>
                <wp:effectExtent l="0" t="0" r="1905" b="15240"/>
                <wp:wrapNone/>
                <wp:docPr id="1151"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321" cy="499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D02A1F" w:rsidRDefault="00EE49CC" w:rsidP="00D02A1F">
                            <w:pPr>
                              <w:pStyle w:val="Quelle"/>
                            </w:pPr>
                            <w:r w:rsidRPr="00D02A1F">
                              <w:rPr>
                                <w:rStyle w:val="Fett"/>
                                <w:b w:val="0"/>
                                <w:bCs w:val="0"/>
                              </w:rPr>
                              <w:t xml:space="preserve">Name </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CCC57B3" id="_x0000_s1290" type="#_x0000_t202" style="position:absolute;margin-left:476pt;margin-top:12.2pt;width:49.4pt;height:39.3pt;z-index:251735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" filled="f" stroked="f">
                <v:textbox inset="0,0,0,0">
                  <w:txbxContent>
                    <w:p w:rsidR="00EE49CC" w:rsidRPr="00D02A1F" w:rsidRDefault="00EE49CC" w:rsidP="00D02A1F">
                      <w:pPr>
                        <w:pStyle w:val="Quelle"/>
                      </w:pPr>
                      <w:r w:rsidRPr="00D02A1F">
                        <w:rPr>
                          <w:rStyle w:val="Fett"/>
                          <w:b w:val="0"/>
                          <w:bCs w:val="0"/>
                        </w:rPr>
                        <w:t xml:space="preserve">Name </w:t>
                      </w:r>
                    </w:p>
                  </w:txbxContent>
                </v:textbox>
                <w10:wrap anchorx="margin"/>
              </v:shape>
            </w:pict>
          </mc:Fallback>
        </mc:AlternateContent>
      </w:r>
      <w:r w:rsidR="00D02A1F" w:rsidRPr="00857655">
        <w:rPr>
          <w:noProof/>
          <w:lang w:val="de-AT" w:eastAsia="de-AT"/>
        </w:rPr>
        <mc:AlternateContent>
          <mc:Choice Requires="wps">
            <w:drawing>
              <wp:anchor distT="0" distB="0" distL="114300" distR="114300" simplePos="0" relativeHeight="251732992" behindDoc="0" locked="0" layoutInCell="1" allowOverlap="1" wp14:anchorId="2F484FF0" wp14:editId="042F79D7">
                <wp:simplePos x="0" y="0"/>
                <wp:positionH relativeFrom="margin">
                  <wp:posOffset>6193746</wp:posOffset>
                </wp:positionH>
                <wp:positionV relativeFrom="paragraph">
                  <wp:posOffset>-280818</wp:posOffset>
                </wp:positionV>
                <wp:extent cx="1254642" cy="499287"/>
                <wp:effectExtent l="0" t="0" r="3175" b="15240"/>
                <wp:wrapNone/>
                <wp:docPr id="1150"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4642" cy="499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D02A1F" w:rsidRDefault="00EE49CC" w:rsidP="00D02A1F">
                            <w:pPr>
                              <w:pStyle w:val="Quelle"/>
                            </w:pPr>
                            <w:r w:rsidRPr="00D02A1F">
                              <w:rPr>
                                <w:rStyle w:val="Fett"/>
                                <w:b w:val="0"/>
                                <w:bCs w:val="0"/>
                              </w:rPr>
                              <w:t>Teilnehmende</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F484FF0" id="_x0000_s1291" type="#_x0000_t202" style="position:absolute;margin-left:487.7pt;margin-top:-22.1pt;width:98.8pt;height:39.3pt;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" filled="f" stroked="f">
                <v:textbox inset="0,0,0,0">
                  <w:txbxContent>
                    <w:p w:rsidR="00EE49CC" w:rsidRPr="00D02A1F" w:rsidRDefault="00EE49CC" w:rsidP="00D02A1F">
                      <w:pPr>
                        <w:pStyle w:val="Quelle"/>
                      </w:pPr>
                      <w:r w:rsidRPr="00D02A1F">
                        <w:rPr>
                          <w:rStyle w:val="Fett"/>
                          <w:b w:val="0"/>
                          <w:bCs w:val="0"/>
                        </w:rPr>
                        <w:t>Teilnehmende</w:t>
                      </w:r>
                    </w:p>
                  </w:txbxContent>
                </v:textbox>
                <w10:wrap anchorx="margin"/>
              </v:shape>
            </w:pict>
          </mc:Fallback>
        </mc:AlternateContent>
      </w:r>
      <w:r w:rsidR="00D02A1F" w:rsidRPr="00857655">
        <w:rPr>
          <w:noProof/>
          <w:lang w:val="de-AT" w:eastAsia="de-AT"/>
        </w:rPr>
        <mc:AlternateContent>
          <mc:Choice Requires="wps">
            <w:drawing>
              <wp:anchor distT="0" distB="0" distL="114300" distR="114300" simplePos="0" relativeHeight="251730944" behindDoc="0" locked="0" layoutInCell="1" allowOverlap="1" wp14:anchorId="21333581" wp14:editId="44985AB9">
                <wp:simplePos x="0" y="0"/>
                <wp:positionH relativeFrom="margin">
                  <wp:posOffset>3932555</wp:posOffset>
                </wp:positionH>
                <wp:positionV relativeFrom="paragraph">
                  <wp:posOffset>-45558</wp:posOffset>
                </wp:positionV>
                <wp:extent cx="1254642" cy="808074"/>
                <wp:effectExtent l="0" t="0" r="3175" b="11430"/>
                <wp:wrapNone/>
                <wp:docPr id="1149"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4642" cy="8080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D02A1F" w:rsidRDefault="00EE49CC" w:rsidP="00D02A1F">
                            <w:pPr>
                              <w:pStyle w:val="Quelle"/>
                            </w:pPr>
                            <w:r w:rsidRPr="00D02A1F">
                              <w:rPr>
                                <w:rStyle w:val="Fett"/>
                                <w:b w:val="0"/>
                                <w:bCs w:val="0"/>
                              </w:rPr>
                              <w:t>Beschreibung</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1333581" id="_x0000_s1292" type="#_x0000_t202" style="position:absolute;margin-left:309.65pt;margin-top:-3.6pt;width:98.8pt;height:63.65pt;z-index:251730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" filled="f" stroked="f">
                <v:textbox inset="0,0,0,0">
                  <w:txbxContent>
                    <w:p w:rsidR="00EE49CC" w:rsidRPr="00D02A1F" w:rsidRDefault="00EE49CC" w:rsidP="00D02A1F">
                      <w:pPr>
                        <w:pStyle w:val="Quelle"/>
                      </w:pPr>
                      <w:r w:rsidRPr="00D02A1F">
                        <w:rPr>
                          <w:rStyle w:val="Fett"/>
                          <w:b w:val="0"/>
                          <w:bCs w:val="0"/>
                        </w:rPr>
                        <w:t>Beschreibung</w:t>
                      </w:r>
                    </w:p>
                  </w:txbxContent>
                </v:textbox>
                <w10:wrap anchorx="margin"/>
              </v:shape>
            </w:pict>
          </mc:Fallback>
        </mc:AlternateContent>
      </w:r>
      <w:r w:rsidR="00B23900" w:rsidRPr="00857655">
        <w:rPr>
          <w:noProof/>
          <w:lang w:val="de-AT" w:eastAsia="de-AT"/>
        </w:rPr>
        <mc:AlternateContent>
          <mc:Choice Requires="wps">
            <w:drawing>
              <wp:anchor distT="0" distB="0" distL="114300" distR="114300" simplePos="0" relativeHeight="251728896" behindDoc="0" locked="0" layoutInCell="1" allowOverlap="1" wp14:anchorId="2405227F" wp14:editId="740934C8">
                <wp:simplePos x="0" y="0"/>
                <wp:positionH relativeFrom="margin">
                  <wp:posOffset>1430773</wp:posOffset>
                </wp:positionH>
                <wp:positionV relativeFrom="paragraph">
                  <wp:posOffset>-57785</wp:posOffset>
                </wp:positionV>
                <wp:extent cx="1254642" cy="808074"/>
                <wp:effectExtent l="0" t="0" r="3175" b="11430"/>
                <wp:wrapNone/>
                <wp:docPr id="1148"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4642" cy="8080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D02A1F" w:rsidRDefault="00EE49CC" w:rsidP="00D02A1F">
                            <w:pPr>
                              <w:pStyle w:val="Quelle"/>
                            </w:pPr>
                            <w:r w:rsidRPr="00D02A1F">
                              <w:rPr>
                                <w:rStyle w:val="Fett"/>
                                <w:b w:val="0"/>
                                <w:bCs w:val="0"/>
                              </w:rPr>
                              <w:t>Aufgabenname</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405227F" id="_x0000_s1293" type="#_x0000_t202" style="position:absolute;margin-left:112.65pt;margin-top:-4.55pt;width:98.8pt;height:63.65pt;z-index:251728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" filled="f" stroked="f">
                <v:textbox inset="0,0,0,0">
                  <w:txbxContent>
                    <w:p w:rsidR="00EE49CC" w:rsidRPr="00D02A1F" w:rsidRDefault="00EE49CC" w:rsidP="00D02A1F">
                      <w:pPr>
                        <w:pStyle w:val="Quelle"/>
                      </w:pPr>
                      <w:r w:rsidRPr="00D02A1F">
                        <w:rPr>
                          <w:rStyle w:val="Fett"/>
                          <w:b w:val="0"/>
                          <w:bCs w:val="0"/>
                        </w:rPr>
                        <w:t>Aufgabenname</w:t>
                      </w:r>
                    </w:p>
                  </w:txbxContent>
                </v:textbox>
                <w10:wrap anchorx="margin"/>
              </v:shape>
            </w:pict>
          </mc:Fallback>
        </mc:AlternateContent>
      </w:r>
      <w:r w:rsidR="00FC7AA0" w:rsidRPr="00857655">
        <w:rPr>
          <w:noProof/>
          <w:lang w:val="de-AT" w:eastAsia="de-AT"/>
        </w:rPr>
        <mc:AlternateContent>
          <mc:Choice Requires="wps">
            <w:drawing>
              <wp:anchor distT="0" distB="0" distL="114300" distR="114300" simplePos="0" relativeHeight="251726848" behindDoc="0" locked="0" layoutInCell="1" allowOverlap="1" wp14:anchorId="7A7CE6E7" wp14:editId="24B3230E">
                <wp:simplePos x="0" y="0"/>
                <wp:positionH relativeFrom="margin">
                  <wp:posOffset>48541</wp:posOffset>
                </wp:positionH>
                <wp:positionV relativeFrom="paragraph">
                  <wp:posOffset>-153478</wp:posOffset>
                </wp:positionV>
                <wp:extent cx="871516" cy="808074"/>
                <wp:effectExtent l="0" t="0" r="5080" b="11430"/>
                <wp:wrapNone/>
                <wp:docPr id="1147"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516" cy="8080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B23900" w:rsidRDefault="00EE49CC" w:rsidP="00B23900">
                            <w:pPr>
                              <w:pStyle w:val="Quelle"/>
                            </w:pPr>
                            <w:r w:rsidRPr="00B23900">
                              <w:rPr>
                                <w:rStyle w:val="Fett"/>
                                <w:b w:val="0"/>
                                <w:bCs w:val="0"/>
                              </w:rPr>
                              <w:t>Fortlaufende Aufgabennr. nach AP</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A7CE6E7" id="_x0000_s1294" type="#_x0000_t202" style="position:absolute;margin-left:3.8pt;margin-top:-12.1pt;width:68.6pt;height:63.65pt;z-index:251726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" filled="f" stroked="f">
                <v:textbox inset="0,0,0,0">
                  <w:txbxContent>
                    <w:p w:rsidR="00EE49CC" w:rsidRPr="00B23900" w:rsidRDefault="00EE49CC" w:rsidP="00B23900">
                      <w:pPr>
                        <w:pStyle w:val="Quelle"/>
                      </w:pPr>
                      <w:r w:rsidRPr="00B23900">
                        <w:rPr>
                          <w:rStyle w:val="Fett"/>
                          <w:b w:val="0"/>
                          <w:bCs w:val="0"/>
                        </w:rPr>
                        <w:t>Fortlaufende Aufgabennr. nach AP</w:t>
                      </w:r>
                    </w:p>
                  </w:txbxContent>
                </v:textbox>
                <w10:wrap anchorx="margin"/>
              </v:shape>
            </w:pict>
          </mc:Fallback>
        </mc:AlternateContent>
      </w:r>
      <w:r w:rsidR="008730E9">
        <w:rPr>
          <w:rStyle w:val="Fett"/>
        </w:rPr>
        <w:br w:type="page"/>
      </w:r>
    </w:p>
    <w:p w:rsidR="001B796D" w:rsidRDefault="00BE0093">
      <w:pPr>
        <w:suppressAutoHyphens w:val="0"/>
        <w:rPr>
          <w:rStyle w:val="Fett"/>
        </w:rPr>
      </w:pPr>
      <w:r w:rsidRPr="00A31778">
        <w:rPr>
          <w:noProof/>
          <w:lang w:val="de-AT" w:eastAsia="de-AT"/>
        </w:rPr>
        <w:lastRenderedPageBreak/>
        <mc:AlternateContent>
          <mc:Choice Requires="wps">
            <w:drawing>
              <wp:anchor distT="0" distB="0" distL="114300" distR="114300" simplePos="0" relativeHeight="251748352" behindDoc="0" locked="0" layoutInCell="1" allowOverlap="1" wp14:anchorId="5806C5A6" wp14:editId="16D9521D">
                <wp:simplePos x="0" y="0"/>
                <wp:positionH relativeFrom="margin">
                  <wp:posOffset>-19685</wp:posOffset>
                </wp:positionH>
                <wp:positionV relativeFrom="paragraph">
                  <wp:posOffset>142240</wp:posOffset>
                </wp:positionV>
                <wp:extent cx="8846820" cy="5353050"/>
                <wp:effectExtent l="0" t="0" r="11430" b="0"/>
                <wp:wrapNone/>
                <wp:docPr id="1110"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46820" cy="535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A31778" w:rsidRDefault="00EE49CC" w:rsidP="00A31778">
                            <w:pPr>
                              <w:pStyle w:val="KeinLeerraum"/>
                            </w:pPr>
                            <w:r w:rsidRPr="00A31778">
                              <w:t>Die Mittel zur Überprüfung sind die Art und Weise, wie Sie nachweisen wollen, dass ein Meilenstein erreicht wurde. Gegebenenfalls können Sie auch auf Indikatoren verweisen.</w:t>
                            </w:r>
                          </w:p>
                          <w:p w:rsidR="00EE49CC" w:rsidRPr="00BE0093" w:rsidRDefault="00EE49CC" w:rsidP="00BE0093">
                            <w:pPr>
                              <w:pStyle w:val="KeinLeerraum"/>
                            </w:pPr>
                            <w:r w:rsidRPr="00903220">
                              <w:rPr>
                                <w:rStyle w:val="Fett"/>
                              </w:rPr>
                              <w:t>Ergebnisse („Deliverables“)</w:t>
                            </w:r>
                            <w:r>
                              <w:t xml:space="preserve"> </w:t>
                            </w:r>
                            <w:r w:rsidRPr="00A31778">
                              <w:t>sind Projekt</w:t>
                            </w:r>
                            <w:r>
                              <w:t>-Outputs</w:t>
                            </w:r>
                            <w:r w:rsidRPr="00A31778">
                              <w:t xml:space="preserve">, die zum Nachweis des Projektfortschritts vorgelegt werden (beliebiges Format). Beziehen Sie sich nur auf die wichtigsten </w:t>
                            </w:r>
                            <w:r>
                              <w:t>Outputs</w:t>
                            </w:r>
                            <w:r w:rsidRPr="00A31778">
                              <w:t>. Schließen Sie keine kleineren Unterpunkte oder interne Arbeitspapiere, Sitzungsprotokolle, etc.</w:t>
                            </w:r>
                            <w:r>
                              <w:t xml:space="preserve"> mit ein. </w:t>
                            </w:r>
                            <w:r w:rsidRPr="00BE0093">
                              <w:t xml:space="preserve">Begrenzen Sie die Anzahl der zu erbringenden </w:t>
                            </w:r>
                            <w:r>
                              <w:t>Ergebnisse</w:t>
                            </w:r>
                            <w:r w:rsidRPr="00BE0093">
                              <w:t xml:space="preserve"> (und deren Datenvolumen) auf </w:t>
                            </w:r>
                            <w:r>
                              <w:t>max.</w:t>
                            </w:r>
                            <w:r w:rsidRPr="00BE0093">
                              <w:t xml:space="preserve"> 10-15 für das gesamte Projekt. Sie können aufgefordert werden, die Anzahl während der Vorbereitung der Finanzhilfe weiter zu reduzieren.</w:t>
                            </w:r>
                          </w:p>
                          <w:p w:rsidR="00EE49CC" w:rsidRPr="00BE0093" w:rsidRDefault="00EE49CC" w:rsidP="00BE0093">
                            <w:pPr>
                              <w:pStyle w:val="KeinLeerraum"/>
                            </w:pPr>
                            <w:r w:rsidRPr="00BE0093">
                              <w:t xml:space="preserve">Für </w:t>
                            </w:r>
                            <w:r>
                              <w:t xml:space="preserve">Ergebnisse </w:t>
                            </w:r>
                            <w:r w:rsidRPr="00BE0093">
                              <w:t>wie Sitzungen, Veranstaltungen, Seminare, Schulungen, Workshops, Webinare, Konferenzen usw. geben Sie jede Leistung separat an und geben Sie im Feld "Beschreibung" Folgendes an:</w:t>
                            </w:r>
                            <w:r>
                              <w:t xml:space="preserve"> </w:t>
                            </w:r>
                            <w:r w:rsidRPr="00BE0093">
                              <w:t>Einladung, Tagesordnung, unterzeichnete Anwesenheitsliste, Zielgruppe, geschätzte Teilnehmerzahl, Dauer der Veranstaltung, Bericht über die Veranstaltung, Schulungsunterlagenpaket, Präse</w:t>
                            </w:r>
                            <w:r>
                              <w:t xml:space="preserve">ntationen, Evaluierungsbericht, </w:t>
                            </w:r>
                            <w:r w:rsidRPr="00BE0093">
                              <w:t>Feedback-Fragebogen.</w:t>
                            </w:r>
                          </w:p>
                          <w:p w:rsidR="00EE49CC" w:rsidRDefault="00EE49CC" w:rsidP="00BE0093">
                            <w:pPr>
                              <w:pStyle w:val="KeinLeerraum"/>
                            </w:pPr>
                            <w:r w:rsidRPr="00BE0093">
                              <w:t>Bei Unterlagen wie Handbüchern, Toolkits, Leitfäden, Berichten, Faltblättern, Broschüren, Schulungsmaterialien usw. sind im Feld "Beschreibung" folgende Angaben zu machen: Format (elektronisch oder gedruckt), Sprache(n), ungefähre Seitenzahl und geschätzte Anzahl der Kopien</w:t>
                            </w:r>
                            <w:r>
                              <w:t xml:space="preserve"> (falls nötig)</w:t>
                            </w:r>
                            <w:r w:rsidRPr="00BE0093">
                              <w:t>.</w:t>
                            </w:r>
                          </w:p>
                          <w:p w:rsidR="00EE49CC" w:rsidRDefault="00EE49CC" w:rsidP="00BE0093">
                            <w:pPr>
                              <w:pStyle w:val="KeinLeerraum"/>
                            </w:pPr>
                            <w:r w:rsidRPr="00BE0093">
                              <w:t>Für jede</w:t>
                            </w:r>
                            <w:r>
                              <w:t>s</w:t>
                            </w:r>
                            <w:r w:rsidRPr="00BE0093">
                              <w:t xml:space="preserve"> zu erbringende </w:t>
                            </w:r>
                            <w:r>
                              <w:t>Ergebnis</w:t>
                            </w:r>
                            <w:r w:rsidRPr="00BE0093">
                              <w:t xml:space="preserve">müssen Sie einen Fälligkeitsmonat angeben, bis zu dem Sie sich verpflichten, </w:t>
                            </w:r>
                            <w:r>
                              <w:t>selbige auf</w:t>
                            </w:r>
                            <w:r w:rsidRPr="00BE0093">
                              <w:t xml:space="preserve"> das Portal hochz</w:t>
                            </w:r>
                            <w:r>
                              <w:t>uladen. Der Fälligkeitsmonat desErgebisses</w:t>
                            </w:r>
                            <w:r w:rsidRPr="00BE0093">
                              <w:t xml:space="preserve"> darf nicht außerhalb der Dauer des Arbeitspakets liegen und</w:t>
                            </w:r>
                            <w:r>
                              <w:t xml:space="preserve"> </w:t>
                            </w:r>
                            <w:r w:rsidRPr="00BE0093">
                              <w:t>muss mit dem unten angegebenen Zeitplan übereinstimmen. Monat 1 markiert den Beginn des Projekts, und alle Fristen sollten sich auf dieses Startdatum beziehen.</w:t>
                            </w:r>
                            <w:r>
                              <w:t xml:space="preserve"> </w:t>
                            </w:r>
                          </w:p>
                          <w:p w:rsidR="00EE49CC" w:rsidRDefault="00EE49CC" w:rsidP="00BE0093">
                            <w:pPr>
                              <w:pStyle w:val="KeinLeerraum"/>
                            </w:pPr>
                          </w:p>
                          <w:p w:rsidR="00EE49CC" w:rsidRPr="00BE0093" w:rsidRDefault="00EE49CC" w:rsidP="00BE0093">
                            <w:pPr>
                              <w:pStyle w:val="KeinLeerraum"/>
                            </w:pPr>
                            <w:r w:rsidRPr="00BE0093">
                              <w:t>Die verwendeten Bezeichnungen bedeuten:</w:t>
                            </w:r>
                          </w:p>
                          <w:p w:rsidR="00EE49CC" w:rsidRPr="00BE0093" w:rsidRDefault="00EE49CC" w:rsidP="00BE0093">
                            <w:pPr>
                              <w:pStyle w:val="KeinLeerraum"/>
                            </w:pPr>
                            <w:r w:rsidRPr="00BE0093">
                              <w:t xml:space="preserve">Öffentlich </w:t>
                            </w:r>
                            <w:r>
                              <w:t xml:space="preserve">(engl. public) </w:t>
                            </w:r>
                            <w:r w:rsidRPr="00BE0093">
                              <w:t>- völlig offen (</w:t>
                            </w:r>
                            <w:r w:rsidRPr="003E64FB">
                              <w:rPr>
                                <w:rStyle w:val="Kursiv"/>
                              </w:rPr>
                              <w:t>Achtung:</w:t>
                            </w:r>
                            <w:r>
                              <w:t xml:space="preserve"> </w:t>
                            </w:r>
                            <w:r w:rsidRPr="00BE0093">
                              <w:t>wird automatisch online auf den Plattformen für Projektergebnisse veröffentlicht)</w:t>
                            </w:r>
                          </w:p>
                          <w:p w:rsidR="00EE49CC" w:rsidRPr="00BE0093" w:rsidRDefault="00EE49CC" w:rsidP="00BE0093">
                            <w:pPr>
                              <w:pStyle w:val="KeinLeerraum"/>
                            </w:pPr>
                            <w:r w:rsidRPr="00BE0093">
                              <w:t xml:space="preserve">Sensibel </w:t>
                            </w:r>
                            <w:r>
                              <w:t xml:space="preserve">(engl. sensitive) </w:t>
                            </w:r>
                            <w:r w:rsidRPr="00BE0093">
                              <w:t>- eingeschränkt gemäß den Bedingungen der Finanzhilfevereinbarung</w:t>
                            </w:r>
                          </w:p>
                          <w:p w:rsidR="00EE49CC" w:rsidRPr="006E21AE" w:rsidRDefault="00EE49CC" w:rsidP="00BE0093">
                            <w:pPr>
                              <w:pStyle w:val="KeinLeerraum"/>
                            </w:pPr>
                            <w:r w:rsidRPr="00BE0093">
                              <w:t>EU (vertraulich)</w:t>
                            </w:r>
                            <w:r>
                              <w:t xml:space="preserve"> (engl. „classified“)</w:t>
                            </w:r>
                            <w:r w:rsidRPr="00BE0093">
                              <w:t xml:space="preserve"> - RESTREINT-UE/EU-RESTRICTED, CONFIDENTIEL-UE/EU-CONFIDENTIAL, SECRET-UE/EU-SECRET gemäß Beschluss </w:t>
                            </w:r>
                            <w:hyperlink r:id="rId70" w:history="1">
                              <w:r w:rsidRPr="00BE0093">
                                <w:rPr>
                                  <w:rStyle w:val="Hyperlink"/>
                                </w:rPr>
                                <w:t>2015/444</w:t>
                              </w:r>
                            </w:hyperlink>
                            <w:r w:rsidRPr="00BE0093">
                              <w:t>.</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806C5A6" id="_x0000_s1295" type="#_x0000_t202" style="position:absolute;margin-left:-1.55pt;margin-top:11.2pt;width:696.6pt;height:421.5pt;z-index:251748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" filled="f" stroked="f">
                <v:textbox inset="0,0,0,0">
                  <w:txbxContent>
                    <w:p w:rsidR="00EE49CC" w:rsidRPr="00A31778" w:rsidRDefault="00EE49CC" w:rsidP="00A31778">
                      <w:pPr>
                        <w:pStyle w:val="KeinLeerraum"/>
                      </w:pPr>
                      <w:r w:rsidRPr="00A31778">
                        <w:t>Die Mittel zur Überprüfung sind die Art und Weise, wie Sie nachweisen wollen, dass ein Meilenstein erreicht wurde. Gegebenenfalls können Sie auch auf Indikatoren verweisen.</w:t>
                      </w:r>
                    </w:p>
                    <w:p w:rsidR="00EE49CC" w:rsidRPr="00BE0093" w:rsidRDefault="00EE49CC" w:rsidP="00BE0093">
                      <w:pPr>
                        <w:pStyle w:val="KeinLeerraum"/>
                      </w:pPr>
                      <w:r w:rsidRPr="00903220">
                        <w:rPr>
                          <w:rStyle w:val="Fett"/>
                        </w:rPr>
                        <w:t>Ergebnisse („Deliverables“)</w:t>
                      </w:r>
                      <w:r>
                        <w:t xml:space="preserve"> </w:t>
                      </w:r>
                      <w:r w:rsidRPr="00A31778">
                        <w:t>sind Projekt</w:t>
                      </w:r>
                      <w:r>
                        <w:t>-Outputs</w:t>
                      </w:r>
                      <w:r w:rsidRPr="00A31778">
                        <w:t xml:space="preserve">, die zum Nachweis des Projektfortschritts vorgelegt werden (beliebiges Format). Beziehen Sie sich nur auf die wichtigsten </w:t>
                      </w:r>
                      <w:r>
                        <w:t>Outputs</w:t>
                      </w:r>
                      <w:r w:rsidRPr="00A31778">
                        <w:t>. Schließen Sie keine kleineren Unterpunkte oder interne Arbeitspapiere, Sitzungsprotokolle, etc.</w:t>
                      </w:r>
                      <w:r>
                        <w:t xml:space="preserve"> mit ein. </w:t>
                      </w:r>
                      <w:r w:rsidRPr="00BE0093">
                        <w:t xml:space="preserve">Begrenzen Sie die Anzahl der zu erbringenden </w:t>
                      </w:r>
                      <w:r>
                        <w:t>Ergebnisse</w:t>
                      </w:r>
                      <w:r w:rsidRPr="00BE0093">
                        <w:t xml:space="preserve"> (und deren Datenvolumen) auf </w:t>
                      </w:r>
                      <w:r>
                        <w:t>max.</w:t>
                      </w:r>
                      <w:r w:rsidRPr="00BE0093">
                        <w:t xml:space="preserve"> 10-15 für das gesamte Projekt. Sie können aufgefordert werden, die Anzahl während der Vorbereitung der Finanzhilfe weiter zu reduzieren.</w:t>
                      </w:r>
                    </w:p>
                    <w:p w:rsidR="00EE49CC" w:rsidRPr="00BE0093" w:rsidRDefault="00EE49CC" w:rsidP="00BE0093">
                      <w:pPr>
                        <w:pStyle w:val="KeinLeerraum"/>
                      </w:pPr>
                      <w:r w:rsidRPr="00BE0093">
                        <w:t xml:space="preserve">Für </w:t>
                      </w:r>
                      <w:r>
                        <w:t xml:space="preserve">Ergebnisse </w:t>
                      </w:r>
                      <w:r w:rsidRPr="00BE0093">
                        <w:t>wie Sitzungen, Veranstaltungen, Seminare, Schulungen, Workshops, Webinare, Konferenzen usw. geben Sie jede Leistung separat an und geben Sie im Feld "Beschreibung" Folgendes an:</w:t>
                      </w:r>
                      <w:r>
                        <w:t xml:space="preserve"> </w:t>
                      </w:r>
                      <w:r w:rsidRPr="00BE0093">
                        <w:t>Einladung, Tagesordnung, unterzeichnete Anwesenheitsliste, Zielgruppe, geschätzte Teilnehmerzahl, Dauer der Veranstaltung, Bericht über die Veranstaltung, Schulungsunterlagenpaket, Präse</w:t>
                      </w:r>
                      <w:r>
                        <w:t xml:space="preserve">ntationen, Evaluierungsbericht, </w:t>
                      </w:r>
                      <w:r w:rsidRPr="00BE0093">
                        <w:t>Feedback-Fragebogen.</w:t>
                      </w:r>
                    </w:p>
                    <w:p w:rsidR="00EE49CC" w:rsidRDefault="00EE49CC" w:rsidP="00BE0093">
                      <w:pPr>
                        <w:pStyle w:val="KeinLeerraum"/>
                      </w:pPr>
                      <w:r w:rsidRPr="00BE0093">
                        <w:t>Bei Unterlagen wie Handbüchern, Toolkits, Leitfäden, Berichten, Faltblättern, Broschüren, Schulungsmaterialien usw. sind im Feld "Beschreibung" folgende Angaben zu machen: Format (elektronisch oder gedruckt), Sprache(n), ungefähre Seitenzahl und geschätzte Anzahl der Kopien</w:t>
                      </w:r>
                      <w:r>
                        <w:t xml:space="preserve"> (falls nötig)</w:t>
                      </w:r>
                      <w:r w:rsidRPr="00BE0093">
                        <w:t>.</w:t>
                      </w:r>
                    </w:p>
                    <w:p w:rsidR="00EE49CC" w:rsidRDefault="00EE49CC" w:rsidP="00BE0093">
                      <w:pPr>
                        <w:pStyle w:val="KeinLeerraum"/>
                      </w:pPr>
                      <w:r w:rsidRPr="00BE0093">
                        <w:t>Für jede</w:t>
                      </w:r>
                      <w:r>
                        <w:t>s</w:t>
                      </w:r>
                      <w:r w:rsidRPr="00BE0093">
                        <w:t xml:space="preserve"> zu erbringende </w:t>
                      </w:r>
                      <w:r>
                        <w:t>Ergebnis</w:t>
                      </w:r>
                      <w:r w:rsidRPr="00BE0093">
                        <w:t xml:space="preserve">müssen Sie einen Fälligkeitsmonat angeben, bis zu dem Sie sich verpflichten, </w:t>
                      </w:r>
                      <w:r>
                        <w:t>selbige auf</w:t>
                      </w:r>
                      <w:r w:rsidRPr="00BE0093">
                        <w:t xml:space="preserve"> das Portal hochz</w:t>
                      </w:r>
                      <w:r>
                        <w:t>uladen. Der Fälligkeitsmonat desErgebisses</w:t>
                      </w:r>
                      <w:r w:rsidRPr="00BE0093">
                        <w:t xml:space="preserve"> darf nicht außerhalb der Dauer des Arbeitspakets liegen und</w:t>
                      </w:r>
                      <w:r>
                        <w:t xml:space="preserve"> </w:t>
                      </w:r>
                      <w:r w:rsidRPr="00BE0093">
                        <w:t>muss mit dem unten angegebenen Zeitplan übereinstimmen. Monat 1 markiert den Beginn des Projekts, und alle Fristen sollten sich auf dieses Startdatum beziehen.</w:t>
                      </w:r>
                      <w:r>
                        <w:t xml:space="preserve"> </w:t>
                      </w:r>
                    </w:p>
                    <w:p w:rsidR="00EE49CC" w:rsidRDefault="00EE49CC" w:rsidP="00BE0093">
                      <w:pPr>
                        <w:pStyle w:val="KeinLeerraum"/>
                      </w:pPr>
                    </w:p>
                    <w:p w:rsidR="00EE49CC" w:rsidRPr="00BE0093" w:rsidRDefault="00EE49CC" w:rsidP="00BE0093">
                      <w:pPr>
                        <w:pStyle w:val="KeinLeerraum"/>
                      </w:pPr>
                      <w:r w:rsidRPr="00BE0093">
                        <w:t>Die verwendeten Bezeichnungen bedeuten:</w:t>
                      </w:r>
                    </w:p>
                    <w:p w:rsidR="00EE49CC" w:rsidRPr="00BE0093" w:rsidRDefault="00EE49CC" w:rsidP="00BE0093">
                      <w:pPr>
                        <w:pStyle w:val="KeinLeerraum"/>
                      </w:pPr>
                      <w:r w:rsidRPr="00BE0093">
                        <w:t xml:space="preserve">Öffentlich </w:t>
                      </w:r>
                      <w:r>
                        <w:t xml:space="preserve">(engl. public) </w:t>
                      </w:r>
                      <w:r w:rsidRPr="00BE0093">
                        <w:t>- völlig offen (</w:t>
                      </w:r>
                      <w:r w:rsidRPr="003E64FB">
                        <w:rPr>
                          <w:rStyle w:val="Kursiv"/>
                        </w:rPr>
                        <w:t>Achtung:</w:t>
                      </w:r>
                      <w:r>
                        <w:t xml:space="preserve"> </w:t>
                      </w:r>
                      <w:r w:rsidRPr="00BE0093">
                        <w:t>wird automatisch online auf den Plattformen für Projektergebnisse veröffentlicht)</w:t>
                      </w:r>
                    </w:p>
                    <w:p w:rsidR="00EE49CC" w:rsidRPr="00BE0093" w:rsidRDefault="00EE49CC" w:rsidP="00BE0093">
                      <w:pPr>
                        <w:pStyle w:val="KeinLeerraum"/>
                      </w:pPr>
                      <w:r w:rsidRPr="00BE0093">
                        <w:t xml:space="preserve">Sensibel </w:t>
                      </w:r>
                      <w:r>
                        <w:t xml:space="preserve">(engl. sensitive) </w:t>
                      </w:r>
                      <w:r w:rsidRPr="00BE0093">
                        <w:t>- eingeschränkt gemäß den Bedingungen der Finanzhilfevereinbarung</w:t>
                      </w:r>
                    </w:p>
                    <w:p w:rsidR="00EE49CC" w:rsidRPr="006E21AE" w:rsidRDefault="00EE49CC" w:rsidP="00BE0093">
                      <w:pPr>
                        <w:pStyle w:val="KeinLeerraum"/>
                      </w:pPr>
                      <w:r w:rsidRPr="00BE0093">
                        <w:t>EU (vertraulich)</w:t>
                      </w:r>
                      <w:r>
                        <w:t xml:space="preserve"> (engl. „classified“)</w:t>
                      </w:r>
                      <w:r w:rsidRPr="00BE0093">
                        <w:t xml:space="preserve"> - RESTREINT-UE/EU-RESTRICTED, CONFIDENTIEL-UE/EU-CONFIDENTIAL, SECRET-UE/EU-SECRET gemäß Beschluss </w:t>
                      </w:r>
                      <w:hyperlink r:id="rId71" w:history="1">
                        <w:r w:rsidRPr="00BE0093">
                          <w:rPr>
                            <w:rStyle w:val="Hyperlink"/>
                          </w:rPr>
                          <w:t>2015/444</w:t>
                        </w:r>
                      </w:hyperlink>
                      <w:r w:rsidRPr="00BE0093">
                        <w:t>.</w:t>
                      </w:r>
                    </w:p>
                  </w:txbxContent>
                </v:textbox>
                <w10:wrap anchorx="margin"/>
              </v:shape>
            </w:pict>
          </mc:Fallback>
        </mc:AlternateContent>
      </w:r>
      <w:r w:rsidRPr="003F2D7C">
        <w:rPr>
          <w:noProof/>
          <w:lang w:val="de-AT" w:eastAsia="de-AT"/>
        </w:rPr>
        <mc:AlternateContent>
          <mc:Choice Requires="wpg">
            <w:drawing>
              <wp:anchor distT="0" distB="0" distL="114300" distR="114300" simplePos="0" relativeHeight="251746304" behindDoc="1" locked="0" layoutInCell="1" allowOverlap="1">
                <wp:simplePos x="0" y="0"/>
                <wp:positionH relativeFrom="page">
                  <wp:posOffset>898497</wp:posOffset>
                </wp:positionH>
                <wp:positionV relativeFrom="page">
                  <wp:posOffset>1009816</wp:posOffset>
                </wp:positionV>
                <wp:extent cx="8942705" cy="5445125"/>
                <wp:effectExtent l="0" t="0" r="0" b="3175"/>
                <wp:wrapNone/>
                <wp:docPr id="1157" name="Gruppieren 11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42705" cy="5445125"/>
                          <a:chOff x="1396" y="1592"/>
                          <a:chExt cx="14083" cy="8575"/>
                        </a:xfrm>
                      </wpg:grpSpPr>
                      <wps:wsp>
                        <wps:cNvPr id="1159" name="docshape510"/>
                        <wps:cNvSpPr>
                          <a:spLocks/>
                        </wps:cNvSpPr>
                        <wps:spPr bwMode="auto">
                          <a:xfrm>
                            <a:off x="1396" y="1592"/>
                            <a:ext cx="14083" cy="3259"/>
                          </a:xfrm>
                          <a:custGeom>
                            <a:avLst/>
                            <a:gdLst>
                              <a:gd name="T0" fmla="+- 0 15478 1396"/>
                              <a:gd name="T1" fmla="*/ T0 w 14083"/>
                              <a:gd name="T2" fmla="+- 0 1592 1592"/>
                              <a:gd name="T3" fmla="*/ 1592 h 3259"/>
                              <a:gd name="T4" fmla="+- 0 15449 1396"/>
                              <a:gd name="T5" fmla="*/ T4 w 14083"/>
                              <a:gd name="T6" fmla="+- 0 1592 1592"/>
                              <a:gd name="T7" fmla="*/ 1592 h 3259"/>
                              <a:gd name="T8" fmla="+- 0 1427 1396"/>
                              <a:gd name="T9" fmla="*/ T8 w 14083"/>
                              <a:gd name="T10" fmla="+- 0 1592 1592"/>
                              <a:gd name="T11" fmla="*/ 1592 h 3259"/>
                              <a:gd name="T12" fmla="+- 0 1396 1396"/>
                              <a:gd name="T13" fmla="*/ T12 w 14083"/>
                              <a:gd name="T14" fmla="+- 0 1592 1592"/>
                              <a:gd name="T15" fmla="*/ 1592 h 3259"/>
                              <a:gd name="T16" fmla="+- 0 1396 1396"/>
                              <a:gd name="T17" fmla="*/ T16 w 14083"/>
                              <a:gd name="T18" fmla="+- 0 1622 1592"/>
                              <a:gd name="T19" fmla="*/ 1622 h 3259"/>
                              <a:gd name="T20" fmla="+- 0 1396 1396"/>
                              <a:gd name="T21" fmla="*/ T20 w 14083"/>
                              <a:gd name="T22" fmla="+- 0 4851 1592"/>
                              <a:gd name="T23" fmla="*/ 4851 h 3259"/>
                              <a:gd name="T24" fmla="+- 0 1427 1396"/>
                              <a:gd name="T25" fmla="*/ T24 w 14083"/>
                              <a:gd name="T26" fmla="+- 0 4851 1592"/>
                              <a:gd name="T27" fmla="*/ 4851 h 3259"/>
                              <a:gd name="T28" fmla="+- 0 1427 1396"/>
                              <a:gd name="T29" fmla="*/ T28 w 14083"/>
                              <a:gd name="T30" fmla="+- 0 1622 1592"/>
                              <a:gd name="T31" fmla="*/ 1622 h 3259"/>
                              <a:gd name="T32" fmla="+- 0 15448 1396"/>
                              <a:gd name="T33" fmla="*/ T32 w 14083"/>
                              <a:gd name="T34" fmla="+- 0 1622 1592"/>
                              <a:gd name="T35" fmla="*/ 1622 h 3259"/>
                              <a:gd name="T36" fmla="+- 0 15448 1396"/>
                              <a:gd name="T37" fmla="*/ T36 w 14083"/>
                              <a:gd name="T38" fmla="+- 0 4851 1592"/>
                              <a:gd name="T39" fmla="*/ 4851 h 3259"/>
                              <a:gd name="T40" fmla="+- 0 15478 1396"/>
                              <a:gd name="T41" fmla="*/ T40 w 14083"/>
                              <a:gd name="T42" fmla="+- 0 4851 1592"/>
                              <a:gd name="T43" fmla="*/ 4851 h 3259"/>
                              <a:gd name="T44" fmla="+- 0 15478 1396"/>
                              <a:gd name="T45" fmla="*/ T44 w 14083"/>
                              <a:gd name="T46" fmla="+- 0 1622 1592"/>
                              <a:gd name="T47" fmla="*/ 1622 h 3259"/>
                              <a:gd name="T48" fmla="+- 0 15478 1396"/>
                              <a:gd name="T49" fmla="*/ T48 w 14083"/>
                              <a:gd name="T50" fmla="+- 0 1592 1592"/>
                              <a:gd name="T51" fmla="*/ 1592 h 32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4083" h="3259">
                                <a:moveTo>
                                  <a:pt x="14082" y="0"/>
                                </a:moveTo>
                                <a:lnTo>
                                  <a:pt x="14053" y="0"/>
                                </a:lnTo>
                                <a:lnTo>
                                  <a:pt x="31" y="0"/>
                                </a:lnTo>
                                <a:lnTo>
                                  <a:pt x="0" y="0"/>
                                </a:lnTo>
                                <a:lnTo>
                                  <a:pt x="0" y="30"/>
                                </a:lnTo>
                                <a:lnTo>
                                  <a:pt x="0" y="3259"/>
                                </a:lnTo>
                                <a:lnTo>
                                  <a:pt x="31" y="3259"/>
                                </a:lnTo>
                                <a:lnTo>
                                  <a:pt x="31" y="30"/>
                                </a:lnTo>
                                <a:lnTo>
                                  <a:pt x="14052" y="30"/>
                                </a:lnTo>
                                <a:lnTo>
                                  <a:pt x="14052" y="3259"/>
                                </a:lnTo>
                                <a:lnTo>
                                  <a:pt x="14082" y="3259"/>
                                </a:lnTo>
                                <a:lnTo>
                                  <a:pt x="14082" y="30"/>
                                </a:lnTo>
                                <a:lnTo>
                                  <a:pt x="1408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0" name="docshape511"/>
                        <wps:cNvSpPr>
                          <a:spLocks/>
                        </wps:cNvSpPr>
                        <wps:spPr bwMode="auto">
                          <a:xfrm>
                            <a:off x="1441" y="4881"/>
                            <a:ext cx="14008" cy="826"/>
                          </a:xfrm>
                          <a:custGeom>
                            <a:avLst/>
                            <a:gdLst>
                              <a:gd name="T0" fmla="+- 0 3393 1442"/>
                              <a:gd name="T1" fmla="*/ T0 w 14008"/>
                              <a:gd name="T2" fmla="+- 0 4881 4881"/>
                              <a:gd name="T3" fmla="*/ 4881 h 826"/>
                              <a:gd name="T4" fmla="+- 0 1442 1442"/>
                              <a:gd name="T5" fmla="*/ T4 w 14008"/>
                              <a:gd name="T6" fmla="+- 0 4881 4881"/>
                              <a:gd name="T7" fmla="*/ 4881 h 826"/>
                              <a:gd name="T8" fmla="+- 0 1442 1442"/>
                              <a:gd name="T9" fmla="*/ T8 w 14008"/>
                              <a:gd name="T10" fmla="+- 0 5707 4881"/>
                              <a:gd name="T11" fmla="*/ 5707 h 826"/>
                              <a:gd name="T12" fmla="+- 0 3393 1442"/>
                              <a:gd name="T13" fmla="*/ T12 w 14008"/>
                              <a:gd name="T14" fmla="+- 0 5707 4881"/>
                              <a:gd name="T15" fmla="*/ 5707 h 826"/>
                              <a:gd name="T16" fmla="+- 0 3393 1442"/>
                              <a:gd name="T17" fmla="*/ T16 w 14008"/>
                              <a:gd name="T18" fmla="+- 0 4881 4881"/>
                              <a:gd name="T19" fmla="*/ 4881 h 826"/>
                              <a:gd name="T20" fmla="+- 0 5135 1442"/>
                              <a:gd name="T21" fmla="*/ T20 w 14008"/>
                              <a:gd name="T22" fmla="+- 0 4881 4881"/>
                              <a:gd name="T23" fmla="*/ 4881 h 826"/>
                              <a:gd name="T24" fmla="+- 0 3423 1442"/>
                              <a:gd name="T25" fmla="*/ T24 w 14008"/>
                              <a:gd name="T26" fmla="+- 0 4881 4881"/>
                              <a:gd name="T27" fmla="*/ 4881 h 826"/>
                              <a:gd name="T28" fmla="+- 0 3423 1442"/>
                              <a:gd name="T29" fmla="*/ T28 w 14008"/>
                              <a:gd name="T30" fmla="+- 0 5707 4881"/>
                              <a:gd name="T31" fmla="*/ 5707 h 826"/>
                              <a:gd name="T32" fmla="+- 0 5135 1442"/>
                              <a:gd name="T33" fmla="*/ T32 w 14008"/>
                              <a:gd name="T34" fmla="+- 0 5707 4881"/>
                              <a:gd name="T35" fmla="*/ 5707 h 826"/>
                              <a:gd name="T36" fmla="+- 0 5135 1442"/>
                              <a:gd name="T37" fmla="*/ T36 w 14008"/>
                              <a:gd name="T38" fmla="+- 0 4881 4881"/>
                              <a:gd name="T39" fmla="*/ 4881 h 826"/>
                              <a:gd name="T40" fmla="+- 0 6576 1442"/>
                              <a:gd name="T41" fmla="*/ T40 w 14008"/>
                              <a:gd name="T42" fmla="+- 0 4881 4881"/>
                              <a:gd name="T43" fmla="*/ 4881 h 826"/>
                              <a:gd name="T44" fmla="+- 0 5165 1442"/>
                              <a:gd name="T45" fmla="*/ T44 w 14008"/>
                              <a:gd name="T46" fmla="+- 0 4881 4881"/>
                              <a:gd name="T47" fmla="*/ 4881 h 826"/>
                              <a:gd name="T48" fmla="+- 0 5165 1442"/>
                              <a:gd name="T49" fmla="*/ T48 w 14008"/>
                              <a:gd name="T50" fmla="+- 0 5707 4881"/>
                              <a:gd name="T51" fmla="*/ 5707 h 826"/>
                              <a:gd name="T52" fmla="+- 0 6576 1442"/>
                              <a:gd name="T53" fmla="*/ T52 w 14008"/>
                              <a:gd name="T54" fmla="+- 0 5707 4881"/>
                              <a:gd name="T55" fmla="*/ 5707 h 826"/>
                              <a:gd name="T56" fmla="+- 0 6576 1442"/>
                              <a:gd name="T57" fmla="*/ T56 w 14008"/>
                              <a:gd name="T58" fmla="+- 0 4881 4881"/>
                              <a:gd name="T59" fmla="*/ 4881 h 826"/>
                              <a:gd name="T60" fmla="+- 0 8273 1442"/>
                              <a:gd name="T61" fmla="*/ T60 w 14008"/>
                              <a:gd name="T62" fmla="+- 0 4881 4881"/>
                              <a:gd name="T63" fmla="*/ 4881 h 826"/>
                              <a:gd name="T64" fmla="+- 0 6606 1442"/>
                              <a:gd name="T65" fmla="*/ T64 w 14008"/>
                              <a:gd name="T66" fmla="+- 0 4881 4881"/>
                              <a:gd name="T67" fmla="*/ 4881 h 826"/>
                              <a:gd name="T68" fmla="+- 0 6606 1442"/>
                              <a:gd name="T69" fmla="*/ T68 w 14008"/>
                              <a:gd name="T70" fmla="+- 0 5707 4881"/>
                              <a:gd name="T71" fmla="*/ 5707 h 826"/>
                              <a:gd name="T72" fmla="+- 0 8273 1442"/>
                              <a:gd name="T73" fmla="*/ T72 w 14008"/>
                              <a:gd name="T74" fmla="+- 0 5707 4881"/>
                              <a:gd name="T75" fmla="*/ 5707 h 826"/>
                              <a:gd name="T76" fmla="+- 0 8273 1442"/>
                              <a:gd name="T77" fmla="*/ T76 w 14008"/>
                              <a:gd name="T78" fmla="+- 0 4881 4881"/>
                              <a:gd name="T79" fmla="*/ 4881 h 826"/>
                              <a:gd name="T80" fmla="+- 0 11801 1442"/>
                              <a:gd name="T81" fmla="*/ T80 w 14008"/>
                              <a:gd name="T82" fmla="+- 0 4881 4881"/>
                              <a:gd name="T83" fmla="*/ 4881 h 826"/>
                              <a:gd name="T84" fmla="+- 0 8303 1442"/>
                              <a:gd name="T85" fmla="*/ T84 w 14008"/>
                              <a:gd name="T86" fmla="+- 0 4881 4881"/>
                              <a:gd name="T87" fmla="*/ 4881 h 826"/>
                              <a:gd name="T88" fmla="+- 0 8303 1442"/>
                              <a:gd name="T89" fmla="*/ T88 w 14008"/>
                              <a:gd name="T90" fmla="+- 0 5707 4881"/>
                              <a:gd name="T91" fmla="*/ 5707 h 826"/>
                              <a:gd name="T92" fmla="+- 0 11801 1442"/>
                              <a:gd name="T93" fmla="*/ T92 w 14008"/>
                              <a:gd name="T94" fmla="+- 0 5707 4881"/>
                              <a:gd name="T95" fmla="*/ 5707 h 826"/>
                              <a:gd name="T96" fmla="+- 0 11801 1442"/>
                              <a:gd name="T97" fmla="*/ T96 w 14008"/>
                              <a:gd name="T98" fmla="+- 0 4881 4881"/>
                              <a:gd name="T99" fmla="*/ 4881 h 826"/>
                              <a:gd name="T100" fmla="+- 0 13167 1442"/>
                              <a:gd name="T101" fmla="*/ T100 w 14008"/>
                              <a:gd name="T102" fmla="+- 0 4881 4881"/>
                              <a:gd name="T103" fmla="*/ 4881 h 826"/>
                              <a:gd name="T104" fmla="+- 0 11831 1442"/>
                              <a:gd name="T105" fmla="*/ T104 w 14008"/>
                              <a:gd name="T106" fmla="+- 0 4881 4881"/>
                              <a:gd name="T107" fmla="*/ 4881 h 826"/>
                              <a:gd name="T108" fmla="+- 0 11831 1442"/>
                              <a:gd name="T109" fmla="*/ T108 w 14008"/>
                              <a:gd name="T110" fmla="+- 0 5707 4881"/>
                              <a:gd name="T111" fmla="*/ 5707 h 826"/>
                              <a:gd name="T112" fmla="+- 0 13167 1442"/>
                              <a:gd name="T113" fmla="*/ T112 w 14008"/>
                              <a:gd name="T114" fmla="+- 0 5707 4881"/>
                              <a:gd name="T115" fmla="*/ 5707 h 826"/>
                              <a:gd name="T116" fmla="+- 0 13167 1442"/>
                              <a:gd name="T117" fmla="*/ T116 w 14008"/>
                              <a:gd name="T118" fmla="+- 0 4881 4881"/>
                              <a:gd name="T119" fmla="*/ 4881 h 826"/>
                              <a:gd name="T120" fmla="+- 0 15449 1442"/>
                              <a:gd name="T121" fmla="*/ T120 w 14008"/>
                              <a:gd name="T122" fmla="+- 0 4881 4881"/>
                              <a:gd name="T123" fmla="*/ 4881 h 826"/>
                              <a:gd name="T124" fmla="+- 0 13197 1442"/>
                              <a:gd name="T125" fmla="*/ T124 w 14008"/>
                              <a:gd name="T126" fmla="+- 0 4881 4881"/>
                              <a:gd name="T127" fmla="*/ 4881 h 826"/>
                              <a:gd name="T128" fmla="+- 0 13197 1442"/>
                              <a:gd name="T129" fmla="*/ T128 w 14008"/>
                              <a:gd name="T130" fmla="+- 0 5707 4881"/>
                              <a:gd name="T131" fmla="*/ 5707 h 826"/>
                              <a:gd name="T132" fmla="+- 0 15449 1442"/>
                              <a:gd name="T133" fmla="*/ T132 w 14008"/>
                              <a:gd name="T134" fmla="+- 0 5707 4881"/>
                              <a:gd name="T135" fmla="*/ 5707 h 826"/>
                              <a:gd name="T136" fmla="+- 0 15449 1442"/>
                              <a:gd name="T137" fmla="*/ T136 w 14008"/>
                              <a:gd name="T138" fmla="+- 0 4881 4881"/>
                              <a:gd name="T139" fmla="*/ 4881 h 8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14008" h="826">
                                <a:moveTo>
                                  <a:pt x="1951" y="0"/>
                                </a:moveTo>
                                <a:lnTo>
                                  <a:pt x="0" y="0"/>
                                </a:lnTo>
                                <a:lnTo>
                                  <a:pt x="0" y="826"/>
                                </a:lnTo>
                                <a:lnTo>
                                  <a:pt x="1951" y="826"/>
                                </a:lnTo>
                                <a:lnTo>
                                  <a:pt x="1951" y="0"/>
                                </a:lnTo>
                                <a:close/>
                                <a:moveTo>
                                  <a:pt x="3693" y="0"/>
                                </a:moveTo>
                                <a:lnTo>
                                  <a:pt x="1981" y="0"/>
                                </a:lnTo>
                                <a:lnTo>
                                  <a:pt x="1981" y="826"/>
                                </a:lnTo>
                                <a:lnTo>
                                  <a:pt x="3693" y="826"/>
                                </a:lnTo>
                                <a:lnTo>
                                  <a:pt x="3693" y="0"/>
                                </a:lnTo>
                                <a:close/>
                                <a:moveTo>
                                  <a:pt x="5134" y="0"/>
                                </a:moveTo>
                                <a:lnTo>
                                  <a:pt x="3723" y="0"/>
                                </a:lnTo>
                                <a:lnTo>
                                  <a:pt x="3723" y="826"/>
                                </a:lnTo>
                                <a:lnTo>
                                  <a:pt x="5134" y="826"/>
                                </a:lnTo>
                                <a:lnTo>
                                  <a:pt x="5134" y="0"/>
                                </a:lnTo>
                                <a:close/>
                                <a:moveTo>
                                  <a:pt x="6831" y="0"/>
                                </a:moveTo>
                                <a:lnTo>
                                  <a:pt x="5164" y="0"/>
                                </a:lnTo>
                                <a:lnTo>
                                  <a:pt x="5164" y="826"/>
                                </a:lnTo>
                                <a:lnTo>
                                  <a:pt x="6831" y="826"/>
                                </a:lnTo>
                                <a:lnTo>
                                  <a:pt x="6831" y="0"/>
                                </a:lnTo>
                                <a:close/>
                                <a:moveTo>
                                  <a:pt x="10359" y="0"/>
                                </a:moveTo>
                                <a:lnTo>
                                  <a:pt x="6861" y="0"/>
                                </a:lnTo>
                                <a:lnTo>
                                  <a:pt x="6861" y="826"/>
                                </a:lnTo>
                                <a:lnTo>
                                  <a:pt x="10359" y="826"/>
                                </a:lnTo>
                                <a:lnTo>
                                  <a:pt x="10359" y="0"/>
                                </a:lnTo>
                                <a:close/>
                                <a:moveTo>
                                  <a:pt x="11725" y="0"/>
                                </a:moveTo>
                                <a:lnTo>
                                  <a:pt x="10389" y="0"/>
                                </a:lnTo>
                                <a:lnTo>
                                  <a:pt x="10389" y="826"/>
                                </a:lnTo>
                                <a:lnTo>
                                  <a:pt x="11725" y="826"/>
                                </a:lnTo>
                                <a:lnTo>
                                  <a:pt x="11725" y="0"/>
                                </a:lnTo>
                                <a:close/>
                                <a:moveTo>
                                  <a:pt x="14007" y="0"/>
                                </a:moveTo>
                                <a:lnTo>
                                  <a:pt x="11755" y="0"/>
                                </a:lnTo>
                                <a:lnTo>
                                  <a:pt x="11755" y="826"/>
                                </a:lnTo>
                                <a:lnTo>
                                  <a:pt x="14007" y="826"/>
                                </a:lnTo>
                                <a:lnTo>
                                  <a:pt x="14007" y="0"/>
                                </a:lnTo>
                                <a:close/>
                              </a:path>
                            </a:pathLst>
                          </a:custGeom>
                          <a:solidFill>
                            <a:srgbClr val="E6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1" name="docshape512"/>
                        <wps:cNvSpPr>
                          <a:spLocks/>
                        </wps:cNvSpPr>
                        <wps:spPr bwMode="auto">
                          <a:xfrm>
                            <a:off x="1396" y="4851"/>
                            <a:ext cx="14083" cy="1803"/>
                          </a:xfrm>
                          <a:custGeom>
                            <a:avLst/>
                            <a:gdLst>
                              <a:gd name="T0" fmla="+- 0 1396 1396"/>
                              <a:gd name="T1" fmla="*/ T0 w 14083"/>
                              <a:gd name="T2" fmla="+- 0 6654 4851"/>
                              <a:gd name="T3" fmla="*/ 6654 h 1803"/>
                              <a:gd name="T4" fmla="+- 0 3423 1396"/>
                              <a:gd name="T5" fmla="*/ T4 w 14083"/>
                              <a:gd name="T6" fmla="+- 0 6203 4851"/>
                              <a:gd name="T7" fmla="*/ 6203 h 1803"/>
                              <a:gd name="T8" fmla="+- 0 3423 1396"/>
                              <a:gd name="T9" fmla="*/ T8 w 14083"/>
                              <a:gd name="T10" fmla="+- 0 6654 4851"/>
                              <a:gd name="T11" fmla="*/ 6654 h 1803"/>
                              <a:gd name="T12" fmla="+- 0 3423 1396"/>
                              <a:gd name="T13" fmla="*/ T12 w 14083"/>
                              <a:gd name="T14" fmla="+- 0 4851 4851"/>
                              <a:gd name="T15" fmla="*/ 4851 h 1803"/>
                              <a:gd name="T16" fmla="+- 0 3393 1396"/>
                              <a:gd name="T17" fmla="*/ T16 w 14083"/>
                              <a:gd name="T18" fmla="+- 0 5707 4851"/>
                              <a:gd name="T19" fmla="*/ 5707 h 1803"/>
                              <a:gd name="T20" fmla="+- 0 1427 1396"/>
                              <a:gd name="T21" fmla="*/ T20 w 14083"/>
                              <a:gd name="T22" fmla="+- 0 6172 4851"/>
                              <a:gd name="T23" fmla="*/ 6172 h 1803"/>
                              <a:gd name="T24" fmla="+- 0 3393 1396"/>
                              <a:gd name="T25" fmla="*/ T24 w 14083"/>
                              <a:gd name="T26" fmla="+- 0 5707 4851"/>
                              <a:gd name="T27" fmla="*/ 5707 h 1803"/>
                              <a:gd name="T28" fmla="+- 0 3393 1396"/>
                              <a:gd name="T29" fmla="*/ T28 w 14083"/>
                              <a:gd name="T30" fmla="+- 0 4881 4851"/>
                              <a:gd name="T31" fmla="*/ 4881 h 1803"/>
                              <a:gd name="T32" fmla="+- 0 1396 1396"/>
                              <a:gd name="T33" fmla="*/ T32 w 14083"/>
                              <a:gd name="T34" fmla="+- 0 4851 4851"/>
                              <a:gd name="T35" fmla="*/ 4851 h 1803"/>
                              <a:gd name="T36" fmla="+- 0 1396 1396"/>
                              <a:gd name="T37" fmla="*/ T36 w 14083"/>
                              <a:gd name="T38" fmla="+- 0 5737 4851"/>
                              <a:gd name="T39" fmla="*/ 5737 h 1803"/>
                              <a:gd name="T40" fmla="+- 0 1396 1396"/>
                              <a:gd name="T41" fmla="*/ T40 w 14083"/>
                              <a:gd name="T42" fmla="+- 0 6202 4851"/>
                              <a:gd name="T43" fmla="*/ 6202 h 1803"/>
                              <a:gd name="T44" fmla="+- 0 3423 1396"/>
                              <a:gd name="T45" fmla="*/ T44 w 14083"/>
                              <a:gd name="T46" fmla="+- 0 6202 4851"/>
                              <a:gd name="T47" fmla="*/ 6202 h 1803"/>
                              <a:gd name="T48" fmla="+- 0 3423 1396"/>
                              <a:gd name="T49" fmla="*/ T48 w 14083"/>
                              <a:gd name="T50" fmla="+- 0 6172 4851"/>
                              <a:gd name="T51" fmla="*/ 6172 h 1803"/>
                              <a:gd name="T52" fmla="+- 0 5135 1396"/>
                              <a:gd name="T53" fmla="*/ T52 w 14083"/>
                              <a:gd name="T54" fmla="+- 0 5707 4851"/>
                              <a:gd name="T55" fmla="*/ 5707 h 1803"/>
                              <a:gd name="T56" fmla="+- 0 5135 1396"/>
                              <a:gd name="T57" fmla="*/ T56 w 14083"/>
                              <a:gd name="T58" fmla="+- 0 4881 4851"/>
                              <a:gd name="T59" fmla="*/ 4881 h 1803"/>
                              <a:gd name="T60" fmla="+- 0 5135 1396"/>
                              <a:gd name="T61" fmla="*/ T60 w 14083"/>
                              <a:gd name="T62" fmla="+- 0 6203 4851"/>
                              <a:gd name="T63" fmla="*/ 6203 h 1803"/>
                              <a:gd name="T64" fmla="+- 0 5165 1396"/>
                              <a:gd name="T65" fmla="*/ T64 w 14083"/>
                              <a:gd name="T66" fmla="+- 0 6203 4851"/>
                              <a:gd name="T67" fmla="*/ 6203 h 1803"/>
                              <a:gd name="T68" fmla="+- 0 6576 1396"/>
                              <a:gd name="T69" fmla="*/ T68 w 14083"/>
                              <a:gd name="T70" fmla="+- 0 6654 4851"/>
                              <a:gd name="T71" fmla="*/ 6654 h 1803"/>
                              <a:gd name="T72" fmla="+- 0 8273 1396"/>
                              <a:gd name="T73" fmla="*/ T72 w 14083"/>
                              <a:gd name="T74" fmla="+- 0 4851 4851"/>
                              <a:gd name="T75" fmla="*/ 4851 h 1803"/>
                              <a:gd name="T76" fmla="+- 0 6576 1396"/>
                              <a:gd name="T77" fmla="*/ T76 w 14083"/>
                              <a:gd name="T78" fmla="+- 0 4851 4851"/>
                              <a:gd name="T79" fmla="*/ 4851 h 1803"/>
                              <a:gd name="T80" fmla="+- 0 6576 1396"/>
                              <a:gd name="T81" fmla="*/ T80 w 14083"/>
                              <a:gd name="T82" fmla="+- 0 5737 4851"/>
                              <a:gd name="T83" fmla="*/ 5737 h 1803"/>
                              <a:gd name="T84" fmla="+- 0 5165 1396"/>
                              <a:gd name="T85" fmla="*/ T84 w 14083"/>
                              <a:gd name="T86" fmla="+- 0 5737 4851"/>
                              <a:gd name="T87" fmla="*/ 5737 h 1803"/>
                              <a:gd name="T88" fmla="+- 0 5165 1396"/>
                              <a:gd name="T89" fmla="*/ T88 w 14083"/>
                              <a:gd name="T90" fmla="+- 0 5707 4851"/>
                              <a:gd name="T91" fmla="*/ 5707 h 1803"/>
                              <a:gd name="T92" fmla="+- 0 6576 1396"/>
                              <a:gd name="T93" fmla="*/ T92 w 14083"/>
                              <a:gd name="T94" fmla="+- 0 4851 4851"/>
                              <a:gd name="T95" fmla="*/ 4851 h 1803"/>
                              <a:gd name="T96" fmla="+- 0 5135 1396"/>
                              <a:gd name="T97" fmla="*/ T96 w 14083"/>
                              <a:gd name="T98" fmla="+- 0 4881 4851"/>
                              <a:gd name="T99" fmla="*/ 4881 h 1803"/>
                              <a:gd name="T100" fmla="+- 0 5135 1396"/>
                              <a:gd name="T101" fmla="*/ T100 w 14083"/>
                              <a:gd name="T102" fmla="+- 0 5737 4851"/>
                              <a:gd name="T103" fmla="*/ 5737 h 1803"/>
                              <a:gd name="T104" fmla="+- 0 5165 1396"/>
                              <a:gd name="T105" fmla="*/ T104 w 14083"/>
                              <a:gd name="T106" fmla="+- 0 6202 4851"/>
                              <a:gd name="T107" fmla="*/ 6202 h 1803"/>
                              <a:gd name="T108" fmla="+- 0 6606 1396"/>
                              <a:gd name="T109" fmla="*/ T108 w 14083"/>
                              <a:gd name="T110" fmla="+- 0 6202 4851"/>
                              <a:gd name="T111" fmla="*/ 6202 h 1803"/>
                              <a:gd name="T112" fmla="+- 0 6606 1396"/>
                              <a:gd name="T113" fmla="*/ T112 w 14083"/>
                              <a:gd name="T114" fmla="+- 0 6172 4851"/>
                              <a:gd name="T115" fmla="*/ 6172 h 1803"/>
                              <a:gd name="T116" fmla="+- 0 8273 1396"/>
                              <a:gd name="T117" fmla="*/ T116 w 14083"/>
                              <a:gd name="T118" fmla="+- 0 5707 4851"/>
                              <a:gd name="T119" fmla="*/ 5707 h 1803"/>
                              <a:gd name="T120" fmla="+- 0 8273 1396"/>
                              <a:gd name="T121" fmla="*/ T120 w 14083"/>
                              <a:gd name="T122" fmla="+- 0 4881 4851"/>
                              <a:gd name="T123" fmla="*/ 4881 h 1803"/>
                              <a:gd name="T124" fmla="+- 0 8273 1396"/>
                              <a:gd name="T125" fmla="*/ T124 w 14083"/>
                              <a:gd name="T126" fmla="+- 0 6203 4851"/>
                              <a:gd name="T127" fmla="*/ 6203 h 1803"/>
                              <a:gd name="T128" fmla="+- 0 8303 1396"/>
                              <a:gd name="T129" fmla="*/ T128 w 14083"/>
                              <a:gd name="T130" fmla="+- 0 6203 4851"/>
                              <a:gd name="T131" fmla="*/ 6203 h 1803"/>
                              <a:gd name="T132" fmla="+- 0 11801 1396"/>
                              <a:gd name="T133" fmla="*/ T132 w 14083"/>
                              <a:gd name="T134" fmla="+- 0 6654 4851"/>
                              <a:gd name="T135" fmla="*/ 6654 h 1803"/>
                              <a:gd name="T136" fmla="+- 0 13167 1396"/>
                              <a:gd name="T137" fmla="*/ T136 w 14083"/>
                              <a:gd name="T138" fmla="+- 0 4851 4851"/>
                              <a:gd name="T139" fmla="*/ 4851 h 1803"/>
                              <a:gd name="T140" fmla="+- 0 11801 1396"/>
                              <a:gd name="T141" fmla="*/ T140 w 14083"/>
                              <a:gd name="T142" fmla="+- 0 4881 4851"/>
                              <a:gd name="T143" fmla="*/ 4881 h 1803"/>
                              <a:gd name="T144" fmla="+- 0 11801 1396"/>
                              <a:gd name="T145" fmla="*/ T144 w 14083"/>
                              <a:gd name="T146" fmla="+- 0 6172 4851"/>
                              <a:gd name="T147" fmla="*/ 6172 h 1803"/>
                              <a:gd name="T148" fmla="+- 0 11801 1396"/>
                              <a:gd name="T149" fmla="*/ T148 w 14083"/>
                              <a:gd name="T150" fmla="+- 0 5737 4851"/>
                              <a:gd name="T151" fmla="*/ 5737 h 1803"/>
                              <a:gd name="T152" fmla="+- 0 8303 1396"/>
                              <a:gd name="T153" fmla="*/ T152 w 14083"/>
                              <a:gd name="T154" fmla="+- 0 4881 4851"/>
                              <a:gd name="T155" fmla="*/ 4881 h 1803"/>
                              <a:gd name="T156" fmla="+- 0 8303 1396"/>
                              <a:gd name="T157" fmla="*/ T156 w 14083"/>
                              <a:gd name="T158" fmla="+- 0 4851 4851"/>
                              <a:gd name="T159" fmla="*/ 4851 h 1803"/>
                              <a:gd name="T160" fmla="+- 0 8273 1396"/>
                              <a:gd name="T161" fmla="*/ T160 w 14083"/>
                              <a:gd name="T162" fmla="+- 0 5707 4851"/>
                              <a:gd name="T163" fmla="*/ 5707 h 1803"/>
                              <a:gd name="T164" fmla="+- 0 8273 1396"/>
                              <a:gd name="T165" fmla="*/ T164 w 14083"/>
                              <a:gd name="T166" fmla="+- 0 6172 4851"/>
                              <a:gd name="T167" fmla="*/ 6172 h 1803"/>
                              <a:gd name="T168" fmla="+- 0 11801 1396"/>
                              <a:gd name="T169" fmla="*/ T168 w 14083"/>
                              <a:gd name="T170" fmla="+- 0 6202 4851"/>
                              <a:gd name="T171" fmla="*/ 6202 h 1803"/>
                              <a:gd name="T172" fmla="+- 0 13167 1396"/>
                              <a:gd name="T173" fmla="*/ T172 w 14083"/>
                              <a:gd name="T174" fmla="+- 0 6172 4851"/>
                              <a:gd name="T175" fmla="*/ 6172 h 1803"/>
                              <a:gd name="T176" fmla="+- 0 13167 1396"/>
                              <a:gd name="T177" fmla="*/ T176 w 14083"/>
                              <a:gd name="T178" fmla="+- 0 5737 4851"/>
                              <a:gd name="T179" fmla="*/ 5737 h 1803"/>
                              <a:gd name="T180" fmla="+- 0 11831 1396"/>
                              <a:gd name="T181" fmla="*/ T180 w 14083"/>
                              <a:gd name="T182" fmla="+- 0 4881 4851"/>
                              <a:gd name="T183" fmla="*/ 4881 h 1803"/>
                              <a:gd name="T184" fmla="+- 0 13197 1396"/>
                              <a:gd name="T185" fmla="*/ T184 w 14083"/>
                              <a:gd name="T186" fmla="+- 0 6203 4851"/>
                              <a:gd name="T187" fmla="*/ 6203 h 1803"/>
                              <a:gd name="T188" fmla="+- 0 13197 1396"/>
                              <a:gd name="T189" fmla="*/ T188 w 14083"/>
                              <a:gd name="T190" fmla="+- 0 6654 4851"/>
                              <a:gd name="T191" fmla="*/ 6654 h 1803"/>
                              <a:gd name="T192" fmla="+- 0 15448 1396"/>
                              <a:gd name="T193" fmla="*/ T192 w 14083"/>
                              <a:gd name="T194" fmla="+- 0 6203 4851"/>
                              <a:gd name="T195" fmla="*/ 6203 h 1803"/>
                              <a:gd name="T196" fmla="+- 0 15478 1396"/>
                              <a:gd name="T197" fmla="*/ T196 w 14083"/>
                              <a:gd name="T198" fmla="+- 0 6203 4851"/>
                              <a:gd name="T199" fmla="*/ 6203 h 1803"/>
                              <a:gd name="T200" fmla="+- 0 15448 1396"/>
                              <a:gd name="T201" fmla="*/ T200 w 14083"/>
                              <a:gd name="T202" fmla="+- 0 4851 4851"/>
                              <a:gd name="T203" fmla="*/ 4851 h 1803"/>
                              <a:gd name="T204" fmla="+- 0 15448 1396"/>
                              <a:gd name="T205" fmla="*/ T204 w 14083"/>
                              <a:gd name="T206" fmla="+- 0 5737 4851"/>
                              <a:gd name="T207" fmla="*/ 5737 h 1803"/>
                              <a:gd name="T208" fmla="+- 0 13197 1396"/>
                              <a:gd name="T209" fmla="*/ T208 w 14083"/>
                              <a:gd name="T210" fmla="+- 0 5737 4851"/>
                              <a:gd name="T211" fmla="*/ 5737 h 1803"/>
                              <a:gd name="T212" fmla="+- 0 13197 1396"/>
                              <a:gd name="T213" fmla="*/ T212 w 14083"/>
                              <a:gd name="T214" fmla="+- 0 5707 4851"/>
                              <a:gd name="T215" fmla="*/ 5707 h 1803"/>
                              <a:gd name="T216" fmla="+- 0 15448 1396"/>
                              <a:gd name="T217" fmla="*/ T216 w 14083"/>
                              <a:gd name="T218" fmla="+- 0 4851 4851"/>
                              <a:gd name="T219" fmla="*/ 4851 h 1803"/>
                              <a:gd name="T220" fmla="+- 0 13167 1396"/>
                              <a:gd name="T221" fmla="*/ T220 w 14083"/>
                              <a:gd name="T222" fmla="+- 0 4881 4851"/>
                              <a:gd name="T223" fmla="*/ 4881 h 1803"/>
                              <a:gd name="T224" fmla="+- 0 13167 1396"/>
                              <a:gd name="T225" fmla="*/ T224 w 14083"/>
                              <a:gd name="T226" fmla="+- 0 5737 4851"/>
                              <a:gd name="T227" fmla="*/ 5737 h 1803"/>
                              <a:gd name="T228" fmla="+- 0 13197 1396"/>
                              <a:gd name="T229" fmla="*/ T228 w 14083"/>
                              <a:gd name="T230" fmla="+- 0 6202 4851"/>
                              <a:gd name="T231" fmla="*/ 6202 h 1803"/>
                              <a:gd name="T232" fmla="+- 0 15478 1396"/>
                              <a:gd name="T233" fmla="*/ T232 w 14083"/>
                              <a:gd name="T234" fmla="+- 0 6202 4851"/>
                              <a:gd name="T235" fmla="*/ 6202 h 1803"/>
                              <a:gd name="T236" fmla="+- 0 15478 1396"/>
                              <a:gd name="T237" fmla="*/ T236 w 14083"/>
                              <a:gd name="T238" fmla="+- 0 5737 4851"/>
                              <a:gd name="T239" fmla="*/ 5737 h 1803"/>
                              <a:gd name="T240" fmla="+- 0 15478 1396"/>
                              <a:gd name="T241" fmla="*/ T240 w 14083"/>
                              <a:gd name="T242" fmla="+- 0 4851 4851"/>
                              <a:gd name="T243" fmla="*/ 4851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4083" h="1803">
                                <a:moveTo>
                                  <a:pt x="31" y="1352"/>
                                </a:moveTo>
                                <a:lnTo>
                                  <a:pt x="0" y="1352"/>
                                </a:lnTo>
                                <a:lnTo>
                                  <a:pt x="0" y="1803"/>
                                </a:lnTo>
                                <a:lnTo>
                                  <a:pt x="31" y="1803"/>
                                </a:lnTo>
                                <a:lnTo>
                                  <a:pt x="31" y="1352"/>
                                </a:lnTo>
                                <a:close/>
                                <a:moveTo>
                                  <a:pt x="2027" y="1352"/>
                                </a:moveTo>
                                <a:lnTo>
                                  <a:pt x="1997" y="1352"/>
                                </a:lnTo>
                                <a:lnTo>
                                  <a:pt x="1997" y="1803"/>
                                </a:lnTo>
                                <a:lnTo>
                                  <a:pt x="2027" y="1803"/>
                                </a:lnTo>
                                <a:lnTo>
                                  <a:pt x="2027" y="1352"/>
                                </a:lnTo>
                                <a:close/>
                                <a:moveTo>
                                  <a:pt x="3739" y="0"/>
                                </a:moveTo>
                                <a:lnTo>
                                  <a:pt x="2027" y="0"/>
                                </a:lnTo>
                                <a:lnTo>
                                  <a:pt x="1997" y="0"/>
                                </a:lnTo>
                                <a:lnTo>
                                  <a:pt x="1997" y="30"/>
                                </a:lnTo>
                                <a:lnTo>
                                  <a:pt x="1997" y="856"/>
                                </a:lnTo>
                                <a:lnTo>
                                  <a:pt x="1997" y="886"/>
                                </a:lnTo>
                                <a:lnTo>
                                  <a:pt x="1997" y="1321"/>
                                </a:lnTo>
                                <a:lnTo>
                                  <a:pt x="31" y="1321"/>
                                </a:lnTo>
                                <a:lnTo>
                                  <a:pt x="31" y="886"/>
                                </a:lnTo>
                                <a:lnTo>
                                  <a:pt x="1997" y="886"/>
                                </a:lnTo>
                                <a:lnTo>
                                  <a:pt x="1997" y="856"/>
                                </a:lnTo>
                                <a:lnTo>
                                  <a:pt x="31" y="856"/>
                                </a:lnTo>
                                <a:lnTo>
                                  <a:pt x="31" y="30"/>
                                </a:lnTo>
                                <a:lnTo>
                                  <a:pt x="1997" y="30"/>
                                </a:lnTo>
                                <a:lnTo>
                                  <a:pt x="1997" y="0"/>
                                </a:lnTo>
                                <a:lnTo>
                                  <a:pt x="31" y="0"/>
                                </a:lnTo>
                                <a:lnTo>
                                  <a:pt x="0" y="0"/>
                                </a:lnTo>
                                <a:lnTo>
                                  <a:pt x="0" y="30"/>
                                </a:lnTo>
                                <a:lnTo>
                                  <a:pt x="0" y="856"/>
                                </a:lnTo>
                                <a:lnTo>
                                  <a:pt x="0" y="886"/>
                                </a:lnTo>
                                <a:lnTo>
                                  <a:pt x="0" y="1321"/>
                                </a:lnTo>
                                <a:lnTo>
                                  <a:pt x="0" y="1351"/>
                                </a:lnTo>
                                <a:lnTo>
                                  <a:pt x="31" y="1351"/>
                                </a:lnTo>
                                <a:lnTo>
                                  <a:pt x="1997" y="1351"/>
                                </a:lnTo>
                                <a:lnTo>
                                  <a:pt x="2027" y="1351"/>
                                </a:lnTo>
                                <a:lnTo>
                                  <a:pt x="3739" y="1351"/>
                                </a:lnTo>
                                <a:lnTo>
                                  <a:pt x="3739" y="1321"/>
                                </a:lnTo>
                                <a:lnTo>
                                  <a:pt x="2027" y="1321"/>
                                </a:lnTo>
                                <a:lnTo>
                                  <a:pt x="2027" y="886"/>
                                </a:lnTo>
                                <a:lnTo>
                                  <a:pt x="3739" y="886"/>
                                </a:lnTo>
                                <a:lnTo>
                                  <a:pt x="3739" y="856"/>
                                </a:lnTo>
                                <a:lnTo>
                                  <a:pt x="2027" y="856"/>
                                </a:lnTo>
                                <a:lnTo>
                                  <a:pt x="2027" y="30"/>
                                </a:lnTo>
                                <a:lnTo>
                                  <a:pt x="3739" y="30"/>
                                </a:lnTo>
                                <a:lnTo>
                                  <a:pt x="3739" y="0"/>
                                </a:lnTo>
                                <a:close/>
                                <a:moveTo>
                                  <a:pt x="3769" y="1352"/>
                                </a:moveTo>
                                <a:lnTo>
                                  <a:pt x="3739" y="1352"/>
                                </a:lnTo>
                                <a:lnTo>
                                  <a:pt x="3739" y="1803"/>
                                </a:lnTo>
                                <a:lnTo>
                                  <a:pt x="3769" y="1803"/>
                                </a:lnTo>
                                <a:lnTo>
                                  <a:pt x="3769" y="1352"/>
                                </a:lnTo>
                                <a:close/>
                                <a:moveTo>
                                  <a:pt x="5210" y="1352"/>
                                </a:moveTo>
                                <a:lnTo>
                                  <a:pt x="5180" y="1352"/>
                                </a:lnTo>
                                <a:lnTo>
                                  <a:pt x="5180" y="1803"/>
                                </a:lnTo>
                                <a:lnTo>
                                  <a:pt x="5210" y="1803"/>
                                </a:lnTo>
                                <a:lnTo>
                                  <a:pt x="5210" y="1352"/>
                                </a:lnTo>
                                <a:close/>
                                <a:moveTo>
                                  <a:pt x="6877" y="0"/>
                                </a:moveTo>
                                <a:lnTo>
                                  <a:pt x="5210" y="0"/>
                                </a:lnTo>
                                <a:lnTo>
                                  <a:pt x="5180" y="0"/>
                                </a:lnTo>
                                <a:lnTo>
                                  <a:pt x="5180" y="30"/>
                                </a:lnTo>
                                <a:lnTo>
                                  <a:pt x="5180" y="856"/>
                                </a:lnTo>
                                <a:lnTo>
                                  <a:pt x="5180" y="886"/>
                                </a:lnTo>
                                <a:lnTo>
                                  <a:pt x="5180" y="1321"/>
                                </a:lnTo>
                                <a:lnTo>
                                  <a:pt x="3769" y="1321"/>
                                </a:lnTo>
                                <a:lnTo>
                                  <a:pt x="3769" y="886"/>
                                </a:lnTo>
                                <a:lnTo>
                                  <a:pt x="5180" y="886"/>
                                </a:lnTo>
                                <a:lnTo>
                                  <a:pt x="5180" y="856"/>
                                </a:lnTo>
                                <a:lnTo>
                                  <a:pt x="3769" y="856"/>
                                </a:lnTo>
                                <a:lnTo>
                                  <a:pt x="3769" y="30"/>
                                </a:lnTo>
                                <a:lnTo>
                                  <a:pt x="5180" y="30"/>
                                </a:lnTo>
                                <a:lnTo>
                                  <a:pt x="5180" y="0"/>
                                </a:lnTo>
                                <a:lnTo>
                                  <a:pt x="3769" y="0"/>
                                </a:lnTo>
                                <a:lnTo>
                                  <a:pt x="3739" y="0"/>
                                </a:lnTo>
                                <a:lnTo>
                                  <a:pt x="3739" y="30"/>
                                </a:lnTo>
                                <a:lnTo>
                                  <a:pt x="3739" y="856"/>
                                </a:lnTo>
                                <a:lnTo>
                                  <a:pt x="3739" y="886"/>
                                </a:lnTo>
                                <a:lnTo>
                                  <a:pt x="3739" y="1321"/>
                                </a:lnTo>
                                <a:lnTo>
                                  <a:pt x="3739" y="1351"/>
                                </a:lnTo>
                                <a:lnTo>
                                  <a:pt x="3769" y="1351"/>
                                </a:lnTo>
                                <a:lnTo>
                                  <a:pt x="5180" y="1351"/>
                                </a:lnTo>
                                <a:lnTo>
                                  <a:pt x="5210" y="1351"/>
                                </a:lnTo>
                                <a:lnTo>
                                  <a:pt x="6877" y="1351"/>
                                </a:lnTo>
                                <a:lnTo>
                                  <a:pt x="6877" y="1321"/>
                                </a:lnTo>
                                <a:lnTo>
                                  <a:pt x="5210" y="1321"/>
                                </a:lnTo>
                                <a:lnTo>
                                  <a:pt x="5210" y="886"/>
                                </a:lnTo>
                                <a:lnTo>
                                  <a:pt x="6877" y="886"/>
                                </a:lnTo>
                                <a:lnTo>
                                  <a:pt x="6877" y="856"/>
                                </a:lnTo>
                                <a:lnTo>
                                  <a:pt x="5210" y="856"/>
                                </a:lnTo>
                                <a:lnTo>
                                  <a:pt x="5210" y="30"/>
                                </a:lnTo>
                                <a:lnTo>
                                  <a:pt x="6877" y="30"/>
                                </a:lnTo>
                                <a:lnTo>
                                  <a:pt x="6877" y="0"/>
                                </a:lnTo>
                                <a:close/>
                                <a:moveTo>
                                  <a:pt x="6907" y="1352"/>
                                </a:moveTo>
                                <a:lnTo>
                                  <a:pt x="6877" y="1352"/>
                                </a:lnTo>
                                <a:lnTo>
                                  <a:pt x="6877" y="1803"/>
                                </a:lnTo>
                                <a:lnTo>
                                  <a:pt x="6907" y="1803"/>
                                </a:lnTo>
                                <a:lnTo>
                                  <a:pt x="6907" y="1352"/>
                                </a:lnTo>
                                <a:close/>
                                <a:moveTo>
                                  <a:pt x="10435" y="1352"/>
                                </a:moveTo>
                                <a:lnTo>
                                  <a:pt x="10405" y="1352"/>
                                </a:lnTo>
                                <a:lnTo>
                                  <a:pt x="10405" y="1803"/>
                                </a:lnTo>
                                <a:lnTo>
                                  <a:pt x="10435" y="1803"/>
                                </a:lnTo>
                                <a:lnTo>
                                  <a:pt x="10435" y="1352"/>
                                </a:lnTo>
                                <a:close/>
                                <a:moveTo>
                                  <a:pt x="11771" y="0"/>
                                </a:moveTo>
                                <a:lnTo>
                                  <a:pt x="10435" y="0"/>
                                </a:lnTo>
                                <a:lnTo>
                                  <a:pt x="10405" y="0"/>
                                </a:lnTo>
                                <a:lnTo>
                                  <a:pt x="10405" y="30"/>
                                </a:lnTo>
                                <a:lnTo>
                                  <a:pt x="10405" y="856"/>
                                </a:lnTo>
                                <a:lnTo>
                                  <a:pt x="10405" y="886"/>
                                </a:lnTo>
                                <a:lnTo>
                                  <a:pt x="10405" y="1321"/>
                                </a:lnTo>
                                <a:lnTo>
                                  <a:pt x="6907" y="1321"/>
                                </a:lnTo>
                                <a:lnTo>
                                  <a:pt x="6907" y="886"/>
                                </a:lnTo>
                                <a:lnTo>
                                  <a:pt x="10405" y="886"/>
                                </a:lnTo>
                                <a:lnTo>
                                  <a:pt x="10405" y="856"/>
                                </a:lnTo>
                                <a:lnTo>
                                  <a:pt x="6907" y="856"/>
                                </a:lnTo>
                                <a:lnTo>
                                  <a:pt x="6907" y="30"/>
                                </a:lnTo>
                                <a:lnTo>
                                  <a:pt x="10405" y="30"/>
                                </a:lnTo>
                                <a:lnTo>
                                  <a:pt x="10405" y="0"/>
                                </a:lnTo>
                                <a:lnTo>
                                  <a:pt x="6907" y="0"/>
                                </a:lnTo>
                                <a:lnTo>
                                  <a:pt x="6877" y="0"/>
                                </a:lnTo>
                                <a:lnTo>
                                  <a:pt x="6877" y="30"/>
                                </a:lnTo>
                                <a:lnTo>
                                  <a:pt x="6877" y="856"/>
                                </a:lnTo>
                                <a:lnTo>
                                  <a:pt x="6877" y="886"/>
                                </a:lnTo>
                                <a:lnTo>
                                  <a:pt x="6877" y="1321"/>
                                </a:lnTo>
                                <a:lnTo>
                                  <a:pt x="6877" y="1351"/>
                                </a:lnTo>
                                <a:lnTo>
                                  <a:pt x="6907" y="1351"/>
                                </a:lnTo>
                                <a:lnTo>
                                  <a:pt x="10405" y="1351"/>
                                </a:lnTo>
                                <a:lnTo>
                                  <a:pt x="10435" y="1351"/>
                                </a:lnTo>
                                <a:lnTo>
                                  <a:pt x="11771" y="1351"/>
                                </a:lnTo>
                                <a:lnTo>
                                  <a:pt x="11771" y="1321"/>
                                </a:lnTo>
                                <a:lnTo>
                                  <a:pt x="10435" y="1321"/>
                                </a:lnTo>
                                <a:lnTo>
                                  <a:pt x="10435" y="886"/>
                                </a:lnTo>
                                <a:lnTo>
                                  <a:pt x="11771" y="886"/>
                                </a:lnTo>
                                <a:lnTo>
                                  <a:pt x="11771" y="856"/>
                                </a:lnTo>
                                <a:lnTo>
                                  <a:pt x="10435" y="856"/>
                                </a:lnTo>
                                <a:lnTo>
                                  <a:pt x="10435" y="30"/>
                                </a:lnTo>
                                <a:lnTo>
                                  <a:pt x="11771" y="30"/>
                                </a:lnTo>
                                <a:lnTo>
                                  <a:pt x="11771" y="0"/>
                                </a:lnTo>
                                <a:close/>
                                <a:moveTo>
                                  <a:pt x="11801" y="1352"/>
                                </a:moveTo>
                                <a:lnTo>
                                  <a:pt x="11771" y="1352"/>
                                </a:lnTo>
                                <a:lnTo>
                                  <a:pt x="11771" y="1803"/>
                                </a:lnTo>
                                <a:lnTo>
                                  <a:pt x="11801" y="1803"/>
                                </a:lnTo>
                                <a:lnTo>
                                  <a:pt x="11801" y="1352"/>
                                </a:lnTo>
                                <a:close/>
                                <a:moveTo>
                                  <a:pt x="14082" y="1352"/>
                                </a:moveTo>
                                <a:lnTo>
                                  <a:pt x="14052" y="1352"/>
                                </a:lnTo>
                                <a:lnTo>
                                  <a:pt x="14052" y="1803"/>
                                </a:lnTo>
                                <a:lnTo>
                                  <a:pt x="14082" y="1803"/>
                                </a:lnTo>
                                <a:lnTo>
                                  <a:pt x="14082" y="1352"/>
                                </a:lnTo>
                                <a:close/>
                                <a:moveTo>
                                  <a:pt x="14082" y="0"/>
                                </a:moveTo>
                                <a:lnTo>
                                  <a:pt x="14053" y="0"/>
                                </a:lnTo>
                                <a:lnTo>
                                  <a:pt x="14052" y="0"/>
                                </a:lnTo>
                                <a:lnTo>
                                  <a:pt x="14052" y="30"/>
                                </a:lnTo>
                                <a:lnTo>
                                  <a:pt x="14052" y="856"/>
                                </a:lnTo>
                                <a:lnTo>
                                  <a:pt x="14052" y="886"/>
                                </a:lnTo>
                                <a:lnTo>
                                  <a:pt x="14052" y="1321"/>
                                </a:lnTo>
                                <a:lnTo>
                                  <a:pt x="11801" y="1321"/>
                                </a:lnTo>
                                <a:lnTo>
                                  <a:pt x="11801" y="886"/>
                                </a:lnTo>
                                <a:lnTo>
                                  <a:pt x="14052" y="886"/>
                                </a:lnTo>
                                <a:lnTo>
                                  <a:pt x="14052" y="856"/>
                                </a:lnTo>
                                <a:lnTo>
                                  <a:pt x="11801" y="856"/>
                                </a:lnTo>
                                <a:lnTo>
                                  <a:pt x="11801" y="30"/>
                                </a:lnTo>
                                <a:lnTo>
                                  <a:pt x="14052" y="30"/>
                                </a:lnTo>
                                <a:lnTo>
                                  <a:pt x="14052" y="0"/>
                                </a:lnTo>
                                <a:lnTo>
                                  <a:pt x="11801" y="0"/>
                                </a:lnTo>
                                <a:lnTo>
                                  <a:pt x="11771" y="0"/>
                                </a:lnTo>
                                <a:lnTo>
                                  <a:pt x="11771" y="30"/>
                                </a:lnTo>
                                <a:lnTo>
                                  <a:pt x="11771" y="856"/>
                                </a:lnTo>
                                <a:lnTo>
                                  <a:pt x="11771" y="886"/>
                                </a:lnTo>
                                <a:lnTo>
                                  <a:pt x="11771" y="1321"/>
                                </a:lnTo>
                                <a:lnTo>
                                  <a:pt x="11771" y="1351"/>
                                </a:lnTo>
                                <a:lnTo>
                                  <a:pt x="11801" y="1351"/>
                                </a:lnTo>
                                <a:lnTo>
                                  <a:pt x="14052" y="1351"/>
                                </a:lnTo>
                                <a:lnTo>
                                  <a:pt x="14053" y="1351"/>
                                </a:lnTo>
                                <a:lnTo>
                                  <a:pt x="14082" y="1351"/>
                                </a:lnTo>
                                <a:lnTo>
                                  <a:pt x="14082" y="1321"/>
                                </a:lnTo>
                                <a:lnTo>
                                  <a:pt x="14082" y="886"/>
                                </a:lnTo>
                                <a:lnTo>
                                  <a:pt x="14082" y="856"/>
                                </a:lnTo>
                                <a:lnTo>
                                  <a:pt x="14082" y="30"/>
                                </a:lnTo>
                                <a:lnTo>
                                  <a:pt x="1408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2" name="docshape513"/>
                        <wps:cNvSpPr>
                          <a:spLocks/>
                        </wps:cNvSpPr>
                        <wps:spPr bwMode="auto">
                          <a:xfrm>
                            <a:off x="1441" y="6683"/>
                            <a:ext cx="14008" cy="826"/>
                          </a:xfrm>
                          <a:custGeom>
                            <a:avLst/>
                            <a:gdLst>
                              <a:gd name="T0" fmla="+- 0 3393 1442"/>
                              <a:gd name="T1" fmla="*/ T0 w 14008"/>
                              <a:gd name="T2" fmla="+- 0 6684 6684"/>
                              <a:gd name="T3" fmla="*/ 6684 h 826"/>
                              <a:gd name="T4" fmla="+- 0 1442 1442"/>
                              <a:gd name="T5" fmla="*/ T4 w 14008"/>
                              <a:gd name="T6" fmla="+- 0 6684 6684"/>
                              <a:gd name="T7" fmla="*/ 6684 h 826"/>
                              <a:gd name="T8" fmla="+- 0 1442 1442"/>
                              <a:gd name="T9" fmla="*/ T8 w 14008"/>
                              <a:gd name="T10" fmla="+- 0 7510 6684"/>
                              <a:gd name="T11" fmla="*/ 7510 h 826"/>
                              <a:gd name="T12" fmla="+- 0 3393 1442"/>
                              <a:gd name="T13" fmla="*/ T12 w 14008"/>
                              <a:gd name="T14" fmla="+- 0 7510 6684"/>
                              <a:gd name="T15" fmla="*/ 7510 h 826"/>
                              <a:gd name="T16" fmla="+- 0 3393 1442"/>
                              <a:gd name="T17" fmla="*/ T16 w 14008"/>
                              <a:gd name="T18" fmla="+- 0 6684 6684"/>
                              <a:gd name="T19" fmla="*/ 6684 h 826"/>
                              <a:gd name="T20" fmla="+- 0 5135 1442"/>
                              <a:gd name="T21" fmla="*/ T20 w 14008"/>
                              <a:gd name="T22" fmla="+- 0 6684 6684"/>
                              <a:gd name="T23" fmla="*/ 6684 h 826"/>
                              <a:gd name="T24" fmla="+- 0 3423 1442"/>
                              <a:gd name="T25" fmla="*/ T24 w 14008"/>
                              <a:gd name="T26" fmla="+- 0 6684 6684"/>
                              <a:gd name="T27" fmla="*/ 6684 h 826"/>
                              <a:gd name="T28" fmla="+- 0 3423 1442"/>
                              <a:gd name="T29" fmla="*/ T28 w 14008"/>
                              <a:gd name="T30" fmla="+- 0 7510 6684"/>
                              <a:gd name="T31" fmla="*/ 7510 h 826"/>
                              <a:gd name="T32" fmla="+- 0 5135 1442"/>
                              <a:gd name="T33" fmla="*/ T32 w 14008"/>
                              <a:gd name="T34" fmla="+- 0 7510 6684"/>
                              <a:gd name="T35" fmla="*/ 7510 h 826"/>
                              <a:gd name="T36" fmla="+- 0 5135 1442"/>
                              <a:gd name="T37" fmla="*/ T36 w 14008"/>
                              <a:gd name="T38" fmla="+- 0 6684 6684"/>
                              <a:gd name="T39" fmla="*/ 6684 h 826"/>
                              <a:gd name="T40" fmla="+- 0 6576 1442"/>
                              <a:gd name="T41" fmla="*/ T40 w 14008"/>
                              <a:gd name="T42" fmla="+- 0 6684 6684"/>
                              <a:gd name="T43" fmla="*/ 6684 h 826"/>
                              <a:gd name="T44" fmla="+- 0 5165 1442"/>
                              <a:gd name="T45" fmla="*/ T44 w 14008"/>
                              <a:gd name="T46" fmla="+- 0 6684 6684"/>
                              <a:gd name="T47" fmla="*/ 6684 h 826"/>
                              <a:gd name="T48" fmla="+- 0 5165 1442"/>
                              <a:gd name="T49" fmla="*/ T48 w 14008"/>
                              <a:gd name="T50" fmla="+- 0 7510 6684"/>
                              <a:gd name="T51" fmla="*/ 7510 h 826"/>
                              <a:gd name="T52" fmla="+- 0 6576 1442"/>
                              <a:gd name="T53" fmla="*/ T52 w 14008"/>
                              <a:gd name="T54" fmla="+- 0 7510 6684"/>
                              <a:gd name="T55" fmla="*/ 7510 h 826"/>
                              <a:gd name="T56" fmla="+- 0 6576 1442"/>
                              <a:gd name="T57" fmla="*/ T56 w 14008"/>
                              <a:gd name="T58" fmla="+- 0 6684 6684"/>
                              <a:gd name="T59" fmla="*/ 6684 h 826"/>
                              <a:gd name="T60" fmla="+- 0 8273 1442"/>
                              <a:gd name="T61" fmla="*/ T60 w 14008"/>
                              <a:gd name="T62" fmla="+- 0 6684 6684"/>
                              <a:gd name="T63" fmla="*/ 6684 h 826"/>
                              <a:gd name="T64" fmla="+- 0 6606 1442"/>
                              <a:gd name="T65" fmla="*/ T64 w 14008"/>
                              <a:gd name="T66" fmla="+- 0 6684 6684"/>
                              <a:gd name="T67" fmla="*/ 6684 h 826"/>
                              <a:gd name="T68" fmla="+- 0 6606 1442"/>
                              <a:gd name="T69" fmla="*/ T68 w 14008"/>
                              <a:gd name="T70" fmla="+- 0 7510 6684"/>
                              <a:gd name="T71" fmla="*/ 7510 h 826"/>
                              <a:gd name="T72" fmla="+- 0 8273 1442"/>
                              <a:gd name="T73" fmla="*/ T72 w 14008"/>
                              <a:gd name="T74" fmla="+- 0 7510 6684"/>
                              <a:gd name="T75" fmla="*/ 7510 h 826"/>
                              <a:gd name="T76" fmla="+- 0 8273 1442"/>
                              <a:gd name="T77" fmla="*/ T76 w 14008"/>
                              <a:gd name="T78" fmla="+- 0 6684 6684"/>
                              <a:gd name="T79" fmla="*/ 6684 h 826"/>
                              <a:gd name="T80" fmla="+- 0 10059 1442"/>
                              <a:gd name="T81" fmla="*/ T80 w 14008"/>
                              <a:gd name="T82" fmla="+- 0 6684 6684"/>
                              <a:gd name="T83" fmla="*/ 6684 h 826"/>
                              <a:gd name="T84" fmla="+- 0 8303 1442"/>
                              <a:gd name="T85" fmla="*/ T84 w 14008"/>
                              <a:gd name="T86" fmla="+- 0 6684 6684"/>
                              <a:gd name="T87" fmla="*/ 6684 h 826"/>
                              <a:gd name="T88" fmla="+- 0 8303 1442"/>
                              <a:gd name="T89" fmla="*/ T88 w 14008"/>
                              <a:gd name="T90" fmla="+- 0 7510 6684"/>
                              <a:gd name="T91" fmla="*/ 7510 h 826"/>
                              <a:gd name="T92" fmla="+- 0 10059 1442"/>
                              <a:gd name="T93" fmla="*/ T92 w 14008"/>
                              <a:gd name="T94" fmla="+- 0 7510 6684"/>
                              <a:gd name="T95" fmla="*/ 7510 h 826"/>
                              <a:gd name="T96" fmla="+- 0 10059 1442"/>
                              <a:gd name="T97" fmla="*/ T96 w 14008"/>
                              <a:gd name="T98" fmla="+- 0 6684 6684"/>
                              <a:gd name="T99" fmla="*/ 6684 h 826"/>
                              <a:gd name="T100" fmla="+- 0 11801 1442"/>
                              <a:gd name="T101" fmla="*/ T100 w 14008"/>
                              <a:gd name="T102" fmla="+- 0 6684 6684"/>
                              <a:gd name="T103" fmla="*/ 6684 h 826"/>
                              <a:gd name="T104" fmla="+- 0 10089 1442"/>
                              <a:gd name="T105" fmla="*/ T104 w 14008"/>
                              <a:gd name="T106" fmla="+- 0 6684 6684"/>
                              <a:gd name="T107" fmla="*/ 6684 h 826"/>
                              <a:gd name="T108" fmla="+- 0 10089 1442"/>
                              <a:gd name="T109" fmla="*/ T108 w 14008"/>
                              <a:gd name="T110" fmla="+- 0 7510 6684"/>
                              <a:gd name="T111" fmla="*/ 7510 h 826"/>
                              <a:gd name="T112" fmla="+- 0 11801 1442"/>
                              <a:gd name="T113" fmla="*/ T112 w 14008"/>
                              <a:gd name="T114" fmla="+- 0 7510 6684"/>
                              <a:gd name="T115" fmla="*/ 7510 h 826"/>
                              <a:gd name="T116" fmla="+- 0 11801 1442"/>
                              <a:gd name="T117" fmla="*/ T116 w 14008"/>
                              <a:gd name="T118" fmla="+- 0 6684 6684"/>
                              <a:gd name="T119" fmla="*/ 6684 h 826"/>
                              <a:gd name="T120" fmla="+- 0 13167 1442"/>
                              <a:gd name="T121" fmla="*/ T120 w 14008"/>
                              <a:gd name="T122" fmla="+- 0 6684 6684"/>
                              <a:gd name="T123" fmla="*/ 6684 h 826"/>
                              <a:gd name="T124" fmla="+- 0 11831 1442"/>
                              <a:gd name="T125" fmla="*/ T124 w 14008"/>
                              <a:gd name="T126" fmla="+- 0 6684 6684"/>
                              <a:gd name="T127" fmla="*/ 6684 h 826"/>
                              <a:gd name="T128" fmla="+- 0 11831 1442"/>
                              <a:gd name="T129" fmla="*/ T128 w 14008"/>
                              <a:gd name="T130" fmla="+- 0 7510 6684"/>
                              <a:gd name="T131" fmla="*/ 7510 h 826"/>
                              <a:gd name="T132" fmla="+- 0 13167 1442"/>
                              <a:gd name="T133" fmla="*/ T132 w 14008"/>
                              <a:gd name="T134" fmla="+- 0 7510 6684"/>
                              <a:gd name="T135" fmla="*/ 7510 h 826"/>
                              <a:gd name="T136" fmla="+- 0 13167 1442"/>
                              <a:gd name="T137" fmla="*/ T136 w 14008"/>
                              <a:gd name="T138" fmla="+- 0 6684 6684"/>
                              <a:gd name="T139" fmla="*/ 6684 h 826"/>
                              <a:gd name="T140" fmla="+- 0 15449 1442"/>
                              <a:gd name="T141" fmla="*/ T140 w 14008"/>
                              <a:gd name="T142" fmla="+- 0 6684 6684"/>
                              <a:gd name="T143" fmla="*/ 6684 h 826"/>
                              <a:gd name="T144" fmla="+- 0 13197 1442"/>
                              <a:gd name="T145" fmla="*/ T144 w 14008"/>
                              <a:gd name="T146" fmla="+- 0 6684 6684"/>
                              <a:gd name="T147" fmla="*/ 6684 h 826"/>
                              <a:gd name="T148" fmla="+- 0 13197 1442"/>
                              <a:gd name="T149" fmla="*/ T148 w 14008"/>
                              <a:gd name="T150" fmla="+- 0 7510 6684"/>
                              <a:gd name="T151" fmla="*/ 7510 h 826"/>
                              <a:gd name="T152" fmla="+- 0 15449 1442"/>
                              <a:gd name="T153" fmla="*/ T152 w 14008"/>
                              <a:gd name="T154" fmla="+- 0 7510 6684"/>
                              <a:gd name="T155" fmla="*/ 7510 h 826"/>
                              <a:gd name="T156" fmla="+- 0 15449 1442"/>
                              <a:gd name="T157" fmla="*/ T156 w 14008"/>
                              <a:gd name="T158" fmla="+- 0 6684 6684"/>
                              <a:gd name="T159" fmla="*/ 6684 h 8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4008" h="826">
                                <a:moveTo>
                                  <a:pt x="1951" y="0"/>
                                </a:moveTo>
                                <a:lnTo>
                                  <a:pt x="0" y="0"/>
                                </a:lnTo>
                                <a:lnTo>
                                  <a:pt x="0" y="826"/>
                                </a:lnTo>
                                <a:lnTo>
                                  <a:pt x="1951" y="826"/>
                                </a:lnTo>
                                <a:lnTo>
                                  <a:pt x="1951" y="0"/>
                                </a:lnTo>
                                <a:close/>
                                <a:moveTo>
                                  <a:pt x="3693" y="0"/>
                                </a:moveTo>
                                <a:lnTo>
                                  <a:pt x="1981" y="0"/>
                                </a:lnTo>
                                <a:lnTo>
                                  <a:pt x="1981" y="826"/>
                                </a:lnTo>
                                <a:lnTo>
                                  <a:pt x="3693" y="826"/>
                                </a:lnTo>
                                <a:lnTo>
                                  <a:pt x="3693" y="0"/>
                                </a:lnTo>
                                <a:close/>
                                <a:moveTo>
                                  <a:pt x="5134" y="0"/>
                                </a:moveTo>
                                <a:lnTo>
                                  <a:pt x="3723" y="0"/>
                                </a:lnTo>
                                <a:lnTo>
                                  <a:pt x="3723" y="826"/>
                                </a:lnTo>
                                <a:lnTo>
                                  <a:pt x="5134" y="826"/>
                                </a:lnTo>
                                <a:lnTo>
                                  <a:pt x="5134" y="0"/>
                                </a:lnTo>
                                <a:close/>
                                <a:moveTo>
                                  <a:pt x="6831" y="0"/>
                                </a:moveTo>
                                <a:lnTo>
                                  <a:pt x="5164" y="0"/>
                                </a:lnTo>
                                <a:lnTo>
                                  <a:pt x="5164" y="826"/>
                                </a:lnTo>
                                <a:lnTo>
                                  <a:pt x="6831" y="826"/>
                                </a:lnTo>
                                <a:lnTo>
                                  <a:pt x="6831" y="0"/>
                                </a:lnTo>
                                <a:close/>
                                <a:moveTo>
                                  <a:pt x="8617" y="0"/>
                                </a:moveTo>
                                <a:lnTo>
                                  <a:pt x="6861" y="0"/>
                                </a:lnTo>
                                <a:lnTo>
                                  <a:pt x="6861" y="826"/>
                                </a:lnTo>
                                <a:lnTo>
                                  <a:pt x="8617" y="826"/>
                                </a:lnTo>
                                <a:lnTo>
                                  <a:pt x="8617" y="0"/>
                                </a:lnTo>
                                <a:close/>
                                <a:moveTo>
                                  <a:pt x="10359" y="0"/>
                                </a:moveTo>
                                <a:lnTo>
                                  <a:pt x="8647" y="0"/>
                                </a:lnTo>
                                <a:lnTo>
                                  <a:pt x="8647" y="826"/>
                                </a:lnTo>
                                <a:lnTo>
                                  <a:pt x="10359" y="826"/>
                                </a:lnTo>
                                <a:lnTo>
                                  <a:pt x="10359" y="0"/>
                                </a:lnTo>
                                <a:close/>
                                <a:moveTo>
                                  <a:pt x="11725" y="0"/>
                                </a:moveTo>
                                <a:lnTo>
                                  <a:pt x="10389" y="0"/>
                                </a:lnTo>
                                <a:lnTo>
                                  <a:pt x="10389" y="826"/>
                                </a:lnTo>
                                <a:lnTo>
                                  <a:pt x="11725" y="826"/>
                                </a:lnTo>
                                <a:lnTo>
                                  <a:pt x="11725" y="0"/>
                                </a:lnTo>
                                <a:close/>
                                <a:moveTo>
                                  <a:pt x="14007" y="0"/>
                                </a:moveTo>
                                <a:lnTo>
                                  <a:pt x="11755" y="0"/>
                                </a:lnTo>
                                <a:lnTo>
                                  <a:pt x="11755" y="826"/>
                                </a:lnTo>
                                <a:lnTo>
                                  <a:pt x="14007" y="826"/>
                                </a:lnTo>
                                <a:lnTo>
                                  <a:pt x="14007" y="0"/>
                                </a:lnTo>
                                <a:close/>
                              </a:path>
                            </a:pathLst>
                          </a:custGeom>
                          <a:solidFill>
                            <a:srgbClr val="E6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3" name="docshape514"/>
                        <wps:cNvSpPr>
                          <a:spLocks/>
                        </wps:cNvSpPr>
                        <wps:spPr bwMode="auto">
                          <a:xfrm>
                            <a:off x="1396" y="6653"/>
                            <a:ext cx="14083" cy="3514"/>
                          </a:xfrm>
                          <a:custGeom>
                            <a:avLst/>
                            <a:gdLst>
                              <a:gd name="T0" fmla="+- 0 3393 1396"/>
                              <a:gd name="T1" fmla="*/ T0 w 14083"/>
                              <a:gd name="T2" fmla="+- 0 6654 6654"/>
                              <a:gd name="T3" fmla="*/ 6654 h 3514"/>
                              <a:gd name="T4" fmla="+- 0 3393 1396"/>
                              <a:gd name="T5" fmla="*/ T4 w 14083"/>
                              <a:gd name="T6" fmla="+- 0 7540 6654"/>
                              <a:gd name="T7" fmla="*/ 7540 h 3514"/>
                              <a:gd name="T8" fmla="+- 0 1427 1396"/>
                              <a:gd name="T9" fmla="*/ T8 w 14083"/>
                              <a:gd name="T10" fmla="+- 0 7540 6654"/>
                              <a:gd name="T11" fmla="*/ 7540 h 3514"/>
                              <a:gd name="T12" fmla="+- 0 1427 1396"/>
                              <a:gd name="T13" fmla="*/ T12 w 14083"/>
                              <a:gd name="T14" fmla="+- 0 7510 6654"/>
                              <a:gd name="T15" fmla="*/ 7510 h 3514"/>
                              <a:gd name="T16" fmla="+- 0 3393 1396"/>
                              <a:gd name="T17" fmla="*/ T16 w 14083"/>
                              <a:gd name="T18" fmla="+- 0 6654 6654"/>
                              <a:gd name="T19" fmla="*/ 6654 h 3514"/>
                              <a:gd name="T20" fmla="+- 0 1396 1396"/>
                              <a:gd name="T21" fmla="*/ T20 w 14083"/>
                              <a:gd name="T22" fmla="+- 0 6684 6654"/>
                              <a:gd name="T23" fmla="*/ 6684 h 3514"/>
                              <a:gd name="T24" fmla="+- 0 1396 1396"/>
                              <a:gd name="T25" fmla="*/ T24 w 14083"/>
                              <a:gd name="T26" fmla="+- 0 7540 6654"/>
                              <a:gd name="T27" fmla="*/ 7540 h 3514"/>
                              <a:gd name="T28" fmla="+- 0 1427 1396"/>
                              <a:gd name="T29" fmla="*/ T28 w 14083"/>
                              <a:gd name="T30" fmla="+- 0 10167 6654"/>
                              <a:gd name="T31" fmla="*/ 10167 h 3514"/>
                              <a:gd name="T32" fmla="+- 0 5135 1396"/>
                              <a:gd name="T33" fmla="*/ T32 w 14083"/>
                              <a:gd name="T34" fmla="+- 0 10167 6654"/>
                              <a:gd name="T35" fmla="*/ 10167 h 3514"/>
                              <a:gd name="T36" fmla="+- 0 3423 1396"/>
                              <a:gd name="T37" fmla="*/ T36 w 14083"/>
                              <a:gd name="T38" fmla="+- 0 7540 6654"/>
                              <a:gd name="T39" fmla="*/ 7540 h 3514"/>
                              <a:gd name="T40" fmla="+- 0 3423 1396"/>
                              <a:gd name="T41" fmla="*/ T40 w 14083"/>
                              <a:gd name="T42" fmla="+- 0 7510 6654"/>
                              <a:gd name="T43" fmla="*/ 7510 h 3514"/>
                              <a:gd name="T44" fmla="+- 0 5135 1396"/>
                              <a:gd name="T45" fmla="*/ T44 w 14083"/>
                              <a:gd name="T46" fmla="+- 0 6654 6654"/>
                              <a:gd name="T47" fmla="*/ 6654 h 3514"/>
                              <a:gd name="T48" fmla="+- 0 6576 1396"/>
                              <a:gd name="T49" fmla="*/ T48 w 14083"/>
                              <a:gd name="T50" fmla="+- 0 6654 6654"/>
                              <a:gd name="T51" fmla="*/ 6654 h 3514"/>
                              <a:gd name="T52" fmla="+- 0 6576 1396"/>
                              <a:gd name="T53" fmla="*/ T52 w 14083"/>
                              <a:gd name="T54" fmla="+- 0 7510 6654"/>
                              <a:gd name="T55" fmla="*/ 7510 h 3514"/>
                              <a:gd name="T56" fmla="+- 0 5165 1396"/>
                              <a:gd name="T57" fmla="*/ T56 w 14083"/>
                              <a:gd name="T58" fmla="+- 0 10137 6654"/>
                              <a:gd name="T59" fmla="*/ 10137 h 3514"/>
                              <a:gd name="T60" fmla="+- 0 6576 1396"/>
                              <a:gd name="T61" fmla="*/ T60 w 14083"/>
                              <a:gd name="T62" fmla="+- 0 7510 6654"/>
                              <a:gd name="T63" fmla="*/ 7510 h 3514"/>
                              <a:gd name="T64" fmla="+- 0 6576 1396"/>
                              <a:gd name="T65" fmla="*/ T64 w 14083"/>
                              <a:gd name="T66" fmla="+- 0 6684 6654"/>
                              <a:gd name="T67" fmla="*/ 6684 h 3514"/>
                              <a:gd name="T68" fmla="+- 0 5135 1396"/>
                              <a:gd name="T69" fmla="*/ T68 w 14083"/>
                              <a:gd name="T70" fmla="+- 0 6654 6654"/>
                              <a:gd name="T71" fmla="*/ 6654 h 3514"/>
                              <a:gd name="T72" fmla="+- 0 5135 1396"/>
                              <a:gd name="T73" fmla="*/ T72 w 14083"/>
                              <a:gd name="T74" fmla="+- 0 7539 6654"/>
                              <a:gd name="T75" fmla="*/ 7539 h 3514"/>
                              <a:gd name="T76" fmla="+- 0 5135 1396"/>
                              <a:gd name="T77" fmla="*/ T76 w 14083"/>
                              <a:gd name="T78" fmla="+- 0 10167 6654"/>
                              <a:gd name="T79" fmla="*/ 10167 h 3514"/>
                              <a:gd name="T80" fmla="+- 0 6576 1396"/>
                              <a:gd name="T81" fmla="*/ T80 w 14083"/>
                              <a:gd name="T82" fmla="+- 0 10167 6654"/>
                              <a:gd name="T83" fmla="*/ 10167 h 3514"/>
                              <a:gd name="T84" fmla="+- 0 8273 1396"/>
                              <a:gd name="T85" fmla="*/ T84 w 14083"/>
                              <a:gd name="T86" fmla="+- 0 10137 6654"/>
                              <a:gd name="T87" fmla="*/ 10137 h 3514"/>
                              <a:gd name="T88" fmla="+- 0 8273 1396"/>
                              <a:gd name="T89" fmla="*/ T88 w 14083"/>
                              <a:gd name="T90" fmla="+- 0 7540 6654"/>
                              <a:gd name="T91" fmla="*/ 7540 h 3514"/>
                              <a:gd name="T92" fmla="+- 0 6606 1396"/>
                              <a:gd name="T93" fmla="*/ T92 w 14083"/>
                              <a:gd name="T94" fmla="+- 0 6684 6654"/>
                              <a:gd name="T95" fmla="*/ 6684 h 3514"/>
                              <a:gd name="T96" fmla="+- 0 11801 1396"/>
                              <a:gd name="T97" fmla="*/ T96 w 14083"/>
                              <a:gd name="T98" fmla="+- 0 6654 6654"/>
                              <a:gd name="T99" fmla="*/ 6654 h 3514"/>
                              <a:gd name="T100" fmla="+- 0 10059 1396"/>
                              <a:gd name="T101" fmla="*/ T100 w 14083"/>
                              <a:gd name="T102" fmla="+- 0 6654 6654"/>
                              <a:gd name="T103" fmla="*/ 6654 h 3514"/>
                              <a:gd name="T104" fmla="+- 0 10059 1396"/>
                              <a:gd name="T105" fmla="*/ T104 w 14083"/>
                              <a:gd name="T106" fmla="+- 0 7540 6654"/>
                              <a:gd name="T107" fmla="*/ 7540 h 3514"/>
                              <a:gd name="T108" fmla="+- 0 8303 1396"/>
                              <a:gd name="T109" fmla="*/ T108 w 14083"/>
                              <a:gd name="T110" fmla="+- 0 7540 6654"/>
                              <a:gd name="T111" fmla="*/ 7540 h 3514"/>
                              <a:gd name="T112" fmla="+- 0 8303 1396"/>
                              <a:gd name="T113" fmla="*/ T112 w 14083"/>
                              <a:gd name="T114" fmla="+- 0 7510 6654"/>
                              <a:gd name="T115" fmla="*/ 7510 h 3514"/>
                              <a:gd name="T116" fmla="+- 0 10059 1396"/>
                              <a:gd name="T117" fmla="*/ T116 w 14083"/>
                              <a:gd name="T118" fmla="+- 0 6654 6654"/>
                              <a:gd name="T119" fmla="*/ 6654 h 3514"/>
                              <a:gd name="T120" fmla="+- 0 8273 1396"/>
                              <a:gd name="T121" fmla="*/ T120 w 14083"/>
                              <a:gd name="T122" fmla="+- 0 6684 6654"/>
                              <a:gd name="T123" fmla="*/ 6684 h 3514"/>
                              <a:gd name="T124" fmla="+- 0 8273 1396"/>
                              <a:gd name="T125" fmla="*/ T124 w 14083"/>
                              <a:gd name="T126" fmla="+- 0 7540 6654"/>
                              <a:gd name="T127" fmla="*/ 7540 h 3514"/>
                              <a:gd name="T128" fmla="+- 0 8303 1396"/>
                              <a:gd name="T129" fmla="*/ T128 w 14083"/>
                              <a:gd name="T130" fmla="+- 0 10167 6654"/>
                              <a:gd name="T131" fmla="*/ 10167 h 3514"/>
                              <a:gd name="T132" fmla="+- 0 10089 1396"/>
                              <a:gd name="T133" fmla="*/ T132 w 14083"/>
                              <a:gd name="T134" fmla="+- 0 10167 6654"/>
                              <a:gd name="T135" fmla="*/ 10167 h 3514"/>
                              <a:gd name="T136" fmla="+- 0 10089 1396"/>
                              <a:gd name="T137" fmla="*/ T136 w 14083"/>
                              <a:gd name="T138" fmla="+- 0 10137 6654"/>
                              <a:gd name="T139" fmla="*/ 10137 h 3514"/>
                              <a:gd name="T140" fmla="+- 0 11801 1396"/>
                              <a:gd name="T141" fmla="*/ T140 w 14083"/>
                              <a:gd name="T142" fmla="+- 0 7510 6654"/>
                              <a:gd name="T143" fmla="*/ 7510 h 3514"/>
                              <a:gd name="T144" fmla="+- 0 11801 1396"/>
                              <a:gd name="T145" fmla="*/ T144 w 14083"/>
                              <a:gd name="T146" fmla="+- 0 6684 6654"/>
                              <a:gd name="T147" fmla="*/ 6684 h 3514"/>
                              <a:gd name="T148" fmla="+- 0 11831 1396"/>
                              <a:gd name="T149" fmla="*/ T148 w 14083"/>
                              <a:gd name="T150" fmla="+- 0 6654 6654"/>
                              <a:gd name="T151" fmla="*/ 6654 h 3514"/>
                              <a:gd name="T152" fmla="+- 0 11801 1396"/>
                              <a:gd name="T153" fmla="*/ T152 w 14083"/>
                              <a:gd name="T154" fmla="+- 0 7510 6654"/>
                              <a:gd name="T155" fmla="*/ 7510 h 3514"/>
                              <a:gd name="T156" fmla="+- 0 11801 1396"/>
                              <a:gd name="T157" fmla="*/ T156 w 14083"/>
                              <a:gd name="T158" fmla="+- 0 10137 6654"/>
                              <a:gd name="T159" fmla="*/ 10137 h 3514"/>
                              <a:gd name="T160" fmla="+- 0 13167 1396"/>
                              <a:gd name="T161" fmla="*/ T160 w 14083"/>
                              <a:gd name="T162" fmla="+- 0 10167 6654"/>
                              <a:gd name="T163" fmla="*/ 10167 h 3514"/>
                              <a:gd name="T164" fmla="+- 0 11831 1396"/>
                              <a:gd name="T165" fmla="*/ T164 w 14083"/>
                              <a:gd name="T166" fmla="+- 0 7540 6654"/>
                              <a:gd name="T167" fmla="*/ 7540 h 3514"/>
                              <a:gd name="T168" fmla="+- 0 11831 1396"/>
                              <a:gd name="T169" fmla="*/ T168 w 14083"/>
                              <a:gd name="T170" fmla="+- 0 7510 6654"/>
                              <a:gd name="T171" fmla="*/ 7510 h 3514"/>
                              <a:gd name="T172" fmla="+- 0 13167 1396"/>
                              <a:gd name="T173" fmla="*/ T172 w 14083"/>
                              <a:gd name="T174" fmla="+- 0 6654 6654"/>
                              <a:gd name="T175" fmla="*/ 6654 h 3514"/>
                              <a:gd name="T176" fmla="+- 0 15448 1396"/>
                              <a:gd name="T177" fmla="*/ T176 w 14083"/>
                              <a:gd name="T178" fmla="+- 0 6654 6654"/>
                              <a:gd name="T179" fmla="*/ 6654 h 3514"/>
                              <a:gd name="T180" fmla="+- 0 15448 1396"/>
                              <a:gd name="T181" fmla="*/ T180 w 14083"/>
                              <a:gd name="T182" fmla="+- 0 7540 6654"/>
                              <a:gd name="T183" fmla="*/ 7540 h 3514"/>
                              <a:gd name="T184" fmla="+- 0 13197 1396"/>
                              <a:gd name="T185" fmla="*/ T184 w 14083"/>
                              <a:gd name="T186" fmla="+- 0 7540 6654"/>
                              <a:gd name="T187" fmla="*/ 7540 h 3514"/>
                              <a:gd name="T188" fmla="+- 0 13197 1396"/>
                              <a:gd name="T189" fmla="*/ T188 w 14083"/>
                              <a:gd name="T190" fmla="+- 0 7510 6654"/>
                              <a:gd name="T191" fmla="*/ 7510 h 3514"/>
                              <a:gd name="T192" fmla="+- 0 15448 1396"/>
                              <a:gd name="T193" fmla="*/ T192 w 14083"/>
                              <a:gd name="T194" fmla="+- 0 6654 6654"/>
                              <a:gd name="T195" fmla="*/ 6654 h 3514"/>
                              <a:gd name="T196" fmla="+- 0 13167 1396"/>
                              <a:gd name="T197" fmla="*/ T196 w 14083"/>
                              <a:gd name="T198" fmla="+- 0 6684 6654"/>
                              <a:gd name="T199" fmla="*/ 6684 h 3514"/>
                              <a:gd name="T200" fmla="+- 0 13167 1396"/>
                              <a:gd name="T201" fmla="*/ T200 w 14083"/>
                              <a:gd name="T202" fmla="+- 0 7540 6654"/>
                              <a:gd name="T203" fmla="*/ 7540 h 3514"/>
                              <a:gd name="T204" fmla="+- 0 13197 1396"/>
                              <a:gd name="T205" fmla="*/ T204 w 14083"/>
                              <a:gd name="T206" fmla="+- 0 10167 6654"/>
                              <a:gd name="T207" fmla="*/ 10167 h 3514"/>
                              <a:gd name="T208" fmla="+- 0 15478 1396"/>
                              <a:gd name="T209" fmla="*/ T208 w 14083"/>
                              <a:gd name="T210" fmla="+- 0 10167 6654"/>
                              <a:gd name="T211" fmla="*/ 10167 h 3514"/>
                              <a:gd name="T212" fmla="+- 0 15478 1396"/>
                              <a:gd name="T213" fmla="*/ T212 w 14083"/>
                              <a:gd name="T214" fmla="+- 0 7539 6654"/>
                              <a:gd name="T215" fmla="*/ 7539 h 3514"/>
                              <a:gd name="T216" fmla="+- 0 15478 1396"/>
                              <a:gd name="T217" fmla="*/ T216 w 14083"/>
                              <a:gd name="T218" fmla="+- 0 6654 6654"/>
                              <a:gd name="T219" fmla="*/ 6654 h 35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4083" h="3514">
                                <a:moveTo>
                                  <a:pt x="3739" y="0"/>
                                </a:moveTo>
                                <a:lnTo>
                                  <a:pt x="2027" y="0"/>
                                </a:lnTo>
                                <a:lnTo>
                                  <a:pt x="1997" y="0"/>
                                </a:lnTo>
                                <a:lnTo>
                                  <a:pt x="1997" y="30"/>
                                </a:lnTo>
                                <a:lnTo>
                                  <a:pt x="1997" y="856"/>
                                </a:lnTo>
                                <a:lnTo>
                                  <a:pt x="1997" y="886"/>
                                </a:lnTo>
                                <a:lnTo>
                                  <a:pt x="1997" y="3483"/>
                                </a:lnTo>
                                <a:lnTo>
                                  <a:pt x="31" y="3483"/>
                                </a:lnTo>
                                <a:lnTo>
                                  <a:pt x="31" y="886"/>
                                </a:lnTo>
                                <a:lnTo>
                                  <a:pt x="1997" y="886"/>
                                </a:lnTo>
                                <a:lnTo>
                                  <a:pt x="1997" y="856"/>
                                </a:lnTo>
                                <a:lnTo>
                                  <a:pt x="31" y="856"/>
                                </a:lnTo>
                                <a:lnTo>
                                  <a:pt x="31" y="30"/>
                                </a:lnTo>
                                <a:lnTo>
                                  <a:pt x="1997" y="30"/>
                                </a:lnTo>
                                <a:lnTo>
                                  <a:pt x="1997" y="0"/>
                                </a:lnTo>
                                <a:lnTo>
                                  <a:pt x="31" y="0"/>
                                </a:lnTo>
                                <a:lnTo>
                                  <a:pt x="0" y="0"/>
                                </a:lnTo>
                                <a:lnTo>
                                  <a:pt x="0" y="30"/>
                                </a:lnTo>
                                <a:lnTo>
                                  <a:pt x="0" y="856"/>
                                </a:lnTo>
                                <a:lnTo>
                                  <a:pt x="0" y="885"/>
                                </a:lnTo>
                                <a:lnTo>
                                  <a:pt x="0" y="886"/>
                                </a:lnTo>
                                <a:lnTo>
                                  <a:pt x="0" y="3483"/>
                                </a:lnTo>
                                <a:lnTo>
                                  <a:pt x="0" y="3513"/>
                                </a:lnTo>
                                <a:lnTo>
                                  <a:pt x="31" y="3513"/>
                                </a:lnTo>
                                <a:lnTo>
                                  <a:pt x="1997" y="3513"/>
                                </a:lnTo>
                                <a:lnTo>
                                  <a:pt x="2027" y="3513"/>
                                </a:lnTo>
                                <a:lnTo>
                                  <a:pt x="3739" y="3513"/>
                                </a:lnTo>
                                <a:lnTo>
                                  <a:pt x="3739" y="3483"/>
                                </a:lnTo>
                                <a:lnTo>
                                  <a:pt x="2027" y="3483"/>
                                </a:lnTo>
                                <a:lnTo>
                                  <a:pt x="2027" y="886"/>
                                </a:lnTo>
                                <a:lnTo>
                                  <a:pt x="3739" y="886"/>
                                </a:lnTo>
                                <a:lnTo>
                                  <a:pt x="3739" y="856"/>
                                </a:lnTo>
                                <a:lnTo>
                                  <a:pt x="2027" y="856"/>
                                </a:lnTo>
                                <a:lnTo>
                                  <a:pt x="2027" y="30"/>
                                </a:lnTo>
                                <a:lnTo>
                                  <a:pt x="3739" y="30"/>
                                </a:lnTo>
                                <a:lnTo>
                                  <a:pt x="3739" y="0"/>
                                </a:lnTo>
                                <a:close/>
                                <a:moveTo>
                                  <a:pt x="6877" y="0"/>
                                </a:moveTo>
                                <a:lnTo>
                                  <a:pt x="5210" y="0"/>
                                </a:lnTo>
                                <a:lnTo>
                                  <a:pt x="5180" y="0"/>
                                </a:lnTo>
                                <a:lnTo>
                                  <a:pt x="5180" y="30"/>
                                </a:lnTo>
                                <a:lnTo>
                                  <a:pt x="5180" y="856"/>
                                </a:lnTo>
                                <a:lnTo>
                                  <a:pt x="5180" y="886"/>
                                </a:lnTo>
                                <a:lnTo>
                                  <a:pt x="5180" y="3483"/>
                                </a:lnTo>
                                <a:lnTo>
                                  <a:pt x="3769" y="3483"/>
                                </a:lnTo>
                                <a:lnTo>
                                  <a:pt x="3769" y="886"/>
                                </a:lnTo>
                                <a:lnTo>
                                  <a:pt x="5180" y="886"/>
                                </a:lnTo>
                                <a:lnTo>
                                  <a:pt x="5180" y="856"/>
                                </a:lnTo>
                                <a:lnTo>
                                  <a:pt x="3769" y="856"/>
                                </a:lnTo>
                                <a:lnTo>
                                  <a:pt x="3769" y="30"/>
                                </a:lnTo>
                                <a:lnTo>
                                  <a:pt x="5180" y="30"/>
                                </a:lnTo>
                                <a:lnTo>
                                  <a:pt x="5180" y="0"/>
                                </a:lnTo>
                                <a:lnTo>
                                  <a:pt x="3769" y="0"/>
                                </a:lnTo>
                                <a:lnTo>
                                  <a:pt x="3739" y="0"/>
                                </a:lnTo>
                                <a:lnTo>
                                  <a:pt x="3739" y="30"/>
                                </a:lnTo>
                                <a:lnTo>
                                  <a:pt x="3739" y="856"/>
                                </a:lnTo>
                                <a:lnTo>
                                  <a:pt x="3739" y="885"/>
                                </a:lnTo>
                                <a:lnTo>
                                  <a:pt x="3739" y="886"/>
                                </a:lnTo>
                                <a:lnTo>
                                  <a:pt x="3739" y="3483"/>
                                </a:lnTo>
                                <a:lnTo>
                                  <a:pt x="3739" y="3513"/>
                                </a:lnTo>
                                <a:lnTo>
                                  <a:pt x="3769" y="3513"/>
                                </a:lnTo>
                                <a:lnTo>
                                  <a:pt x="5180" y="3513"/>
                                </a:lnTo>
                                <a:lnTo>
                                  <a:pt x="5210" y="3513"/>
                                </a:lnTo>
                                <a:lnTo>
                                  <a:pt x="6877" y="3513"/>
                                </a:lnTo>
                                <a:lnTo>
                                  <a:pt x="6877" y="3483"/>
                                </a:lnTo>
                                <a:lnTo>
                                  <a:pt x="5210" y="3483"/>
                                </a:lnTo>
                                <a:lnTo>
                                  <a:pt x="5210" y="886"/>
                                </a:lnTo>
                                <a:lnTo>
                                  <a:pt x="6877" y="886"/>
                                </a:lnTo>
                                <a:lnTo>
                                  <a:pt x="6877" y="856"/>
                                </a:lnTo>
                                <a:lnTo>
                                  <a:pt x="5210" y="856"/>
                                </a:lnTo>
                                <a:lnTo>
                                  <a:pt x="5210" y="30"/>
                                </a:lnTo>
                                <a:lnTo>
                                  <a:pt x="6877" y="30"/>
                                </a:lnTo>
                                <a:lnTo>
                                  <a:pt x="6877" y="0"/>
                                </a:lnTo>
                                <a:close/>
                                <a:moveTo>
                                  <a:pt x="10405" y="0"/>
                                </a:moveTo>
                                <a:lnTo>
                                  <a:pt x="8693" y="0"/>
                                </a:lnTo>
                                <a:lnTo>
                                  <a:pt x="8663" y="0"/>
                                </a:lnTo>
                                <a:lnTo>
                                  <a:pt x="8663" y="30"/>
                                </a:lnTo>
                                <a:lnTo>
                                  <a:pt x="8663" y="856"/>
                                </a:lnTo>
                                <a:lnTo>
                                  <a:pt x="8663" y="886"/>
                                </a:lnTo>
                                <a:lnTo>
                                  <a:pt x="8663" y="3483"/>
                                </a:lnTo>
                                <a:lnTo>
                                  <a:pt x="6907" y="3483"/>
                                </a:lnTo>
                                <a:lnTo>
                                  <a:pt x="6907" y="886"/>
                                </a:lnTo>
                                <a:lnTo>
                                  <a:pt x="8663" y="886"/>
                                </a:lnTo>
                                <a:lnTo>
                                  <a:pt x="8663" y="856"/>
                                </a:lnTo>
                                <a:lnTo>
                                  <a:pt x="6907" y="856"/>
                                </a:lnTo>
                                <a:lnTo>
                                  <a:pt x="6907" y="30"/>
                                </a:lnTo>
                                <a:lnTo>
                                  <a:pt x="8663" y="30"/>
                                </a:lnTo>
                                <a:lnTo>
                                  <a:pt x="8663" y="0"/>
                                </a:lnTo>
                                <a:lnTo>
                                  <a:pt x="6907" y="0"/>
                                </a:lnTo>
                                <a:lnTo>
                                  <a:pt x="6877" y="0"/>
                                </a:lnTo>
                                <a:lnTo>
                                  <a:pt x="6877" y="30"/>
                                </a:lnTo>
                                <a:lnTo>
                                  <a:pt x="6877" y="856"/>
                                </a:lnTo>
                                <a:lnTo>
                                  <a:pt x="6877" y="885"/>
                                </a:lnTo>
                                <a:lnTo>
                                  <a:pt x="6877" y="886"/>
                                </a:lnTo>
                                <a:lnTo>
                                  <a:pt x="6877" y="3483"/>
                                </a:lnTo>
                                <a:lnTo>
                                  <a:pt x="6877" y="3513"/>
                                </a:lnTo>
                                <a:lnTo>
                                  <a:pt x="6907" y="3513"/>
                                </a:lnTo>
                                <a:lnTo>
                                  <a:pt x="8663" y="3513"/>
                                </a:lnTo>
                                <a:lnTo>
                                  <a:pt x="8693" y="3513"/>
                                </a:lnTo>
                                <a:lnTo>
                                  <a:pt x="10405" y="3513"/>
                                </a:lnTo>
                                <a:lnTo>
                                  <a:pt x="10405" y="3483"/>
                                </a:lnTo>
                                <a:lnTo>
                                  <a:pt x="8693" y="3483"/>
                                </a:lnTo>
                                <a:lnTo>
                                  <a:pt x="8693" y="886"/>
                                </a:lnTo>
                                <a:lnTo>
                                  <a:pt x="10405" y="886"/>
                                </a:lnTo>
                                <a:lnTo>
                                  <a:pt x="10405" y="856"/>
                                </a:lnTo>
                                <a:lnTo>
                                  <a:pt x="8693" y="856"/>
                                </a:lnTo>
                                <a:lnTo>
                                  <a:pt x="8693" y="30"/>
                                </a:lnTo>
                                <a:lnTo>
                                  <a:pt x="10405" y="30"/>
                                </a:lnTo>
                                <a:lnTo>
                                  <a:pt x="10405" y="0"/>
                                </a:lnTo>
                                <a:close/>
                                <a:moveTo>
                                  <a:pt x="11771" y="0"/>
                                </a:moveTo>
                                <a:lnTo>
                                  <a:pt x="10435" y="0"/>
                                </a:lnTo>
                                <a:lnTo>
                                  <a:pt x="10405" y="0"/>
                                </a:lnTo>
                                <a:lnTo>
                                  <a:pt x="10405" y="30"/>
                                </a:lnTo>
                                <a:lnTo>
                                  <a:pt x="10405" y="856"/>
                                </a:lnTo>
                                <a:lnTo>
                                  <a:pt x="10405" y="885"/>
                                </a:lnTo>
                                <a:lnTo>
                                  <a:pt x="10405" y="886"/>
                                </a:lnTo>
                                <a:lnTo>
                                  <a:pt x="10405" y="3483"/>
                                </a:lnTo>
                                <a:lnTo>
                                  <a:pt x="10405" y="3513"/>
                                </a:lnTo>
                                <a:lnTo>
                                  <a:pt x="10435" y="3513"/>
                                </a:lnTo>
                                <a:lnTo>
                                  <a:pt x="11771" y="3513"/>
                                </a:lnTo>
                                <a:lnTo>
                                  <a:pt x="11771" y="3483"/>
                                </a:lnTo>
                                <a:lnTo>
                                  <a:pt x="10435" y="3483"/>
                                </a:lnTo>
                                <a:lnTo>
                                  <a:pt x="10435" y="886"/>
                                </a:lnTo>
                                <a:lnTo>
                                  <a:pt x="11771" y="886"/>
                                </a:lnTo>
                                <a:lnTo>
                                  <a:pt x="11771" y="856"/>
                                </a:lnTo>
                                <a:lnTo>
                                  <a:pt x="10435" y="856"/>
                                </a:lnTo>
                                <a:lnTo>
                                  <a:pt x="10435" y="30"/>
                                </a:lnTo>
                                <a:lnTo>
                                  <a:pt x="11771" y="30"/>
                                </a:lnTo>
                                <a:lnTo>
                                  <a:pt x="11771" y="0"/>
                                </a:lnTo>
                                <a:close/>
                                <a:moveTo>
                                  <a:pt x="14082" y="0"/>
                                </a:moveTo>
                                <a:lnTo>
                                  <a:pt x="14053" y="0"/>
                                </a:lnTo>
                                <a:lnTo>
                                  <a:pt x="14052" y="0"/>
                                </a:lnTo>
                                <a:lnTo>
                                  <a:pt x="14052" y="30"/>
                                </a:lnTo>
                                <a:lnTo>
                                  <a:pt x="14052" y="856"/>
                                </a:lnTo>
                                <a:lnTo>
                                  <a:pt x="14052" y="886"/>
                                </a:lnTo>
                                <a:lnTo>
                                  <a:pt x="14052" y="3483"/>
                                </a:lnTo>
                                <a:lnTo>
                                  <a:pt x="11801" y="3483"/>
                                </a:lnTo>
                                <a:lnTo>
                                  <a:pt x="11801" y="886"/>
                                </a:lnTo>
                                <a:lnTo>
                                  <a:pt x="14052" y="886"/>
                                </a:lnTo>
                                <a:lnTo>
                                  <a:pt x="14052" y="856"/>
                                </a:lnTo>
                                <a:lnTo>
                                  <a:pt x="11801" y="856"/>
                                </a:lnTo>
                                <a:lnTo>
                                  <a:pt x="11801" y="30"/>
                                </a:lnTo>
                                <a:lnTo>
                                  <a:pt x="14052" y="30"/>
                                </a:lnTo>
                                <a:lnTo>
                                  <a:pt x="14052" y="0"/>
                                </a:lnTo>
                                <a:lnTo>
                                  <a:pt x="11801" y="0"/>
                                </a:lnTo>
                                <a:lnTo>
                                  <a:pt x="11771" y="0"/>
                                </a:lnTo>
                                <a:lnTo>
                                  <a:pt x="11771" y="30"/>
                                </a:lnTo>
                                <a:lnTo>
                                  <a:pt x="11771" y="856"/>
                                </a:lnTo>
                                <a:lnTo>
                                  <a:pt x="11771" y="885"/>
                                </a:lnTo>
                                <a:lnTo>
                                  <a:pt x="11771" y="886"/>
                                </a:lnTo>
                                <a:lnTo>
                                  <a:pt x="11771" y="3483"/>
                                </a:lnTo>
                                <a:lnTo>
                                  <a:pt x="11771" y="3513"/>
                                </a:lnTo>
                                <a:lnTo>
                                  <a:pt x="11801" y="3513"/>
                                </a:lnTo>
                                <a:lnTo>
                                  <a:pt x="14052" y="3513"/>
                                </a:lnTo>
                                <a:lnTo>
                                  <a:pt x="14053" y="3513"/>
                                </a:lnTo>
                                <a:lnTo>
                                  <a:pt x="14082" y="3513"/>
                                </a:lnTo>
                                <a:lnTo>
                                  <a:pt x="14082" y="3483"/>
                                </a:lnTo>
                                <a:lnTo>
                                  <a:pt x="14082" y="886"/>
                                </a:lnTo>
                                <a:lnTo>
                                  <a:pt x="14082" y="885"/>
                                </a:lnTo>
                                <a:lnTo>
                                  <a:pt x="14082" y="856"/>
                                </a:lnTo>
                                <a:lnTo>
                                  <a:pt x="14082" y="30"/>
                                </a:lnTo>
                                <a:lnTo>
                                  <a:pt x="1408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4" name="docshape515"/>
                        <wps:cNvSpPr>
                          <a:spLocks noChangeArrowheads="1"/>
                        </wps:cNvSpPr>
                        <wps:spPr bwMode="auto">
                          <a:xfrm>
                            <a:off x="15448" y="10137"/>
                            <a:ext cx="30" cy="30"/>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58" name="docshape509"/>
                        <wps:cNvSpPr>
                          <a:spLocks noChangeArrowheads="1"/>
                        </wps:cNvSpPr>
                        <wps:spPr bwMode="auto">
                          <a:xfrm>
                            <a:off x="1421" y="1622"/>
                            <a:ext cx="14028" cy="85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A31778">
                              <w:pPr>
                                <w:jc w:val="cente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157" o:spid="_x0000_s1296" style="position:absolute;margin-left:70.75pt;margin-top:79.5pt;width:704.15pt;height:428.75pt;z-index:-251570176;mso-position-horizontal-relative:page;mso-position-vertical-relative:page" coordorigin="1396,1592" coordsize="14083,8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">
                <v:shape id="docshape510" o:spid="_x0000_s1297" style="position:absolute;left:1396;top:1592;width:14083;height:3259;visibility:visible;mso-wrap-style:square;v-text-anchor:top" coordsize="14083,32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" path="m14082,r-29,l31,,,,,30,,3259r31,l31,30r14021,l14052,3259r30,l14082,30r,-30xe" fillcolor="#a6a6a6" stroked="f">
                  <v:path arrowok="t" o:connecttype="custom" o:connectlocs="14082,1592;14053,1592;31,1592;0,1592;0,1622;0,4851;31,4851;31,1622;14052,1622;14052,4851;14082,4851;14082,1622;14082,1592" o:connectangles="0,0,0,0,0,0,0,0,0,0,0,0,0"/>
                </v:shape>
                <v:shape id="docshape511" o:spid="_x0000_s1298" style="position:absolute;left:1441;top:4881;width:14008;height:826;visibility:visible;mso-wrap-style:square;v-text-anchor:top" coordsize="14008,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" path="m1951,l,,,826r1951,l1951,xm3693,l1981,r,826l3693,826,3693,xm5134,l3723,r,826l5134,826,5134,xm6831,l5164,r,826l6831,826,6831,xm10359,l6861,r,826l10359,826r,-826xm11725,l10389,r,826l11725,826r,-826xm14007,l11755,r,826l14007,826r,-826xe" fillcolor="#e6e6e6" stroked="f">
                  <v:path arrowok="t" o:connecttype="custom" o:connectlocs="1951,4881;0,4881;0,5707;1951,5707;1951,4881;3693,4881;1981,4881;1981,5707;3693,5707;3693,4881;5134,4881;3723,4881;3723,5707;5134,5707;5134,4881;6831,4881;5164,4881;5164,5707;6831,5707;6831,4881;10359,4881;6861,4881;6861,5707;10359,5707;10359,4881;11725,4881;10389,4881;10389,5707;11725,5707;11725,4881;14007,4881;11755,4881;11755,5707;14007,5707;14007,4881" o:connectangles="0,0,0,0,0,0,0,0,0,0,0,0,0,0,0,0,0,0,0,0,0,0,0,0,0,0,0,0,0,0,0,0,0,0,0"/>
                </v:shape>
                <v:shape id="docshape512" o:spid="_x0000_s1299" style="position:absolute;left:1396;top:4851;width:14083;height:1803;visibility:visible;mso-wrap-style:square;v-text-anchor:top" coordsize="14083,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" path="m31,1352r-31,l,1803r31,l31,1352xm2027,1352r-30,l1997,1803r30,l2027,1352xm3739,l2027,r-30,l1997,30r,826l1997,886r,435l31,1321r,-435l1997,886r,-30l31,856,31,30r1966,l1997,,31,,,,,30,,856r,30l,1321r,30l31,1351r1966,l2027,1351r1712,l3739,1321r-1712,l2027,886r1712,l3739,856r-1712,l2027,30r1712,l3739,xm3769,1352r-30,l3739,1803r30,l3769,1352xm5210,1352r-30,l5180,1803r30,l5210,1352xm6877,l5210,r-30,l5180,30r,826l5180,886r,435l3769,1321r,-435l5180,886r,-30l3769,856r,-826l5180,30r,-30l3769,r-30,l3739,30r,826l3739,886r,435l3739,1351r30,l5180,1351r30,l6877,1351r,-30l5210,1321r,-435l6877,886r,-30l5210,856r,-826l6877,30r,-30xm6907,1352r-30,l6877,1803r30,l6907,1352xm10435,1352r-30,l10405,1803r30,l10435,1352xm11771,l10435,r-30,l10405,30r,826l10405,886r,435l6907,1321r,-435l10405,886r,-30l6907,856r,-826l10405,30r,-30l6907,r-30,l6877,30r,826l6877,886r,435l6877,1351r30,l10405,1351r30,l11771,1351r,-30l10435,1321r,-435l11771,886r,-30l10435,856r,-826l11771,30r,-30xm11801,1352r-30,l11771,1803r30,l11801,1352xm14082,1352r-30,l14052,1803r30,l14082,1352xm14082,r-29,l14052,r,30l14052,856r,30l14052,1321r-2251,l11801,886r2251,l14052,856r-2251,l11801,30r2251,l14052,,11801,r-30,l11771,30r,826l11771,886r,435l11771,1351r30,l14052,1351r1,l14082,1351r,-30l14082,886r,-30l14082,30r,-30xe" fillcolor="#a6a6a6" stroked="f">
                  <v:path arrowok="t" o:connecttype="custom" o:connectlocs="0,6654;2027,6203;2027,6654;2027,4851;1997,5707;31,6172;1997,5707;1997,4881;0,4851;0,5737;0,6202;2027,6202;2027,6172;3739,5707;3739,4881;3739,6203;3769,6203;5180,6654;6877,4851;5180,4851;5180,5737;3769,5737;3769,5707;5180,4851;3739,4881;3739,5737;3769,6202;5210,6202;5210,6172;6877,5707;6877,4881;6877,6203;6907,6203;10405,6654;11771,4851;10405,4881;10405,6172;10405,5737;6907,4881;6907,4851;6877,5707;6877,6172;10405,6202;11771,6172;11771,5737;10435,4881;11801,6203;11801,6654;14052,6203;14082,6203;14052,4851;14052,5737;11801,5737;11801,5707;14052,4851;11771,4881;11771,5737;11801,6202;14082,6202;14082,5737;14082,4851" o:connectangles="0,0,0,0,0,0,0,0,0,0,0,0,0,0,0,0,0,0,0,0,0,0,0,0,0,0,0,0,0,0,0,0,0,0,0,0,0,0,0,0,0,0,0,0,0,0,0,0,0,0,0,0,0,0,0,0,0,0,0,0,0"/>
                </v:shape>
                <v:shape id="docshape513" o:spid="_x0000_s1300" style="position:absolute;left:1441;top:6683;width:14008;height:826;visibility:visible;mso-wrap-style:square;v-text-anchor:top" coordsize="14008,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" path="m1951,l,,,826r1951,l1951,xm3693,l1981,r,826l3693,826,3693,xm5134,l3723,r,826l5134,826,5134,xm6831,l5164,r,826l6831,826,6831,xm8617,l6861,r,826l8617,826,8617,xm10359,l8647,r,826l10359,826r,-826xm11725,l10389,r,826l11725,826r,-826xm14007,l11755,r,826l14007,826r,-826xe" fillcolor="#e6e6e6" stroked="f">
                  <v:path arrowok="t" o:connecttype="custom" o:connectlocs="1951,6684;0,6684;0,7510;1951,7510;1951,6684;3693,6684;1981,6684;1981,7510;3693,7510;3693,6684;5134,6684;3723,6684;3723,7510;5134,7510;5134,6684;6831,6684;5164,6684;5164,7510;6831,7510;6831,6684;8617,6684;6861,6684;6861,7510;8617,7510;8617,6684;10359,6684;8647,6684;8647,7510;10359,7510;10359,6684;11725,6684;10389,6684;10389,7510;11725,7510;11725,6684;14007,6684;11755,6684;11755,7510;14007,7510;14007,6684" o:connectangles="0,0,0,0,0,0,0,0,0,0,0,0,0,0,0,0,0,0,0,0,0,0,0,0,0,0,0,0,0,0,0,0,0,0,0,0,0,0,0,0"/>
                </v:shape>
                <v:shape id="docshape514" o:spid="_x0000_s1301" style="position:absolute;left:1396;top:6653;width:14083;height:3514;visibility:visible;mso-wrap-style:square;v-text-anchor:top" coordsize="14083,35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" path="m3739,l2027,r-30,l1997,30r,826l1997,886r,2597l31,3483,31,886r1966,l1997,856,31,856,31,30r1966,l1997,,31,,,,,30,,856r,29l,886,,3483r,30l31,3513r1966,l2027,3513r1712,l3739,3483r-1712,l2027,886r1712,l3739,856r-1712,l2027,30r1712,l3739,xm6877,l5210,r-30,l5180,30r,826l5180,886r,2597l3769,3483r,-2597l5180,886r,-30l3769,856r,-826l5180,30r,-30l3769,r-30,l3739,30r,826l3739,885r,1l3739,3483r,30l3769,3513r1411,l5210,3513r1667,l6877,3483r-1667,l5210,886r1667,l6877,856r-1667,l5210,30r1667,l6877,xm10405,l8693,r-30,l8663,30r,826l8663,886r,2597l6907,3483r,-2597l8663,886r,-30l6907,856r,-826l8663,30r,-30l6907,r-30,l6877,30r,826l6877,885r,1l6877,3483r,30l6907,3513r1756,l8693,3513r1712,l10405,3483r-1712,l8693,886r1712,l10405,856r-1712,l8693,30r1712,l10405,xm11771,l10435,r-30,l10405,30r,826l10405,885r,1l10405,3483r,30l10435,3513r1336,l11771,3483r-1336,l10435,886r1336,l11771,856r-1336,l10435,30r1336,l11771,xm14082,r-29,l14052,r,30l14052,856r,30l14052,3483r-2251,l11801,886r2251,l14052,856r-2251,l11801,30r2251,l14052,,11801,r-30,l11771,30r,826l11771,885r,1l11771,3483r,30l11801,3513r2251,l14053,3513r29,l14082,3483r,-2597l14082,885r,-29l14082,30r,-30xe" fillcolor="#a6a6a6" stroked="f">
                  <v:path arrowok="t" o:connecttype="custom" o:connectlocs="1997,6654;1997,7540;31,7540;31,7510;1997,6654;0,6684;0,7540;31,10167;3739,10167;2027,7540;2027,7510;3739,6654;5180,6654;5180,7510;3769,10137;5180,7510;5180,6684;3739,6654;3739,7539;3739,10167;5180,10167;6877,10137;6877,7540;5210,6684;10405,6654;8663,6654;8663,7540;6907,7540;6907,7510;8663,6654;6877,6684;6877,7540;6907,10167;8693,10167;8693,10137;10405,7510;10405,6684;10435,6654;10405,7510;10405,10137;11771,10167;10435,7540;10435,7510;11771,6654;14052,6654;14052,7540;11801,7540;11801,7510;14052,6654;11771,6684;11771,7540;11801,10167;14082,10167;14082,7539;14082,6654" o:connectangles="0,0,0,0,0,0,0,0,0,0,0,0,0,0,0,0,0,0,0,0,0,0,0,0,0,0,0,0,0,0,0,0,0,0,0,0,0,0,0,0,0,0,0,0,0,0,0,0,0,0,0,0,0,0,0"/>
                </v:shape>
                <v:rect id="docshape515" o:spid="_x0000_s1302" style="position:absolute;left:15448;top:10137;width:30;height: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" fillcolor="#a6a6a6" stroked="f"/>
                <v:rect id="docshape509" o:spid="_x0000_s1303" style="position:absolute;left:1421;top:1622;width:14028;height:85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" fillcolor="#d9d9d9" stroked="f">
                  <v:textbox>
                    <w:txbxContent>
                      <w:p w:rsidR="00EE49CC" w:rsidRDefault="00EE49CC" w:rsidP="00A31778">
                        <w:pPr>
                          <w:jc w:val="center"/>
                        </w:pPr>
                      </w:p>
                    </w:txbxContent>
                  </v:textbox>
                </v:rect>
                <w10:wrap anchorx="page" anchory="page"/>
              </v:group>
            </w:pict>
          </mc:Fallback>
        </mc:AlternateContent>
      </w:r>
      <w:r w:rsidR="001B796D">
        <w:rPr>
          <w:rStyle w:val="Fett"/>
        </w:rPr>
        <w:br w:type="page"/>
      </w:r>
    </w:p>
    <w:p w:rsidR="0000350C" w:rsidRDefault="00B71513">
      <w:pPr>
        <w:suppressAutoHyphens w:val="0"/>
        <w:rPr>
          <w:rStyle w:val="Fett"/>
        </w:rPr>
      </w:pPr>
      <w:r w:rsidRPr="0000350C">
        <w:rPr>
          <w:noProof/>
          <w:lang w:val="de-AT" w:eastAsia="de-AT"/>
        </w:rPr>
        <w:lastRenderedPageBreak/>
        <mc:AlternateContent>
          <mc:Choice Requires="wps">
            <w:drawing>
              <wp:anchor distT="0" distB="0" distL="114300" distR="114300" simplePos="0" relativeHeight="251760640" behindDoc="0" locked="0" layoutInCell="1" allowOverlap="1" wp14:anchorId="7BDE80FE" wp14:editId="22078949">
                <wp:simplePos x="0" y="0"/>
                <wp:positionH relativeFrom="margin">
                  <wp:posOffset>239927</wp:posOffset>
                </wp:positionH>
                <wp:positionV relativeFrom="paragraph">
                  <wp:posOffset>4312196</wp:posOffset>
                </wp:positionV>
                <wp:extent cx="691116" cy="829340"/>
                <wp:effectExtent l="0" t="0" r="13970" b="8890"/>
                <wp:wrapNone/>
                <wp:docPr id="1146"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1116" cy="829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00350C" w:rsidRDefault="00EE49CC" w:rsidP="0000350C">
                            <w:pPr>
                              <w:pStyle w:val="Quelle"/>
                            </w:pPr>
                            <w:r w:rsidRPr="0000350C">
                              <w:rPr>
                                <w:rStyle w:val="Fett"/>
                                <w:b w:val="0"/>
                                <w:bCs w:val="0"/>
                              </w:rPr>
                              <w:t xml:space="preserve">D1.1 </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BDE80FE" id="_x0000_s1304" type="#_x0000_t202" style="position:absolute;margin-left:18.9pt;margin-top:339.55pt;width:54.4pt;height:65.3pt;z-index:251760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" filled="f" stroked="f">
                <v:textbox inset="0,0,0,0">
                  <w:txbxContent>
                    <w:p w:rsidR="00EE49CC" w:rsidRPr="0000350C" w:rsidRDefault="00EE49CC" w:rsidP="0000350C">
                      <w:pPr>
                        <w:pStyle w:val="Quelle"/>
                      </w:pPr>
                      <w:r w:rsidRPr="0000350C">
                        <w:rPr>
                          <w:rStyle w:val="Fett"/>
                          <w:b w:val="0"/>
                          <w:bCs w:val="0"/>
                        </w:rPr>
                        <w:t xml:space="preserve">D1.1 </w:t>
                      </w:r>
                    </w:p>
                  </w:txbxContent>
                </v:textbox>
                <w10:wrap anchorx="margin"/>
              </v:shape>
            </w:pict>
          </mc:Fallback>
        </mc:AlternateContent>
      </w:r>
      <w:r w:rsidR="00693342" w:rsidRPr="0000350C">
        <w:rPr>
          <w:noProof/>
          <w:lang w:val="de-AT" w:eastAsia="de-AT"/>
        </w:rPr>
        <mc:AlternateContent>
          <mc:Choice Requires="wps">
            <w:drawing>
              <wp:anchor distT="0" distB="0" distL="114300" distR="114300" simplePos="0" relativeHeight="251785216" behindDoc="0" locked="0" layoutInCell="1" allowOverlap="1" wp14:anchorId="26CA7BAE" wp14:editId="40F78A24">
                <wp:simplePos x="0" y="0"/>
                <wp:positionH relativeFrom="margin">
                  <wp:posOffset>2757805</wp:posOffset>
                </wp:positionH>
                <wp:positionV relativeFrom="paragraph">
                  <wp:posOffset>4196715</wp:posOffset>
                </wp:positionV>
                <wp:extent cx="612140" cy="388620"/>
                <wp:effectExtent l="0" t="0" r="16510" b="11430"/>
                <wp:wrapNone/>
                <wp:docPr id="1178"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88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00350C" w:rsidRDefault="00EE49CC" w:rsidP="00F960F5">
                            <w:pPr>
                              <w:pStyle w:val="Quelle"/>
                            </w:pPr>
                            <w:r>
                              <w:rPr>
                                <w:rStyle w:val="Fett"/>
                                <w:b w:val="0"/>
                                <w:bCs w:val="0"/>
                              </w:rPr>
                              <w:t>1</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6CA7BAE" id="_x0000_s1305" type="#_x0000_t202" style="position:absolute;margin-left:217.15pt;margin-top:330.45pt;width:48.2pt;height:30.6pt;z-index:251785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" filled="f" stroked="f">
                <v:textbox inset="0,0,0,0">
                  <w:txbxContent>
                    <w:p w:rsidR="00EE49CC" w:rsidRPr="0000350C" w:rsidRDefault="00EE49CC" w:rsidP="00F960F5">
                      <w:pPr>
                        <w:pStyle w:val="Quelle"/>
                      </w:pPr>
                      <w:r>
                        <w:rPr>
                          <w:rStyle w:val="Fett"/>
                          <w:b w:val="0"/>
                          <w:bCs w:val="0"/>
                        </w:rPr>
                        <w:t>1</w:t>
                      </w:r>
                    </w:p>
                  </w:txbxContent>
                </v:textbox>
                <w10:wrap anchorx="margin"/>
              </v:shape>
            </w:pict>
          </mc:Fallback>
        </mc:AlternateContent>
      </w:r>
      <w:r w:rsidR="00C07108" w:rsidRPr="0000350C">
        <w:rPr>
          <w:noProof/>
          <w:lang w:val="de-AT" w:eastAsia="de-AT"/>
        </w:rPr>
        <mc:AlternateContent>
          <mc:Choice Requires="wps">
            <w:drawing>
              <wp:anchor distT="0" distB="0" distL="114300" distR="114300" simplePos="0" relativeHeight="251807744" behindDoc="0" locked="0" layoutInCell="1" allowOverlap="1" wp14:anchorId="62B196B4" wp14:editId="51EF6F6D">
                <wp:simplePos x="0" y="0"/>
                <wp:positionH relativeFrom="margin">
                  <wp:posOffset>5495290</wp:posOffset>
                </wp:positionH>
                <wp:positionV relativeFrom="paragraph">
                  <wp:posOffset>3599815</wp:posOffset>
                </wp:positionV>
                <wp:extent cx="990600" cy="2000250"/>
                <wp:effectExtent l="0" t="0" r="0" b="0"/>
                <wp:wrapNone/>
                <wp:docPr id="1194"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2000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C87489" w:rsidRDefault="00EE49CC" w:rsidP="00C07108">
                            <w:pPr>
                              <w:pStyle w:val="Quelle"/>
                              <w:rPr>
                                <w:lang w:val="en-US"/>
                              </w:rPr>
                            </w:pPr>
                            <w:r w:rsidRPr="00C07108">
                              <w:rPr>
                                <w:lang w:val="en-US"/>
                              </w:rPr>
                              <w:t>[</w:t>
                            </w:r>
                            <w:r>
                              <w:rPr>
                                <w:lang w:val="en-US"/>
                              </w:rPr>
                              <w:t>PU - Public]</w:t>
                            </w:r>
                            <w:r w:rsidRPr="00C07108">
                              <w:rPr>
                                <w:lang w:val="en-US"/>
                              </w:rPr>
                              <w:t xml:space="preserve"> </w:t>
                            </w:r>
                            <w:r>
                              <w:rPr>
                                <w:lang w:val="en-US"/>
                              </w:rPr>
                              <w:t>[SEN -</w:t>
                            </w:r>
                            <w:r w:rsidRPr="00C07108">
                              <w:rPr>
                                <w:lang w:val="en-US"/>
                              </w:rPr>
                              <w:t xml:space="preserve"> Sensitive]</w:t>
                            </w:r>
                            <w:r>
                              <w:rPr>
                                <w:lang w:val="en-US"/>
                              </w:rPr>
                              <w:t>[R-UE/EU-R -</w:t>
                            </w:r>
                            <w:r w:rsidRPr="00C07108">
                              <w:rPr>
                                <w:lang w:val="en-US"/>
                              </w:rPr>
                              <w:t xml:space="preserve"> EU Classified]            </w:t>
                            </w:r>
                            <w:r>
                              <w:rPr>
                                <w:lang w:val="en-US"/>
                              </w:rPr>
                              <w:t xml:space="preserve">[C-UE/EU-C - </w:t>
                            </w:r>
                            <w:r w:rsidRPr="00C07108">
                              <w:rPr>
                                <w:lang w:val="en-US"/>
                              </w:rPr>
                              <w:t xml:space="preserve">EU Classified] </w:t>
                            </w:r>
                            <w:r>
                              <w:rPr>
                                <w:lang w:val="en-US"/>
                              </w:rPr>
                              <w:t>[S-UE/EU-S -</w:t>
                            </w:r>
                            <w:r w:rsidRPr="00C07108">
                              <w:rPr>
                                <w:lang w:val="en-US"/>
                              </w:rPr>
                              <w:t xml:space="preserve"> EU Classified]</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2B196B4" id="_x0000_s1306" type="#_x0000_t202" style="position:absolute;margin-left:432.7pt;margin-top:283.45pt;width:78pt;height:157.5pt;z-index:251807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" filled="f" stroked="f">
                <v:textbox inset="0,0,0,0">
                  <w:txbxContent>
                    <w:p w:rsidR="00EE49CC" w:rsidRPr="00C87489" w:rsidRDefault="00EE49CC" w:rsidP="00C07108">
                      <w:pPr>
                        <w:pStyle w:val="Quelle"/>
                        <w:rPr>
                          <w:lang w:val="en-US"/>
                        </w:rPr>
                      </w:pPr>
                      <w:r w:rsidRPr="00C07108">
                        <w:rPr>
                          <w:lang w:val="en-US"/>
                        </w:rPr>
                        <w:t>[</w:t>
                      </w:r>
                      <w:r>
                        <w:rPr>
                          <w:lang w:val="en-US"/>
                        </w:rPr>
                        <w:t>PU - Public]</w:t>
                      </w:r>
                      <w:r w:rsidRPr="00C07108">
                        <w:rPr>
                          <w:lang w:val="en-US"/>
                        </w:rPr>
                        <w:t xml:space="preserve"> </w:t>
                      </w:r>
                      <w:r>
                        <w:rPr>
                          <w:lang w:val="en-US"/>
                        </w:rPr>
                        <w:t>[SEN -</w:t>
                      </w:r>
                      <w:r w:rsidRPr="00C07108">
                        <w:rPr>
                          <w:lang w:val="en-US"/>
                        </w:rPr>
                        <w:t xml:space="preserve"> Sensitive]</w:t>
                      </w:r>
                      <w:r>
                        <w:rPr>
                          <w:lang w:val="en-US"/>
                        </w:rPr>
                        <w:t>[R-UE/EU-R -</w:t>
                      </w:r>
                      <w:r w:rsidRPr="00C07108">
                        <w:rPr>
                          <w:lang w:val="en-US"/>
                        </w:rPr>
                        <w:t xml:space="preserve"> EU Classified]            </w:t>
                      </w:r>
                      <w:r>
                        <w:rPr>
                          <w:lang w:val="en-US"/>
                        </w:rPr>
                        <w:t xml:space="preserve">[C-UE/EU-C - </w:t>
                      </w:r>
                      <w:r w:rsidRPr="00C07108">
                        <w:rPr>
                          <w:lang w:val="en-US"/>
                        </w:rPr>
                        <w:t xml:space="preserve">EU Classified] </w:t>
                      </w:r>
                      <w:r>
                        <w:rPr>
                          <w:lang w:val="en-US"/>
                        </w:rPr>
                        <w:t>[S-UE/EU-S -</w:t>
                      </w:r>
                      <w:r w:rsidRPr="00C07108">
                        <w:rPr>
                          <w:lang w:val="en-US"/>
                        </w:rPr>
                        <w:t xml:space="preserve"> EU Classified]</w:t>
                      </w:r>
                    </w:p>
                  </w:txbxContent>
                </v:textbox>
                <w10:wrap anchorx="margin"/>
              </v:shape>
            </w:pict>
          </mc:Fallback>
        </mc:AlternateContent>
      </w:r>
      <w:r w:rsidR="007D29B8" w:rsidRPr="0000350C">
        <w:rPr>
          <w:noProof/>
          <w:lang w:val="de-AT" w:eastAsia="de-AT"/>
        </w:rPr>
        <mc:AlternateContent>
          <mc:Choice Requires="wps">
            <w:drawing>
              <wp:anchor distT="0" distB="0" distL="114300" distR="114300" simplePos="0" relativeHeight="251803648" behindDoc="0" locked="0" layoutInCell="1" allowOverlap="1" wp14:anchorId="14FB5189" wp14:editId="08739EA8">
                <wp:simplePos x="0" y="0"/>
                <wp:positionH relativeFrom="margin">
                  <wp:posOffset>4304665</wp:posOffset>
                </wp:positionH>
                <wp:positionV relativeFrom="paragraph">
                  <wp:posOffset>3552190</wp:posOffset>
                </wp:positionV>
                <wp:extent cx="1162050" cy="2000250"/>
                <wp:effectExtent l="0" t="0" r="0" b="0"/>
                <wp:wrapNone/>
                <wp:docPr id="1190"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0" cy="2000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7D29B8" w:rsidRDefault="00EE49CC" w:rsidP="007D29B8">
                            <w:pPr>
                              <w:pStyle w:val="Quelle"/>
                              <w:rPr>
                                <w:lang w:val="en-US"/>
                              </w:rPr>
                            </w:pPr>
                            <w:r w:rsidRPr="00C87489">
                              <w:rPr>
                                <w:lang w:val="en-US"/>
                              </w:rPr>
                              <w:t>[</w:t>
                            </w:r>
                            <w:r>
                              <w:rPr>
                                <w:lang w:val="en-US"/>
                              </w:rPr>
                              <w:t>R</w:t>
                            </w:r>
                            <w:r w:rsidRPr="007D29B8">
                              <w:rPr>
                                <w:lang w:val="en-US"/>
                              </w:rPr>
                              <w:t xml:space="preserve"> -</w:t>
                            </w:r>
                            <w:r>
                              <w:rPr>
                                <w:lang w:val="en-US"/>
                              </w:rPr>
                              <w:t xml:space="preserve"> Document,</w:t>
                            </w:r>
                            <w:r w:rsidRPr="007D29B8">
                              <w:rPr>
                                <w:lang w:val="en-US"/>
                              </w:rPr>
                              <w:t xml:space="preserve"> </w:t>
                            </w:r>
                            <w:r>
                              <w:rPr>
                                <w:lang w:val="en-US"/>
                              </w:rPr>
                              <w:t>report] [DEM -</w:t>
                            </w:r>
                            <w:r w:rsidRPr="00C87489">
                              <w:rPr>
                                <w:lang w:val="en-US"/>
                              </w:rPr>
                              <w:t xml:space="preserve"> Demonstrator</w:t>
                            </w:r>
                            <w:r>
                              <w:rPr>
                                <w:lang w:val="en-US"/>
                              </w:rPr>
                              <w:t xml:space="preserve">]  [DEC </w:t>
                            </w:r>
                            <w:r w:rsidRPr="00C87489">
                              <w:rPr>
                                <w:lang w:val="en-US"/>
                              </w:rPr>
                              <w:t>Websites,</w:t>
                            </w:r>
                            <w:r w:rsidRPr="007D29B8">
                              <w:rPr>
                                <w:lang w:val="en-US"/>
                              </w:rPr>
                              <w:t xml:space="preserve"> </w:t>
                            </w:r>
                            <w:r w:rsidRPr="00C87489">
                              <w:rPr>
                                <w:lang w:val="en-US"/>
                              </w:rPr>
                              <w:t>patent filings, videos, etc</w:t>
                            </w:r>
                            <w:r w:rsidRPr="007D29B8">
                              <w:rPr>
                                <w:lang w:val="en-US"/>
                              </w:rPr>
                              <w:t>.</w:t>
                            </w:r>
                            <w:r w:rsidRPr="00C87489">
                              <w:rPr>
                                <w:lang w:val="en-US"/>
                              </w:rPr>
                              <w:t>]</w:t>
                            </w:r>
                            <w:r w:rsidRPr="007D29B8">
                              <w:rPr>
                                <w:lang w:val="en-US"/>
                              </w:rPr>
                              <w:t xml:space="preserve"> </w:t>
                            </w:r>
                            <w:r w:rsidRPr="00C87489">
                              <w:rPr>
                                <w:lang w:val="en-US"/>
                              </w:rPr>
                              <w:t>[DATA — data sets, microdata, etc</w:t>
                            </w:r>
                            <w:r w:rsidRPr="007D29B8">
                              <w:rPr>
                                <w:lang w:val="en-US"/>
                              </w:rPr>
                              <w:t>.</w:t>
                            </w:r>
                            <w:r w:rsidRPr="00C87489">
                              <w:rPr>
                                <w:lang w:val="en-US"/>
                              </w:rPr>
                              <w:t>]</w:t>
                            </w:r>
                            <w:r w:rsidRPr="007D29B8">
                              <w:rPr>
                                <w:lang w:val="en-US"/>
                              </w:rPr>
                              <w:t xml:space="preserve"> D</w:t>
                            </w:r>
                            <w:r w:rsidRPr="007D29B8">
                              <w:t>MP -</w:t>
                            </w:r>
                            <w:r w:rsidRPr="007D29B8">
                              <w:rPr>
                                <w:lang w:val="en-US"/>
                              </w:rPr>
                              <w:t xml:space="preserve"> Data Management Plan]</w:t>
                            </w:r>
                          </w:p>
                          <w:p w:rsidR="00EE49CC" w:rsidRPr="00C87489" w:rsidRDefault="00EE49CC" w:rsidP="00C87489">
                            <w:pPr>
                              <w:pStyle w:val="Quelle"/>
                              <w:rPr>
                                <w:lang w:val="en-US"/>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4FB5189" id="_x0000_s1307" type="#_x0000_t202" style="position:absolute;margin-left:338.95pt;margin-top:279.7pt;width:91.5pt;height:157.5pt;z-index:251803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" filled="f" stroked="f">
                <v:textbox inset="0,0,0,0">
                  <w:txbxContent>
                    <w:p w:rsidR="00EE49CC" w:rsidRPr="007D29B8" w:rsidRDefault="00EE49CC" w:rsidP="007D29B8">
                      <w:pPr>
                        <w:pStyle w:val="Quelle"/>
                        <w:rPr>
                          <w:lang w:val="en-US"/>
                        </w:rPr>
                      </w:pPr>
                      <w:r w:rsidRPr="00C87489">
                        <w:rPr>
                          <w:lang w:val="en-US"/>
                        </w:rPr>
                        <w:t>[</w:t>
                      </w:r>
                      <w:r>
                        <w:rPr>
                          <w:lang w:val="en-US"/>
                        </w:rPr>
                        <w:t>R</w:t>
                      </w:r>
                      <w:r w:rsidRPr="007D29B8">
                        <w:rPr>
                          <w:lang w:val="en-US"/>
                        </w:rPr>
                        <w:t xml:space="preserve"> -</w:t>
                      </w:r>
                      <w:r>
                        <w:rPr>
                          <w:lang w:val="en-US"/>
                        </w:rPr>
                        <w:t xml:space="preserve"> Document,</w:t>
                      </w:r>
                      <w:r w:rsidRPr="007D29B8">
                        <w:rPr>
                          <w:lang w:val="en-US"/>
                        </w:rPr>
                        <w:t xml:space="preserve"> </w:t>
                      </w:r>
                      <w:r>
                        <w:rPr>
                          <w:lang w:val="en-US"/>
                        </w:rPr>
                        <w:t>report] [DEM -</w:t>
                      </w:r>
                      <w:r w:rsidRPr="00C87489">
                        <w:rPr>
                          <w:lang w:val="en-US"/>
                        </w:rPr>
                        <w:t xml:space="preserve"> Demonstrator</w:t>
                      </w:r>
                      <w:r>
                        <w:rPr>
                          <w:lang w:val="en-US"/>
                        </w:rPr>
                        <w:t xml:space="preserve">]  [DEC </w:t>
                      </w:r>
                      <w:r w:rsidRPr="00C87489">
                        <w:rPr>
                          <w:lang w:val="en-US"/>
                        </w:rPr>
                        <w:t>Websites,</w:t>
                      </w:r>
                      <w:r w:rsidRPr="007D29B8">
                        <w:rPr>
                          <w:lang w:val="en-US"/>
                        </w:rPr>
                        <w:t xml:space="preserve"> </w:t>
                      </w:r>
                      <w:r w:rsidRPr="00C87489">
                        <w:rPr>
                          <w:lang w:val="en-US"/>
                        </w:rPr>
                        <w:t>patent filings, videos, etc</w:t>
                      </w:r>
                      <w:r w:rsidRPr="007D29B8">
                        <w:rPr>
                          <w:lang w:val="en-US"/>
                        </w:rPr>
                        <w:t>.</w:t>
                      </w:r>
                      <w:r w:rsidRPr="00C87489">
                        <w:rPr>
                          <w:lang w:val="en-US"/>
                        </w:rPr>
                        <w:t>]</w:t>
                      </w:r>
                      <w:r w:rsidRPr="007D29B8">
                        <w:rPr>
                          <w:lang w:val="en-US"/>
                        </w:rPr>
                        <w:t xml:space="preserve"> </w:t>
                      </w:r>
                      <w:r w:rsidRPr="00C87489">
                        <w:rPr>
                          <w:lang w:val="en-US"/>
                        </w:rPr>
                        <w:t>[DATA — data sets, microdata, etc</w:t>
                      </w:r>
                      <w:r w:rsidRPr="007D29B8">
                        <w:rPr>
                          <w:lang w:val="en-US"/>
                        </w:rPr>
                        <w:t>.</w:t>
                      </w:r>
                      <w:r w:rsidRPr="00C87489">
                        <w:rPr>
                          <w:lang w:val="en-US"/>
                        </w:rPr>
                        <w:t>]</w:t>
                      </w:r>
                      <w:r w:rsidRPr="007D29B8">
                        <w:rPr>
                          <w:lang w:val="en-US"/>
                        </w:rPr>
                        <w:t xml:space="preserve"> D</w:t>
                      </w:r>
                      <w:r w:rsidRPr="007D29B8">
                        <w:t>MP -</w:t>
                      </w:r>
                      <w:r w:rsidRPr="007D29B8">
                        <w:rPr>
                          <w:lang w:val="en-US"/>
                        </w:rPr>
                        <w:t xml:space="preserve"> Data Management Plan]</w:t>
                      </w:r>
                    </w:p>
                    <w:p w:rsidR="00EE49CC" w:rsidRPr="00C87489" w:rsidRDefault="00EE49CC" w:rsidP="00C87489">
                      <w:pPr>
                        <w:pStyle w:val="Quelle"/>
                        <w:rPr>
                          <w:lang w:val="en-US"/>
                        </w:rPr>
                      </w:pPr>
                    </w:p>
                  </w:txbxContent>
                </v:textbox>
                <w10:wrap anchorx="margin"/>
              </v:shape>
            </w:pict>
          </mc:Fallback>
        </mc:AlternateContent>
      </w:r>
      <w:r w:rsidR="00C87489" w:rsidRPr="00F960F5">
        <w:rPr>
          <w:noProof/>
          <w:lang w:val="de-AT" w:eastAsia="de-AT"/>
        </w:rPr>
        <mc:AlternateContent>
          <mc:Choice Requires="wps">
            <w:drawing>
              <wp:anchor distT="0" distB="0" distL="114300" distR="114300" simplePos="0" relativeHeight="251791360" behindDoc="0" locked="0" layoutInCell="1" allowOverlap="1" wp14:anchorId="116BCEEC" wp14:editId="6FEDF9DD">
                <wp:simplePos x="0" y="0"/>
                <wp:positionH relativeFrom="margin">
                  <wp:posOffset>4386994</wp:posOffset>
                </wp:positionH>
                <wp:positionV relativeFrom="paragraph">
                  <wp:posOffset>5825</wp:posOffset>
                </wp:positionV>
                <wp:extent cx="4094922" cy="5295321"/>
                <wp:effectExtent l="0" t="0" r="1270" b="635"/>
                <wp:wrapNone/>
                <wp:docPr id="1181"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4922" cy="52953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C87489" w:rsidRDefault="00EE49CC" w:rsidP="00C87489">
                            <w:pPr>
                              <w:pStyle w:val="Quelle"/>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16BCEEC" id="_x0000_s1308" type="#_x0000_t202" style="position:absolute;margin-left:345.45pt;margin-top:.45pt;width:322.45pt;height:416.95pt;z-index:251791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" filled="f" stroked="f">
                <v:textbox inset="0,0,0,0">
                  <w:txbxContent>
                    <w:p w:rsidR="00EE49CC" w:rsidRPr="00C87489" w:rsidRDefault="00EE49CC" w:rsidP="00C87489">
                      <w:pPr>
                        <w:pStyle w:val="Quelle"/>
                      </w:pPr>
                    </w:p>
                  </w:txbxContent>
                </v:textbox>
                <w10:wrap anchorx="margin"/>
              </v:shape>
            </w:pict>
          </mc:Fallback>
        </mc:AlternateContent>
      </w:r>
      <w:r w:rsidR="00865B05" w:rsidRPr="00F960F5">
        <w:rPr>
          <w:noProof/>
          <w:lang w:val="de-AT" w:eastAsia="de-AT"/>
        </w:rPr>
        <mc:AlternateContent>
          <mc:Choice Requires="wps">
            <w:drawing>
              <wp:anchor distT="0" distB="0" distL="114300" distR="114300" simplePos="0" relativeHeight="251789312" behindDoc="0" locked="0" layoutInCell="1" allowOverlap="1" wp14:anchorId="0D9D51FD" wp14:editId="675F0956">
                <wp:simplePos x="0" y="0"/>
                <wp:positionH relativeFrom="margin">
                  <wp:posOffset>4673241</wp:posOffset>
                </wp:positionH>
                <wp:positionV relativeFrom="paragraph">
                  <wp:posOffset>3226104</wp:posOffset>
                </wp:positionV>
                <wp:extent cx="723569" cy="532876"/>
                <wp:effectExtent l="0" t="0" r="635" b="635"/>
                <wp:wrapNone/>
                <wp:docPr id="1180"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569" cy="5328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C87489" w:rsidRDefault="00EE49CC" w:rsidP="00C87489">
                            <w:pPr>
                              <w:pStyle w:val="Quelle"/>
                            </w:pPr>
                            <w:r w:rsidRPr="00C87489">
                              <w:rPr>
                                <w:rStyle w:val="Fett"/>
                                <w:b w:val="0"/>
                                <w:bCs w:val="0"/>
                              </w:rPr>
                              <w:t>Typus</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D9D51FD" id="_x0000_s1309" type="#_x0000_t202" style="position:absolute;margin-left:367.95pt;margin-top:254pt;width:56.95pt;height:41.95pt;z-index:251789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" filled="f" stroked="f">
                <v:textbox inset="0,0,0,0">
                  <w:txbxContent>
                    <w:p w:rsidR="00EE49CC" w:rsidRPr="00C87489" w:rsidRDefault="00EE49CC" w:rsidP="00C87489">
                      <w:pPr>
                        <w:pStyle w:val="Quelle"/>
                      </w:pPr>
                      <w:r w:rsidRPr="00C87489">
                        <w:rPr>
                          <w:rStyle w:val="Fett"/>
                          <w:b w:val="0"/>
                          <w:bCs w:val="0"/>
                        </w:rPr>
                        <w:t>Typus</w:t>
                      </w:r>
                    </w:p>
                  </w:txbxContent>
                </v:textbox>
                <w10:wrap anchorx="margin"/>
              </v:shape>
            </w:pict>
          </mc:Fallback>
        </mc:AlternateContent>
      </w:r>
      <w:r w:rsidR="00865B05" w:rsidRPr="00F960F5">
        <w:rPr>
          <w:noProof/>
          <w:lang w:val="de-AT" w:eastAsia="de-AT"/>
        </w:rPr>
        <mc:AlternateContent>
          <mc:Choice Requires="wps">
            <w:drawing>
              <wp:anchor distT="0" distB="0" distL="114300" distR="114300" simplePos="0" relativeHeight="251787264" behindDoc="0" locked="0" layoutInCell="1" allowOverlap="1" wp14:anchorId="0C4AAF18" wp14:editId="282BE2A5">
                <wp:simplePos x="0" y="0"/>
                <wp:positionH relativeFrom="margin">
                  <wp:posOffset>5658678</wp:posOffset>
                </wp:positionH>
                <wp:positionV relativeFrom="paragraph">
                  <wp:posOffset>3106420</wp:posOffset>
                </wp:positionV>
                <wp:extent cx="795130" cy="683315"/>
                <wp:effectExtent l="0" t="0" r="5080" b="2540"/>
                <wp:wrapNone/>
                <wp:docPr id="1179"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5130" cy="683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865B05" w:rsidRDefault="00EE49CC" w:rsidP="00865B05">
                            <w:pPr>
                              <w:pStyle w:val="Quelle"/>
                            </w:pPr>
                            <w:r w:rsidRPr="00865B05">
                              <w:rPr>
                                <w:rStyle w:val="Fett"/>
                                <w:b w:val="0"/>
                                <w:bCs w:val="0"/>
                              </w:rPr>
                              <w:t>Verbreitungs-ebene</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C4AAF18" id="_x0000_s1310" type="#_x0000_t202" style="position:absolute;margin-left:445.55pt;margin-top:244.6pt;width:62.6pt;height:53.8pt;z-index:251787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" filled="f" stroked="f">
                <v:textbox inset="0,0,0,0">
                  <w:txbxContent>
                    <w:p w:rsidR="00EE49CC" w:rsidRPr="00865B05" w:rsidRDefault="00EE49CC" w:rsidP="00865B05">
                      <w:pPr>
                        <w:pStyle w:val="Quelle"/>
                      </w:pPr>
                      <w:r w:rsidRPr="00865B05">
                        <w:rPr>
                          <w:rStyle w:val="Fett"/>
                          <w:b w:val="0"/>
                          <w:bCs w:val="0"/>
                        </w:rPr>
                        <w:t>Verbreitungs-ebene</w:t>
                      </w:r>
                    </w:p>
                  </w:txbxContent>
                </v:textbox>
                <w10:wrap anchorx="margin"/>
              </v:shape>
            </w:pict>
          </mc:Fallback>
        </mc:AlternateContent>
      </w:r>
      <w:r w:rsidR="00F960F5" w:rsidRPr="0000350C">
        <w:rPr>
          <w:noProof/>
          <w:lang w:val="de-AT" w:eastAsia="de-AT"/>
        </w:rPr>
        <mc:AlternateContent>
          <mc:Choice Requires="wps">
            <w:drawing>
              <wp:anchor distT="0" distB="0" distL="114300" distR="114300" simplePos="0" relativeHeight="251781120" behindDoc="0" locked="0" layoutInCell="1" allowOverlap="1" wp14:anchorId="10790C67" wp14:editId="0EDD9813">
                <wp:simplePos x="0" y="0"/>
                <wp:positionH relativeFrom="margin">
                  <wp:posOffset>2715895</wp:posOffset>
                </wp:positionH>
                <wp:positionV relativeFrom="paragraph">
                  <wp:posOffset>2787650</wp:posOffset>
                </wp:positionV>
                <wp:extent cx="612140" cy="388620"/>
                <wp:effectExtent l="0" t="0" r="16510" b="11430"/>
                <wp:wrapNone/>
                <wp:docPr id="1176"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 cy="388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00350C" w:rsidRDefault="00EE49CC" w:rsidP="00F960F5">
                            <w:pPr>
                              <w:pStyle w:val="Quelle"/>
                            </w:pPr>
                            <w:r>
                              <w:rPr>
                                <w:rStyle w:val="Fett"/>
                                <w:b w:val="0"/>
                                <w:bCs w:val="0"/>
                              </w:rPr>
                              <w:t>1</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0790C67" id="_x0000_s1311" type="#_x0000_t202" style="position:absolute;margin-left:213.85pt;margin-top:219.5pt;width:48.2pt;height:30.6pt;z-index:251781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" filled="f" stroked="f">
                <v:textbox inset="0,0,0,0">
                  <w:txbxContent>
                    <w:p w:rsidR="00EE49CC" w:rsidRPr="0000350C" w:rsidRDefault="00EE49CC" w:rsidP="00F960F5">
                      <w:pPr>
                        <w:pStyle w:val="Quelle"/>
                      </w:pPr>
                      <w:r>
                        <w:rPr>
                          <w:rStyle w:val="Fett"/>
                          <w:b w:val="0"/>
                          <w:bCs w:val="0"/>
                        </w:rPr>
                        <w:t>1</w:t>
                      </w:r>
                    </w:p>
                  </w:txbxContent>
                </v:textbox>
                <w10:wrap anchorx="margin"/>
              </v:shape>
            </w:pict>
          </mc:Fallback>
        </mc:AlternateContent>
      </w:r>
      <w:r w:rsidR="00F960F5" w:rsidRPr="0000350C">
        <w:rPr>
          <w:noProof/>
          <w:lang w:val="de-AT" w:eastAsia="de-AT"/>
        </w:rPr>
        <mc:AlternateContent>
          <mc:Choice Requires="wps">
            <w:drawing>
              <wp:anchor distT="0" distB="0" distL="114300" distR="114300" simplePos="0" relativeHeight="251783168" behindDoc="0" locked="0" layoutInCell="1" allowOverlap="1" wp14:anchorId="0ABB16FB" wp14:editId="466D5793">
                <wp:simplePos x="0" y="0"/>
                <wp:positionH relativeFrom="margin">
                  <wp:posOffset>2718186</wp:posOffset>
                </wp:positionH>
                <wp:positionV relativeFrom="paragraph">
                  <wp:posOffset>2471558</wp:posOffset>
                </wp:positionV>
                <wp:extent cx="612250" cy="389144"/>
                <wp:effectExtent l="0" t="0" r="16510" b="11430"/>
                <wp:wrapNone/>
                <wp:docPr id="1177"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250" cy="3891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00350C" w:rsidRDefault="00EE49CC" w:rsidP="00F960F5">
                            <w:pPr>
                              <w:pStyle w:val="Quelle"/>
                            </w:pPr>
                            <w:r>
                              <w:rPr>
                                <w:rStyle w:val="Fett"/>
                                <w:b w:val="0"/>
                                <w:bCs w:val="0"/>
                              </w:rPr>
                              <w:t>1</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BB16FB" id="_x0000_s1312" type="#_x0000_t202" style="position:absolute;margin-left:214.05pt;margin-top:194.6pt;width:48.2pt;height:30.65pt;z-index:251783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" filled="f" stroked="f">
                <v:textbox inset="0,0,0,0">
                  <w:txbxContent>
                    <w:p w:rsidR="00EE49CC" w:rsidRPr="0000350C" w:rsidRDefault="00EE49CC" w:rsidP="00F960F5">
                      <w:pPr>
                        <w:pStyle w:val="Quelle"/>
                      </w:pPr>
                      <w:r>
                        <w:rPr>
                          <w:rStyle w:val="Fett"/>
                          <w:b w:val="0"/>
                          <w:bCs w:val="0"/>
                        </w:rPr>
                        <w:t>1</w:t>
                      </w:r>
                    </w:p>
                  </w:txbxContent>
                </v:textbox>
                <w10:wrap anchorx="margin"/>
              </v:shape>
            </w:pict>
          </mc:Fallback>
        </mc:AlternateContent>
      </w:r>
      <w:r w:rsidR="00F960F5" w:rsidRPr="00F960F5">
        <w:rPr>
          <w:noProof/>
          <w:lang w:val="de-AT" w:eastAsia="de-AT"/>
        </w:rPr>
        <mc:AlternateContent>
          <mc:Choice Requires="wps">
            <w:drawing>
              <wp:anchor distT="0" distB="0" distL="114300" distR="114300" simplePos="0" relativeHeight="251779072" behindDoc="0" locked="0" layoutInCell="1" allowOverlap="1" wp14:anchorId="03BC93B2" wp14:editId="747AC4AA">
                <wp:simplePos x="0" y="0"/>
                <wp:positionH relativeFrom="margin">
                  <wp:posOffset>3275082</wp:posOffset>
                </wp:positionH>
                <wp:positionV relativeFrom="paragraph">
                  <wp:posOffset>3203465</wp:posOffset>
                </wp:positionV>
                <wp:extent cx="1240403" cy="803082"/>
                <wp:effectExtent l="0" t="0" r="17145" b="16510"/>
                <wp:wrapNone/>
                <wp:docPr id="1175"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0403" cy="8030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F960F5" w:rsidRDefault="00EE49CC" w:rsidP="00F960F5">
                            <w:pPr>
                              <w:pStyle w:val="Quelle"/>
                            </w:pPr>
                            <w:r w:rsidRPr="00F960F5">
                              <w:rPr>
                                <w:rStyle w:val="Fett"/>
                                <w:b w:val="0"/>
                                <w:bCs w:val="0"/>
                              </w:rPr>
                              <w:t>Hauptbegünstigter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3BC93B2" id="_x0000_s1313" type="#_x0000_t202" style="position:absolute;margin-left:257.9pt;margin-top:252.25pt;width:97.65pt;height:63.25pt;z-index:251779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" filled="f" stroked="f">
                <v:textbox inset="0,0,0,0">
                  <w:txbxContent>
                    <w:p w:rsidR="00EE49CC" w:rsidRPr="00F960F5" w:rsidRDefault="00EE49CC" w:rsidP="00F960F5">
                      <w:pPr>
                        <w:pStyle w:val="Quelle"/>
                      </w:pPr>
                      <w:r w:rsidRPr="00F960F5">
                        <w:rPr>
                          <w:rStyle w:val="Fett"/>
                          <w:b w:val="0"/>
                          <w:bCs w:val="0"/>
                        </w:rPr>
                        <w:t>Hauptbegünstigter</w:t>
                      </w:r>
                    </w:p>
                  </w:txbxContent>
                </v:textbox>
                <w10:wrap anchorx="margin"/>
              </v:shape>
            </w:pict>
          </mc:Fallback>
        </mc:AlternateContent>
      </w:r>
      <w:r w:rsidR="00F960F5" w:rsidRPr="00F960F5">
        <w:rPr>
          <w:noProof/>
          <w:lang w:val="de-AT" w:eastAsia="de-AT"/>
        </w:rPr>
        <mc:AlternateContent>
          <mc:Choice Requires="wps">
            <w:drawing>
              <wp:anchor distT="0" distB="0" distL="114300" distR="114300" simplePos="0" relativeHeight="251777024" behindDoc="0" locked="0" layoutInCell="1" allowOverlap="1" wp14:anchorId="51445207" wp14:editId="450BBDDE">
                <wp:simplePos x="0" y="0"/>
                <wp:positionH relativeFrom="margin">
                  <wp:posOffset>2328600</wp:posOffset>
                </wp:positionH>
                <wp:positionV relativeFrom="paragraph">
                  <wp:posOffset>3195181</wp:posOffset>
                </wp:positionV>
                <wp:extent cx="1240403" cy="803082"/>
                <wp:effectExtent l="0" t="0" r="17145" b="16510"/>
                <wp:wrapNone/>
                <wp:docPr id="1174"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0403" cy="8030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F960F5" w:rsidRDefault="00EE49CC" w:rsidP="00F960F5">
                            <w:pPr>
                              <w:pStyle w:val="Quelle"/>
                            </w:pPr>
                            <w:r w:rsidRPr="00F960F5">
                              <w:rPr>
                                <w:rStyle w:val="Fett"/>
                                <w:b w:val="0"/>
                                <w:bCs w:val="0"/>
                              </w:rPr>
                              <w:t>Arbeitspaket Nr.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1445207" id="_x0000_s1314" type="#_x0000_t202" style="position:absolute;margin-left:183.35pt;margin-top:251.6pt;width:97.65pt;height:63.25pt;z-index:251777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" filled="f" stroked="f">
                <v:textbox inset="0,0,0,0">
                  <w:txbxContent>
                    <w:p w:rsidR="00EE49CC" w:rsidRPr="00F960F5" w:rsidRDefault="00EE49CC" w:rsidP="00F960F5">
                      <w:pPr>
                        <w:pStyle w:val="Quelle"/>
                      </w:pPr>
                      <w:r w:rsidRPr="00F960F5">
                        <w:rPr>
                          <w:rStyle w:val="Fett"/>
                          <w:b w:val="0"/>
                          <w:bCs w:val="0"/>
                        </w:rPr>
                        <w:t>Arbeitspaket Nr.</w:t>
                      </w:r>
                    </w:p>
                  </w:txbxContent>
                </v:textbox>
                <w10:wrap anchorx="margin"/>
              </v:shape>
            </w:pict>
          </mc:Fallback>
        </mc:AlternateContent>
      </w:r>
      <w:r w:rsidR="00F960F5" w:rsidRPr="00F960F5">
        <w:rPr>
          <w:noProof/>
          <w:lang w:val="de-AT" w:eastAsia="de-AT"/>
        </w:rPr>
        <mc:AlternateContent>
          <mc:Choice Requires="wps">
            <w:drawing>
              <wp:anchor distT="0" distB="0" distL="114300" distR="114300" simplePos="0" relativeHeight="251774976" behindDoc="0" locked="0" layoutInCell="1" allowOverlap="1" wp14:anchorId="14E00E2A" wp14:editId="728C2584">
                <wp:simplePos x="0" y="0"/>
                <wp:positionH relativeFrom="margin">
                  <wp:posOffset>1341646</wp:posOffset>
                </wp:positionH>
                <wp:positionV relativeFrom="paragraph">
                  <wp:posOffset>3194298</wp:posOffset>
                </wp:positionV>
                <wp:extent cx="890546" cy="620202"/>
                <wp:effectExtent l="0" t="0" r="5080" b="8890"/>
                <wp:wrapNone/>
                <wp:docPr id="1172"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0546" cy="620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F960F5" w:rsidRDefault="00EE49CC" w:rsidP="00F960F5">
                            <w:pPr>
                              <w:pStyle w:val="Quelle"/>
                            </w:pPr>
                            <w:r>
                              <w:t>Ergebnis N</w:t>
                            </w:r>
                            <w:r w:rsidRPr="00F960F5">
                              <w:rPr>
                                <w:rStyle w:val="Fett"/>
                                <w:b w:val="0"/>
                                <w:bCs w:val="0"/>
                              </w:rPr>
                              <w:t>ame</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4E00E2A" id="_x0000_s1315" type="#_x0000_t202" style="position:absolute;margin-left:105.65pt;margin-top:251.5pt;width:70.1pt;height:48.85pt;z-index:251774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" filled="f" stroked="f">
                <v:textbox inset="0,0,0,0">
                  <w:txbxContent>
                    <w:p w:rsidR="00EE49CC" w:rsidRPr="00F960F5" w:rsidRDefault="00EE49CC" w:rsidP="00F960F5">
                      <w:pPr>
                        <w:pStyle w:val="Quelle"/>
                      </w:pPr>
                      <w:r>
                        <w:t>Ergebnis N</w:t>
                      </w:r>
                      <w:r w:rsidRPr="00F960F5">
                        <w:rPr>
                          <w:rStyle w:val="Fett"/>
                          <w:b w:val="0"/>
                          <w:bCs w:val="0"/>
                        </w:rPr>
                        <w:t>ame</w:t>
                      </w:r>
                    </w:p>
                  </w:txbxContent>
                </v:textbox>
                <w10:wrap anchorx="margin"/>
              </v:shape>
            </w:pict>
          </mc:Fallback>
        </mc:AlternateContent>
      </w:r>
      <w:r w:rsidR="00F960F5" w:rsidRPr="00F960F5">
        <w:rPr>
          <w:noProof/>
          <w:lang w:val="de-AT" w:eastAsia="de-AT"/>
        </w:rPr>
        <mc:AlternateContent>
          <mc:Choice Requires="wps">
            <w:drawing>
              <wp:anchor distT="0" distB="0" distL="114300" distR="114300" simplePos="0" relativeHeight="251772928" behindDoc="0" locked="0" layoutInCell="1" allowOverlap="1" wp14:anchorId="2CADC3D3" wp14:editId="213E3F29">
                <wp:simplePos x="0" y="0"/>
                <wp:positionH relativeFrom="margin">
                  <wp:posOffset>7567516</wp:posOffset>
                </wp:positionH>
                <wp:positionV relativeFrom="paragraph">
                  <wp:posOffset>2033408</wp:posOffset>
                </wp:positionV>
                <wp:extent cx="1224501" cy="556591"/>
                <wp:effectExtent l="0" t="0" r="13970" b="15240"/>
                <wp:wrapNone/>
                <wp:docPr id="1171"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4501" cy="5565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F960F5" w:rsidRDefault="00EE49CC" w:rsidP="00F960F5">
                            <w:pPr>
                              <w:pStyle w:val="Quelle"/>
                            </w:pPr>
                            <w:r w:rsidRPr="00F960F5">
                              <w:rPr>
                                <w:rStyle w:val="Fett"/>
                                <w:b w:val="0"/>
                                <w:bCs w:val="0"/>
                              </w:rPr>
                              <w:t>Mittel zur Überprüfung</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CADC3D3" id="_x0000_s1316" type="#_x0000_t202" style="position:absolute;margin-left:595.85pt;margin-top:160.1pt;width:96.4pt;height:43.85pt;z-index:251772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" filled="f" stroked="f">
                <v:textbox inset="0,0,0,0">
                  <w:txbxContent>
                    <w:p w:rsidR="00EE49CC" w:rsidRPr="00F960F5" w:rsidRDefault="00EE49CC" w:rsidP="00F960F5">
                      <w:pPr>
                        <w:pStyle w:val="Quelle"/>
                      </w:pPr>
                      <w:r w:rsidRPr="00F960F5">
                        <w:rPr>
                          <w:rStyle w:val="Fett"/>
                          <w:b w:val="0"/>
                          <w:bCs w:val="0"/>
                        </w:rPr>
                        <w:t>Mittel zur Überprüfung</w:t>
                      </w:r>
                    </w:p>
                  </w:txbxContent>
                </v:textbox>
                <w10:wrap anchorx="margin"/>
              </v:shape>
            </w:pict>
          </mc:Fallback>
        </mc:AlternateContent>
      </w:r>
      <w:r w:rsidR="00F960F5" w:rsidRPr="00F960F5">
        <w:rPr>
          <w:noProof/>
          <w:lang w:val="de-AT" w:eastAsia="de-AT"/>
        </w:rPr>
        <mc:AlternateContent>
          <mc:Choice Requires="wps">
            <w:drawing>
              <wp:anchor distT="0" distB="0" distL="114300" distR="114300" simplePos="0" relativeHeight="251770880" behindDoc="0" locked="0" layoutInCell="1" allowOverlap="1" wp14:anchorId="35B8975E" wp14:editId="0593D315">
                <wp:simplePos x="0" y="0"/>
                <wp:positionH relativeFrom="margin">
                  <wp:posOffset>6669018</wp:posOffset>
                </wp:positionH>
                <wp:positionV relativeFrom="paragraph">
                  <wp:posOffset>1953895</wp:posOffset>
                </wp:positionV>
                <wp:extent cx="675861" cy="803082"/>
                <wp:effectExtent l="0" t="0" r="10160" b="16510"/>
                <wp:wrapNone/>
                <wp:docPr id="1170"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5861" cy="8030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F960F5" w:rsidRDefault="00EE49CC" w:rsidP="00F960F5">
                            <w:pPr>
                              <w:pStyle w:val="Quelle"/>
                              <w:rPr>
                                <w:b/>
                                <w:bCs/>
                              </w:rPr>
                            </w:pPr>
                            <w:r w:rsidRPr="00F960F5">
                              <w:rPr>
                                <w:rStyle w:val="Fett"/>
                                <w:b w:val="0"/>
                                <w:bCs w:val="0"/>
                              </w:rPr>
                              <w:t xml:space="preserve">Fälligkeit </w:t>
                            </w:r>
                            <w:r>
                              <w:rPr>
                                <w:rStyle w:val="Fett"/>
                              </w:rPr>
                              <w:t xml:space="preserve">              </w:t>
                            </w:r>
                            <w:r w:rsidRPr="00F960F5">
                              <w:rPr>
                                <w:rStyle w:val="Fett"/>
                                <w:b w:val="0"/>
                                <w:bCs w:val="0"/>
                              </w:rPr>
                              <w:t>(M</w:t>
                            </w:r>
                            <w:r>
                              <w:rPr>
                                <w:rStyle w:val="Fett"/>
                                <w:b w:val="0"/>
                                <w:bCs w:val="0"/>
                              </w:rPr>
                              <w:t xml:space="preserve">onat </w:t>
                            </w:r>
                            <w:r w:rsidRPr="00F960F5">
                              <w:rPr>
                                <w:rStyle w:val="Fett"/>
                                <w:b w:val="0"/>
                                <w:bCs w:val="0"/>
                              </w:rPr>
                              <w:t>Nr.)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5B8975E" id="_x0000_s1317" type="#_x0000_t202" style="position:absolute;margin-left:525.1pt;margin-top:153.85pt;width:53.2pt;height:63.25pt;z-index:251770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" filled="f" stroked="f">
                <v:textbox inset="0,0,0,0">
                  <w:txbxContent>
                    <w:p w:rsidR="00EE49CC" w:rsidRPr="00F960F5" w:rsidRDefault="00EE49CC" w:rsidP="00F960F5">
                      <w:pPr>
                        <w:pStyle w:val="Quelle"/>
                        <w:rPr>
                          <w:b/>
                          <w:bCs/>
                        </w:rPr>
                      </w:pPr>
                      <w:r w:rsidRPr="00F960F5">
                        <w:rPr>
                          <w:rStyle w:val="Fett"/>
                          <w:b w:val="0"/>
                          <w:bCs w:val="0"/>
                        </w:rPr>
                        <w:t xml:space="preserve">Fälligkeit </w:t>
                      </w:r>
                      <w:r>
                        <w:rPr>
                          <w:rStyle w:val="Fett"/>
                        </w:rPr>
                        <w:t xml:space="preserve">              </w:t>
                      </w:r>
                      <w:r w:rsidRPr="00F960F5">
                        <w:rPr>
                          <w:rStyle w:val="Fett"/>
                          <w:b w:val="0"/>
                          <w:bCs w:val="0"/>
                        </w:rPr>
                        <w:t>(M</w:t>
                      </w:r>
                      <w:r>
                        <w:rPr>
                          <w:rStyle w:val="Fett"/>
                          <w:b w:val="0"/>
                          <w:bCs w:val="0"/>
                        </w:rPr>
                        <w:t xml:space="preserve">onat </w:t>
                      </w:r>
                      <w:r w:rsidRPr="00F960F5">
                        <w:rPr>
                          <w:rStyle w:val="Fett"/>
                          <w:b w:val="0"/>
                          <w:bCs w:val="0"/>
                        </w:rPr>
                        <w:t>Nr.)</w:t>
                      </w:r>
                    </w:p>
                  </w:txbxContent>
                </v:textbox>
                <w10:wrap anchorx="margin"/>
              </v:shape>
            </w:pict>
          </mc:Fallback>
        </mc:AlternateContent>
      </w:r>
      <w:r w:rsidR="00F960F5" w:rsidRPr="00F960F5">
        <w:rPr>
          <w:noProof/>
          <w:lang w:val="de-AT" w:eastAsia="de-AT"/>
        </w:rPr>
        <mc:AlternateContent>
          <mc:Choice Requires="wps">
            <w:drawing>
              <wp:anchor distT="0" distB="0" distL="114300" distR="114300" simplePos="0" relativeHeight="251768832" behindDoc="0" locked="0" layoutInCell="1" allowOverlap="1" wp14:anchorId="7C9C22C2" wp14:editId="0CEE632B">
                <wp:simplePos x="0" y="0"/>
                <wp:positionH relativeFrom="margin">
                  <wp:posOffset>5047891</wp:posOffset>
                </wp:positionH>
                <wp:positionV relativeFrom="paragraph">
                  <wp:posOffset>2018223</wp:posOffset>
                </wp:positionV>
                <wp:extent cx="1240403" cy="803082"/>
                <wp:effectExtent l="0" t="0" r="17145" b="16510"/>
                <wp:wrapNone/>
                <wp:docPr id="1169"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0403" cy="8030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F960F5" w:rsidRDefault="00EE49CC" w:rsidP="00F960F5">
                            <w:pPr>
                              <w:pStyle w:val="Quelle"/>
                            </w:pPr>
                            <w:r w:rsidRPr="00F960F5">
                              <w:rPr>
                                <w:rStyle w:val="Fett"/>
                                <w:b w:val="0"/>
                                <w:bCs w:val="0"/>
                              </w:rPr>
                              <w:t>Beschreibung</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C9C22C2" id="_x0000_s1318" type="#_x0000_t202" style="position:absolute;margin-left:397.45pt;margin-top:158.9pt;width:97.65pt;height:63.25pt;z-index:251768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" filled="f" stroked="f">
                <v:textbox inset="0,0,0,0">
                  <w:txbxContent>
                    <w:p w:rsidR="00EE49CC" w:rsidRPr="00F960F5" w:rsidRDefault="00EE49CC" w:rsidP="00F960F5">
                      <w:pPr>
                        <w:pStyle w:val="Quelle"/>
                      </w:pPr>
                      <w:r w:rsidRPr="00F960F5">
                        <w:rPr>
                          <w:rStyle w:val="Fett"/>
                          <w:b w:val="0"/>
                          <w:bCs w:val="0"/>
                        </w:rPr>
                        <w:t>Beschreibung</w:t>
                      </w:r>
                    </w:p>
                  </w:txbxContent>
                </v:textbox>
                <w10:wrap anchorx="margin"/>
              </v:shape>
            </w:pict>
          </mc:Fallback>
        </mc:AlternateContent>
      </w:r>
      <w:r w:rsidR="00F960F5" w:rsidRPr="00F960F5">
        <w:rPr>
          <w:noProof/>
          <w:lang w:val="de-AT" w:eastAsia="de-AT"/>
        </w:rPr>
        <mc:AlternateContent>
          <mc:Choice Requires="wps">
            <w:drawing>
              <wp:anchor distT="0" distB="0" distL="114300" distR="114300" simplePos="0" relativeHeight="251766784" behindDoc="0" locked="0" layoutInCell="1" allowOverlap="1" wp14:anchorId="776D90F8" wp14:editId="415F7593">
                <wp:simplePos x="0" y="0"/>
                <wp:positionH relativeFrom="margin">
                  <wp:posOffset>3266164</wp:posOffset>
                </wp:positionH>
                <wp:positionV relativeFrom="paragraph">
                  <wp:posOffset>2018003</wp:posOffset>
                </wp:positionV>
                <wp:extent cx="1240403" cy="803082"/>
                <wp:effectExtent l="0" t="0" r="17145" b="16510"/>
                <wp:wrapNone/>
                <wp:docPr id="1168"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0403" cy="8030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F960F5" w:rsidRDefault="00EE49CC" w:rsidP="00F960F5">
                            <w:pPr>
                              <w:pStyle w:val="Quelle"/>
                            </w:pPr>
                            <w:r w:rsidRPr="00F960F5">
                              <w:rPr>
                                <w:rStyle w:val="Fett"/>
                                <w:b w:val="0"/>
                                <w:bCs w:val="0"/>
                              </w:rPr>
                              <w:t>Hauptbegünstigter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76D90F8" id="_x0000_s1319" type="#_x0000_t202" style="position:absolute;margin-left:257.2pt;margin-top:158.9pt;width:97.65pt;height:63.25pt;z-index:251766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" filled="f" stroked="f">
                <v:textbox inset="0,0,0,0">
                  <w:txbxContent>
                    <w:p w:rsidR="00EE49CC" w:rsidRPr="00F960F5" w:rsidRDefault="00EE49CC" w:rsidP="00F960F5">
                      <w:pPr>
                        <w:pStyle w:val="Quelle"/>
                      </w:pPr>
                      <w:r w:rsidRPr="00F960F5">
                        <w:rPr>
                          <w:rStyle w:val="Fett"/>
                          <w:b w:val="0"/>
                          <w:bCs w:val="0"/>
                        </w:rPr>
                        <w:t>Hauptbegünstigter</w:t>
                      </w:r>
                    </w:p>
                  </w:txbxContent>
                </v:textbox>
                <w10:wrap anchorx="margin"/>
              </v:shape>
            </w:pict>
          </mc:Fallback>
        </mc:AlternateContent>
      </w:r>
      <w:r w:rsidR="00F960F5" w:rsidRPr="00F960F5">
        <w:rPr>
          <w:noProof/>
          <w:lang w:val="de-AT" w:eastAsia="de-AT"/>
        </w:rPr>
        <mc:AlternateContent>
          <mc:Choice Requires="wps">
            <w:drawing>
              <wp:anchor distT="0" distB="0" distL="114300" distR="114300" simplePos="0" relativeHeight="251764736" behindDoc="0" locked="0" layoutInCell="1" allowOverlap="1" wp14:anchorId="2D6EE7C7" wp14:editId="12BE85FA">
                <wp:simplePos x="0" y="0"/>
                <wp:positionH relativeFrom="margin">
                  <wp:posOffset>2328876</wp:posOffset>
                </wp:positionH>
                <wp:positionV relativeFrom="paragraph">
                  <wp:posOffset>2025567</wp:posOffset>
                </wp:positionV>
                <wp:extent cx="1240403" cy="803082"/>
                <wp:effectExtent l="0" t="0" r="17145" b="16510"/>
                <wp:wrapNone/>
                <wp:docPr id="1167"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0403" cy="8030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F960F5" w:rsidRDefault="00EE49CC" w:rsidP="00F960F5">
                            <w:pPr>
                              <w:pStyle w:val="Quelle"/>
                            </w:pPr>
                            <w:r w:rsidRPr="00F960F5">
                              <w:rPr>
                                <w:rStyle w:val="Fett"/>
                                <w:b w:val="0"/>
                                <w:bCs w:val="0"/>
                              </w:rPr>
                              <w:t>Arbeitspaket Nr.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D6EE7C7" id="_x0000_s1320" type="#_x0000_t202" style="position:absolute;margin-left:183.4pt;margin-top:159.5pt;width:97.65pt;height:63.25pt;z-index:251764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" filled="f" stroked="f">
                <v:textbox inset="0,0,0,0">
                  <w:txbxContent>
                    <w:p w:rsidR="00EE49CC" w:rsidRPr="00F960F5" w:rsidRDefault="00EE49CC" w:rsidP="00F960F5">
                      <w:pPr>
                        <w:pStyle w:val="Quelle"/>
                      </w:pPr>
                      <w:r w:rsidRPr="00F960F5">
                        <w:rPr>
                          <w:rStyle w:val="Fett"/>
                          <w:b w:val="0"/>
                          <w:bCs w:val="0"/>
                        </w:rPr>
                        <w:t>Arbeitspaket Nr.</w:t>
                      </w:r>
                    </w:p>
                  </w:txbxContent>
                </v:textbox>
                <w10:wrap anchorx="margin"/>
              </v:shape>
            </w:pict>
          </mc:Fallback>
        </mc:AlternateContent>
      </w:r>
      <w:r w:rsidR="00F960F5" w:rsidRPr="00F960F5">
        <w:rPr>
          <w:noProof/>
          <w:lang w:val="de-AT" w:eastAsia="de-AT"/>
        </w:rPr>
        <mc:AlternateContent>
          <mc:Choice Requires="wps">
            <w:drawing>
              <wp:anchor distT="0" distB="0" distL="114300" distR="114300" simplePos="0" relativeHeight="251762688" behindDoc="0" locked="0" layoutInCell="1" allowOverlap="1" wp14:anchorId="0A57E7EE" wp14:editId="69694C28">
                <wp:simplePos x="0" y="0"/>
                <wp:positionH relativeFrom="margin">
                  <wp:posOffset>1254815</wp:posOffset>
                </wp:positionH>
                <wp:positionV relativeFrom="paragraph">
                  <wp:posOffset>2025898</wp:posOffset>
                </wp:positionV>
                <wp:extent cx="1240403" cy="803082"/>
                <wp:effectExtent l="0" t="0" r="17145" b="16510"/>
                <wp:wrapNone/>
                <wp:docPr id="1166"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0403" cy="8030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00350C" w:rsidRDefault="00EE49CC" w:rsidP="00F960F5">
                            <w:pPr>
                              <w:pStyle w:val="Quelle"/>
                            </w:pPr>
                            <w:r w:rsidRPr="0000350C">
                              <w:rPr>
                                <w:rStyle w:val="Fett"/>
                                <w:b w:val="0"/>
                                <w:bCs w:val="0"/>
                              </w:rPr>
                              <w:t>Meilenstein N</w:t>
                            </w:r>
                            <w:r>
                              <w:rPr>
                                <w:rStyle w:val="Fett"/>
                                <w:b w:val="0"/>
                                <w:bCs w:val="0"/>
                              </w:rPr>
                              <w:t>ame</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57E7EE" id="_x0000_s1321" type="#_x0000_t202" style="position:absolute;margin-left:98.8pt;margin-top:159.5pt;width:97.65pt;height:63.25pt;z-index:251762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" filled="f" stroked="f">
                <v:textbox inset="0,0,0,0">
                  <w:txbxContent>
                    <w:p w:rsidR="00EE49CC" w:rsidRPr="0000350C" w:rsidRDefault="00EE49CC" w:rsidP="00F960F5">
                      <w:pPr>
                        <w:pStyle w:val="Quelle"/>
                      </w:pPr>
                      <w:r w:rsidRPr="0000350C">
                        <w:rPr>
                          <w:rStyle w:val="Fett"/>
                          <w:b w:val="0"/>
                          <w:bCs w:val="0"/>
                        </w:rPr>
                        <w:t>Meilenstein N</w:t>
                      </w:r>
                      <w:r>
                        <w:rPr>
                          <w:rStyle w:val="Fett"/>
                          <w:b w:val="0"/>
                          <w:bCs w:val="0"/>
                        </w:rPr>
                        <w:t>ame</w:t>
                      </w:r>
                    </w:p>
                  </w:txbxContent>
                </v:textbox>
                <w10:wrap anchorx="margin"/>
              </v:shape>
            </w:pict>
          </mc:Fallback>
        </mc:AlternateContent>
      </w:r>
      <w:r w:rsidR="0000350C" w:rsidRPr="0000350C">
        <w:rPr>
          <w:noProof/>
          <w:lang w:val="de-AT" w:eastAsia="de-AT"/>
        </w:rPr>
        <mc:AlternateContent>
          <mc:Choice Requires="wps">
            <w:drawing>
              <wp:anchor distT="0" distB="0" distL="114300" distR="114300" simplePos="0" relativeHeight="251758592" behindDoc="0" locked="0" layoutInCell="1" allowOverlap="1" wp14:anchorId="26C8A11D" wp14:editId="79D98A22">
                <wp:simplePos x="0" y="0"/>
                <wp:positionH relativeFrom="margin">
                  <wp:posOffset>-37796</wp:posOffset>
                </wp:positionH>
                <wp:positionV relativeFrom="paragraph">
                  <wp:posOffset>3018790</wp:posOffset>
                </wp:positionV>
                <wp:extent cx="1224501" cy="818984"/>
                <wp:effectExtent l="0" t="0" r="13970" b="635"/>
                <wp:wrapNone/>
                <wp:docPr id="1145"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4501" cy="8189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00350C" w:rsidRDefault="00EE49CC" w:rsidP="0000350C">
                            <w:pPr>
                              <w:pStyle w:val="Quelle"/>
                            </w:pPr>
                            <w:r>
                              <w:t>Ergebnis</w:t>
                            </w:r>
                            <w:r w:rsidRPr="0000350C">
                              <w:rPr>
                                <w:rStyle w:val="Fett"/>
                                <w:b w:val="0"/>
                                <w:bCs w:val="0"/>
                              </w:rPr>
                              <w:t xml:space="preserve"> Nr. (Nummerierung mit AP verknüpft)</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6C8A11D" id="_x0000_s1322" type="#_x0000_t202" style="position:absolute;margin-left:-3pt;margin-top:237.7pt;width:96.4pt;height:64.5pt;z-index:2517585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" filled="f" stroked="f">
                <v:textbox inset="0,0,0,0">
                  <w:txbxContent>
                    <w:p w:rsidR="00EE49CC" w:rsidRPr="0000350C" w:rsidRDefault="00EE49CC" w:rsidP="0000350C">
                      <w:pPr>
                        <w:pStyle w:val="Quelle"/>
                      </w:pPr>
                      <w:r>
                        <w:t>Ergebnis</w:t>
                      </w:r>
                      <w:r w:rsidRPr="0000350C">
                        <w:rPr>
                          <w:rStyle w:val="Fett"/>
                          <w:b w:val="0"/>
                          <w:bCs w:val="0"/>
                        </w:rPr>
                        <w:t xml:space="preserve"> Nr. (Nummerierung mit AP verknüpft)</w:t>
                      </w:r>
                    </w:p>
                  </w:txbxContent>
                </v:textbox>
                <w10:wrap anchorx="margin"/>
              </v:shape>
            </w:pict>
          </mc:Fallback>
        </mc:AlternateContent>
      </w:r>
      <w:r w:rsidR="0000350C" w:rsidRPr="0000350C">
        <w:rPr>
          <w:noProof/>
          <w:lang w:val="de-AT" w:eastAsia="de-AT"/>
        </w:rPr>
        <mc:AlternateContent>
          <mc:Choice Requires="wps">
            <w:drawing>
              <wp:anchor distT="0" distB="0" distL="114300" distR="114300" simplePos="0" relativeHeight="251756544" behindDoc="0" locked="0" layoutInCell="1" allowOverlap="1" wp14:anchorId="76CE85F1" wp14:editId="6BF57857">
                <wp:simplePos x="0" y="0"/>
                <wp:positionH relativeFrom="margin">
                  <wp:posOffset>268963</wp:posOffset>
                </wp:positionH>
                <wp:positionV relativeFrom="paragraph">
                  <wp:posOffset>2773625</wp:posOffset>
                </wp:positionV>
                <wp:extent cx="556592" cy="453224"/>
                <wp:effectExtent l="0" t="0" r="15240" b="4445"/>
                <wp:wrapNone/>
                <wp:docPr id="1137"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592" cy="453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00350C" w:rsidRDefault="00EE49CC" w:rsidP="0000350C">
                            <w:pPr>
                              <w:pStyle w:val="Quelle"/>
                            </w:pPr>
                            <w:r w:rsidRPr="0000350C">
                              <w:rPr>
                                <w:rStyle w:val="Fett"/>
                                <w:b w:val="0"/>
                                <w:bCs w:val="0"/>
                              </w:rPr>
                              <w:t>MS</w:t>
                            </w:r>
                            <w:r>
                              <w:rPr>
                                <w:rStyle w:val="Fett"/>
                                <w:b w:val="0"/>
                                <w:bCs w:val="0"/>
                              </w:rPr>
                              <w:t>2</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6CE85F1" id="_x0000_s1323" type="#_x0000_t202" style="position:absolute;margin-left:21.2pt;margin-top:218.4pt;width:43.85pt;height:35.7pt;z-index:251756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" filled="f" stroked="f">
                <v:textbox inset="0,0,0,0">
                  <w:txbxContent>
                    <w:p w:rsidR="00EE49CC" w:rsidRPr="0000350C" w:rsidRDefault="00EE49CC" w:rsidP="0000350C">
                      <w:pPr>
                        <w:pStyle w:val="Quelle"/>
                      </w:pPr>
                      <w:r w:rsidRPr="0000350C">
                        <w:rPr>
                          <w:rStyle w:val="Fett"/>
                          <w:b w:val="0"/>
                          <w:bCs w:val="0"/>
                        </w:rPr>
                        <w:t>MS</w:t>
                      </w:r>
                      <w:r>
                        <w:rPr>
                          <w:rStyle w:val="Fett"/>
                          <w:b w:val="0"/>
                          <w:bCs w:val="0"/>
                        </w:rPr>
                        <w:t>2</w:t>
                      </w:r>
                    </w:p>
                  </w:txbxContent>
                </v:textbox>
                <w10:wrap anchorx="margin"/>
              </v:shape>
            </w:pict>
          </mc:Fallback>
        </mc:AlternateContent>
      </w:r>
      <w:r w:rsidR="0000350C" w:rsidRPr="0000350C">
        <w:rPr>
          <w:noProof/>
          <w:lang w:val="de-AT" w:eastAsia="de-AT"/>
        </w:rPr>
        <mc:AlternateContent>
          <mc:Choice Requires="wps">
            <w:drawing>
              <wp:anchor distT="0" distB="0" distL="114300" distR="114300" simplePos="0" relativeHeight="251754496" behindDoc="0" locked="0" layoutInCell="1" allowOverlap="1" wp14:anchorId="7C259FFC" wp14:editId="4A777464">
                <wp:simplePos x="0" y="0"/>
                <wp:positionH relativeFrom="margin">
                  <wp:posOffset>268219</wp:posOffset>
                </wp:positionH>
                <wp:positionV relativeFrom="paragraph">
                  <wp:posOffset>2470730</wp:posOffset>
                </wp:positionV>
                <wp:extent cx="556592" cy="453224"/>
                <wp:effectExtent l="0" t="0" r="15240" b="4445"/>
                <wp:wrapNone/>
                <wp:docPr id="1136"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592" cy="453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00350C" w:rsidRDefault="00EE49CC" w:rsidP="0000350C">
                            <w:pPr>
                              <w:pStyle w:val="Quelle"/>
                            </w:pPr>
                            <w:r w:rsidRPr="0000350C">
                              <w:rPr>
                                <w:rStyle w:val="Fett"/>
                                <w:b w:val="0"/>
                                <w:bCs w:val="0"/>
                              </w:rPr>
                              <w:t>MS1</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C259FFC" id="_x0000_s1324" type="#_x0000_t202" style="position:absolute;margin-left:21.1pt;margin-top:194.55pt;width:43.85pt;height:35.7pt;z-index:251754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" filled="f" stroked="f">
                <v:textbox inset="0,0,0,0">
                  <w:txbxContent>
                    <w:p w:rsidR="00EE49CC" w:rsidRPr="0000350C" w:rsidRDefault="00EE49CC" w:rsidP="0000350C">
                      <w:pPr>
                        <w:pStyle w:val="Quelle"/>
                      </w:pPr>
                      <w:r w:rsidRPr="0000350C">
                        <w:rPr>
                          <w:rStyle w:val="Fett"/>
                          <w:b w:val="0"/>
                          <w:bCs w:val="0"/>
                        </w:rPr>
                        <w:t>MS1</w:t>
                      </w:r>
                    </w:p>
                  </w:txbxContent>
                </v:textbox>
                <w10:wrap anchorx="margin"/>
              </v:shape>
            </w:pict>
          </mc:Fallback>
        </mc:AlternateContent>
      </w:r>
      <w:r w:rsidR="0000350C" w:rsidRPr="0000350C">
        <w:rPr>
          <w:noProof/>
          <w:lang w:val="de-AT" w:eastAsia="de-AT"/>
        </w:rPr>
        <mc:AlternateContent>
          <mc:Choice Requires="wps">
            <w:drawing>
              <wp:anchor distT="0" distB="0" distL="114300" distR="114300" simplePos="0" relativeHeight="251752448" behindDoc="0" locked="0" layoutInCell="1" allowOverlap="1" wp14:anchorId="071AC7CE" wp14:editId="296FE302">
                <wp:simplePos x="0" y="0"/>
                <wp:positionH relativeFrom="margin">
                  <wp:posOffset>-33931</wp:posOffset>
                </wp:positionH>
                <wp:positionV relativeFrom="paragraph">
                  <wp:posOffset>1874382</wp:posOffset>
                </wp:positionV>
                <wp:extent cx="1240403" cy="803082"/>
                <wp:effectExtent l="0" t="0" r="17145" b="16510"/>
                <wp:wrapNone/>
                <wp:docPr id="1135"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0403" cy="8030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00350C" w:rsidRDefault="00EE49CC" w:rsidP="0000350C">
                            <w:pPr>
                              <w:pStyle w:val="Quelle"/>
                            </w:pPr>
                            <w:r w:rsidRPr="0000350C">
                              <w:rPr>
                                <w:rStyle w:val="Fett"/>
                                <w:b w:val="0"/>
                                <w:bCs w:val="0"/>
                              </w:rPr>
                              <w:t>Meilenstein Nr. (Nummerierung nicht mit AP verknüpft)</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71AC7CE" id="_x0000_s1325" type="#_x0000_t202" style="position:absolute;margin-left:-2.65pt;margin-top:147.6pt;width:97.65pt;height:63.25pt;z-index:251752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" filled="f" stroked="f">
                <v:textbox inset="0,0,0,0">
                  <w:txbxContent>
                    <w:p w:rsidR="00EE49CC" w:rsidRPr="0000350C" w:rsidRDefault="00EE49CC" w:rsidP="0000350C">
                      <w:pPr>
                        <w:pStyle w:val="Quelle"/>
                      </w:pPr>
                      <w:r w:rsidRPr="0000350C">
                        <w:rPr>
                          <w:rStyle w:val="Fett"/>
                          <w:b w:val="0"/>
                          <w:bCs w:val="0"/>
                        </w:rPr>
                        <w:t>Meilenstein Nr. (Nummerierung nicht mit AP verknüpft)</w:t>
                      </w:r>
                    </w:p>
                  </w:txbxContent>
                </v:textbox>
                <w10:wrap anchorx="margin"/>
              </v:shape>
            </w:pict>
          </mc:Fallback>
        </mc:AlternateContent>
      </w:r>
      <w:r w:rsidR="0000350C">
        <w:rPr>
          <w:noProof/>
          <w:lang w:val="de-AT" w:eastAsia="de-AT"/>
        </w:rPr>
        <mc:AlternateContent>
          <mc:Choice Requires="wps">
            <w:drawing>
              <wp:anchor distT="0" distB="0" distL="114300" distR="114300" simplePos="0" relativeHeight="251750400" behindDoc="0" locked="0" layoutInCell="1" allowOverlap="1">
                <wp:simplePos x="0" y="0"/>
                <wp:positionH relativeFrom="column">
                  <wp:posOffset>-344032</wp:posOffset>
                </wp:positionH>
                <wp:positionV relativeFrom="paragraph">
                  <wp:posOffset>-296324</wp:posOffset>
                </wp:positionV>
                <wp:extent cx="9668786" cy="2378626"/>
                <wp:effectExtent l="0" t="0" r="8890" b="3175"/>
                <wp:wrapNone/>
                <wp:docPr id="1134" name="Rechteck 1134"/>
                <wp:cNvGraphicFramePr/>
                <a:graphic xmlns:a="http://schemas.openxmlformats.org/drawingml/2006/main">
                  <a:graphicData uri="http://schemas.microsoft.com/office/word/2010/wordprocessingShape">
                    <wps:wsp>
                      <wps:cNvSpPr/>
                      <wps:spPr>
                        <a:xfrm>
                          <a:off x="0" y="0"/>
                          <a:ext cx="9668786" cy="2378626"/>
                        </a:xfrm>
                        <a:prstGeom prst="rect">
                          <a:avLst/>
                        </a:prstGeom>
                        <a:solidFill>
                          <a:schemeClr val="bg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B2BBB1C" id="Rechteck 1134" o:spid="_x0000_s1026" style="position:absolute;margin-left:-27.1pt;margin-top:-23.35pt;width:761.3pt;height:187.3pt;z-index:251750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" fillcolor="white [3214]" stroked="f" strokeweight="1pt"/>
            </w:pict>
          </mc:Fallback>
        </mc:AlternateContent>
      </w:r>
      <w:r w:rsidR="0000350C" w:rsidRPr="0000350C">
        <w:rPr>
          <w:noProof/>
          <w:lang w:val="de-AT" w:eastAsia="de-AT"/>
        </w:rPr>
        <mc:AlternateContent>
          <mc:Choice Requires="wpg">
            <w:drawing>
              <wp:anchor distT="0" distB="0" distL="114300" distR="114300" simplePos="0" relativeHeight="251749376" behindDoc="1" locked="0" layoutInCell="1" allowOverlap="1">
                <wp:simplePos x="0" y="0"/>
                <wp:positionH relativeFrom="page">
                  <wp:posOffset>882595</wp:posOffset>
                </wp:positionH>
                <wp:positionV relativeFrom="margin">
                  <wp:align>top</wp:align>
                </wp:positionV>
                <wp:extent cx="8942705" cy="5484882"/>
                <wp:effectExtent l="0" t="0" r="0" b="1905"/>
                <wp:wrapNone/>
                <wp:docPr id="1111" name="Gruppieren 1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42705" cy="5484882"/>
                          <a:chOff x="1396" y="1592"/>
                          <a:chExt cx="14083" cy="8575"/>
                        </a:xfrm>
                      </wpg:grpSpPr>
                      <wps:wsp>
                        <wps:cNvPr id="1118" name="docshape510"/>
                        <wps:cNvSpPr>
                          <a:spLocks/>
                        </wps:cNvSpPr>
                        <wps:spPr bwMode="auto">
                          <a:xfrm>
                            <a:off x="1396" y="1592"/>
                            <a:ext cx="14083" cy="3259"/>
                          </a:xfrm>
                          <a:custGeom>
                            <a:avLst/>
                            <a:gdLst>
                              <a:gd name="T0" fmla="+- 0 15478 1396"/>
                              <a:gd name="T1" fmla="*/ T0 w 14083"/>
                              <a:gd name="T2" fmla="+- 0 1592 1592"/>
                              <a:gd name="T3" fmla="*/ 1592 h 3259"/>
                              <a:gd name="T4" fmla="+- 0 15449 1396"/>
                              <a:gd name="T5" fmla="*/ T4 w 14083"/>
                              <a:gd name="T6" fmla="+- 0 1592 1592"/>
                              <a:gd name="T7" fmla="*/ 1592 h 3259"/>
                              <a:gd name="T8" fmla="+- 0 1427 1396"/>
                              <a:gd name="T9" fmla="*/ T8 w 14083"/>
                              <a:gd name="T10" fmla="+- 0 1592 1592"/>
                              <a:gd name="T11" fmla="*/ 1592 h 3259"/>
                              <a:gd name="T12" fmla="+- 0 1396 1396"/>
                              <a:gd name="T13" fmla="*/ T12 w 14083"/>
                              <a:gd name="T14" fmla="+- 0 1592 1592"/>
                              <a:gd name="T15" fmla="*/ 1592 h 3259"/>
                              <a:gd name="T16" fmla="+- 0 1396 1396"/>
                              <a:gd name="T17" fmla="*/ T16 w 14083"/>
                              <a:gd name="T18" fmla="+- 0 1622 1592"/>
                              <a:gd name="T19" fmla="*/ 1622 h 3259"/>
                              <a:gd name="T20" fmla="+- 0 1396 1396"/>
                              <a:gd name="T21" fmla="*/ T20 w 14083"/>
                              <a:gd name="T22" fmla="+- 0 4851 1592"/>
                              <a:gd name="T23" fmla="*/ 4851 h 3259"/>
                              <a:gd name="T24" fmla="+- 0 1427 1396"/>
                              <a:gd name="T25" fmla="*/ T24 w 14083"/>
                              <a:gd name="T26" fmla="+- 0 4851 1592"/>
                              <a:gd name="T27" fmla="*/ 4851 h 3259"/>
                              <a:gd name="T28" fmla="+- 0 1427 1396"/>
                              <a:gd name="T29" fmla="*/ T28 w 14083"/>
                              <a:gd name="T30" fmla="+- 0 1622 1592"/>
                              <a:gd name="T31" fmla="*/ 1622 h 3259"/>
                              <a:gd name="T32" fmla="+- 0 15448 1396"/>
                              <a:gd name="T33" fmla="*/ T32 w 14083"/>
                              <a:gd name="T34" fmla="+- 0 1622 1592"/>
                              <a:gd name="T35" fmla="*/ 1622 h 3259"/>
                              <a:gd name="T36" fmla="+- 0 15448 1396"/>
                              <a:gd name="T37" fmla="*/ T36 w 14083"/>
                              <a:gd name="T38" fmla="+- 0 4851 1592"/>
                              <a:gd name="T39" fmla="*/ 4851 h 3259"/>
                              <a:gd name="T40" fmla="+- 0 15478 1396"/>
                              <a:gd name="T41" fmla="*/ T40 w 14083"/>
                              <a:gd name="T42" fmla="+- 0 4851 1592"/>
                              <a:gd name="T43" fmla="*/ 4851 h 3259"/>
                              <a:gd name="T44" fmla="+- 0 15478 1396"/>
                              <a:gd name="T45" fmla="*/ T44 w 14083"/>
                              <a:gd name="T46" fmla="+- 0 1622 1592"/>
                              <a:gd name="T47" fmla="*/ 1622 h 3259"/>
                              <a:gd name="T48" fmla="+- 0 15478 1396"/>
                              <a:gd name="T49" fmla="*/ T48 w 14083"/>
                              <a:gd name="T50" fmla="+- 0 1592 1592"/>
                              <a:gd name="T51" fmla="*/ 1592 h 32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4083" h="3259">
                                <a:moveTo>
                                  <a:pt x="14082" y="0"/>
                                </a:moveTo>
                                <a:lnTo>
                                  <a:pt x="14053" y="0"/>
                                </a:lnTo>
                                <a:lnTo>
                                  <a:pt x="31" y="0"/>
                                </a:lnTo>
                                <a:lnTo>
                                  <a:pt x="0" y="0"/>
                                </a:lnTo>
                                <a:lnTo>
                                  <a:pt x="0" y="30"/>
                                </a:lnTo>
                                <a:lnTo>
                                  <a:pt x="0" y="3259"/>
                                </a:lnTo>
                                <a:lnTo>
                                  <a:pt x="31" y="3259"/>
                                </a:lnTo>
                                <a:lnTo>
                                  <a:pt x="31" y="30"/>
                                </a:lnTo>
                                <a:lnTo>
                                  <a:pt x="14052" y="30"/>
                                </a:lnTo>
                                <a:lnTo>
                                  <a:pt x="14052" y="3259"/>
                                </a:lnTo>
                                <a:lnTo>
                                  <a:pt x="14082" y="3259"/>
                                </a:lnTo>
                                <a:lnTo>
                                  <a:pt x="14082" y="30"/>
                                </a:lnTo>
                                <a:lnTo>
                                  <a:pt x="1408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19" name="docshape511"/>
                        <wps:cNvSpPr>
                          <a:spLocks/>
                        </wps:cNvSpPr>
                        <wps:spPr bwMode="auto">
                          <a:xfrm>
                            <a:off x="1441" y="4881"/>
                            <a:ext cx="14008" cy="826"/>
                          </a:xfrm>
                          <a:custGeom>
                            <a:avLst/>
                            <a:gdLst>
                              <a:gd name="T0" fmla="+- 0 3393 1442"/>
                              <a:gd name="T1" fmla="*/ T0 w 14008"/>
                              <a:gd name="T2" fmla="+- 0 4881 4881"/>
                              <a:gd name="T3" fmla="*/ 4881 h 826"/>
                              <a:gd name="T4" fmla="+- 0 1442 1442"/>
                              <a:gd name="T5" fmla="*/ T4 w 14008"/>
                              <a:gd name="T6" fmla="+- 0 4881 4881"/>
                              <a:gd name="T7" fmla="*/ 4881 h 826"/>
                              <a:gd name="T8" fmla="+- 0 1442 1442"/>
                              <a:gd name="T9" fmla="*/ T8 w 14008"/>
                              <a:gd name="T10" fmla="+- 0 5707 4881"/>
                              <a:gd name="T11" fmla="*/ 5707 h 826"/>
                              <a:gd name="T12" fmla="+- 0 3393 1442"/>
                              <a:gd name="T13" fmla="*/ T12 w 14008"/>
                              <a:gd name="T14" fmla="+- 0 5707 4881"/>
                              <a:gd name="T15" fmla="*/ 5707 h 826"/>
                              <a:gd name="T16" fmla="+- 0 3393 1442"/>
                              <a:gd name="T17" fmla="*/ T16 w 14008"/>
                              <a:gd name="T18" fmla="+- 0 4881 4881"/>
                              <a:gd name="T19" fmla="*/ 4881 h 826"/>
                              <a:gd name="T20" fmla="+- 0 5135 1442"/>
                              <a:gd name="T21" fmla="*/ T20 w 14008"/>
                              <a:gd name="T22" fmla="+- 0 4881 4881"/>
                              <a:gd name="T23" fmla="*/ 4881 h 826"/>
                              <a:gd name="T24" fmla="+- 0 3423 1442"/>
                              <a:gd name="T25" fmla="*/ T24 w 14008"/>
                              <a:gd name="T26" fmla="+- 0 4881 4881"/>
                              <a:gd name="T27" fmla="*/ 4881 h 826"/>
                              <a:gd name="T28" fmla="+- 0 3423 1442"/>
                              <a:gd name="T29" fmla="*/ T28 w 14008"/>
                              <a:gd name="T30" fmla="+- 0 5707 4881"/>
                              <a:gd name="T31" fmla="*/ 5707 h 826"/>
                              <a:gd name="T32" fmla="+- 0 5135 1442"/>
                              <a:gd name="T33" fmla="*/ T32 w 14008"/>
                              <a:gd name="T34" fmla="+- 0 5707 4881"/>
                              <a:gd name="T35" fmla="*/ 5707 h 826"/>
                              <a:gd name="T36" fmla="+- 0 5135 1442"/>
                              <a:gd name="T37" fmla="*/ T36 w 14008"/>
                              <a:gd name="T38" fmla="+- 0 4881 4881"/>
                              <a:gd name="T39" fmla="*/ 4881 h 826"/>
                              <a:gd name="T40" fmla="+- 0 6576 1442"/>
                              <a:gd name="T41" fmla="*/ T40 w 14008"/>
                              <a:gd name="T42" fmla="+- 0 4881 4881"/>
                              <a:gd name="T43" fmla="*/ 4881 h 826"/>
                              <a:gd name="T44" fmla="+- 0 5165 1442"/>
                              <a:gd name="T45" fmla="*/ T44 w 14008"/>
                              <a:gd name="T46" fmla="+- 0 4881 4881"/>
                              <a:gd name="T47" fmla="*/ 4881 h 826"/>
                              <a:gd name="T48" fmla="+- 0 5165 1442"/>
                              <a:gd name="T49" fmla="*/ T48 w 14008"/>
                              <a:gd name="T50" fmla="+- 0 5707 4881"/>
                              <a:gd name="T51" fmla="*/ 5707 h 826"/>
                              <a:gd name="T52" fmla="+- 0 6576 1442"/>
                              <a:gd name="T53" fmla="*/ T52 w 14008"/>
                              <a:gd name="T54" fmla="+- 0 5707 4881"/>
                              <a:gd name="T55" fmla="*/ 5707 h 826"/>
                              <a:gd name="T56" fmla="+- 0 6576 1442"/>
                              <a:gd name="T57" fmla="*/ T56 w 14008"/>
                              <a:gd name="T58" fmla="+- 0 4881 4881"/>
                              <a:gd name="T59" fmla="*/ 4881 h 826"/>
                              <a:gd name="T60" fmla="+- 0 8273 1442"/>
                              <a:gd name="T61" fmla="*/ T60 w 14008"/>
                              <a:gd name="T62" fmla="+- 0 4881 4881"/>
                              <a:gd name="T63" fmla="*/ 4881 h 826"/>
                              <a:gd name="T64" fmla="+- 0 6606 1442"/>
                              <a:gd name="T65" fmla="*/ T64 w 14008"/>
                              <a:gd name="T66" fmla="+- 0 4881 4881"/>
                              <a:gd name="T67" fmla="*/ 4881 h 826"/>
                              <a:gd name="T68" fmla="+- 0 6606 1442"/>
                              <a:gd name="T69" fmla="*/ T68 w 14008"/>
                              <a:gd name="T70" fmla="+- 0 5707 4881"/>
                              <a:gd name="T71" fmla="*/ 5707 h 826"/>
                              <a:gd name="T72" fmla="+- 0 8273 1442"/>
                              <a:gd name="T73" fmla="*/ T72 w 14008"/>
                              <a:gd name="T74" fmla="+- 0 5707 4881"/>
                              <a:gd name="T75" fmla="*/ 5707 h 826"/>
                              <a:gd name="T76" fmla="+- 0 8273 1442"/>
                              <a:gd name="T77" fmla="*/ T76 w 14008"/>
                              <a:gd name="T78" fmla="+- 0 4881 4881"/>
                              <a:gd name="T79" fmla="*/ 4881 h 826"/>
                              <a:gd name="T80" fmla="+- 0 11801 1442"/>
                              <a:gd name="T81" fmla="*/ T80 w 14008"/>
                              <a:gd name="T82" fmla="+- 0 4881 4881"/>
                              <a:gd name="T83" fmla="*/ 4881 h 826"/>
                              <a:gd name="T84" fmla="+- 0 8303 1442"/>
                              <a:gd name="T85" fmla="*/ T84 w 14008"/>
                              <a:gd name="T86" fmla="+- 0 4881 4881"/>
                              <a:gd name="T87" fmla="*/ 4881 h 826"/>
                              <a:gd name="T88" fmla="+- 0 8303 1442"/>
                              <a:gd name="T89" fmla="*/ T88 w 14008"/>
                              <a:gd name="T90" fmla="+- 0 5707 4881"/>
                              <a:gd name="T91" fmla="*/ 5707 h 826"/>
                              <a:gd name="T92" fmla="+- 0 11801 1442"/>
                              <a:gd name="T93" fmla="*/ T92 w 14008"/>
                              <a:gd name="T94" fmla="+- 0 5707 4881"/>
                              <a:gd name="T95" fmla="*/ 5707 h 826"/>
                              <a:gd name="T96" fmla="+- 0 11801 1442"/>
                              <a:gd name="T97" fmla="*/ T96 w 14008"/>
                              <a:gd name="T98" fmla="+- 0 4881 4881"/>
                              <a:gd name="T99" fmla="*/ 4881 h 826"/>
                              <a:gd name="T100" fmla="+- 0 13167 1442"/>
                              <a:gd name="T101" fmla="*/ T100 w 14008"/>
                              <a:gd name="T102" fmla="+- 0 4881 4881"/>
                              <a:gd name="T103" fmla="*/ 4881 h 826"/>
                              <a:gd name="T104" fmla="+- 0 11831 1442"/>
                              <a:gd name="T105" fmla="*/ T104 w 14008"/>
                              <a:gd name="T106" fmla="+- 0 4881 4881"/>
                              <a:gd name="T107" fmla="*/ 4881 h 826"/>
                              <a:gd name="T108" fmla="+- 0 11831 1442"/>
                              <a:gd name="T109" fmla="*/ T108 w 14008"/>
                              <a:gd name="T110" fmla="+- 0 5707 4881"/>
                              <a:gd name="T111" fmla="*/ 5707 h 826"/>
                              <a:gd name="T112" fmla="+- 0 13167 1442"/>
                              <a:gd name="T113" fmla="*/ T112 w 14008"/>
                              <a:gd name="T114" fmla="+- 0 5707 4881"/>
                              <a:gd name="T115" fmla="*/ 5707 h 826"/>
                              <a:gd name="T116" fmla="+- 0 13167 1442"/>
                              <a:gd name="T117" fmla="*/ T116 w 14008"/>
                              <a:gd name="T118" fmla="+- 0 4881 4881"/>
                              <a:gd name="T119" fmla="*/ 4881 h 826"/>
                              <a:gd name="T120" fmla="+- 0 15449 1442"/>
                              <a:gd name="T121" fmla="*/ T120 w 14008"/>
                              <a:gd name="T122" fmla="+- 0 4881 4881"/>
                              <a:gd name="T123" fmla="*/ 4881 h 826"/>
                              <a:gd name="T124" fmla="+- 0 13197 1442"/>
                              <a:gd name="T125" fmla="*/ T124 w 14008"/>
                              <a:gd name="T126" fmla="+- 0 4881 4881"/>
                              <a:gd name="T127" fmla="*/ 4881 h 826"/>
                              <a:gd name="T128" fmla="+- 0 13197 1442"/>
                              <a:gd name="T129" fmla="*/ T128 w 14008"/>
                              <a:gd name="T130" fmla="+- 0 5707 4881"/>
                              <a:gd name="T131" fmla="*/ 5707 h 826"/>
                              <a:gd name="T132" fmla="+- 0 15449 1442"/>
                              <a:gd name="T133" fmla="*/ T132 w 14008"/>
                              <a:gd name="T134" fmla="+- 0 5707 4881"/>
                              <a:gd name="T135" fmla="*/ 5707 h 826"/>
                              <a:gd name="T136" fmla="+- 0 15449 1442"/>
                              <a:gd name="T137" fmla="*/ T136 w 14008"/>
                              <a:gd name="T138" fmla="+- 0 4881 4881"/>
                              <a:gd name="T139" fmla="*/ 4881 h 8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14008" h="826">
                                <a:moveTo>
                                  <a:pt x="1951" y="0"/>
                                </a:moveTo>
                                <a:lnTo>
                                  <a:pt x="0" y="0"/>
                                </a:lnTo>
                                <a:lnTo>
                                  <a:pt x="0" y="826"/>
                                </a:lnTo>
                                <a:lnTo>
                                  <a:pt x="1951" y="826"/>
                                </a:lnTo>
                                <a:lnTo>
                                  <a:pt x="1951" y="0"/>
                                </a:lnTo>
                                <a:close/>
                                <a:moveTo>
                                  <a:pt x="3693" y="0"/>
                                </a:moveTo>
                                <a:lnTo>
                                  <a:pt x="1981" y="0"/>
                                </a:lnTo>
                                <a:lnTo>
                                  <a:pt x="1981" y="826"/>
                                </a:lnTo>
                                <a:lnTo>
                                  <a:pt x="3693" y="826"/>
                                </a:lnTo>
                                <a:lnTo>
                                  <a:pt x="3693" y="0"/>
                                </a:lnTo>
                                <a:close/>
                                <a:moveTo>
                                  <a:pt x="5134" y="0"/>
                                </a:moveTo>
                                <a:lnTo>
                                  <a:pt x="3723" y="0"/>
                                </a:lnTo>
                                <a:lnTo>
                                  <a:pt x="3723" y="826"/>
                                </a:lnTo>
                                <a:lnTo>
                                  <a:pt x="5134" y="826"/>
                                </a:lnTo>
                                <a:lnTo>
                                  <a:pt x="5134" y="0"/>
                                </a:lnTo>
                                <a:close/>
                                <a:moveTo>
                                  <a:pt x="6831" y="0"/>
                                </a:moveTo>
                                <a:lnTo>
                                  <a:pt x="5164" y="0"/>
                                </a:lnTo>
                                <a:lnTo>
                                  <a:pt x="5164" y="826"/>
                                </a:lnTo>
                                <a:lnTo>
                                  <a:pt x="6831" y="826"/>
                                </a:lnTo>
                                <a:lnTo>
                                  <a:pt x="6831" y="0"/>
                                </a:lnTo>
                                <a:close/>
                                <a:moveTo>
                                  <a:pt x="10359" y="0"/>
                                </a:moveTo>
                                <a:lnTo>
                                  <a:pt x="6861" y="0"/>
                                </a:lnTo>
                                <a:lnTo>
                                  <a:pt x="6861" y="826"/>
                                </a:lnTo>
                                <a:lnTo>
                                  <a:pt x="10359" y="826"/>
                                </a:lnTo>
                                <a:lnTo>
                                  <a:pt x="10359" y="0"/>
                                </a:lnTo>
                                <a:close/>
                                <a:moveTo>
                                  <a:pt x="11725" y="0"/>
                                </a:moveTo>
                                <a:lnTo>
                                  <a:pt x="10389" y="0"/>
                                </a:lnTo>
                                <a:lnTo>
                                  <a:pt x="10389" y="826"/>
                                </a:lnTo>
                                <a:lnTo>
                                  <a:pt x="11725" y="826"/>
                                </a:lnTo>
                                <a:lnTo>
                                  <a:pt x="11725" y="0"/>
                                </a:lnTo>
                                <a:close/>
                                <a:moveTo>
                                  <a:pt x="14007" y="0"/>
                                </a:moveTo>
                                <a:lnTo>
                                  <a:pt x="11755" y="0"/>
                                </a:lnTo>
                                <a:lnTo>
                                  <a:pt x="11755" y="826"/>
                                </a:lnTo>
                                <a:lnTo>
                                  <a:pt x="14007" y="826"/>
                                </a:lnTo>
                                <a:lnTo>
                                  <a:pt x="14007" y="0"/>
                                </a:lnTo>
                                <a:close/>
                              </a:path>
                            </a:pathLst>
                          </a:custGeom>
                          <a:solidFill>
                            <a:srgbClr val="E6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20" name="docshape512"/>
                        <wps:cNvSpPr>
                          <a:spLocks/>
                        </wps:cNvSpPr>
                        <wps:spPr bwMode="auto">
                          <a:xfrm>
                            <a:off x="1396" y="4851"/>
                            <a:ext cx="14083" cy="1803"/>
                          </a:xfrm>
                          <a:custGeom>
                            <a:avLst/>
                            <a:gdLst>
                              <a:gd name="T0" fmla="+- 0 1396 1396"/>
                              <a:gd name="T1" fmla="*/ T0 w 14083"/>
                              <a:gd name="T2" fmla="+- 0 6654 4851"/>
                              <a:gd name="T3" fmla="*/ 6654 h 1803"/>
                              <a:gd name="T4" fmla="+- 0 3423 1396"/>
                              <a:gd name="T5" fmla="*/ T4 w 14083"/>
                              <a:gd name="T6" fmla="+- 0 6203 4851"/>
                              <a:gd name="T7" fmla="*/ 6203 h 1803"/>
                              <a:gd name="T8" fmla="+- 0 3423 1396"/>
                              <a:gd name="T9" fmla="*/ T8 w 14083"/>
                              <a:gd name="T10" fmla="+- 0 6654 4851"/>
                              <a:gd name="T11" fmla="*/ 6654 h 1803"/>
                              <a:gd name="T12" fmla="+- 0 3423 1396"/>
                              <a:gd name="T13" fmla="*/ T12 w 14083"/>
                              <a:gd name="T14" fmla="+- 0 4851 4851"/>
                              <a:gd name="T15" fmla="*/ 4851 h 1803"/>
                              <a:gd name="T16" fmla="+- 0 3393 1396"/>
                              <a:gd name="T17" fmla="*/ T16 w 14083"/>
                              <a:gd name="T18" fmla="+- 0 5707 4851"/>
                              <a:gd name="T19" fmla="*/ 5707 h 1803"/>
                              <a:gd name="T20" fmla="+- 0 1427 1396"/>
                              <a:gd name="T21" fmla="*/ T20 w 14083"/>
                              <a:gd name="T22" fmla="+- 0 6172 4851"/>
                              <a:gd name="T23" fmla="*/ 6172 h 1803"/>
                              <a:gd name="T24" fmla="+- 0 3393 1396"/>
                              <a:gd name="T25" fmla="*/ T24 w 14083"/>
                              <a:gd name="T26" fmla="+- 0 5707 4851"/>
                              <a:gd name="T27" fmla="*/ 5707 h 1803"/>
                              <a:gd name="T28" fmla="+- 0 3393 1396"/>
                              <a:gd name="T29" fmla="*/ T28 w 14083"/>
                              <a:gd name="T30" fmla="+- 0 4881 4851"/>
                              <a:gd name="T31" fmla="*/ 4881 h 1803"/>
                              <a:gd name="T32" fmla="+- 0 1396 1396"/>
                              <a:gd name="T33" fmla="*/ T32 w 14083"/>
                              <a:gd name="T34" fmla="+- 0 4851 4851"/>
                              <a:gd name="T35" fmla="*/ 4851 h 1803"/>
                              <a:gd name="T36" fmla="+- 0 1396 1396"/>
                              <a:gd name="T37" fmla="*/ T36 w 14083"/>
                              <a:gd name="T38" fmla="+- 0 5737 4851"/>
                              <a:gd name="T39" fmla="*/ 5737 h 1803"/>
                              <a:gd name="T40" fmla="+- 0 1396 1396"/>
                              <a:gd name="T41" fmla="*/ T40 w 14083"/>
                              <a:gd name="T42" fmla="+- 0 6202 4851"/>
                              <a:gd name="T43" fmla="*/ 6202 h 1803"/>
                              <a:gd name="T44" fmla="+- 0 3423 1396"/>
                              <a:gd name="T45" fmla="*/ T44 w 14083"/>
                              <a:gd name="T46" fmla="+- 0 6202 4851"/>
                              <a:gd name="T47" fmla="*/ 6202 h 1803"/>
                              <a:gd name="T48" fmla="+- 0 3423 1396"/>
                              <a:gd name="T49" fmla="*/ T48 w 14083"/>
                              <a:gd name="T50" fmla="+- 0 6172 4851"/>
                              <a:gd name="T51" fmla="*/ 6172 h 1803"/>
                              <a:gd name="T52" fmla="+- 0 5135 1396"/>
                              <a:gd name="T53" fmla="*/ T52 w 14083"/>
                              <a:gd name="T54" fmla="+- 0 5707 4851"/>
                              <a:gd name="T55" fmla="*/ 5707 h 1803"/>
                              <a:gd name="T56" fmla="+- 0 5135 1396"/>
                              <a:gd name="T57" fmla="*/ T56 w 14083"/>
                              <a:gd name="T58" fmla="+- 0 4881 4851"/>
                              <a:gd name="T59" fmla="*/ 4881 h 1803"/>
                              <a:gd name="T60" fmla="+- 0 5135 1396"/>
                              <a:gd name="T61" fmla="*/ T60 w 14083"/>
                              <a:gd name="T62" fmla="+- 0 6203 4851"/>
                              <a:gd name="T63" fmla="*/ 6203 h 1803"/>
                              <a:gd name="T64" fmla="+- 0 5165 1396"/>
                              <a:gd name="T65" fmla="*/ T64 w 14083"/>
                              <a:gd name="T66" fmla="+- 0 6203 4851"/>
                              <a:gd name="T67" fmla="*/ 6203 h 1803"/>
                              <a:gd name="T68" fmla="+- 0 6576 1396"/>
                              <a:gd name="T69" fmla="*/ T68 w 14083"/>
                              <a:gd name="T70" fmla="+- 0 6654 4851"/>
                              <a:gd name="T71" fmla="*/ 6654 h 1803"/>
                              <a:gd name="T72" fmla="+- 0 8273 1396"/>
                              <a:gd name="T73" fmla="*/ T72 w 14083"/>
                              <a:gd name="T74" fmla="+- 0 4851 4851"/>
                              <a:gd name="T75" fmla="*/ 4851 h 1803"/>
                              <a:gd name="T76" fmla="+- 0 6576 1396"/>
                              <a:gd name="T77" fmla="*/ T76 w 14083"/>
                              <a:gd name="T78" fmla="+- 0 4851 4851"/>
                              <a:gd name="T79" fmla="*/ 4851 h 1803"/>
                              <a:gd name="T80" fmla="+- 0 6576 1396"/>
                              <a:gd name="T81" fmla="*/ T80 w 14083"/>
                              <a:gd name="T82" fmla="+- 0 5737 4851"/>
                              <a:gd name="T83" fmla="*/ 5737 h 1803"/>
                              <a:gd name="T84" fmla="+- 0 5165 1396"/>
                              <a:gd name="T85" fmla="*/ T84 w 14083"/>
                              <a:gd name="T86" fmla="+- 0 5737 4851"/>
                              <a:gd name="T87" fmla="*/ 5737 h 1803"/>
                              <a:gd name="T88" fmla="+- 0 5165 1396"/>
                              <a:gd name="T89" fmla="*/ T88 w 14083"/>
                              <a:gd name="T90" fmla="+- 0 5707 4851"/>
                              <a:gd name="T91" fmla="*/ 5707 h 1803"/>
                              <a:gd name="T92" fmla="+- 0 6576 1396"/>
                              <a:gd name="T93" fmla="*/ T92 w 14083"/>
                              <a:gd name="T94" fmla="+- 0 4851 4851"/>
                              <a:gd name="T95" fmla="*/ 4851 h 1803"/>
                              <a:gd name="T96" fmla="+- 0 5135 1396"/>
                              <a:gd name="T97" fmla="*/ T96 w 14083"/>
                              <a:gd name="T98" fmla="+- 0 4881 4851"/>
                              <a:gd name="T99" fmla="*/ 4881 h 1803"/>
                              <a:gd name="T100" fmla="+- 0 5135 1396"/>
                              <a:gd name="T101" fmla="*/ T100 w 14083"/>
                              <a:gd name="T102" fmla="+- 0 5737 4851"/>
                              <a:gd name="T103" fmla="*/ 5737 h 1803"/>
                              <a:gd name="T104" fmla="+- 0 5165 1396"/>
                              <a:gd name="T105" fmla="*/ T104 w 14083"/>
                              <a:gd name="T106" fmla="+- 0 6202 4851"/>
                              <a:gd name="T107" fmla="*/ 6202 h 1803"/>
                              <a:gd name="T108" fmla="+- 0 6606 1396"/>
                              <a:gd name="T109" fmla="*/ T108 w 14083"/>
                              <a:gd name="T110" fmla="+- 0 6202 4851"/>
                              <a:gd name="T111" fmla="*/ 6202 h 1803"/>
                              <a:gd name="T112" fmla="+- 0 6606 1396"/>
                              <a:gd name="T113" fmla="*/ T112 w 14083"/>
                              <a:gd name="T114" fmla="+- 0 6172 4851"/>
                              <a:gd name="T115" fmla="*/ 6172 h 1803"/>
                              <a:gd name="T116" fmla="+- 0 8273 1396"/>
                              <a:gd name="T117" fmla="*/ T116 w 14083"/>
                              <a:gd name="T118" fmla="+- 0 5707 4851"/>
                              <a:gd name="T119" fmla="*/ 5707 h 1803"/>
                              <a:gd name="T120" fmla="+- 0 8273 1396"/>
                              <a:gd name="T121" fmla="*/ T120 w 14083"/>
                              <a:gd name="T122" fmla="+- 0 4881 4851"/>
                              <a:gd name="T123" fmla="*/ 4881 h 1803"/>
                              <a:gd name="T124" fmla="+- 0 8273 1396"/>
                              <a:gd name="T125" fmla="*/ T124 w 14083"/>
                              <a:gd name="T126" fmla="+- 0 6203 4851"/>
                              <a:gd name="T127" fmla="*/ 6203 h 1803"/>
                              <a:gd name="T128" fmla="+- 0 8303 1396"/>
                              <a:gd name="T129" fmla="*/ T128 w 14083"/>
                              <a:gd name="T130" fmla="+- 0 6203 4851"/>
                              <a:gd name="T131" fmla="*/ 6203 h 1803"/>
                              <a:gd name="T132" fmla="+- 0 11801 1396"/>
                              <a:gd name="T133" fmla="*/ T132 w 14083"/>
                              <a:gd name="T134" fmla="+- 0 6654 4851"/>
                              <a:gd name="T135" fmla="*/ 6654 h 1803"/>
                              <a:gd name="T136" fmla="+- 0 13167 1396"/>
                              <a:gd name="T137" fmla="*/ T136 w 14083"/>
                              <a:gd name="T138" fmla="+- 0 4851 4851"/>
                              <a:gd name="T139" fmla="*/ 4851 h 1803"/>
                              <a:gd name="T140" fmla="+- 0 11801 1396"/>
                              <a:gd name="T141" fmla="*/ T140 w 14083"/>
                              <a:gd name="T142" fmla="+- 0 4881 4851"/>
                              <a:gd name="T143" fmla="*/ 4881 h 1803"/>
                              <a:gd name="T144" fmla="+- 0 11801 1396"/>
                              <a:gd name="T145" fmla="*/ T144 w 14083"/>
                              <a:gd name="T146" fmla="+- 0 6172 4851"/>
                              <a:gd name="T147" fmla="*/ 6172 h 1803"/>
                              <a:gd name="T148" fmla="+- 0 11801 1396"/>
                              <a:gd name="T149" fmla="*/ T148 w 14083"/>
                              <a:gd name="T150" fmla="+- 0 5737 4851"/>
                              <a:gd name="T151" fmla="*/ 5737 h 1803"/>
                              <a:gd name="T152" fmla="+- 0 8303 1396"/>
                              <a:gd name="T153" fmla="*/ T152 w 14083"/>
                              <a:gd name="T154" fmla="+- 0 4881 4851"/>
                              <a:gd name="T155" fmla="*/ 4881 h 1803"/>
                              <a:gd name="T156" fmla="+- 0 8303 1396"/>
                              <a:gd name="T157" fmla="*/ T156 w 14083"/>
                              <a:gd name="T158" fmla="+- 0 4851 4851"/>
                              <a:gd name="T159" fmla="*/ 4851 h 1803"/>
                              <a:gd name="T160" fmla="+- 0 8273 1396"/>
                              <a:gd name="T161" fmla="*/ T160 w 14083"/>
                              <a:gd name="T162" fmla="+- 0 5707 4851"/>
                              <a:gd name="T163" fmla="*/ 5707 h 1803"/>
                              <a:gd name="T164" fmla="+- 0 8273 1396"/>
                              <a:gd name="T165" fmla="*/ T164 w 14083"/>
                              <a:gd name="T166" fmla="+- 0 6172 4851"/>
                              <a:gd name="T167" fmla="*/ 6172 h 1803"/>
                              <a:gd name="T168" fmla="+- 0 11801 1396"/>
                              <a:gd name="T169" fmla="*/ T168 w 14083"/>
                              <a:gd name="T170" fmla="+- 0 6202 4851"/>
                              <a:gd name="T171" fmla="*/ 6202 h 1803"/>
                              <a:gd name="T172" fmla="+- 0 13167 1396"/>
                              <a:gd name="T173" fmla="*/ T172 w 14083"/>
                              <a:gd name="T174" fmla="+- 0 6172 4851"/>
                              <a:gd name="T175" fmla="*/ 6172 h 1803"/>
                              <a:gd name="T176" fmla="+- 0 13167 1396"/>
                              <a:gd name="T177" fmla="*/ T176 w 14083"/>
                              <a:gd name="T178" fmla="+- 0 5737 4851"/>
                              <a:gd name="T179" fmla="*/ 5737 h 1803"/>
                              <a:gd name="T180" fmla="+- 0 11831 1396"/>
                              <a:gd name="T181" fmla="*/ T180 w 14083"/>
                              <a:gd name="T182" fmla="+- 0 4881 4851"/>
                              <a:gd name="T183" fmla="*/ 4881 h 1803"/>
                              <a:gd name="T184" fmla="+- 0 13197 1396"/>
                              <a:gd name="T185" fmla="*/ T184 w 14083"/>
                              <a:gd name="T186" fmla="+- 0 6203 4851"/>
                              <a:gd name="T187" fmla="*/ 6203 h 1803"/>
                              <a:gd name="T188" fmla="+- 0 13197 1396"/>
                              <a:gd name="T189" fmla="*/ T188 w 14083"/>
                              <a:gd name="T190" fmla="+- 0 6654 4851"/>
                              <a:gd name="T191" fmla="*/ 6654 h 1803"/>
                              <a:gd name="T192" fmla="+- 0 15448 1396"/>
                              <a:gd name="T193" fmla="*/ T192 w 14083"/>
                              <a:gd name="T194" fmla="+- 0 6203 4851"/>
                              <a:gd name="T195" fmla="*/ 6203 h 1803"/>
                              <a:gd name="T196" fmla="+- 0 15478 1396"/>
                              <a:gd name="T197" fmla="*/ T196 w 14083"/>
                              <a:gd name="T198" fmla="+- 0 6203 4851"/>
                              <a:gd name="T199" fmla="*/ 6203 h 1803"/>
                              <a:gd name="T200" fmla="+- 0 15448 1396"/>
                              <a:gd name="T201" fmla="*/ T200 w 14083"/>
                              <a:gd name="T202" fmla="+- 0 4851 4851"/>
                              <a:gd name="T203" fmla="*/ 4851 h 1803"/>
                              <a:gd name="T204" fmla="+- 0 15448 1396"/>
                              <a:gd name="T205" fmla="*/ T204 w 14083"/>
                              <a:gd name="T206" fmla="+- 0 5737 4851"/>
                              <a:gd name="T207" fmla="*/ 5737 h 1803"/>
                              <a:gd name="T208" fmla="+- 0 13197 1396"/>
                              <a:gd name="T209" fmla="*/ T208 w 14083"/>
                              <a:gd name="T210" fmla="+- 0 5737 4851"/>
                              <a:gd name="T211" fmla="*/ 5737 h 1803"/>
                              <a:gd name="T212" fmla="+- 0 13197 1396"/>
                              <a:gd name="T213" fmla="*/ T212 w 14083"/>
                              <a:gd name="T214" fmla="+- 0 5707 4851"/>
                              <a:gd name="T215" fmla="*/ 5707 h 1803"/>
                              <a:gd name="T216" fmla="+- 0 15448 1396"/>
                              <a:gd name="T217" fmla="*/ T216 w 14083"/>
                              <a:gd name="T218" fmla="+- 0 4851 4851"/>
                              <a:gd name="T219" fmla="*/ 4851 h 1803"/>
                              <a:gd name="T220" fmla="+- 0 13167 1396"/>
                              <a:gd name="T221" fmla="*/ T220 w 14083"/>
                              <a:gd name="T222" fmla="+- 0 4881 4851"/>
                              <a:gd name="T223" fmla="*/ 4881 h 1803"/>
                              <a:gd name="T224" fmla="+- 0 13167 1396"/>
                              <a:gd name="T225" fmla="*/ T224 w 14083"/>
                              <a:gd name="T226" fmla="+- 0 5737 4851"/>
                              <a:gd name="T227" fmla="*/ 5737 h 1803"/>
                              <a:gd name="T228" fmla="+- 0 13197 1396"/>
                              <a:gd name="T229" fmla="*/ T228 w 14083"/>
                              <a:gd name="T230" fmla="+- 0 6202 4851"/>
                              <a:gd name="T231" fmla="*/ 6202 h 1803"/>
                              <a:gd name="T232" fmla="+- 0 15478 1396"/>
                              <a:gd name="T233" fmla="*/ T232 w 14083"/>
                              <a:gd name="T234" fmla="+- 0 6202 4851"/>
                              <a:gd name="T235" fmla="*/ 6202 h 1803"/>
                              <a:gd name="T236" fmla="+- 0 15478 1396"/>
                              <a:gd name="T237" fmla="*/ T236 w 14083"/>
                              <a:gd name="T238" fmla="+- 0 5737 4851"/>
                              <a:gd name="T239" fmla="*/ 5737 h 1803"/>
                              <a:gd name="T240" fmla="+- 0 15478 1396"/>
                              <a:gd name="T241" fmla="*/ T240 w 14083"/>
                              <a:gd name="T242" fmla="+- 0 4851 4851"/>
                              <a:gd name="T243" fmla="*/ 4851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4083" h="1803">
                                <a:moveTo>
                                  <a:pt x="31" y="1352"/>
                                </a:moveTo>
                                <a:lnTo>
                                  <a:pt x="0" y="1352"/>
                                </a:lnTo>
                                <a:lnTo>
                                  <a:pt x="0" y="1803"/>
                                </a:lnTo>
                                <a:lnTo>
                                  <a:pt x="31" y="1803"/>
                                </a:lnTo>
                                <a:lnTo>
                                  <a:pt x="31" y="1352"/>
                                </a:lnTo>
                                <a:close/>
                                <a:moveTo>
                                  <a:pt x="2027" y="1352"/>
                                </a:moveTo>
                                <a:lnTo>
                                  <a:pt x="1997" y="1352"/>
                                </a:lnTo>
                                <a:lnTo>
                                  <a:pt x="1997" y="1803"/>
                                </a:lnTo>
                                <a:lnTo>
                                  <a:pt x="2027" y="1803"/>
                                </a:lnTo>
                                <a:lnTo>
                                  <a:pt x="2027" y="1352"/>
                                </a:lnTo>
                                <a:close/>
                                <a:moveTo>
                                  <a:pt x="3739" y="0"/>
                                </a:moveTo>
                                <a:lnTo>
                                  <a:pt x="2027" y="0"/>
                                </a:lnTo>
                                <a:lnTo>
                                  <a:pt x="1997" y="0"/>
                                </a:lnTo>
                                <a:lnTo>
                                  <a:pt x="1997" y="30"/>
                                </a:lnTo>
                                <a:lnTo>
                                  <a:pt x="1997" y="856"/>
                                </a:lnTo>
                                <a:lnTo>
                                  <a:pt x="1997" y="886"/>
                                </a:lnTo>
                                <a:lnTo>
                                  <a:pt x="1997" y="1321"/>
                                </a:lnTo>
                                <a:lnTo>
                                  <a:pt x="31" y="1321"/>
                                </a:lnTo>
                                <a:lnTo>
                                  <a:pt x="31" y="886"/>
                                </a:lnTo>
                                <a:lnTo>
                                  <a:pt x="1997" y="886"/>
                                </a:lnTo>
                                <a:lnTo>
                                  <a:pt x="1997" y="856"/>
                                </a:lnTo>
                                <a:lnTo>
                                  <a:pt x="31" y="856"/>
                                </a:lnTo>
                                <a:lnTo>
                                  <a:pt x="31" y="30"/>
                                </a:lnTo>
                                <a:lnTo>
                                  <a:pt x="1997" y="30"/>
                                </a:lnTo>
                                <a:lnTo>
                                  <a:pt x="1997" y="0"/>
                                </a:lnTo>
                                <a:lnTo>
                                  <a:pt x="31" y="0"/>
                                </a:lnTo>
                                <a:lnTo>
                                  <a:pt x="0" y="0"/>
                                </a:lnTo>
                                <a:lnTo>
                                  <a:pt x="0" y="30"/>
                                </a:lnTo>
                                <a:lnTo>
                                  <a:pt x="0" y="856"/>
                                </a:lnTo>
                                <a:lnTo>
                                  <a:pt x="0" y="886"/>
                                </a:lnTo>
                                <a:lnTo>
                                  <a:pt x="0" y="1321"/>
                                </a:lnTo>
                                <a:lnTo>
                                  <a:pt x="0" y="1351"/>
                                </a:lnTo>
                                <a:lnTo>
                                  <a:pt x="31" y="1351"/>
                                </a:lnTo>
                                <a:lnTo>
                                  <a:pt x="1997" y="1351"/>
                                </a:lnTo>
                                <a:lnTo>
                                  <a:pt x="2027" y="1351"/>
                                </a:lnTo>
                                <a:lnTo>
                                  <a:pt x="3739" y="1351"/>
                                </a:lnTo>
                                <a:lnTo>
                                  <a:pt x="3739" y="1321"/>
                                </a:lnTo>
                                <a:lnTo>
                                  <a:pt x="2027" y="1321"/>
                                </a:lnTo>
                                <a:lnTo>
                                  <a:pt x="2027" y="886"/>
                                </a:lnTo>
                                <a:lnTo>
                                  <a:pt x="3739" y="886"/>
                                </a:lnTo>
                                <a:lnTo>
                                  <a:pt x="3739" y="856"/>
                                </a:lnTo>
                                <a:lnTo>
                                  <a:pt x="2027" y="856"/>
                                </a:lnTo>
                                <a:lnTo>
                                  <a:pt x="2027" y="30"/>
                                </a:lnTo>
                                <a:lnTo>
                                  <a:pt x="3739" y="30"/>
                                </a:lnTo>
                                <a:lnTo>
                                  <a:pt x="3739" y="0"/>
                                </a:lnTo>
                                <a:close/>
                                <a:moveTo>
                                  <a:pt x="3769" y="1352"/>
                                </a:moveTo>
                                <a:lnTo>
                                  <a:pt x="3739" y="1352"/>
                                </a:lnTo>
                                <a:lnTo>
                                  <a:pt x="3739" y="1803"/>
                                </a:lnTo>
                                <a:lnTo>
                                  <a:pt x="3769" y="1803"/>
                                </a:lnTo>
                                <a:lnTo>
                                  <a:pt x="3769" y="1352"/>
                                </a:lnTo>
                                <a:close/>
                                <a:moveTo>
                                  <a:pt x="5210" y="1352"/>
                                </a:moveTo>
                                <a:lnTo>
                                  <a:pt x="5180" y="1352"/>
                                </a:lnTo>
                                <a:lnTo>
                                  <a:pt x="5180" y="1803"/>
                                </a:lnTo>
                                <a:lnTo>
                                  <a:pt x="5210" y="1803"/>
                                </a:lnTo>
                                <a:lnTo>
                                  <a:pt x="5210" y="1352"/>
                                </a:lnTo>
                                <a:close/>
                                <a:moveTo>
                                  <a:pt x="6877" y="0"/>
                                </a:moveTo>
                                <a:lnTo>
                                  <a:pt x="5210" y="0"/>
                                </a:lnTo>
                                <a:lnTo>
                                  <a:pt x="5180" y="0"/>
                                </a:lnTo>
                                <a:lnTo>
                                  <a:pt x="5180" y="30"/>
                                </a:lnTo>
                                <a:lnTo>
                                  <a:pt x="5180" y="856"/>
                                </a:lnTo>
                                <a:lnTo>
                                  <a:pt x="5180" y="886"/>
                                </a:lnTo>
                                <a:lnTo>
                                  <a:pt x="5180" y="1321"/>
                                </a:lnTo>
                                <a:lnTo>
                                  <a:pt x="3769" y="1321"/>
                                </a:lnTo>
                                <a:lnTo>
                                  <a:pt x="3769" y="886"/>
                                </a:lnTo>
                                <a:lnTo>
                                  <a:pt x="5180" y="886"/>
                                </a:lnTo>
                                <a:lnTo>
                                  <a:pt x="5180" y="856"/>
                                </a:lnTo>
                                <a:lnTo>
                                  <a:pt x="3769" y="856"/>
                                </a:lnTo>
                                <a:lnTo>
                                  <a:pt x="3769" y="30"/>
                                </a:lnTo>
                                <a:lnTo>
                                  <a:pt x="5180" y="30"/>
                                </a:lnTo>
                                <a:lnTo>
                                  <a:pt x="5180" y="0"/>
                                </a:lnTo>
                                <a:lnTo>
                                  <a:pt x="3769" y="0"/>
                                </a:lnTo>
                                <a:lnTo>
                                  <a:pt x="3739" y="0"/>
                                </a:lnTo>
                                <a:lnTo>
                                  <a:pt x="3739" y="30"/>
                                </a:lnTo>
                                <a:lnTo>
                                  <a:pt x="3739" y="856"/>
                                </a:lnTo>
                                <a:lnTo>
                                  <a:pt x="3739" y="886"/>
                                </a:lnTo>
                                <a:lnTo>
                                  <a:pt x="3739" y="1321"/>
                                </a:lnTo>
                                <a:lnTo>
                                  <a:pt x="3739" y="1351"/>
                                </a:lnTo>
                                <a:lnTo>
                                  <a:pt x="3769" y="1351"/>
                                </a:lnTo>
                                <a:lnTo>
                                  <a:pt x="5180" y="1351"/>
                                </a:lnTo>
                                <a:lnTo>
                                  <a:pt x="5210" y="1351"/>
                                </a:lnTo>
                                <a:lnTo>
                                  <a:pt x="6877" y="1351"/>
                                </a:lnTo>
                                <a:lnTo>
                                  <a:pt x="6877" y="1321"/>
                                </a:lnTo>
                                <a:lnTo>
                                  <a:pt x="5210" y="1321"/>
                                </a:lnTo>
                                <a:lnTo>
                                  <a:pt x="5210" y="886"/>
                                </a:lnTo>
                                <a:lnTo>
                                  <a:pt x="6877" y="886"/>
                                </a:lnTo>
                                <a:lnTo>
                                  <a:pt x="6877" y="856"/>
                                </a:lnTo>
                                <a:lnTo>
                                  <a:pt x="5210" y="856"/>
                                </a:lnTo>
                                <a:lnTo>
                                  <a:pt x="5210" y="30"/>
                                </a:lnTo>
                                <a:lnTo>
                                  <a:pt x="6877" y="30"/>
                                </a:lnTo>
                                <a:lnTo>
                                  <a:pt x="6877" y="0"/>
                                </a:lnTo>
                                <a:close/>
                                <a:moveTo>
                                  <a:pt x="6907" y="1352"/>
                                </a:moveTo>
                                <a:lnTo>
                                  <a:pt x="6877" y="1352"/>
                                </a:lnTo>
                                <a:lnTo>
                                  <a:pt x="6877" y="1803"/>
                                </a:lnTo>
                                <a:lnTo>
                                  <a:pt x="6907" y="1803"/>
                                </a:lnTo>
                                <a:lnTo>
                                  <a:pt x="6907" y="1352"/>
                                </a:lnTo>
                                <a:close/>
                                <a:moveTo>
                                  <a:pt x="10435" y="1352"/>
                                </a:moveTo>
                                <a:lnTo>
                                  <a:pt x="10405" y="1352"/>
                                </a:lnTo>
                                <a:lnTo>
                                  <a:pt x="10405" y="1803"/>
                                </a:lnTo>
                                <a:lnTo>
                                  <a:pt x="10435" y="1803"/>
                                </a:lnTo>
                                <a:lnTo>
                                  <a:pt x="10435" y="1352"/>
                                </a:lnTo>
                                <a:close/>
                                <a:moveTo>
                                  <a:pt x="11771" y="0"/>
                                </a:moveTo>
                                <a:lnTo>
                                  <a:pt x="10435" y="0"/>
                                </a:lnTo>
                                <a:lnTo>
                                  <a:pt x="10405" y="0"/>
                                </a:lnTo>
                                <a:lnTo>
                                  <a:pt x="10405" y="30"/>
                                </a:lnTo>
                                <a:lnTo>
                                  <a:pt x="10405" y="856"/>
                                </a:lnTo>
                                <a:lnTo>
                                  <a:pt x="10405" y="886"/>
                                </a:lnTo>
                                <a:lnTo>
                                  <a:pt x="10405" y="1321"/>
                                </a:lnTo>
                                <a:lnTo>
                                  <a:pt x="6907" y="1321"/>
                                </a:lnTo>
                                <a:lnTo>
                                  <a:pt x="6907" y="886"/>
                                </a:lnTo>
                                <a:lnTo>
                                  <a:pt x="10405" y="886"/>
                                </a:lnTo>
                                <a:lnTo>
                                  <a:pt x="10405" y="856"/>
                                </a:lnTo>
                                <a:lnTo>
                                  <a:pt x="6907" y="856"/>
                                </a:lnTo>
                                <a:lnTo>
                                  <a:pt x="6907" y="30"/>
                                </a:lnTo>
                                <a:lnTo>
                                  <a:pt x="10405" y="30"/>
                                </a:lnTo>
                                <a:lnTo>
                                  <a:pt x="10405" y="0"/>
                                </a:lnTo>
                                <a:lnTo>
                                  <a:pt x="6907" y="0"/>
                                </a:lnTo>
                                <a:lnTo>
                                  <a:pt x="6877" y="0"/>
                                </a:lnTo>
                                <a:lnTo>
                                  <a:pt x="6877" y="30"/>
                                </a:lnTo>
                                <a:lnTo>
                                  <a:pt x="6877" y="856"/>
                                </a:lnTo>
                                <a:lnTo>
                                  <a:pt x="6877" y="886"/>
                                </a:lnTo>
                                <a:lnTo>
                                  <a:pt x="6877" y="1321"/>
                                </a:lnTo>
                                <a:lnTo>
                                  <a:pt x="6877" y="1351"/>
                                </a:lnTo>
                                <a:lnTo>
                                  <a:pt x="6907" y="1351"/>
                                </a:lnTo>
                                <a:lnTo>
                                  <a:pt x="10405" y="1351"/>
                                </a:lnTo>
                                <a:lnTo>
                                  <a:pt x="10435" y="1351"/>
                                </a:lnTo>
                                <a:lnTo>
                                  <a:pt x="11771" y="1351"/>
                                </a:lnTo>
                                <a:lnTo>
                                  <a:pt x="11771" y="1321"/>
                                </a:lnTo>
                                <a:lnTo>
                                  <a:pt x="10435" y="1321"/>
                                </a:lnTo>
                                <a:lnTo>
                                  <a:pt x="10435" y="886"/>
                                </a:lnTo>
                                <a:lnTo>
                                  <a:pt x="11771" y="886"/>
                                </a:lnTo>
                                <a:lnTo>
                                  <a:pt x="11771" y="856"/>
                                </a:lnTo>
                                <a:lnTo>
                                  <a:pt x="10435" y="856"/>
                                </a:lnTo>
                                <a:lnTo>
                                  <a:pt x="10435" y="30"/>
                                </a:lnTo>
                                <a:lnTo>
                                  <a:pt x="11771" y="30"/>
                                </a:lnTo>
                                <a:lnTo>
                                  <a:pt x="11771" y="0"/>
                                </a:lnTo>
                                <a:close/>
                                <a:moveTo>
                                  <a:pt x="11801" y="1352"/>
                                </a:moveTo>
                                <a:lnTo>
                                  <a:pt x="11771" y="1352"/>
                                </a:lnTo>
                                <a:lnTo>
                                  <a:pt x="11771" y="1803"/>
                                </a:lnTo>
                                <a:lnTo>
                                  <a:pt x="11801" y="1803"/>
                                </a:lnTo>
                                <a:lnTo>
                                  <a:pt x="11801" y="1352"/>
                                </a:lnTo>
                                <a:close/>
                                <a:moveTo>
                                  <a:pt x="14082" y="1352"/>
                                </a:moveTo>
                                <a:lnTo>
                                  <a:pt x="14052" y="1352"/>
                                </a:lnTo>
                                <a:lnTo>
                                  <a:pt x="14052" y="1803"/>
                                </a:lnTo>
                                <a:lnTo>
                                  <a:pt x="14082" y="1803"/>
                                </a:lnTo>
                                <a:lnTo>
                                  <a:pt x="14082" y="1352"/>
                                </a:lnTo>
                                <a:close/>
                                <a:moveTo>
                                  <a:pt x="14082" y="0"/>
                                </a:moveTo>
                                <a:lnTo>
                                  <a:pt x="14053" y="0"/>
                                </a:lnTo>
                                <a:lnTo>
                                  <a:pt x="14052" y="0"/>
                                </a:lnTo>
                                <a:lnTo>
                                  <a:pt x="14052" y="30"/>
                                </a:lnTo>
                                <a:lnTo>
                                  <a:pt x="14052" y="856"/>
                                </a:lnTo>
                                <a:lnTo>
                                  <a:pt x="14052" y="886"/>
                                </a:lnTo>
                                <a:lnTo>
                                  <a:pt x="14052" y="1321"/>
                                </a:lnTo>
                                <a:lnTo>
                                  <a:pt x="11801" y="1321"/>
                                </a:lnTo>
                                <a:lnTo>
                                  <a:pt x="11801" y="886"/>
                                </a:lnTo>
                                <a:lnTo>
                                  <a:pt x="14052" y="886"/>
                                </a:lnTo>
                                <a:lnTo>
                                  <a:pt x="14052" y="856"/>
                                </a:lnTo>
                                <a:lnTo>
                                  <a:pt x="11801" y="856"/>
                                </a:lnTo>
                                <a:lnTo>
                                  <a:pt x="11801" y="30"/>
                                </a:lnTo>
                                <a:lnTo>
                                  <a:pt x="14052" y="30"/>
                                </a:lnTo>
                                <a:lnTo>
                                  <a:pt x="14052" y="0"/>
                                </a:lnTo>
                                <a:lnTo>
                                  <a:pt x="11801" y="0"/>
                                </a:lnTo>
                                <a:lnTo>
                                  <a:pt x="11771" y="0"/>
                                </a:lnTo>
                                <a:lnTo>
                                  <a:pt x="11771" y="30"/>
                                </a:lnTo>
                                <a:lnTo>
                                  <a:pt x="11771" y="856"/>
                                </a:lnTo>
                                <a:lnTo>
                                  <a:pt x="11771" y="886"/>
                                </a:lnTo>
                                <a:lnTo>
                                  <a:pt x="11771" y="1321"/>
                                </a:lnTo>
                                <a:lnTo>
                                  <a:pt x="11771" y="1351"/>
                                </a:lnTo>
                                <a:lnTo>
                                  <a:pt x="11801" y="1351"/>
                                </a:lnTo>
                                <a:lnTo>
                                  <a:pt x="14052" y="1351"/>
                                </a:lnTo>
                                <a:lnTo>
                                  <a:pt x="14053" y="1351"/>
                                </a:lnTo>
                                <a:lnTo>
                                  <a:pt x="14082" y="1351"/>
                                </a:lnTo>
                                <a:lnTo>
                                  <a:pt x="14082" y="1321"/>
                                </a:lnTo>
                                <a:lnTo>
                                  <a:pt x="14082" y="886"/>
                                </a:lnTo>
                                <a:lnTo>
                                  <a:pt x="14082" y="856"/>
                                </a:lnTo>
                                <a:lnTo>
                                  <a:pt x="14082" y="30"/>
                                </a:lnTo>
                                <a:lnTo>
                                  <a:pt x="1408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0" name="docshape513"/>
                        <wps:cNvSpPr>
                          <a:spLocks/>
                        </wps:cNvSpPr>
                        <wps:spPr bwMode="auto">
                          <a:xfrm>
                            <a:off x="1441" y="6683"/>
                            <a:ext cx="14008" cy="826"/>
                          </a:xfrm>
                          <a:custGeom>
                            <a:avLst/>
                            <a:gdLst>
                              <a:gd name="T0" fmla="+- 0 3393 1442"/>
                              <a:gd name="T1" fmla="*/ T0 w 14008"/>
                              <a:gd name="T2" fmla="+- 0 6684 6684"/>
                              <a:gd name="T3" fmla="*/ 6684 h 826"/>
                              <a:gd name="T4" fmla="+- 0 1442 1442"/>
                              <a:gd name="T5" fmla="*/ T4 w 14008"/>
                              <a:gd name="T6" fmla="+- 0 6684 6684"/>
                              <a:gd name="T7" fmla="*/ 6684 h 826"/>
                              <a:gd name="T8" fmla="+- 0 1442 1442"/>
                              <a:gd name="T9" fmla="*/ T8 w 14008"/>
                              <a:gd name="T10" fmla="+- 0 7510 6684"/>
                              <a:gd name="T11" fmla="*/ 7510 h 826"/>
                              <a:gd name="T12" fmla="+- 0 3393 1442"/>
                              <a:gd name="T13" fmla="*/ T12 w 14008"/>
                              <a:gd name="T14" fmla="+- 0 7510 6684"/>
                              <a:gd name="T15" fmla="*/ 7510 h 826"/>
                              <a:gd name="T16" fmla="+- 0 3393 1442"/>
                              <a:gd name="T17" fmla="*/ T16 w 14008"/>
                              <a:gd name="T18" fmla="+- 0 6684 6684"/>
                              <a:gd name="T19" fmla="*/ 6684 h 826"/>
                              <a:gd name="T20" fmla="+- 0 5135 1442"/>
                              <a:gd name="T21" fmla="*/ T20 w 14008"/>
                              <a:gd name="T22" fmla="+- 0 6684 6684"/>
                              <a:gd name="T23" fmla="*/ 6684 h 826"/>
                              <a:gd name="T24" fmla="+- 0 3423 1442"/>
                              <a:gd name="T25" fmla="*/ T24 w 14008"/>
                              <a:gd name="T26" fmla="+- 0 6684 6684"/>
                              <a:gd name="T27" fmla="*/ 6684 h 826"/>
                              <a:gd name="T28" fmla="+- 0 3423 1442"/>
                              <a:gd name="T29" fmla="*/ T28 w 14008"/>
                              <a:gd name="T30" fmla="+- 0 7510 6684"/>
                              <a:gd name="T31" fmla="*/ 7510 h 826"/>
                              <a:gd name="T32" fmla="+- 0 5135 1442"/>
                              <a:gd name="T33" fmla="*/ T32 w 14008"/>
                              <a:gd name="T34" fmla="+- 0 7510 6684"/>
                              <a:gd name="T35" fmla="*/ 7510 h 826"/>
                              <a:gd name="T36" fmla="+- 0 5135 1442"/>
                              <a:gd name="T37" fmla="*/ T36 w 14008"/>
                              <a:gd name="T38" fmla="+- 0 6684 6684"/>
                              <a:gd name="T39" fmla="*/ 6684 h 826"/>
                              <a:gd name="T40" fmla="+- 0 6576 1442"/>
                              <a:gd name="T41" fmla="*/ T40 w 14008"/>
                              <a:gd name="T42" fmla="+- 0 6684 6684"/>
                              <a:gd name="T43" fmla="*/ 6684 h 826"/>
                              <a:gd name="T44" fmla="+- 0 5165 1442"/>
                              <a:gd name="T45" fmla="*/ T44 w 14008"/>
                              <a:gd name="T46" fmla="+- 0 6684 6684"/>
                              <a:gd name="T47" fmla="*/ 6684 h 826"/>
                              <a:gd name="T48" fmla="+- 0 5165 1442"/>
                              <a:gd name="T49" fmla="*/ T48 w 14008"/>
                              <a:gd name="T50" fmla="+- 0 7510 6684"/>
                              <a:gd name="T51" fmla="*/ 7510 h 826"/>
                              <a:gd name="T52" fmla="+- 0 6576 1442"/>
                              <a:gd name="T53" fmla="*/ T52 w 14008"/>
                              <a:gd name="T54" fmla="+- 0 7510 6684"/>
                              <a:gd name="T55" fmla="*/ 7510 h 826"/>
                              <a:gd name="T56" fmla="+- 0 6576 1442"/>
                              <a:gd name="T57" fmla="*/ T56 w 14008"/>
                              <a:gd name="T58" fmla="+- 0 6684 6684"/>
                              <a:gd name="T59" fmla="*/ 6684 h 826"/>
                              <a:gd name="T60" fmla="+- 0 8273 1442"/>
                              <a:gd name="T61" fmla="*/ T60 w 14008"/>
                              <a:gd name="T62" fmla="+- 0 6684 6684"/>
                              <a:gd name="T63" fmla="*/ 6684 h 826"/>
                              <a:gd name="T64" fmla="+- 0 6606 1442"/>
                              <a:gd name="T65" fmla="*/ T64 w 14008"/>
                              <a:gd name="T66" fmla="+- 0 6684 6684"/>
                              <a:gd name="T67" fmla="*/ 6684 h 826"/>
                              <a:gd name="T68" fmla="+- 0 6606 1442"/>
                              <a:gd name="T69" fmla="*/ T68 w 14008"/>
                              <a:gd name="T70" fmla="+- 0 7510 6684"/>
                              <a:gd name="T71" fmla="*/ 7510 h 826"/>
                              <a:gd name="T72" fmla="+- 0 8273 1442"/>
                              <a:gd name="T73" fmla="*/ T72 w 14008"/>
                              <a:gd name="T74" fmla="+- 0 7510 6684"/>
                              <a:gd name="T75" fmla="*/ 7510 h 826"/>
                              <a:gd name="T76" fmla="+- 0 8273 1442"/>
                              <a:gd name="T77" fmla="*/ T76 w 14008"/>
                              <a:gd name="T78" fmla="+- 0 6684 6684"/>
                              <a:gd name="T79" fmla="*/ 6684 h 826"/>
                              <a:gd name="T80" fmla="+- 0 10059 1442"/>
                              <a:gd name="T81" fmla="*/ T80 w 14008"/>
                              <a:gd name="T82" fmla="+- 0 6684 6684"/>
                              <a:gd name="T83" fmla="*/ 6684 h 826"/>
                              <a:gd name="T84" fmla="+- 0 8303 1442"/>
                              <a:gd name="T85" fmla="*/ T84 w 14008"/>
                              <a:gd name="T86" fmla="+- 0 6684 6684"/>
                              <a:gd name="T87" fmla="*/ 6684 h 826"/>
                              <a:gd name="T88" fmla="+- 0 8303 1442"/>
                              <a:gd name="T89" fmla="*/ T88 w 14008"/>
                              <a:gd name="T90" fmla="+- 0 7510 6684"/>
                              <a:gd name="T91" fmla="*/ 7510 h 826"/>
                              <a:gd name="T92" fmla="+- 0 10059 1442"/>
                              <a:gd name="T93" fmla="*/ T92 w 14008"/>
                              <a:gd name="T94" fmla="+- 0 7510 6684"/>
                              <a:gd name="T95" fmla="*/ 7510 h 826"/>
                              <a:gd name="T96" fmla="+- 0 10059 1442"/>
                              <a:gd name="T97" fmla="*/ T96 w 14008"/>
                              <a:gd name="T98" fmla="+- 0 6684 6684"/>
                              <a:gd name="T99" fmla="*/ 6684 h 826"/>
                              <a:gd name="T100" fmla="+- 0 11801 1442"/>
                              <a:gd name="T101" fmla="*/ T100 w 14008"/>
                              <a:gd name="T102" fmla="+- 0 6684 6684"/>
                              <a:gd name="T103" fmla="*/ 6684 h 826"/>
                              <a:gd name="T104" fmla="+- 0 10089 1442"/>
                              <a:gd name="T105" fmla="*/ T104 w 14008"/>
                              <a:gd name="T106" fmla="+- 0 6684 6684"/>
                              <a:gd name="T107" fmla="*/ 6684 h 826"/>
                              <a:gd name="T108" fmla="+- 0 10089 1442"/>
                              <a:gd name="T109" fmla="*/ T108 w 14008"/>
                              <a:gd name="T110" fmla="+- 0 7510 6684"/>
                              <a:gd name="T111" fmla="*/ 7510 h 826"/>
                              <a:gd name="T112" fmla="+- 0 11801 1442"/>
                              <a:gd name="T113" fmla="*/ T112 w 14008"/>
                              <a:gd name="T114" fmla="+- 0 7510 6684"/>
                              <a:gd name="T115" fmla="*/ 7510 h 826"/>
                              <a:gd name="T116" fmla="+- 0 11801 1442"/>
                              <a:gd name="T117" fmla="*/ T116 w 14008"/>
                              <a:gd name="T118" fmla="+- 0 6684 6684"/>
                              <a:gd name="T119" fmla="*/ 6684 h 826"/>
                              <a:gd name="T120" fmla="+- 0 13167 1442"/>
                              <a:gd name="T121" fmla="*/ T120 w 14008"/>
                              <a:gd name="T122" fmla="+- 0 6684 6684"/>
                              <a:gd name="T123" fmla="*/ 6684 h 826"/>
                              <a:gd name="T124" fmla="+- 0 11831 1442"/>
                              <a:gd name="T125" fmla="*/ T124 w 14008"/>
                              <a:gd name="T126" fmla="+- 0 6684 6684"/>
                              <a:gd name="T127" fmla="*/ 6684 h 826"/>
                              <a:gd name="T128" fmla="+- 0 11831 1442"/>
                              <a:gd name="T129" fmla="*/ T128 w 14008"/>
                              <a:gd name="T130" fmla="+- 0 7510 6684"/>
                              <a:gd name="T131" fmla="*/ 7510 h 826"/>
                              <a:gd name="T132" fmla="+- 0 13167 1442"/>
                              <a:gd name="T133" fmla="*/ T132 w 14008"/>
                              <a:gd name="T134" fmla="+- 0 7510 6684"/>
                              <a:gd name="T135" fmla="*/ 7510 h 826"/>
                              <a:gd name="T136" fmla="+- 0 13167 1442"/>
                              <a:gd name="T137" fmla="*/ T136 w 14008"/>
                              <a:gd name="T138" fmla="+- 0 6684 6684"/>
                              <a:gd name="T139" fmla="*/ 6684 h 826"/>
                              <a:gd name="T140" fmla="+- 0 15449 1442"/>
                              <a:gd name="T141" fmla="*/ T140 w 14008"/>
                              <a:gd name="T142" fmla="+- 0 6684 6684"/>
                              <a:gd name="T143" fmla="*/ 6684 h 826"/>
                              <a:gd name="T144" fmla="+- 0 13197 1442"/>
                              <a:gd name="T145" fmla="*/ T144 w 14008"/>
                              <a:gd name="T146" fmla="+- 0 6684 6684"/>
                              <a:gd name="T147" fmla="*/ 6684 h 826"/>
                              <a:gd name="T148" fmla="+- 0 13197 1442"/>
                              <a:gd name="T149" fmla="*/ T148 w 14008"/>
                              <a:gd name="T150" fmla="+- 0 7510 6684"/>
                              <a:gd name="T151" fmla="*/ 7510 h 826"/>
                              <a:gd name="T152" fmla="+- 0 15449 1442"/>
                              <a:gd name="T153" fmla="*/ T152 w 14008"/>
                              <a:gd name="T154" fmla="+- 0 7510 6684"/>
                              <a:gd name="T155" fmla="*/ 7510 h 826"/>
                              <a:gd name="T156" fmla="+- 0 15449 1442"/>
                              <a:gd name="T157" fmla="*/ T156 w 14008"/>
                              <a:gd name="T158" fmla="+- 0 6684 6684"/>
                              <a:gd name="T159" fmla="*/ 6684 h 8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4008" h="826">
                                <a:moveTo>
                                  <a:pt x="1951" y="0"/>
                                </a:moveTo>
                                <a:lnTo>
                                  <a:pt x="0" y="0"/>
                                </a:lnTo>
                                <a:lnTo>
                                  <a:pt x="0" y="826"/>
                                </a:lnTo>
                                <a:lnTo>
                                  <a:pt x="1951" y="826"/>
                                </a:lnTo>
                                <a:lnTo>
                                  <a:pt x="1951" y="0"/>
                                </a:lnTo>
                                <a:close/>
                                <a:moveTo>
                                  <a:pt x="3693" y="0"/>
                                </a:moveTo>
                                <a:lnTo>
                                  <a:pt x="1981" y="0"/>
                                </a:lnTo>
                                <a:lnTo>
                                  <a:pt x="1981" y="826"/>
                                </a:lnTo>
                                <a:lnTo>
                                  <a:pt x="3693" y="826"/>
                                </a:lnTo>
                                <a:lnTo>
                                  <a:pt x="3693" y="0"/>
                                </a:lnTo>
                                <a:close/>
                                <a:moveTo>
                                  <a:pt x="5134" y="0"/>
                                </a:moveTo>
                                <a:lnTo>
                                  <a:pt x="3723" y="0"/>
                                </a:lnTo>
                                <a:lnTo>
                                  <a:pt x="3723" y="826"/>
                                </a:lnTo>
                                <a:lnTo>
                                  <a:pt x="5134" y="826"/>
                                </a:lnTo>
                                <a:lnTo>
                                  <a:pt x="5134" y="0"/>
                                </a:lnTo>
                                <a:close/>
                                <a:moveTo>
                                  <a:pt x="6831" y="0"/>
                                </a:moveTo>
                                <a:lnTo>
                                  <a:pt x="5164" y="0"/>
                                </a:lnTo>
                                <a:lnTo>
                                  <a:pt x="5164" y="826"/>
                                </a:lnTo>
                                <a:lnTo>
                                  <a:pt x="6831" y="826"/>
                                </a:lnTo>
                                <a:lnTo>
                                  <a:pt x="6831" y="0"/>
                                </a:lnTo>
                                <a:close/>
                                <a:moveTo>
                                  <a:pt x="8617" y="0"/>
                                </a:moveTo>
                                <a:lnTo>
                                  <a:pt x="6861" y="0"/>
                                </a:lnTo>
                                <a:lnTo>
                                  <a:pt x="6861" y="826"/>
                                </a:lnTo>
                                <a:lnTo>
                                  <a:pt x="8617" y="826"/>
                                </a:lnTo>
                                <a:lnTo>
                                  <a:pt x="8617" y="0"/>
                                </a:lnTo>
                                <a:close/>
                                <a:moveTo>
                                  <a:pt x="10359" y="0"/>
                                </a:moveTo>
                                <a:lnTo>
                                  <a:pt x="8647" y="0"/>
                                </a:lnTo>
                                <a:lnTo>
                                  <a:pt x="8647" y="826"/>
                                </a:lnTo>
                                <a:lnTo>
                                  <a:pt x="10359" y="826"/>
                                </a:lnTo>
                                <a:lnTo>
                                  <a:pt x="10359" y="0"/>
                                </a:lnTo>
                                <a:close/>
                                <a:moveTo>
                                  <a:pt x="11725" y="0"/>
                                </a:moveTo>
                                <a:lnTo>
                                  <a:pt x="10389" y="0"/>
                                </a:lnTo>
                                <a:lnTo>
                                  <a:pt x="10389" y="826"/>
                                </a:lnTo>
                                <a:lnTo>
                                  <a:pt x="11725" y="826"/>
                                </a:lnTo>
                                <a:lnTo>
                                  <a:pt x="11725" y="0"/>
                                </a:lnTo>
                                <a:close/>
                                <a:moveTo>
                                  <a:pt x="14007" y="0"/>
                                </a:moveTo>
                                <a:lnTo>
                                  <a:pt x="11755" y="0"/>
                                </a:lnTo>
                                <a:lnTo>
                                  <a:pt x="11755" y="826"/>
                                </a:lnTo>
                                <a:lnTo>
                                  <a:pt x="14007" y="826"/>
                                </a:lnTo>
                                <a:lnTo>
                                  <a:pt x="14007" y="0"/>
                                </a:lnTo>
                                <a:close/>
                              </a:path>
                            </a:pathLst>
                          </a:custGeom>
                          <a:solidFill>
                            <a:srgbClr val="E6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1" name="docshape514"/>
                        <wps:cNvSpPr>
                          <a:spLocks/>
                        </wps:cNvSpPr>
                        <wps:spPr bwMode="auto">
                          <a:xfrm>
                            <a:off x="1396" y="6653"/>
                            <a:ext cx="14083" cy="3514"/>
                          </a:xfrm>
                          <a:custGeom>
                            <a:avLst/>
                            <a:gdLst>
                              <a:gd name="T0" fmla="+- 0 3393 1396"/>
                              <a:gd name="T1" fmla="*/ T0 w 14083"/>
                              <a:gd name="T2" fmla="+- 0 6654 6654"/>
                              <a:gd name="T3" fmla="*/ 6654 h 3514"/>
                              <a:gd name="T4" fmla="+- 0 3393 1396"/>
                              <a:gd name="T5" fmla="*/ T4 w 14083"/>
                              <a:gd name="T6" fmla="+- 0 7540 6654"/>
                              <a:gd name="T7" fmla="*/ 7540 h 3514"/>
                              <a:gd name="T8" fmla="+- 0 1427 1396"/>
                              <a:gd name="T9" fmla="*/ T8 w 14083"/>
                              <a:gd name="T10" fmla="+- 0 7540 6654"/>
                              <a:gd name="T11" fmla="*/ 7540 h 3514"/>
                              <a:gd name="T12" fmla="+- 0 1427 1396"/>
                              <a:gd name="T13" fmla="*/ T12 w 14083"/>
                              <a:gd name="T14" fmla="+- 0 7510 6654"/>
                              <a:gd name="T15" fmla="*/ 7510 h 3514"/>
                              <a:gd name="T16" fmla="+- 0 3393 1396"/>
                              <a:gd name="T17" fmla="*/ T16 w 14083"/>
                              <a:gd name="T18" fmla="+- 0 6654 6654"/>
                              <a:gd name="T19" fmla="*/ 6654 h 3514"/>
                              <a:gd name="T20" fmla="+- 0 1396 1396"/>
                              <a:gd name="T21" fmla="*/ T20 w 14083"/>
                              <a:gd name="T22" fmla="+- 0 6684 6654"/>
                              <a:gd name="T23" fmla="*/ 6684 h 3514"/>
                              <a:gd name="T24" fmla="+- 0 1396 1396"/>
                              <a:gd name="T25" fmla="*/ T24 w 14083"/>
                              <a:gd name="T26" fmla="+- 0 7540 6654"/>
                              <a:gd name="T27" fmla="*/ 7540 h 3514"/>
                              <a:gd name="T28" fmla="+- 0 1427 1396"/>
                              <a:gd name="T29" fmla="*/ T28 w 14083"/>
                              <a:gd name="T30" fmla="+- 0 10167 6654"/>
                              <a:gd name="T31" fmla="*/ 10167 h 3514"/>
                              <a:gd name="T32" fmla="+- 0 5135 1396"/>
                              <a:gd name="T33" fmla="*/ T32 w 14083"/>
                              <a:gd name="T34" fmla="+- 0 10167 6654"/>
                              <a:gd name="T35" fmla="*/ 10167 h 3514"/>
                              <a:gd name="T36" fmla="+- 0 3423 1396"/>
                              <a:gd name="T37" fmla="*/ T36 w 14083"/>
                              <a:gd name="T38" fmla="+- 0 7540 6654"/>
                              <a:gd name="T39" fmla="*/ 7540 h 3514"/>
                              <a:gd name="T40" fmla="+- 0 3423 1396"/>
                              <a:gd name="T41" fmla="*/ T40 w 14083"/>
                              <a:gd name="T42" fmla="+- 0 7510 6654"/>
                              <a:gd name="T43" fmla="*/ 7510 h 3514"/>
                              <a:gd name="T44" fmla="+- 0 5135 1396"/>
                              <a:gd name="T45" fmla="*/ T44 w 14083"/>
                              <a:gd name="T46" fmla="+- 0 6654 6654"/>
                              <a:gd name="T47" fmla="*/ 6654 h 3514"/>
                              <a:gd name="T48" fmla="+- 0 6576 1396"/>
                              <a:gd name="T49" fmla="*/ T48 w 14083"/>
                              <a:gd name="T50" fmla="+- 0 6654 6654"/>
                              <a:gd name="T51" fmla="*/ 6654 h 3514"/>
                              <a:gd name="T52" fmla="+- 0 6576 1396"/>
                              <a:gd name="T53" fmla="*/ T52 w 14083"/>
                              <a:gd name="T54" fmla="+- 0 7510 6654"/>
                              <a:gd name="T55" fmla="*/ 7510 h 3514"/>
                              <a:gd name="T56" fmla="+- 0 5165 1396"/>
                              <a:gd name="T57" fmla="*/ T56 w 14083"/>
                              <a:gd name="T58" fmla="+- 0 10137 6654"/>
                              <a:gd name="T59" fmla="*/ 10137 h 3514"/>
                              <a:gd name="T60" fmla="+- 0 6576 1396"/>
                              <a:gd name="T61" fmla="*/ T60 w 14083"/>
                              <a:gd name="T62" fmla="+- 0 7510 6654"/>
                              <a:gd name="T63" fmla="*/ 7510 h 3514"/>
                              <a:gd name="T64" fmla="+- 0 6576 1396"/>
                              <a:gd name="T65" fmla="*/ T64 w 14083"/>
                              <a:gd name="T66" fmla="+- 0 6684 6654"/>
                              <a:gd name="T67" fmla="*/ 6684 h 3514"/>
                              <a:gd name="T68" fmla="+- 0 5135 1396"/>
                              <a:gd name="T69" fmla="*/ T68 w 14083"/>
                              <a:gd name="T70" fmla="+- 0 6654 6654"/>
                              <a:gd name="T71" fmla="*/ 6654 h 3514"/>
                              <a:gd name="T72" fmla="+- 0 5135 1396"/>
                              <a:gd name="T73" fmla="*/ T72 w 14083"/>
                              <a:gd name="T74" fmla="+- 0 7539 6654"/>
                              <a:gd name="T75" fmla="*/ 7539 h 3514"/>
                              <a:gd name="T76" fmla="+- 0 5135 1396"/>
                              <a:gd name="T77" fmla="*/ T76 w 14083"/>
                              <a:gd name="T78" fmla="+- 0 10167 6654"/>
                              <a:gd name="T79" fmla="*/ 10167 h 3514"/>
                              <a:gd name="T80" fmla="+- 0 6576 1396"/>
                              <a:gd name="T81" fmla="*/ T80 w 14083"/>
                              <a:gd name="T82" fmla="+- 0 10167 6654"/>
                              <a:gd name="T83" fmla="*/ 10167 h 3514"/>
                              <a:gd name="T84" fmla="+- 0 8273 1396"/>
                              <a:gd name="T85" fmla="*/ T84 w 14083"/>
                              <a:gd name="T86" fmla="+- 0 10137 6654"/>
                              <a:gd name="T87" fmla="*/ 10137 h 3514"/>
                              <a:gd name="T88" fmla="+- 0 8273 1396"/>
                              <a:gd name="T89" fmla="*/ T88 w 14083"/>
                              <a:gd name="T90" fmla="+- 0 7540 6654"/>
                              <a:gd name="T91" fmla="*/ 7540 h 3514"/>
                              <a:gd name="T92" fmla="+- 0 6606 1396"/>
                              <a:gd name="T93" fmla="*/ T92 w 14083"/>
                              <a:gd name="T94" fmla="+- 0 6684 6654"/>
                              <a:gd name="T95" fmla="*/ 6684 h 3514"/>
                              <a:gd name="T96" fmla="+- 0 11801 1396"/>
                              <a:gd name="T97" fmla="*/ T96 w 14083"/>
                              <a:gd name="T98" fmla="+- 0 6654 6654"/>
                              <a:gd name="T99" fmla="*/ 6654 h 3514"/>
                              <a:gd name="T100" fmla="+- 0 10059 1396"/>
                              <a:gd name="T101" fmla="*/ T100 w 14083"/>
                              <a:gd name="T102" fmla="+- 0 6654 6654"/>
                              <a:gd name="T103" fmla="*/ 6654 h 3514"/>
                              <a:gd name="T104" fmla="+- 0 10059 1396"/>
                              <a:gd name="T105" fmla="*/ T104 w 14083"/>
                              <a:gd name="T106" fmla="+- 0 7540 6654"/>
                              <a:gd name="T107" fmla="*/ 7540 h 3514"/>
                              <a:gd name="T108" fmla="+- 0 8303 1396"/>
                              <a:gd name="T109" fmla="*/ T108 w 14083"/>
                              <a:gd name="T110" fmla="+- 0 7540 6654"/>
                              <a:gd name="T111" fmla="*/ 7540 h 3514"/>
                              <a:gd name="T112" fmla="+- 0 8303 1396"/>
                              <a:gd name="T113" fmla="*/ T112 w 14083"/>
                              <a:gd name="T114" fmla="+- 0 7510 6654"/>
                              <a:gd name="T115" fmla="*/ 7510 h 3514"/>
                              <a:gd name="T116" fmla="+- 0 10059 1396"/>
                              <a:gd name="T117" fmla="*/ T116 w 14083"/>
                              <a:gd name="T118" fmla="+- 0 6654 6654"/>
                              <a:gd name="T119" fmla="*/ 6654 h 3514"/>
                              <a:gd name="T120" fmla="+- 0 8273 1396"/>
                              <a:gd name="T121" fmla="*/ T120 w 14083"/>
                              <a:gd name="T122" fmla="+- 0 6684 6654"/>
                              <a:gd name="T123" fmla="*/ 6684 h 3514"/>
                              <a:gd name="T124" fmla="+- 0 8273 1396"/>
                              <a:gd name="T125" fmla="*/ T124 w 14083"/>
                              <a:gd name="T126" fmla="+- 0 7540 6654"/>
                              <a:gd name="T127" fmla="*/ 7540 h 3514"/>
                              <a:gd name="T128" fmla="+- 0 8303 1396"/>
                              <a:gd name="T129" fmla="*/ T128 w 14083"/>
                              <a:gd name="T130" fmla="+- 0 10167 6654"/>
                              <a:gd name="T131" fmla="*/ 10167 h 3514"/>
                              <a:gd name="T132" fmla="+- 0 10089 1396"/>
                              <a:gd name="T133" fmla="*/ T132 w 14083"/>
                              <a:gd name="T134" fmla="+- 0 10167 6654"/>
                              <a:gd name="T135" fmla="*/ 10167 h 3514"/>
                              <a:gd name="T136" fmla="+- 0 10089 1396"/>
                              <a:gd name="T137" fmla="*/ T136 w 14083"/>
                              <a:gd name="T138" fmla="+- 0 10137 6654"/>
                              <a:gd name="T139" fmla="*/ 10137 h 3514"/>
                              <a:gd name="T140" fmla="+- 0 11801 1396"/>
                              <a:gd name="T141" fmla="*/ T140 w 14083"/>
                              <a:gd name="T142" fmla="+- 0 7510 6654"/>
                              <a:gd name="T143" fmla="*/ 7510 h 3514"/>
                              <a:gd name="T144" fmla="+- 0 11801 1396"/>
                              <a:gd name="T145" fmla="*/ T144 w 14083"/>
                              <a:gd name="T146" fmla="+- 0 6684 6654"/>
                              <a:gd name="T147" fmla="*/ 6684 h 3514"/>
                              <a:gd name="T148" fmla="+- 0 11831 1396"/>
                              <a:gd name="T149" fmla="*/ T148 w 14083"/>
                              <a:gd name="T150" fmla="+- 0 6654 6654"/>
                              <a:gd name="T151" fmla="*/ 6654 h 3514"/>
                              <a:gd name="T152" fmla="+- 0 11801 1396"/>
                              <a:gd name="T153" fmla="*/ T152 w 14083"/>
                              <a:gd name="T154" fmla="+- 0 7510 6654"/>
                              <a:gd name="T155" fmla="*/ 7510 h 3514"/>
                              <a:gd name="T156" fmla="+- 0 11801 1396"/>
                              <a:gd name="T157" fmla="*/ T156 w 14083"/>
                              <a:gd name="T158" fmla="+- 0 10137 6654"/>
                              <a:gd name="T159" fmla="*/ 10137 h 3514"/>
                              <a:gd name="T160" fmla="+- 0 13167 1396"/>
                              <a:gd name="T161" fmla="*/ T160 w 14083"/>
                              <a:gd name="T162" fmla="+- 0 10167 6654"/>
                              <a:gd name="T163" fmla="*/ 10167 h 3514"/>
                              <a:gd name="T164" fmla="+- 0 11831 1396"/>
                              <a:gd name="T165" fmla="*/ T164 w 14083"/>
                              <a:gd name="T166" fmla="+- 0 7540 6654"/>
                              <a:gd name="T167" fmla="*/ 7540 h 3514"/>
                              <a:gd name="T168" fmla="+- 0 11831 1396"/>
                              <a:gd name="T169" fmla="*/ T168 w 14083"/>
                              <a:gd name="T170" fmla="+- 0 7510 6654"/>
                              <a:gd name="T171" fmla="*/ 7510 h 3514"/>
                              <a:gd name="T172" fmla="+- 0 13167 1396"/>
                              <a:gd name="T173" fmla="*/ T172 w 14083"/>
                              <a:gd name="T174" fmla="+- 0 6654 6654"/>
                              <a:gd name="T175" fmla="*/ 6654 h 3514"/>
                              <a:gd name="T176" fmla="+- 0 15448 1396"/>
                              <a:gd name="T177" fmla="*/ T176 w 14083"/>
                              <a:gd name="T178" fmla="+- 0 6654 6654"/>
                              <a:gd name="T179" fmla="*/ 6654 h 3514"/>
                              <a:gd name="T180" fmla="+- 0 15448 1396"/>
                              <a:gd name="T181" fmla="*/ T180 w 14083"/>
                              <a:gd name="T182" fmla="+- 0 7540 6654"/>
                              <a:gd name="T183" fmla="*/ 7540 h 3514"/>
                              <a:gd name="T184" fmla="+- 0 13197 1396"/>
                              <a:gd name="T185" fmla="*/ T184 w 14083"/>
                              <a:gd name="T186" fmla="+- 0 7540 6654"/>
                              <a:gd name="T187" fmla="*/ 7540 h 3514"/>
                              <a:gd name="T188" fmla="+- 0 13197 1396"/>
                              <a:gd name="T189" fmla="*/ T188 w 14083"/>
                              <a:gd name="T190" fmla="+- 0 7510 6654"/>
                              <a:gd name="T191" fmla="*/ 7510 h 3514"/>
                              <a:gd name="T192" fmla="+- 0 15448 1396"/>
                              <a:gd name="T193" fmla="*/ T192 w 14083"/>
                              <a:gd name="T194" fmla="+- 0 6654 6654"/>
                              <a:gd name="T195" fmla="*/ 6654 h 3514"/>
                              <a:gd name="T196" fmla="+- 0 13167 1396"/>
                              <a:gd name="T197" fmla="*/ T196 w 14083"/>
                              <a:gd name="T198" fmla="+- 0 6684 6654"/>
                              <a:gd name="T199" fmla="*/ 6684 h 3514"/>
                              <a:gd name="T200" fmla="+- 0 13167 1396"/>
                              <a:gd name="T201" fmla="*/ T200 w 14083"/>
                              <a:gd name="T202" fmla="+- 0 7540 6654"/>
                              <a:gd name="T203" fmla="*/ 7540 h 3514"/>
                              <a:gd name="T204" fmla="+- 0 13197 1396"/>
                              <a:gd name="T205" fmla="*/ T204 w 14083"/>
                              <a:gd name="T206" fmla="+- 0 10167 6654"/>
                              <a:gd name="T207" fmla="*/ 10167 h 3514"/>
                              <a:gd name="T208" fmla="+- 0 15478 1396"/>
                              <a:gd name="T209" fmla="*/ T208 w 14083"/>
                              <a:gd name="T210" fmla="+- 0 10167 6654"/>
                              <a:gd name="T211" fmla="*/ 10167 h 3514"/>
                              <a:gd name="T212" fmla="+- 0 15478 1396"/>
                              <a:gd name="T213" fmla="*/ T212 w 14083"/>
                              <a:gd name="T214" fmla="+- 0 7539 6654"/>
                              <a:gd name="T215" fmla="*/ 7539 h 3514"/>
                              <a:gd name="T216" fmla="+- 0 15478 1396"/>
                              <a:gd name="T217" fmla="*/ T216 w 14083"/>
                              <a:gd name="T218" fmla="+- 0 6654 6654"/>
                              <a:gd name="T219" fmla="*/ 6654 h 35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4083" h="3514">
                                <a:moveTo>
                                  <a:pt x="3739" y="0"/>
                                </a:moveTo>
                                <a:lnTo>
                                  <a:pt x="2027" y="0"/>
                                </a:lnTo>
                                <a:lnTo>
                                  <a:pt x="1997" y="0"/>
                                </a:lnTo>
                                <a:lnTo>
                                  <a:pt x="1997" y="30"/>
                                </a:lnTo>
                                <a:lnTo>
                                  <a:pt x="1997" y="856"/>
                                </a:lnTo>
                                <a:lnTo>
                                  <a:pt x="1997" y="886"/>
                                </a:lnTo>
                                <a:lnTo>
                                  <a:pt x="1997" y="3483"/>
                                </a:lnTo>
                                <a:lnTo>
                                  <a:pt x="31" y="3483"/>
                                </a:lnTo>
                                <a:lnTo>
                                  <a:pt x="31" y="886"/>
                                </a:lnTo>
                                <a:lnTo>
                                  <a:pt x="1997" y="886"/>
                                </a:lnTo>
                                <a:lnTo>
                                  <a:pt x="1997" y="856"/>
                                </a:lnTo>
                                <a:lnTo>
                                  <a:pt x="31" y="856"/>
                                </a:lnTo>
                                <a:lnTo>
                                  <a:pt x="31" y="30"/>
                                </a:lnTo>
                                <a:lnTo>
                                  <a:pt x="1997" y="30"/>
                                </a:lnTo>
                                <a:lnTo>
                                  <a:pt x="1997" y="0"/>
                                </a:lnTo>
                                <a:lnTo>
                                  <a:pt x="31" y="0"/>
                                </a:lnTo>
                                <a:lnTo>
                                  <a:pt x="0" y="0"/>
                                </a:lnTo>
                                <a:lnTo>
                                  <a:pt x="0" y="30"/>
                                </a:lnTo>
                                <a:lnTo>
                                  <a:pt x="0" y="856"/>
                                </a:lnTo>
                                <a:lnTo>
                                  <a:pt x="0" y="885"/>
                                </a:lnTo>
                                <a:lnTo>
                                  <a:pt x="0" y="886"/>
                                </a:lnTo>
                                <a:lnTo>
                                  <a:pt x="0" y="3483"/>
                                </a:lnTo>
                                <a:lnTo>
                                  <a:pt x="0" y="3513"/>
                                </a:lnTo>
                                <a:lnTo>
                                  <a:pt x="31" y="3513"/>
                                </a:lnTo>
                                <a:lnTo>
                                  <a:pt x="1997" y="3513"/>
                                </a:lnTo>
                                <a:lnTo>
                                  <a:pt x="2027" y="3513"/>
                                </a:lnTo>
                                <a:lnTo>
                                  <a:pt x="3739" y="3513"/>
                                </a:lnTo>
                                <a:lnTo>
                                  <a:pt x="3739" y="3483"/>
                                </a:lnTo>
                                <a:lnTo>
                                  <a:pt x="2027" y="3483"/>
                                </a:lnTo>
                                <a:lnTo>
                                  <a:pt x="2027" y="886"/>
                                </a:lnTo>
                                <a:lnTo>
                                  <a:pt x="3739" y="886"/>
                                </a:lnTo>
                                <a:lnTo>
                                  <a:pt x="3739" y="856"/>
                                </a:lnTo>
                                <a:lnTo>
                                  <a:pt x="2027" y="856"/>
                                </a:lnTo>
                                <a:lnTo>
                                  <a:pt x="2027" y="30"/>
                                </a:lnTo>
                                <a:lnTo>
                                  <a:pt x="3739" y="30"/>
                                </a:lnTo>
                                <a:lnTo>
                                  <a:pt x="3739" y="0"/>
                                </a:lnTo>
                                <a:close/>
                                <a:moveTo>
                                  <a:pt x="6877" y="0"/>
                                </a:moveTo>
                                <a:lnTo>
                                  <a:pt x="5210" y="0"/>
                                </a:lnTo>
                                <a:lnTo>
                                  <a:pt x="5180" y="0"/>
                                </a:lnTo>
                                <a:lnTo>
                                  <a:pt x="5180" y="30"/>
                                </a:lnTo>
                                <a:lnTo>
                                  <a:pt x="5180" y="856"/>
                                </a:lnTo>
                                <a:lnTo>
                                  <a:pt x="5180" y="886"/>
                                </a:lnTo>
                                <a:lnTo>
                                  <a:pt x="5180" y="3483"/>
                                </a:lnTo>
                                <a:lnTo>
                                  <a:pt x="3769" y="3483"/>
                                </a:lnTo>
                                <a:lnTo>
                                  <a:pt x="3769" y="886"/>
                                </a:lnTo>
                                <a:lnTo>
                                  <a:pt x="5180" y="886"/>
                                </a:lnTo>
                                <a:lnTo>
                                  <a:pt x="5180" y="856"/>
                                </a:lnTo>
                                <a:lnTo>
                                  <a:pt x="3769" y="856"/>
                                </a:lnTo>
                                <a:lnTo>
                                  <a:pt x="3769" y="30"/>
                                </a:lnTo>
                                <a:lnTo>
                                  <a:pt x="5180" y="30"/>
                                </a:lnTo>
                                <a:lnTo>
                                  <a:pt x="5180" y="0"/>
                                </a:lnTo>
                                <a:lnTo>
                                  <a:pt x="3769" y="0"/>
                                </a:lnTo>
                                <a:lnTo>
                                  <a:pt x="3739" y="0"/>
                                </a:lnTo>
                                <a:lnTo>
                                  <a:pt x="3739" y="30"/>
                                </a:lnTo>
                                <a:lnTo>
                                  <a:pt x="3739" y="856"/>
                                </a:lnTo>
                                <a:lnTo>
                                  <a:pt x="3739" y="885"/>
                                </a:lnTo>
                                <a:lnTo>
                                  <a:pt x="3739" y="886"/>
                                </a:lnTo>
                                <a:lnTo>
                                  <a:pt x="3739" y="3483"/>
                                </a:lnTo>
                                <a:lnTo>
                                  <a:pt x="3739" y="3513"/>
                                </a:lnTo>
                                <a:lnTo>
                                  <a:pt x="3769" y="3513"/>
                                </a:lnTo>
                                <a:lnTo>
                                  <a:pt x="5180" y="3513"/>
                                </a:lnTo>
                                <a:lnTo>
                                  <a:pt x="5210" y="3513"/>
                                </a:lnTo>
                                <a:lnTo>
                                  <a:pt x="6877" y="3513"/>
                                </a:lnTo>
                                <a:lnTo>
                                  <a:pt x="6877" y="3483"/>
                                </a:lnTo>
                                <a:lnTo>
                                  <a:pt x="5210" y="3483"/>
                                </a:lnTo>
                                <a:lnTo>
                                  <a:pt x="5210" y="886"/>
                                </a:lnTo>
                                <a:lnTo>
                                  <a:pt x="6877" y="886"/>
                                </a:lnTo>
                                <a:lnTo>
                                  <a:pt x="6877" y="856"/>
                                </a:lnTo>
                                <a:lnTo>
                                  <a:pt x="5210" y="856"/>
                                </a:lnTo>
                                <a:lnTo>
                                  <a:pt x="5210" y="30"/>
                                </a:lnTo>
                                <a:lnTo>
                                  <a:pt x="6877" y="30"/>
                                </a:lnTo>
                                <a:lnTo>
                                  <a:pt x="6877" y="0"/>
                                </a:lnTo>
                                <a:close/>
                                <a:moveTo>
                                  <a:pt x="10405" y="0"/>
                                </a:moveTo>
                                <a:lnTo>
                                  <a:pt x="8693" y="0"/>
                                </a:lnTo>
                                <a:lnTo>
                                  <a:pt x="8663" y="0"/>
                                </a:lnTo>
                                <a:lnTo>
                                  <a:pt x="8663" y="30"/>
                                </a:lnTo>
                                <a:lnTo>
                                  <a:pt x="8663" y="856"/>
                                </a:lnTo>
                                <a:lnTo>
                                  <a:pt x="8663" y="886"/>
                                </a:lnTo>
                                <a:lnTo>
                                  <a:pt x="8663" y="3483"/>
                                </a:lnTo>
                                <a:lnTo>
                                  <a:pt x="6907" y="3483"/>
                                </a:lnTo>
                                <a:lnTo>
                                  <a:pt x="6907" y="886"/>
                                </a:lnTo>
                                <a:lnTo>
                                  <a:pt x="8663" y="886"/>
                                </a:lnTo>
                                <a:lnTo>
                                  <a:pt x="8663" y="856"/>
                                </a:lnTo>
                                <a:lnTo>
                                  <a:pt x="6907" y="856"/>
                                </a:lnTo>
                                <a:lnTo>
                                  <a:pt x="6907" y="30"/>
                                </a:lnTo>
                                <a:lnTo>
                                  <a:pt x="8663" y="30"/>
                                </a:lnTo>
                                <a:lnTo>
                                  <a:pt x="8663" y="0"/>
                                </a:lnTo>
                                <a:lnTo>
                                  <a:pt x="6907" y="0"/>
                                </a:lnTo>
                                <a:lnTo>
                                  <a:pt x="6877" y="0"/>
                                </a:lnTo>
                                <a:lnTo>
                                  <a:pt x="6877" y="30"/>
                                </a:lnTo>
                                <a:lnTo>
                                  <a:pt x="6877" y="856"/>
                                </a:lnTo>
                                <a:lnTo>
                                  <a:pt x="6877" y="885"/>
                                </a:lnTo>
                                <a:lnTo>
                                  <a:pt x="6877" y="886"/>
                                </a:lnTo>
                                <a:lnTo>
                                  <a:pt x="6877" y="3483"/>
                                </a:lnTo>
                                <a:lnTo>
                                  <a:pt x="6877" y="3513"/>
                                </a:lnTo>
                                <a:lnTo>
                                  <a:pt x="6907" y="3513"/>
                                </a:lnTo>
                                <a:lnTo>
                                  <a:pt x="8663" y="3513"/>
                                </a:lnTo>
                                <a:lnTo>
                                  <a:pt x="8693" y="3513"/>
                                </a:lnTo>
                                <a:lnTo>
                                  <a:pt x="10405" y="3513"/>
                                </a:lnTo>
                                <a:lnTo>
                                  <a:pt x="10405" y="3483"/>
                                </a:lnTo>
                                <a:lnTo>
                                  <a:pt x="8693" y="3483"/>
                                </a:lnTo>
                                <a:lnTo>
                                  <a:pt x="8693" y="886"/>
                                </a:lnTo>
                                <a:lnTo>
                                  <a:pt x="10405" y="886"/>
                                </a:lnTo>
                                <a:lnTo>
                                  <a:pt x="10405" y="856"/>
                                </a:lnTo>
                                <a:lnTo>
                                  <a:pt x="8693" y="856"/>
                                </a:lnTo>
                                <a:lnTo>
                                  <a:pt x="8693" y="30"/>
                                </a:lnTo>
                                <a:lnTo>
                                  <a:pt x="10405" y="30"/>
                                </a:lnTo>
                                <a:lnTo>
                                  <a:pt x="10405" y="0"/>
                                </a:lnTo>
                                <a:close/>
                                <a:moveTo>
                                  <a:pt x="11771" y="0"/>
                                </a:moveTo>
                                <a:lnTo>
                                  <a:pt x="10435" y="0"/>
                                </a:lnTo>
                                <a:lnTo>
                                  <a:pt x="10405" y="0"/>
                                </a:lnTo>
                                <a:lnTo>
                                  <a:pt x="10405" y="30"/>
                                </a:lnTo>
                                <a:lnTo>
                                  <a:pt x="10405" y="856"/>
                                </a:lnTo>
                                <a:lnTo>
                                  <a:pt x="10405" y="885"/>
                                </a:lnTo>
                                <a:lnTo>
                                  <a:pt x="10405" y="886"/>
                                </a:lnTo>
                                <a:lnTo>
                                  <a:pt x="10405" y="3483"/>
                                </a:lnTo>
                                <a:lnTo>
                                  <a:pt x="10405" y="3513"/>
                                </a:lnTo>
                                <a:lnTo>
                                  <a:pt x="10435" y="3513"/>
                                </a:lnTo>
                                <a:lnTo>
                                  <a:pt x="11771" y="3513"/>
                                </a:lnTo>
                                <a:lnTo>
                                  <a:pt x="11771" y="3483"/>
                                </a:lnTo>
                                <a:lnTo>
                                  <a:pt x="10435" y="3483"/>
                                </a:lnTo>
                                <a:lnTo>
                                  <a:pt x="10435" y="886"/>
                                </a:lnTo>
                                <a:lnTo>
                                  <a:pt x="11771" y="886"/>
                                </a:lnTo>
                                <a:lnTo>
                                  <a:pt x="11771" y="856"/>
                                </a:lnTo>
                                <a:lnTo>
                                  <a:pt x="10435" y="856"/>
                                </a:lnTo>
                                <a:lnTo>
                                  <a:pt x="10435" y="30"/>
                                </a:lnTo>
                                <a:lnTo>
                                  <a:pt x="11771" y="30"/>
                                </a:lnTo>
                                <a:lnTo>
                                  <a:pt x="11771" y="0"/>
                                </a:lnTo>
                                <a:close/>
                                <a:moveTo>
                                  <a:pt x="14082" y="0"/>
                                </a:moveTo>
                                <a:lnTo>
                                  <a:pt x="14053" y="0"/>
                                </a:lnTo>
                                <a:lnTo>
                                  <a:pt x="14052" y="0"/>
                                </a:lnTo>
                                <a:lnTo>
                                  <a:pt x="14052" y="30"/>
                                </a:lnTo>
                                <a:lnTo>
                                  <a:pt x="14052" y="856"/>
                                </a:lnTo>
                                <a:lnTo>
                                  <a:pt x="14052" y="886"/>
                                </a:lnTo>
                                <a:lnTo>
                                  <a:pt x="14052" y="3483"/>
                                </a:lnTo>
                                <a:lnTo>
                                  <a:pt x="11801" y="3483"/>
                                </a:lnTo>
                                <a:lnTo>
                                  <a:pt x="11801" y="886"/>
                                </a:lnTo>
                                <a:lnTo>
                                  <a:pt x="14052" y="886"/>
                                </a:lnTo>
                                <a:lnTo>
                                  <a:pt x="14052" y="856"/>
                                </a:lnTo>
                                <a:lnTo>
                                  <a:pt x="11801" y="856"/>
                                </a:lnTo>
                                <a:lnTo>
                                  <a:pt x="11801" y="30"/>
                                </a:lnTo>
                                <a:lnTo>
                                  <a:pt x="14052" y="30"/>
                                </a:lnTo>
                                <a:lnTo>
                                  <a:pt x="14052" y="0"/>
                                </a:lnTo>
                                <a:lnTo>
                                  <a:pt x="11801" y="0"/>
                                </a:lnTo>
                                <a:lnTo>
                                  <a:pt x="11771" y="0"/>
                                </a:lnTo>
                                <a:lnTo>
                                  <a:pt x="11771" y="30"/>
                                </a:lnTo>
                                <a:lnTo>
                                  <a:pt x="11771" y="856"/>
                                </a:lnTo>
                                <a:lnTo>
                                  <a:pt x="11771" y="885"/>
                                </a:lnTo>
                                <a:lnTo>
                                  <a:pt x="11771" y="886"/>
                                </a:lnTo>
                                <a:lnTo>
                                  <a:pt x="11771" y="3483"/>
                                </a:lnTo>
                                <a:lnTo>
                                  <a:pt x="11771" y="3513"/>
                                </a:lnTo>
                                <a:lnTo>
                                  <a:pt x="11801" y="3513"/>
                                </a:lnTo>
                                <a:lnTo>
                                  <a:pt x="14052" y="3513"/>
                                </a:lnTo>
                                <a:lnTo>
                                  <a:pt x="14053" y="3513"/>
                                </a:lnTo>
                                <a:lnTo>
                                  <a:pt x="14082" y="3513"/>
                                </a:lnTo>
                                <a:lnTo>
                                  <a:pt x="14082" y="3483"/>
                                </a:lnTo>
                                <a:lnTo>
                                  <a:pt x="14082" y="886"/>
                                </a:lnTo>
                                <a:lnTo>
                                  <a:pt x="14082" y="885"/>
                                </a:lnTo>
                                <a:lnTo>
                                  <a:pt x="14082" y="856"/>
                                </a:lnTo>
                                <a:lnTo>
                                  <a:pt x="14082" y="30"/>
                                </a:lnTo>
                                <a:lnTo>
                                  <a:pt x="1408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2" name="docshape515"/>
                        <wps:cNvSpPr>
                          <a:spLocks noChangeArrowheads="1"/>
                        </wps:cNvSpPr>
                        <wps:spPr bwMode="auto">
                          <a:xfrm>
                            <a:off x="15448" y="10137"/>
                            <a:ext cx="30" cy="30"/>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18CCD2" id="Gruppieren 1111" o:spid="_x0000_s1026" style="position:absolute;margin-left:69.5pt;margin-top:0;width:704.15pt;height:431.9pt;z-index:-251567104;mso-position-horizontal-relative:page;mso-position-vertical:top;mso-position-vertical-relative:margin" coordorigin="1396,1592" coordsize="14083,8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">
                <v:shape id="docshape510" o:spid="_x0000_s1027" style="position:absolute;left:1396;top:1592;width:14083;height:3259;visibility:visible;mso-wrap-style:square;v-text-anchor:top" coordsize="14083,32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" path="m14082,r-29,l31,,,,,30,,3259r31,l31,30r14021,l14052,3259r30,l14082,30r,-30xe" fillcolor="#a6a6a6" stroked="f">
                  <v:path arrowok="t" o:connecttype="custom" o:connectlocs="14082,1592;14053,1592;31,1592;0,1592;0,1622;0,4851;31,4851;31,1622;14052,1622;14052,4851;14082,4851;14082,1622;14082,1592" o:connectangles="0,0,0,0,0,0,0,0,0,0,0,0,0"/>
                </v:shape>
                <v:shape id="docshape511" o:spid="_x0000_s1028" style="position:absolute;left:1441;top:4881;width:14008;height:826;visibility:visible;mso-wrap-style:square;v-text-anchor:top" coordsize="14008,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" path="m1951,l,,,826r1951,l1951,xm3693,l1981,r,826l3693,826,3693,xm5134,l3723,r,826l5134,826,5134,xm6831,l5164,r,826l6831,826,6831,xm10359,l6861,r,826l10359,826r,-826xm11725,l10389,r,826l11725,826r,-826xm14007,l11755,r,826l14007,826r,-826xe" fillcolor="#e6e6e6" stroked="f">
                  <v:path arrowok="t" o:connecttype="custom" o:connectlocs="1951,4881;0,4881;0,5707;1951,5707;1951,4881;3693,4881;1981,4881;1981,5707;3693,5707;3693,4881;5134,4881;3723,4881;3723,5707;5134,5707;5134,4881;6831,4881;5164,4881;5164,5707;6831,5707;6831,4881;10359,4881;6861,4881;6861,5707;10359,5707;10359,4881;11725,4881;10389,4881;10389,5707;11725,5707;11725,4881;14007,4881;11755,4881;11755,5707;14007,5707;14007,4881" o:connectangles="0,0,0,0,0,0,0,0,0,0,0,0,0,0,0,0,0,0,0,0,0,0,0,0,0,0,0,0,0,0,0,0,0,0,0"/>
                </v:shape>
                <v:shape id="docshape512" o:spid="_x0000_s1029" style="position:absolute;left:1396;top:4851;width:14083;height:1803;visibility:visible;mso-wrap-style:square;v-text-anchor:top" coordsize="14083,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" path="m31,1352r-31,l,1803r31,l31,1352xm2027,1352r-30,l1997,1803r30,l2027,1352xm3739,l2027,r-30,l1997,30r,826l1997,886r,435l31,1321r,-435l1997,886r,-30l31,856,31,30r1966,l1997,,31,,,,,30,,856r,30l,1321r,30l31,1351r1966,l2027,1351r1712,l3739,1321r-1712,l2027,886r1712,l3739,856r-1712,l2027,30r1712,l3739,xm3769,1352r-30,l3739,1803r30,l3769,1352xm5210,1352r-30,l5180,1803r30,l5210,1352xm6877,l5210,r-30,l5180,30r,826l5180,886r,435l3769,1321r,-435l5180,886r,-30l3769,856r,-826l5180,30r,-30l3769,r-30,l3739,30r,826l3739,886r,435l3739,1351r30,l5180,1351r30,l6877,1351r,-30l5210,1321r,-435l6877,886r,-30l5210,856r,-826l6877,30r,-30xm6907,1352r-30,l6877,1803r30,l6907,1352xm10435,1352r-30,l10405,1803r30,l10435,1352xm11771,l10435,r-30,l10405,30r,826l10405,886r,435l6907,1321r,-435l10405,886r,-30l6907,856r,-826l10405,30r,-30l6907,r-30,l6877,30r,826l6877,886r,435l6877,1351r30,l10405,1351r30,l11771,1351r,-30l10435,1321r,-435l11771,886r,-30l10435,856r,-826l11771,30r,-30xm11801,1352r-30,l11771,1803r30,l11801,1352xm14082,1352r-30,l14052,1803r30,l14082,1352xm14082,r-29,l14052,r,30l14052,856r,30l14052,1321r-2251,l11801,886r2251,l14052,856r-2251,l11801,30r2251,l14052,,11801,r-30,l11771,30r,826l11771,886r,435l11771,1351r30,l14052,1351r1,l14082,1351r,-30l14082,886r,-30l14082,30r,-30xe" fillcolor="#a6a6a6" stroked="f">
                  <v:path arrowok="t" o:connecttype="custom" o:connectlocs="0,6654;2027,6203;2027,6654;2027,4851;1997,5707;31,6172;1997,5707;1997,4881;0,4851;0,5737;0,6202;2027,6202;2027,6172;3739,5707;3739,4881;3739,6203;3769,6203;5180,6654;6877,4851;5180,4851;5180,5737;3769,5737;3769,5707;5180,4851;3739,4881;3739,5737;3769,6202;5210,6202;5210,6172;6877,5707;6877,4881;6877,6203;6907,6203;10405,6654;11771,4851;10405,4881;10405,6172;10405,5737;6907,4881;6907,4851;6877,5707;6877,6172;10405,6202;11771,6172;11771,5737;10435,4881;11801,6203;11801,6654;14052,6203;14082,6203;14052,4851;14052,5737;11801,5737;11801,5707;14052,4851;11771,4881;11771,5737;11801,6202;14082,6202;14082,5737;14082,4851" o:connectangles="0,0,0,0,0,0,0,0,0,0,0,0,0,0,0,0,0,0,0,0,0,0,0,0,0,0,0,0,0,0,0,0,0,0,0,0,0,0,0,0,0,0,0,0,0,0,0,0,0,0,0,0,0,0,0,0,0,0,0,0,0"/>
                </v:shape>
                <v:shape id="docshape513" o:spid="_x0000_s1030" style="position:absolute;left:1441;top:6683;width:14008;height:826;visibility:visible;mso-wrap-style:square;v-text-anchor:top" coordsize="14008,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" path="m1951,l,,,826r1951,l1951,xm3693,l1981,r,826l3693,826,3693,xm5134,l3723,r,826l5134,826,5134,xm6831,l5164,r,826l6831,826,6831,xm8617,l6861,r,826l8617,826,8617,xm10359,l8647,r,826l10359,826r,-826xm11725,l10389,r,826l11725,826r,-826xm14007,l11755,r,826l14007,826r,-826xe" fillcolor="#e6e6e6" stroked="f">
                  <v:path arrowok="t" o:connecttype="custom" o:connectlocs="1951,6684;0,6684;0,7510;1951,7510;1951,6684;3693,6684;1981,6684;1981,7510;3693,7510;3693,6684;5134,6684;3723,6684;3723,7510;5134,7510;5134,6684;6831,6684;5164,6684;5164,7510;6831,7510;6831,6684;8617,6684;6861,6684;6861,7510;8617,7510;8617,6684;10359,6684;8647,6684;8647,7510;10359,7510;10359,6684;11725,6684;10389,6684;10389,7510;11725,7510;11725,6684;14007,6684;11755,6684;11755,7510;14007,7510;14007,6684" o:connectangles="0,0,0,0,0,0,0,0,0,0,0,0,0,0,0,0,0,0,0,0,0,0,0,0,0,0,0,0,0,0,0,0,0,0,0,0,0,0,0,0"/>
                </v:shape>
                <v:shape id="docshape514" o:spid="_x0000_s1031" style="position:absolute;left:1396;top:6653;width:14083;height:3514;visibility:visible;mso-wrap-style:square;v-text-anchor:top" coordsize="14083,35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" path="m3739,l2027,r-30,l1997,30r,826l1997,886r,2597l31,3483,31,886r1966,l1997,856,31,856,31,30r1966,l1997,,31,,,,,30,,856r,29l,886,,3483r,30l31,3513r1966,l2027,3513r1712,l3739,3483r-1712,l2027,886r1712,l3739,856r-1712,l2027,30r1712,l3739,xm6877,l5210,r-30,l5180,30r,826l5180,886r,2597l3769,3483r,-2597l5180,886r,-30l3769,856r,-826l5180,30r,-30l3769,r-30,l3739,30r,826l3739,885r,1l3739,3483r,30l3769,3513r1411,l5210,3513r1667,l6877,3483r-1667,l5210,886r1667,l6877,856r-1667,l5210,30r1667,l6877,xm10405,l8693,r-30,l8663,30r,826l8663,886r,2597l6907,3483r,-2597l8663,886r,-30l6907,856r,-826l8663,30r,-30l6907,r-30,l6877,30r,826l6877,885r,1l6877,3483r,30l6907,3513r1756,l8693,3513r1712,l10405,3483r-1712,l8693,886r1712,l10405,856r-1712,l8693,30r1712,l10405,xm11771,l10435,r-30,l10405,30r,826l10405,885r,1l10405,3483r,30l10435,3513r1336,l11771,3483r-1336,l10435,886r1336,l11771,856r-1336,l10435,30r1336,l11771,xm14082,r-29,l14052,r,30l14052,856r,30l14052,3483r-2251,l11801,886r2251,l14052,856r-2251,l11801,30r2251,l14052,,11801,r-30,l11771,30r,826l11771,885r,1l11771,3483r,30l11801,3513r2251,l14053,3513r29,l14082,3483r,-2597l14082,885r,-29l14082,30r,-30xe" fillcolor="#a6a6a6" stroked="f">
                  <v:path arrowok="t" o:connecttype="custom" o:connectlocs="1997,6654;1997,7540;31,7540;31,7510;1997,6654;0,6684;0,7540;31,10167;3739,10167;2027,7540;2027,7510;3739,6654;5180,6654;5180,7510;3769,10137;5180,7510;5180,6684;3739,6654;3739,7539;3739,10167;5180,10167;6877,10137;6877,7540;5210,6684;10405,6654;8663,6654;8663,7540;6907,7540;6907,7510;8663,6654;6877,6684;6877,7540;6907,10167;8693,10167;8693,10137;10405,7510;10405,6684;10435,6654;10405,7510;10405,10137;11771,10167;10435,7540;10435,7510;11771,6654;14052,6654;14052,7540;11801,7540;11801,7510;14052,6654;11771,6684;11771,7540;11801,10167;14082,10167;14082,7539;14082,6654" o:connectangles="0,0,0,0,0,0,0,0,0,0,0,0,0,0,0,0,0,0,0,0,0,0,0,0,0,0,0,0,0,0,0,0,0,0,0,0,0,0,0,0,0,0,0,0,0,0,0,0,0,0,0,0,0,0,0"/>
                </v:shape>
                <v:rect id="docshape515" o:spid="_x0000_s1032" style="position:absolute;left:15448;top:10137;width:30;height: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" fillcolor="#a6a6a6" stroked="f"/>
                <w10:wrap anchorx="page" anchory="margin"/>
              </v:group>
            </w:pict>
          </mc:Fallback>
        </mc:AlternateContent>
      </w:r>
      <w:r w:rsidR="0000350C">
        <w:rPr>
          <w:rStyle w:val="Fett"/>
        </w:rPr>
        <w:br w:type="page"/>
      </w:r>
    </w:p>
    <w:p w:rsidR="007D29B8" w:rsidRPr="004F7958" w:rsidRDefault="007D29B8" w:rsidP="007D29B8">
      <w:pPr>
        <w:tabs>
          <w:tab w:val="left" w:pos="7425"/>
        </w:tabs>
        <w:suppressAutoHyphens w:val="0"/>
        <w:rPr>
          <w:rStyle w:val="Fett"/>
          <w:lang w:val="de-AT"/>
        </w:rPr>
      </w:pPr>
      <w:r w:rsidRPr="007D29B8">
        <w:rPr>
          <w:noProof/>
          <w:lang w:val="de-AT" w:eastAsia="de-AT"/>
        </w:rPr>
        <w:lastRenderedPageBreak/>
        <mc:AlternateContent>
          <mc:Choice Requires="wps">
            <w:drawing>
              <wp:anchor distT="0" distB="0" distL="114300" distR="114300" simplePos="0" relativeHeight="251805696" behindDoc="0" locked="0" layoutInCell="1" allowOverlap="1" wp14:anchorId="41818540" wp14:editId="20E1C038">
                <wp:simplePos x="0" y="0"/>
                <wp:positionH relativeFrom="margin">
                  <wp:posOffset>4409440</wp:posOffset>
                </wp:positionH>
                <wp:positionV relativeFrom="paragraph">
                  <wp:posOffset>-200660</wp:posOffset>
                </wp:positionV>
                <wp:extent cx="971550" cy="1838325"/>
                <wp:effectExtent l="0" t="0" r="0" b="9525"/>
                <wp:wrapNone/>
                <wp:docPr id="1193"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1838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7D29B8" w:rsidRDefault="00EE49CC" w:rsidP="007D29B8">
                            <w:pPr>
                              <w:pStyle w:val="Quelle"/>
                              <w:rPr>
                                <w:lang w:val="en-US"/>
                              </w:rPr>
                            </w:pPr>
                            <w:r w:rsidRPr="007D29B8">
                              <w:rPr>
                                <w:lang w:val="en-US"/>
                              </w:rPr>
                              <w:t xml:space="preserve"> [ETHICS] </w:t>
                            </w:r>
                            <w:r w:rsidRPr="00C87489">
                              <w:rPr>
                                <w:lang w:val="en-US"/>
                              </w:rPr>
                              <w:t>[SECURITY] [OTHER]</w:t>
                            </w:r>
                          </w:p>
                          <w:p w:rsidR="00EE49CC" w:rsidRPr="00C87489" w:rsidRDefault="00EE49CC" w:rsidP="007D29B8">
                            <w:pPr>
                              <w:pStyle w:val="Quelle"/>
                              <w:rPr>
                                <w:lang w:val="en-US"/>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1818540" id="_x0000_s1326" type="#_x0000_t202" style="position:absolute;margin-left:347.2pt;margin-top:-15.8pt;width:76.5pt;height:144.75pt;z-index:251805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" filled="f" stroked="f">
                <v:textbox inset="0,0,0,0">
                  <w:txbxContent>
                    <w:p w:rsidR="00EE49CC" w:rsidRPr="007D29B8" w:rsidRDefault="00EE49CC" w:rsidP="007D29B8">
                      <w:pPr>
                        <w:pStyle w:val="Quelle"/>
                        <w:rPr>
                          <w:lang w:val="en-US"/>
                        </w:rPr>
                      </w:pPr>
                      <w:r w:rsidRPr="007D29B8">
                        <w:rPr>
                          <w:lang w:val="en-US"/>
                        </w:rPr>
                        <w:t xml:space="preserve"> [ETHICS] </w:t>
                      </w:r>
                      <w:r w:rsidRPr="00C87489">
                        <w:rPr>
                          <w:lang w:val="en-US"/>
                        </w:rPr>
                        <w:t>[SECURITY] [OTHER]</w:t>
                      </w:r>
                    </w:p>
                    <w:p w:rsidR="00EE49CC" w:rsidRPr="00C87489" w:rsidRDefault="00EE49CC" w:rsidP="007D29B8">
                      <w:pPr>
                        <w:pStyle w:val="Quelle"/>
                        <w:rPr>
                          <w:lang w:val="en-US"/>
                        </w:rPr>
                      </w:pPr>
                    </w:p>
                  </w:txbxContent>
                </v:textbox>
                <w10:wrap anchorx="margin"/>
              </v:shape>
            </w:pict>
          </mc:Fallback>
        </mc:AlternateContent>
      </w:r>
      <w:r w:rsidR="00C87489">
        <w:rPr>
          <w:b/>
          <w:bCs/>
          <w:noProof/>
          <w:lang w:val="de-AT" w:eastAsia="de-AT"/>
        </w:rPr>
        <mc:AlternateContent>
          <mc:Choice Requires="wps">
            <w:drawing>
              <wp:anchor distT="0" distB="0" distL="114300" distR="114300" simplePos="0" relativeHeight="251798528" behindDoc="1" locked="0" layoutInCell="1" allowOverlap="1">
                <wp:simplePos x="0" y="0"/>
                <wp:positionH relativeFrom="margin">
                  <wp:posOffset>-635</wp:posOffset>
                </wp:positionH>
                <wp:positionV relativeFrom="paragraph">
                  <wp:posOffset>-2540</wp:posOffset>
                </wp:positionV>
                <wp:extent cx="8942705" cy="2247265"/>
                <wp:effectExtent l="0" t="0" r="0" b="635"/>
                <wp:wrapNone/>
                <wp:docPr id="1186" name="docshape5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942705" cy="2247265"/>
                        </a:xfrm>
                        <a:custGeom>
                          <a:avLst/>
                          <a:gdLst>
                            <a:gd name="T0" fmla="+- 0 3393 1396"/>
                            <a:gd name="T1" fmla="*/ T0 w 14083"/>
                            <a:gd name="T2" fmla="+- 0 6654 6654"/>
                            <a:gd name="T3" fmla="*/ 6654 h 3514"/>
                            <a:gd name="T4" fmla="+- 0 3393 1396"/>
                            <a:gd name="T5" fmla="*/ T4 w 14083"/>
                            <a:gd name="T6" fmla="+- 0 7540 6654"/>
                            <a:gd name="T7" fmla="*/ 7540 h 3514"/>
                            <a:gd name="T8" fmla="+- 0 1427 1396"/>
                            <a:gd name="T9" fmla="*/ T8 w 14083"/>
                            <a:gd name="T10" fmla="+- 0 7540 6654"/>
                            <a:gd name="T11" fmla="*/ 7540 h 3514"/>
                            <a:gd name="T12" fmla="+- 0 1427 1396"/>
                            <a:gd name="T13" fmla="*/ T12 w 14083"/>
                            <a:gd name="T14" fmla="+- 0 7510 6654"/>
                            <a:gd name="T15" fmla="*/ 7510 h 3514"/>
                            <a:gd name="T16" fmla="+- 0 3393 1396"/>
                            <a:gd name="T17" fmla="*/ T16 w 14083"/>
                            <a:gd name="T18" fmla="+- 0 6654 6654"/>
                            <a:gd name="T19" fmla="*/ 6654 h 3514"/>
                            <a:gd name="T20" fmla="+- 0 1396 1396"/>
                            <a:gd name="T21" fmla="*/ T20 w 14083"/>
                            <a:gd name="T22" fmla="+- 0 6684 6654"/>
                            <a:gd name="T23" fmla="*/ 6684 h 3514"/>
                            <a:gd name="T24" fmla="+- 0 1396 1396"/>
                            <a:gd name="T25" fmla="*/ T24 w 14083"/>
                            <a:gd name="T26" fmla="+- 0 7540 6654"/>
                            <a:gd name="T27" fmla="*/ 7540 h 3514"/>
                            <a:gd name="T28" fmla="+- 0 1427 1396"/>
                            <a:gd name="T29" fmla="*/ T28 w 14083"/>
                            <a:gd name="T30" fmla="+- 0 10167 6654"/>
                            <a:gd name="T31" fmla="*/ 10167 h 3514"/>
                            <a:gd name="T32" fmla="+- 0 5135 1396"/>
                            <a:gd name="T33" fmla="*/ T32 w 14083"/>
                            <a:gd name="T34" fmla="+- 0 10167 6654"/>
                            <a:gd name="T35" fmla="*/ 10167 h 3514"/>
                            <a:gd name="T36" fmla="+- 0 3423 1396"/>
                            <a:gd name="T37" fmla="*/ T36 w 14083"/>
                            <a:gd name="T38" fmla="+- 0 7540 6654"/>
                            <a:gd name="T39" fmla="*/ 7540 h 3514"/>
                            <a:gd name="T40" fmla="+- 0 3423 1396"/>
                            <a:gd name="T41" fmla="*/ T40 w 14083"/>
                            <a:gd name="T42" fmla="+- 0 7510 6654"/>
                            <a:gd name="T43" fmla="*/ 7510 h 3514"/>
                            <a:gd name="T44" fmla="+- 0 5135 1396"/>
                            <a:gd name="T45" fmla="*/ T44 w 14083"/>
                            <a:gd name="T46" fmla="+- 0 6654 6654"/>
                            <a:gd name="T47" fmla="*/ 6654 h 3514"/>
                            <a:gd name="T48" fmla="+- 0 6576 1396"/>
                            <a:gd name="T49" fmla="*/ T48 w 14083"/>
                            <a:gd name="T50" fmla="+- 0 6654 6654"/>
                            <a:gd name="T51" fmla="*/ 6654 h 3514"/>
                            <a:gd name="T52" fmla="+- 0 6576 1396"/>
                            <a:gd name="T53" fmla="*/ T52 w 14083"/>
                            <a:gd name="T54" fmla="+- 0 7510 6654"/>
                            <a:gd name="T55" fmla="*/ 7510 h 3514"/>
                            <a:gd name="T56" fmla="+- 0 5165 1396"/>
                            <a:gd name="T57" fmla="*/ T56 w 14083"/>
                            <a:gd name="T58" fmla="+- 0 10137 6654"/>
                            <a:gd name="T59" fmla="*/ 10137 h 3514"/>
                            <a:gd name="T60" fmla="+- 0 6576 1396"/>
                            <a:gd name="T61" fmla="*/ T60 w 14083"/>
                            <a:gd name="T62" fmla="+- 0 7510 6654"/>
                            <a:gd name="T63" fmla="*/ 7510 h 3514"/>
                            <a:gd name="T64" fmla="+- 0 6576 1396"/>
                            <a:gd name="T65" fmla="*/ T64 w 14083"/>
                            <a:gd name="T66" fmla="+- 0 6684 6654"/>
                            <a:gd name="T67" fmla="*/ 6684 h 3514"/>
                            <a:gd name="T68" fmla="+- 0 5135 1396"/>
                            <a:gd name="T69" fmla="*/ T68 w 14083"/>
                            <a:gd name="T70" fmla="+- 0 6654 6654"/>
                            <a:gd name="T71" fmla="*/ 6654 h 3514"/>
                            <a:gd name="T72" fmla="+- 0 5135 1396"/>
                            <a:gd name="T73" fmla="*/ T72 w 14083"/>
                            <a:gd name="T74" fmla="+- 0 7539 6654"/>
                            <a:gd name="T75" fmla="*/ 7539 h 3514"/>
                            <a:gd name="T76" fmla="+- 0 5135 1396"/>
                            <a:gd name="T77" fmla="*/ T76 w 14083"/>
                            <a:gd name="T78" fmla="+- 0 10167 6654"/>
                            <a:gd name="T79" fmla="*/ 10167 h 3514"/>
                            <a:gd name="T80" fmla="+- 0 6576 1396"/>
                            <a:gd name="T81" fmla="*/ T80 w 14083"/>
                            <a:gd name="T82" fmla="+- 0 10167 6654"/>
                            <a:gd name="T83" fmla="*/ 10167 h 3514"/>
                            <a:gd name="T84" fmla="+- 0 8273 1396"/>
                            <a:gd name="T85" fmla="*/ T84 w 14083"/>
                            <a:gd name="T86" fmla="+- 0 10137 6654"/>
                            <a:gd name="T87" fmla="*/ 10137 h 3514"/>
                            <a:gd name="T88" fmla="+- 0 8273 1396"/>
                            <a:gd name="T89" fmla="*/ T88 w 14083"/>
                            <a:gd name="T90" fmla="+- 0 7540 6654"/>
                            <a:gd name="T91" fmla="*/ 7540 h 3514"/>
                            <a:gd name="T92" fmla="+- 0 6606 1396"/>
                            <a:gd name="T93" fmla="*/ T92 w 14083"/>
                            <a:gd name="T94" fmla="+- 0 6684 6654"/>
                            <a:gd name="T95" fmla="*/ 6684 h 3514"/>
                            <a:gd name="T96" fmla="+- 0 11801 1396"/>
                            <a:gd name="T97" fmla="*/ T96 w 14083"/>
                            <a:gd name="T98" fmla="+- 0 6654 6654"/>
                            <a:gd name="T99" fmla="*/ 6654 h 3514"/>
                            <a:gd name="T100" fmla="+- 0 10059 1396"/>
                            <a:gd name="T101" fmla="*/ T100 w 14083"/>
                            <a:gd name="T102" fmla="+- 0 6654 6654"/>
                            <a:gd name="T103" fmla="*/ 6654 h 3514"/>
                            <a:gd name="T104" fmla="+- 0 10059 1396"/>
                            <a:gd name="T105" fmla="*/ T104 w 14083"/>
                            <a:gd name="T106" fmla="+- 0 7540 6654"/>
                            <a:gd name="T107" fmla="*/ 7540 h 3514"/>
                            <a:gd name="T108" fmla="+- 0 8303 1396"/>
                            <a:gd name="T109" fmla="*/ T108 w 14083"/>
                            <a:gd name="T110" fmla="+- 0 7540 6654"/>
                            <a:gd name="T111" fmla="*/ 7540 h 3514"/>
                            <a:gd name="T112" fmla="+- 0 8303 1396"/>
                            <a:gd name="T113" fmla="*/ T112 w 14083"/>
                            <a:gd name="T114" fmla="+- 0 7510 6654"/>
                            <a:gd name="T115" fmla="*/ 7510 h 3514"/>
                            <a:gd name="T116" fmla="+- 0 10059 1396"/>
                            <a:gd name="T117" fmla="*/ T116 w 14083"/>
                            <a:gd name="T118" fmla="+- 0 6654 6654"/>
                            <a:gd name="T119" fmla="*/ 6654 h 3514"/>
                            <a:gd name="T120" fmla="+- 0 8273 1396"/>
                            <a:gd name="T121" fmla="*/ T120 w 14083"/>
                            <a:gd name="T122" fmla="+- 0 6684 6654"/>
                            <a:gd name="T123" fmla="*/ 6684 h 3514"/>
                            <a:gd name="T124" fmla="+- 0 8273 1396"/>
                            <a:gd name="T125" fmla="*/ T124 w 14083"/>
                            <a:gd name="T126" fmla="+- 0 7540 6654"/>
                            <a:gd name="T127" fmla="*/ 7540 h 3514"/>
                            <a:gd name="T128" fmla="+- 0 8303 1396"/>
                            <a:gd name="T129" fmla="*/ T128 w 14083"/>
                            <a:gd name="T130" fmla="+- 0 10167 6654"/>
                            <a:gd name="T131" fmla="*/ 10167 h 3514"/>
                            <a:gd name="T132" fmla="+- 0 10089 1396"/>
                            <a:gd name="T133" fmla="*/ T132 w 14083"/>
                            <a:gd name="T134" fmla="+- 0 10167 6654"/>
                            <a:gd name="T135" fmla="*/ 10167 h 3514"/>
                            <a:gd name="T136" fmla="+- 0 10089 1396"/>
                            <a:gd name="T137" fmla="*/ T136 w 14083"/>
                            <a:gd name="T138" fmla="+- 0 10137 6654"/>
                            <a:gd name="T139" fmla="*/ 10137 h 3514"/>
                            <a:gd name="T140" fmla="+- 0 11801 1396"/>
                            <a:gd name="T141" fmla="*/ T140 w 14083"/>
                            <a:gd name="T142" fmla="+- 0 7510 6654"/>
                            <a:gd name="T143" fmla="*/ 7510 h 3514"/>
                            <a:gd name="T144" fmla="+- 0 11801 1396"/>
                            <a:gd name="T145" fmla="*/ T144 w 14083"/>
                            <a:gd name="T146" fmla="+- 0 6684 6654"/>
                            <a:gd name="T147" fmla="*/ 6684 h 3514"/>
                            <a:gd name="T148" fmla="+- 0 11831 1396"/>
                            <a:gd name="T149" fmla="*/ T148 w 14083"/>
                            <a:gd name="T150" fmla="+- 0 6654 6654"/>
                            <a:gd name="T151" fmla="*/ 6654 h 3514"/>
                            <a:gd name="T152" fmla="+- 0 11801 1396"/>
                            <a:gd name="T153" fmla="*/ T152 w 14083"/>
                            <a:gd name="T154" fmla="+- 0 7510 6654"/>
                            <a:gd name="T155" fmla="*/ 7510 h 3514"/>
                            <a:gd name="T156" fmla="+- 0 11801 1396"/>
                            <a:gd name="T157" fmla="*/ T156 w 14083"/>
                            <a:gd name="T158" fmla="+- 0 10137 6654"/>
                            <a:gd name="T159" fmla="*/ 10137 h 3514"/>
                            <a:gd name="T160" fmla="+- 0 13167 1396"/>
                            <a:gd name="T161" fmla="*/ T160 w 14083"/>
                            <a:gd name="T162" fmla="+- 0 10167 6654"/>
                            <a:gd name="T163" fmla="*/ 10167 h 3514"/>
                            <a:gd name="T164" fmla="+- 0 11831 1396"/>
                            <a:gd name="T165" fmla="*/ T164 w 14083"/>
                            <a:gd name="T166" fmla="+- 0 7540 6654"/>
                            <a:gd name="T167" fmla="*/ 7540 h 3514"/>
                            <a:gd name="T168" fmla="+- 0 11831 1396"/>
                            <a:gd name="T169" fmla="*/ T168 w 14083"/>
                            <a:gd name="T170" fmla="+- 0 7510 6654"/>
                            <a:gd name="T171" fmla="*/ 7510 h 3514"/>
                            <a:gd name="T172" fmla="+- 0 13167 1396"/>
                            <a:gd name="T173" fmla="*/ T172 w 14083"/>
                            <a:gd name="T174" fmla="+- 0 6654 6654"/>
                            <a:gd name="T175" fmla="*/ 6654 h 3514"/>
                            <a:gd name="T176" fmla="+- 0 15448 1396"/>
                            <a:gd name="T177" fmla="*/ T176 w 14083"/>
                            <a:gd name="T178" fmla="+- 0 6654 6654"/>
                            <a:gd name="T179" fmla="*/ 6654 h 3514"/>
                            <a:gd name="T180" fmla="+- 0 15448 1396"/>
                            <a:gd name="T181" fmla="*/ T180 w 14083"/>
                            <a:gd name="T182" fmla="+- 0 7540 6654"/>
                            <a:gd name="T183" fmla="*/ 7540 h 3514"/>
                            <a:gd name="T184" fmla="+- 0 13197 1396"/>
                            <a:gd name="T185" fmla="*/ T184 w 14083"/>
                            <a:gd name="T186" fmla="+- 0 7540 6654"/>
                            <a:gd name="T187" fmla="*/ 7540 h 3514"/>
                            <a:gd name="T188" fmla="+- 0 13197 1396"/>
                            <a:gd name="T189" fmla="*/ T188 w 14083"/>
                            <a:gd name="T190" fmla="+- 0 7510 6654"/>
                            <a:gd name="T191" fmla="*/ 7510 h 3514"/>
                            <a:gd name="T192" fmla="+- 0 15448 1396"/>
                            <a:gd name="T193" fmla="*/ T192 w 14083"/>
                            <a:gd name="T194" fmla="+- 0 6654 6654"/>
                            <a:gd name="T195" fmla="*/ 6654 h 3514"/>
                            <a:gd name="T196" fmla="+- 0 13167 1396"/>
                            <a:gd name="T197" fmla="*/ T196 w 14083"/>
                            <a:gd name="T198" fmla="+- 0 6684 6654"/>
                            <a:gd name="T199" fmla="*/ 6684 h 3514"/>
                            <a:gd name="T200" fmla="+- 0 13167 1396"/>
                            <a:gd name="T201" fmla="*/ T200 w 14083"/>
                            <a:gd name="T202" fmla="+- 0 7540 6654"/>
                            <a:gd name="T203" fmla="*/ 7540 h 3514"/>
                            <a:gd name="T204" fmla="+- 0 13197 1396"/>
                            <a:gd name="T205" fmla="*/ T204 w 14083"/>
                            <a:gd name="T206" fmla="+- 0 10167 6654"/>
                            <a:gd name="T207" fmla="*/ 10167 h 3514"/>
                            <a:gd name="T208" fmla="+- 0 15478 1396"/>
                            <a:gd name="T209" fmla="*/ T208 w 14083"/>
                            <a:gd name="T210" fmla="+- 0 10167 6654"/>
                            <a:gd name="T211" fmla="*/ 10167 h 3514"/>
                            <a:gd name="T212" fmla="+- 0 15478 1396"/>
                            <a:gd name="T213" fmla="*/ T212 w 14083"/>
                            <a:gd name="T214" fmla="+- 0 7539 6654"/>
                            <a:gd name="T215" fmla="*/ 7539 h 3514"/>
                            <a:gd name="T216" fmla="+- 0 15478 1396"/>
                            <a:gd name="T217" fmla="*/ T216 w 14083"/>
                            <a:gd name="T218" fmla="+- 0 6654 6654"/>
                            <a:gd name="T219" fmla="*/ 6654 h 35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4083" h="3514">
                              <a:moveTo>
                                <a:pt x="3739" y="0"/>
                              </a:moveTo>
                              <a:lnTo>
                                <a:pt x="2027" y="0"/>
                              </a:lnTo>
                              <a:lnTo>
                                <a:pt x="1997" y="0"/>
                              </a:lnTo>
                              <a:lnTo>
                                <a:pt x="1997" y="30"/>
                              </a:lnTo>
                              <a:lnTo>
                                <a:pt x="1997" y="856"/>
                              </a:lnTo>
                              <a:lnTo>
                                <a:pt x="1997" y="886"/>
                              </a:lnTo>
                              <a:lnTo>
                                <a:pt x="1997" y="3483"/>
                              </a:lnTo>
                              <a:lnTo>
                                <a:pt x="31" y="3483"/>
                              </a:lnTo>
                              <a:lnTo>
                                <a:pt x="31" y="886"/>
                              </a:lnTo>
                              <a:lnTo>
                                <a:pt x="1997" y="886"/>
                              </a:lnTo>
                              <a:lnTo>
                                <a:pt x="1997" y="856"/>
                              </a:lnTo>
                              <a:lnTo>
                                <a:pt x="31" y="856"/>
                              </a:lnTo>
                              <a:lnTo>
                                <a:pt x="31" y="30"/>
                              </a:lnTo>
                              <a:lnTo>
                                <a:pt x="1997" y="30"/>
                              </a:lnTo>
                              <a:lnTo>
                                <a:pt x="1997" y="0"/>
                              </a:lnTo>
                              <a:lnTo>
                                <a:pt x="31" y="0"/>
                              </a:lnTo>
                              <a:lnTo>
                                <a:pt x="0" y="0"/>
                              </a:lnTo>
                              <a:lnTo>
                                <a:pt x="0" y="30"/>
                              </a:lnTo>
                              <a:lnTo>
                                <a:pt x="0" y="856"/>
                              </a:lnTo>
                              <a:lnTo>
                                <a:pt x="0" y="885"/>
                              </a:lnTo>
                              <a:lnTo>
                                <a:pt x="0" y="886"/>
                              </a:lnTo>
                              <a:lnTo>
                                <a:pt x="0" y="3483"/>
                              </a:lnTo>
                              <a:lnTo>
                                <a:pt x="0" y="3513"/>
                              </a:lnTo>
                              <a:lnTo>
                                <a:pt x="31" y="3513"/>
                              </a:lnTo>
                              <a:lnTo>
                                <a:pt x="1997" y="3513"/>
                              </a:lnTo>
                              <a:lnTo>
                                <a:pt x="2027" y="3513"/>
                              </a:lnTo>
                              <a:lnTo>
                                <a:pt x="3739" y="3513"/>
                              </a:lnTo>
                              <a:lnTo>
                                <a:pt x="3739" y="3483"/>
                              </a:lnTo>
                              <a:lnTo>
                                <a:pt x="2027" y="3483"/>
                              </a:lnTo>
                              <a:lnTo>
                                <a:pt x="2027" y="886"/>
                              </a:lnTo>
                              <a:lnTo>
                                <a:pt x="3739" y="886"/>
                              </a:lnTo>
                              <a:lnTo>
                                <a:pt x="3739" y="856"/>
                              </a:lnTo>
                              <a:lnTo>
                                <a:pt x="2027" y="856"/>
                              </a:lnTo>
                              <a:lnTo>
                                <a:pt x="2027" y="30"/>
                              </a:lnTo>
                              <a:lnTo>
                                <a:pt x="3739" y="30"/>
                              </a:lnTo>
                              <a:lnTo>
                                <a:pt x="3739" y="0"/>
                              </a:lnTo>
                              <a:close/>
                              <a:moveTo>
                                <a:pt x="6877" y="0"/>
                              </a:moveTo>
                              <a:lnTo>
                                <a:pt x="5210" y="0"/>
                              </a:lnTo>
                              <a:lnTo>
                                <a:pt x="5180" y="0"/>
                              </a:lnTo>
                              <a:lnTo>
                                <a:pt x="5180" y="30"/>
                              </a:lnTo>
                              <a:lnTo>
                                <a:pt x="5180" y="856"/>
                              </a:lnTo>
                              <a:lnTo>
                                <a:pt x="5180" y="886"/>
                              </a:lnTo>
                              <a:lnTo>
                                <a:pt x="5180" y="3483"/>
                              </a:lnTo>
                              <a:lnTo>
                                <a:pt x="3769" y="3483"/>
                              </a:lnTo>
                              <a:lnTo>
                                <a:pt x="3769" y="886"/>
                              </a:lnTo>
                              <a:lnTo>
                                <a:pt x="5180" y="886"/>
                              </a:lnTo>
                              <a:lnTo>
                                <a:pt x="5180" y="856"/>
                              </a:lnTo>
                              <a:lnTo>
                                <a:pt x="3769" y="856"/>
                              </a:lnTo>
                              <a:lnTo>
                                <a:pt x="3769" y="30"/>
                              </a:lnTo>
                              <a:lnTo>
                                <a:pt x="5180" y="30"/>
                              </a:lnTo>
                              <a:lnTo>
                                <a:pt x="5180" y="0"/>
                              </a:lnTo>
                              <a:lnTo>
                                <a:pt x="3769" y="0"/>
                              </a:lnTo>
                              <a:lnTo>
                                <a:pt x="3739" y="0"/>
                              </a:lnTo>
                              <a:lnTo>
                                <a:pt x="3739" y="30"/>
                              </a:lnTo>
                              <a:lnTo>
                                <a:pt x="3739" y="856"/>
                              </a:lnTo>
                              <a:lnTo>
                                <a:pt x="3739" y="885"/>
                              </a:lnTo>
                              <a:lnTo>
                                <a:pt x="3739" y="886"/>
                              </a:lnTo>
                              <a:lnTo>
                                <a:pt x="3739" y="3483"/>
                              </a:lnTo>
                              <a:lnTo>
                                <a:pt x="3739" y="3513"/>
                              </a:lnTo>
                              <a:lnTo>
                                <a:pt x="3769" y="3513"/>
                              </a:lnTo>
                              <a:lnTo>
                                <a:pt x="5180" y="3513"/>
                              </a:lnTo>
                              <a:lnTo>
                                <a:pt x="5210" y="3513"/>
                              </a:lnTo>
                              <a:lnTo>
                                <a:pt x="6877" y="3513"/>
                              </a:lnTo>
                              <a:lnTo>
                                <a:pt x="6877" y="3483"/>
                              </a:lnTo>
                              <a:lnTo>
                                <a:pt x="5210" y="3483"/>
                              </a:lnTo>
                              <a:lnTo>
                                <a:pt x="5210" y="886"/>
                              </a:lnTo>
                              <a:lnTo>
                                <a:pt x="6877" y="886"/>
                              </a:lnTo>
                              <a:lnTo>
                                <a:pt x="6877" y="856"/>
                              </a:lnTo>
                              <a:lnTo>
                                <a:pt x="5210" y="856"/>
                              </a:lnTo>
                              <a:lnTo>
                                <a:pt x="5210" y="30"/>
                              </a:lnTo>
                              <a:lnTo>
                                <a:pt x="6877" y="30"/>
                              </a:lnTo>
                              <a:lnTo>
                                <a:pt x="6877" y="0"/>
                              </a:lnTo>
                              <a:close/>
                              <a:moveTo>
                                <a:pt x="10405" y="0"/>
                              </a:moveTo>
                              <a:lnTo>
                                <a:pt x="8693" y="0"/>
                              </a:lnTo>
                              <a:lnTo>
                                <a:pt x="8663" y="0"/>
                              </a:lnTo>
                              <a:lnTo>
                                <a:pt x="8663" y="30"/>
                              </a:lnTo>
                              <a:lnTo>
                                <a:pt x="8663" y="856"/>
                              </a:lnTo>
                              <a:lnTo>
                                <a:pt x="8663" y="886"/>
                              </a:lnTo>
                              <a:lnTo>
                                <a:pt x="8663" y="3483"/>
                              </a:lnTo>
                              <a:lnTo>
                                <a:pt x="6907" y="3483"/>
                              </a:lnTo>
                              <a:lnTo>
                                <a:pt x="6907" y="886"/>
                              </a:lnTo>
                              <a:lnTo>
                                <a:pt x="8663" y="886"/>
                              </a:lnTo>
                              <a:lnTo>
                                <a:pt x="8663" y="856"/>
                              </a:lnTo>
                              <a:lnTo>
                                <a:pt x="6907" y="856"/>
                              </a:lnTo>
                              <a:lnTo>
                                <a:pt x="6907" y="30"/>
                              </a:lnTo>
                              <a:lnTo>
                                <a:pt x="8663" y="30"/>
                              </a:lnTo>
                              <a:lnTo>
                                <a:pt x="8663" y="0"/>
                              </a:lnTo>
                              <a:lnTo>
                                <a:pt x="6907" y="0"/>
                              </a:lnTo>
                              <a:lnTo>
                                <a:pt x="6877" y="0"/>
                              </a:lnTo>
                              <a:lnTo>
                                <a:pt x="6877" y="30"/>
                              </a:lnTo>
                              <a:lnTo>
                                <a:pt x="6877" y="856"/>
                              </a:lnTo>
                              <a:lnTo>
                                <a:pt x="6877" y="885"/>
                              </a:lnTo>
                              <a:lnTo>
                                <a:pt x="6877" y="886"/>
                              </a:lnTo>
                              <a:lnTo>
                                <a:pt x="6877" y="3483"/>
                              </a:lnTo>
                              <a:lnTo>
                                <a:pt x="6877" y="3513"/>
                              </a:lnTo>
                              <a:lnTo>
                                <a:pt x="6907" y="3513"/>
                              </a:lnTo>
                              <a:lnTo>
                                <a:pt x="8663" y="3513"/>
                              </a:lnTo>
                              <a:lnTo>
                                <a:pt x="8693" y="3513"/>
                              </a:lnTo>
                              <a:lnTo>
                                <a:pt x="10405" y="3513"/>
                              </a:lnTo>
                              <a:lnTo>
                                <a:pt x="10405" y="3483"/>
                              </a:lnTo>
                              <a:lnTo>
                                <a:pt x="8693" y="3483"/>
                              </a:lnTo>
                              <a:lnTo>
                                <a:pt x="8693" y="886"/>
                              </a:lnTo>
                              <a:lnTo>
                                <a:pt x="10405" y="886"/>
                              </a:lnTo>
                              <a:lnTo>
                                <a:pt x="10405" y="856"/>
                              </a:lnTo>
                              <a:lnTo>
                                <a:pt x="8693" y="856"/>
                              </a:lnTo>
                              <a:lnTo>
                                <a:pt x="8693" y="30"/>
                              </a:lnTo>
                              <a:lnTo>
                                <a:pt x="10405" y="30"/>
                              </a:lnTo>
                              <a:lnTo>
                                <a:pt x="10405" y="0"/>
                              </a:lnTo>
                              <a:close/>
                              <a:moveTo>
                                <a:pt x="11771" y="0"/>
                              </a:moveTo>
                              <a:lnTo>
                                <a:pt x="10435" y="0"/>
                              </a:lnTo>
                              <a:lnTo>
                                <a:pt x="10405" y="0"/>
                              </a:lnTo>
                              <a:lnTo>
                                <a:pt x="10405" y="30"/>
                              </a:lnTo>
                              <a:lnTo>
                                <a:pt x="10405" y="856"/>
                              </a:lnTo>
                              <a:lnTo>
                                <a:pt x="10405" y="885"/>
                              </a:lnTo>
                              <a:lnTo>
                                <a:pt x="10405" y="886"/>
                              </a:lnTo>
                              <a:lnTo>
                                <a:pt x="10405" y="3483"/>
                              </a:lnTo>
                              <a:lnTo>
                                <a:pt x="10405" y="3513"/>
                              </a:lnTo>
                              <a:lnTo>
                                <a:pt x="10435" y="3513"/>
                              </a:lnTo>
                              <a:lnTo>
                                <a:pt x="11771" y="3513"/>
                              </a:lnTo>
                              <a:lnTo>
                                <a:pt x="11771" y="3483"/>
                              </a:lnTo>
                              <a:lnTo>
                                <a:pt x="10435" y="3483"/>
                              </a:lnTo>
                              <a:lnTo>
                                <a:pt x="10435" y="886"/>
                              </a:lnTo>
                              <a:lnTo>
                                <a:pt x="11771" y="886"/>
                              </a:lnTo>
                              <a:lnTo>
                                <a:pt x="11771" y="856"/>
                              </a:lnTo>
                              <a:lnTo>
                                <a:pt x="10435" y="856"/>
                              </a:lnTo>
                              <a:lnTo>
                                <a:pt x="10435" y="30"/>
                              </a:lnTo>
                              <a:lnTo>
                                <a:pt x="11771" y="30"/>
                              </a:lnTo>
                              <a:lnTo>
                                <a:pt x="11771" y="0"/>
                              </a:lnTo>
                              <a:close/>
                              <a:moveTo>
                                <a:pt x="14082" y="0"/>
                              </a:moveTo>
                              <a:lnTo>
                                <a:pt x="14053" y="0"/>
                              </a:lnTo>
                              <a:lnTo>
                                <a:pt x="14052" y="0"/>
                              </a:lnTo>
                              <a:lnTo>
                                <a:pt x="14052" y="30"/>
                              </a:lnTo>
                              <a:lnTo>
                                <a:pt x="14052" y="856"/>
                              </a:lnTo>
                              <a:lnTo>
                                <a:pt x="14052" y="886"/>
                              </a:lnTo>
                              <a:lnTo>
                                <a:pt x="14052" y="3483"/>
                              </a:lnTo>
                              <a:lnTo>
                                <a:pt x="11801" y="3483"/>
                              </a:lnTo>
                              <a:lnTo>
                                <a:pt x="11801" y="886"/>
                              </a:lnTo>
                              <a:lnTo>
                                <a:pt x="14052" y="886"/>
                              </a:lnTo>
                              <a:lnTo>
                                <a:pt x="14052" y="856"/>
                              </a:lnTo>
                              <a:lnTo>
                                <a:pt x="11801" y="856"/>
                              </a:lnTo>
                              <a:lnTo>
                                <a:pt x="11801" y="30"/>
                              </a:lnTo>
                              <a:lnTo>
                                <a:pt x="14052" y="30"/>
                              </a:lnTo>
                              <a:lnTo>
                                <a:pt x="14052" y="0"/>
                              </a:lnTo>
                              <a:lnTo>
                                <a:pt x="11801" y="0"/>
                              </a:lnTo>
                              <a:lnTo>
                                <a:pt x="11771" y="0"/>
                              </a:lnTo>
                              <a:lnTo>
                                <a:pt x="11771" y="30"/>
                              </a:lnTo>
                              <a:lnTo>
                                <a:pt x="11771" y="856"/>
                              </a:lnTo>
                              <a:lnTo>
                                <a:pt x="11771" y="885"/>
                              </a:lnTo>
                              <a:lnTo>
                                <a:pt x="11771" y="886"/>
                              </a:lnTo>
                              <a:lnTo>
                                <a:pt x="11771" y="3483"/>
                              </a:lnTo>
                              <a:lnTo>
                                <a:pt x="11771" y="3513"/>
                              </a:lnTo>
                              <a:lnTo>
                                <a:pt x="11801" y="3513"/>
                              </a:lnTo>
                              <a:lnTo>
                                <a:pt x="14052" y="3513"/>
                              </a:lnTo>
                              <a:lnTo>
                                <a:pt x="14053" y="3513"/>
                              </a:lnTo>
                              <a:lnTo>
                                <a:pt x="14082" y="3513"/>
                              </a:lnTo>
                              <a:lnTo>
                                <a:pt x="14082" y="3483"/>
                              </a:lnTo>
                              <a:lnTo>
                                <a:pt x="14082" y="886"/>
                              </a:lnTo>
                              <a:lnTo>
                                <a:pt x="14082" y="885"/>
                              </a:lnTo>
                              <a:lnTo>
                                <a:pt x="14082" y="856"/>
                              </a:lnTo>
                              <a:lnTo>
                                <a:pt x="14082" y="30"/>
                              </a:lnTo>
                              <a:lnTo>
                                <a:pt x="1408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18C68B77" id="docshape514" o:spid="_x0000_s1026" style="position:absolute;margin-left:-.05pt;margin-top:-.2pt;width:704.15pt;height:176.95pt;z-index:-251517952;visibility:visible;mso-wrap-style:square;mso-wrap-distance-left:9pt;mso-wrap-distance-top:0;mso-wrap-distance-right:9pt;mso-wrap-distance-bottom:0;mso-position-horizontal:absolute;mso-position-horizontal-relative:margin;mso-position-vertical:absolute;mso-position-vertical-relative:text;v-text-anchor:top" coordsize="14083,35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" path="m3739,l2027,r-30,l1997,30r,826l1997,886r,2597l31,3483,31,886r1966,l1997,856,31,856,31,30r1966,l1997,,31,,,,,30,,856r,29l,886,,3483r,30l31,3513r1966,l2027,3513r1712,l3739,3483r-1712,l2027,886r1712,l3739,856r-1712,l2027,30r1712,l3739,xm6877,l5210,r-30,l5180,30r,826l5180,886r,2597l3769,3483r,-2597l5180,886r,-30l3769,856r,-826l5180,30r,-30l3769,r-30,l3739,30r,826l3739,885r,1l3739,3483r,30l3769,3513r1411,l5210,3513r1667,l6877,3483r-1667,l5210,886r1667,l6877,856r-1667,l5210,30r1667,l6877,xm10405,l8693,r-30,l8663,30r,826l8663,886r,2597l6907,3483r,-2597l8663,886r,-30l6907,856r,-826l8663,30r,-30l6907,r-30,l6877,30r,826l6877,885r,1l6877,3483r,30l6907,3513r1756,l8693,3513r1712,l10405,3483r-1712,l8693,886r1712,l10405,856r-1712,l8693,30r1712,l10405,xm11771,l10435,r-30,l10405,30r,826l10405,885r,1l10405,3483r,30l10435,3513r1336,l11771,3483r-1336,l10435,886r1336,l11771,856r-1336,l10435,30r1336,l11771,xm14082,r-29,l14052,r,30l14052,856r,30l14052,3483r-2251,l11801,886r2251,l14052,856r-2251,l11801,30r2251,l14052,,11801,r-30,l11771,30r,826l11771,885r,1l11771,3483r,30l11801,3513r2251,l14053,3513r29,l14082,3483r,-2597l14082,885r,-29l14082,30r,-30xe" fillcolor="#a6a6a6" stroked="f">
                <v:path arrowok="t" o:connecttype="custom" o:connectlocs="1268095,4255350;1268095,4821963;19685,4821963;19685,4802778;1268095,4255350;0,4274536;0,4821963;19685,6501976;2374265,6501976;1287145,4821963;1287145,4802778;2374265,4255350;3289300,4255350;3289300,4802778;2393315,6482790;3289300,4802778;3289300,4274536;2374265,4255350;2374265,4821324;2374265,6501976;3289300,6501976;4366895,6482790;4366895,4821963;3308350,4274536;6607175,4255350;5501005,4255350;5501005,4821963;4385945,4821963;4385945,4802778;5501005,4255350;4366895,4274536;4366895,4821963;4385945,6501976;5520055,6501976;5520055,6482790;6607175,4802778;6607175,4274536;6626225,4255350;6607175,4802778;6607175,6482790;7474585,6501976;6626225,4821963;6626225,4802778;7474585,4255350;8923020,4255350;8923020,4821963;7493635,4821963;7493635,4802778;8923020,4255350;7474585,4274536;7474585,4821963;7493635,6501976;8942070,6501976;8942070,4821324;8942070,4255350" o:connectangles="0,0,0,0,0,0,0,0,0,0,0,0,0,0,0,0,0,0,0,0,0,0,0,0,0,0,0,0,0,0,0,0,0,0,0,0,0,0,0,0,0,0,0,0,0,0,0,0,0,0,0,0,0,0,0"/>
                <w10:wrap anchorx="margin"/>
              </v:shape>
            </w:pict>
          </mc:Fallback>
        </mc:AlternateContent>
      </w:r>
      <w:r w:rsidR="00C87489">
        <w:rPr>
          <w:b/>
          <w:bCs/>
          <w:noProof/>
          <w:lang w:val="de-AT" w:eastAsia="de-AT"/>
        </w:rPr>
        <mc:AlternateContent>
          <mc:Choice Requires="wps">
            <w:drawing>
              <wp:anchor distT="0" distB="0" distL="114300" distR="114300" simplePos="0" relativeHeight="251799552" behindDoc="1" locked="0" layoutInCell="1" allowOverlap="1">
                <wp:simplePos x="0" y="0"/>
                <wp:positionH relativeFrom="column">
                  <wp:posOffset>8922385</wp:posOffset>
                </wp:positionH>
                <wp:positionV relativeFrom="paragraph">
                  <wp:posOffset>4931658</wp:posOffset>
                </wp:positionV>
                <wp:extent cx="19050" cy="19189"/>
                <wp:effectExtent l="0" t="0" r="0" b="0"/>
                <wp:wrapNone/>
                <wp:docPr id="1187" name="docshape5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 cy="19189"/>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anchor>
            </w:drawing>
          </mc:Choice>
          <mc:Fallback>
            <w:pict>
              <v:rect w14:anchorId="5E8E9E11" id="docshape515" o:spid="_x0000_s1026" style="position:absolute;margin-left:702.55pt;margin-top:388.3pt;width:1.5pt;height:1.5pt;z-index:-251516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" fillcolor="#a6a6a6" stroked="f"/>
            </w:pict>
          </mc:Fallback>
        </mc:AlternateContent>
      </w:r>
      <w:r w:rsidRPr="004F7958">
        <w:rPr>
          <w:rStyle w:val="Fett"/>
          <w:lang w:val="de-AT"/>
        </w:rPr>
        <w:tab/>
      </w:r>
    </w:p>
    <w:p w:rsidR="007D29B8" w:rsidRPr="004F7958" w:rsidRDefault="00693342" w:rsidP="007D29B8">
      <w:pPr>
        <w:tabs>
          <w:tab w:val="left" w:pos="9255"/>
        </w:tabs>
        <w:suppressAutoHyphens w:val="0"/>
        <w:rPr>
          <w:lang w:val="de-AT"/>
        </w:rPr>
      </w:pPr>
      <w:r w:rsidRPr="0000350C">
        <w:rPr>
          <w:noProof/>
          <w:lang w:val="de-AT" w:eastAsia="de-AT"/>
        </w:rPr>
        <mc:AlternateContent>
          <mc:Choice Requires="wps">
            <w:drawing>
              <wp:anchor distT="0" distB="0" distL="114300" distR="114300" simplePos="0" relativeHeight="251801600" behindDoc="0" locked="0" layoutInCell="1" allowOverlap="1" wp14:anchorId="2CD41EEE" wp14:editId="60B35B3D">
                <wp:simplePos x="0" y="0"/>
                <wp:positionH relativeFrom="margin">
                  <wp:posOffset>256540</wp:posOffset>
                </wp:positionH>
                <wp:positionV relativeFrom="paragraph">
                  <wp:posOffset>386080</wp:posOffset>
                </wp:positionV>
                <wp:extent cx="1224280" cy="818515"/>
                <wp:effectExtent l="0" t="0" r="13970" b="635"/>
                <wp:wrapNone/>
                <wp:docPr id="1189" name="docshape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4280" cy="818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00350C" w:rsidRDefault="00EE49CC" w:rsidP="00C87489">
                            <w:pPr>
                              <w:pStyle w:val="Quelle"/>
                            </w:pPr>
                            <w:r w:rsidRPr="0000350C">
                              <w:rPr>
                                <w:rStyle w:val="Fett"/>
                                <w:b w:val="0"/>
                                <w:bCs w:val="0"/>
                              </w:rPr>
                              <w:t>D</w:t>
                            </w:r>
                            <w:r>
                              <w:rPr>
                                <w:rStyle w:val="Fett"/>
                                <w:b w:val="0"/>
                                <w:bCs w:val="0"/>
                              </w:rPr>
                              <w:t>1.2</w:t>
                            </w:r>
                            <w:r w:rsidRPr="0000350C">
                              <w:rPr>
                                <w:rStyle w:val="Fett"/>
                                <w:b w:val="0"/>
                                <w:bCs w:val="0"/>
                              </w:rPr>
                              <w:t xml:space="preserve"> </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CD41EEE" id="_x0000_s1327" type="#_x0000_t202" style="position:absolute;margin-left:20.2pt;margin-top:30.4pt;width:96.4pt;height:64.45pt;z-index:251801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" filled="f" stroked="f">
                <v:textbox inset="0,0,0,0">
                  <w:txbxContent>
                    <w:p w:rsidR="00EE49CC" w:rsidRPr="0000350C" w:rsidRDefault="00EE49CC" w:rsidP="00C87489">
                      <w:pPr>
                        <w:pStyle w:val="Quelle"/>
                      </w:pPr>
                      <w:r w:rsidRPr="0000350C">
                        <w:rPr>
                          <w:rStyle w:val="Fett"/>
                          <w:b w:val="0"/>
                          <w:bCs w:val="0"/>
                        </w:rPr>
                        <w:t>D</w:t>
                      </w:r>
                      <w:r>
                        <w:rPr>
                          <w:rStyle w:val="Fett"/>
                          <w:b w:val="0"/>
                          <w:bCs w:val="0"/>
                        </w:rPr>
                        <w:t>1.2</w:t>
                      </w:r>
                      <w:r w:rsidRPr="0000350C">
                        <w:rPr>
                          <w:rStyle w:val="Fett"/>
                          <w:b w:val="0"/>
                          <w:bCs w:val="0"/>
                        </w:rPr>
                        <w:t xml:space="preserve"> </w:t>
                      </w:r>
                    </w:p>
                  </w:txbxContent>
                </v:textbox>
                <w10:wrap anchorx="margin"/>
              </v:shape>
            </w:pict>
          </mc:Fallback>
        </mc:AlternateContent>
      </w:r>
      <w:r w:rsidR="007D29B8" w:rsidRPr="004F7958">
        <w:rPr>
          <w:lang w:val="de-AT"/>
        </w:rPr>
        <w:tab/>
      </w:r>
    </w:p>
    <w:p w:rsidR="00C87489" w:rsidRPr="004F7958" w:rsidRDefault="00C87489" w:rsidP="007D29B8">
      <w:pPr>
        <w:tabs>
          <w:tab w:val="left" w:pos="7425"/>
        </w:tabs>
        <w:suppressAutoHyphens w:val="0"/>
        <w:rPr>
          <w:rStyle w:val="Fett"/>
          <w:lang w:val="de-AT"/>
        </w:rPr>
      </w:pPr>
      <w:r w:rsidRPr="004F7958">
        <w:rPr>
          <w:lang w:val="de-AT"/>
        </w:rPr>
        <w:br w:type="page"/>
      </w:r>
      <w:r w:rsidR="00693342" w:rsidRPr="00693342">
        <w:rPr>
          <w:noProof/>
          <w:lang w:val="de-AT" w:eastAsia="de-AT"/>
        </w:rPr>
        <w:lastRenderedPageBreak/>
        <mc:AlternateContent>
          <mc:Choice Requires="wpg">
            <w:drawing>
              <wp:anchor distT="0" distB="0" distL="114300" distR="114300" simplePos="0" relativeHeight="251808768" behindDoc="0" locked="0" layoutInCell="1" allowOverlap="1">
                <wp:simplePos x="0" y="0"/>
                <wp:positionH relativeFrom="margin">
                  <wp:align>center</wp:align>
                </wp:positionH>
                <wp:positionV relativeFrom="page">
                  <wp:posOffset>1480820</wp:posOffset>
                </wp:positionV>
                <wp:extent cx="9752965" cy="2680335"/>
                <wp:effectExtent l="0" t="0" r="635" b="5715"/>
                <wp:wrapNone/>
                <wp:docPr id="1196" name="Gruppieren 11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752965" cy="2680335"/>
                          <a:chOff x="1396" y="5782"/>
                          <a:chExt cx="15359" cy="4221"/>
                        </a:xfrm>
                      </wpg:grpSpPr>
                      <wps:wsp>
                        <wps:cNvPr id="1197" name="docshape518"/>
                        <wps:cNvSpPr>
                          <a:spLocks noChangeArrowheads="1"/>
                        </wps:cNvSpPr>
                        <wps:spPr bwMode="auto">
                          <a:xfrm>
                            <a:off x="1441" y="5812"/>
                            <a:ext cx="15284" cy="51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8" name="docshape519"/>
                        <wps:cNvSpPr>
                          <a:spLocks/>
                        </wps:cNvSpPr>
                        <wps:spPr bwMode="auto">
                          <a:xfrm>
                            <a:off x="1396" y="5782"/>
                            <a:ext cx="15359" cy="541"/>
                          </a:xfrm>
                          <a:custGeom>
                            <a:avLst/>
                            <a:gdLst>
                              <a:gd name="T0" fmla="+- 0 16725 1396"/>
                              <a:gd name="T1" fmla="*/ T0 w 15359"/>
                              <a:gd name="T2" fmla="+- 0 5782 5782"/>
                              <a:gd name="T3" fmla="*/ 5782 h 541"/>
                              <a:gd name="T4" fmla="+- 0 1427 1396"/>
                              <a:gd name="T5" fmla="*/ T4 w 15359"/>
                              <a:gd name="T6" fmla="+- 0 5782 5782"/>
                              <a:gd name="T7" fmla="*/ 5782 h 541"/>
                              <a:gd name="T8" fmla="+- 0 1396 1396"/>
                              <a:gd name="T9" fmla="*/ T8 w 15359"/>
                              <a:gd name="T10" fmla="+- 0 5782 5782"/>
                              <a:gd name="T11" fmla="*/ 5782 h 541"/>
                              <a:gd name="T12" fmla="+- 0 1396 1396"/>
                              <a:gd name="T13" fmla="*/ T12 w 15359"/>
                              <a:gd name="T14" fmla="+- 0 5812 5782"/>
                              <a:gd name="T15" fmla="*/ 5812 h 541"/>
                              <a:gd name="T16" fmla="+- 0 1396 1396"/>
                              <a:gd name="T17" fmla="*/ T16 w 15359"/>
                              <a:gd name="T18" fmla="+- 0 6323 5782"/>
                              <a:gd name="T19" fmla="*/ 6323 h 541"/>
                              <a:gd name="T20" fmla="+- 0 1427 1396"/>
                              <a:gd name="T21" fmla="*/ T20 w 15359"/>
                              <a:gd name="T22" fmla="+- 0 6323 5782"/>
                              <a:gd name="T23" fmla="*/ 6323 h 541"/>
                              <a:gd name="T24" fmla="+- 0 1427 1396"/>
                              <a:gd name="T25" fmla="*/ T24 w 15359"/>
                              <a:gd name="T26" fmla="+- 0 5812 5782"/>
                              <a:gd name="T27" fmla="*/ 5812 h 541"/>
                              <a:gd name="T28" fmla="+- 0 16725 1396"/>
                              <a:gd name="T29" fmla="*/ T28 w 15359"/>
                              <a:gd name="T30" fmla="+- 0 5812 5782"/>
                              <a:gd name="T31" fmla="*/ 5812 h 541"/>
                              <a:gd name="T32" fmla="+- 0 16725 1396"/>
                              <a:gd name="T33" fmla="*/ T32 w 15359"/>
                              <a:gd name="T34" fmla="+- 0 5782 5782"/>
                              <a:gd name="T35" fmla="*/ 5782 h 541"/>
                              <a:gd name="T36" fmla="+- 0 16755 1396"/>
                              <a:gd name="T37" fmla="*/ T36 w 15359"/>
                              <a:gd name="T38" fmla="+- 0 5782 5782"/>
                              <a:gd name="T39" fmla="*/ 5782 h 541"/>
                              <a:gd name="T40" fmla="+- 0 16725 1396"/>
                              <a:gd name="T41" fmla="*/ T40 w 15359"/>
                              <a:gd name="T42" fmla="+- 0 5782 5782"/>
                              <a:gd name="T43" fmla="*/ 5782 h 541"/>
                              <a:gd name="T44" fmla="+- 0 16725 1396"/>
                              <a:gd name="T45" fmla="*/ T44 w 15359"/>
                              <a:gd name="T46" fmla="+- 0 5812 5782"/>
                              <a:gd name="T47" fmla="*/ 5812 h 541"/>
                              <a:gd name="T48" fmla="+- 0 16725 1396"/>
                              <a:gd name="T49" fmla="*/ T48 w 15359"/>
                              <a:gd name="T50" fmla="+- 0 6323 5782"/>
                              <a:gd name="T51" fmla="*/ 6323 h 541"/>
                              <a:gd name="T52" fmla="+- 0 16755 1396"/>
                              <a:gd name="T53" fmla="*/ T52 w 15359"/>
                              <a:gd name="T54" fmla="+- 0 6323 5782"/>
                              <a:gd name="T55" fmla="*/ 6323 h 541"/>
                              <a:gd name="T56" fmla="+- 0 16755 1396"/>
                              <a:gd name="T57" fmla="*/ T56 w 15359"/>
                              <a:gd name="T58" fmla="+- 0 5812 5782"/>
                              <a:gd name="T59" fmla="*/ 5812 h 541"/>
                              <a:gd name="T60" fmla="+- 0 16755 1396"/>
                              <a:gd name="T61" fmla="*/ T60 w 15359"/>
                              <a:gd name="T62" fmla="+- 0 5782 5782"/>
                              <a:gd name="T63" fmla="*/ 5782 h 5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359" h="541">
                                <a:moveTo>
                                  <a:pt x="15329" y="0"/>
                                </a:moveTo>
                                <a:lnTo>
                                  <a:pt x="31" y="0"/>
                                </a:lnTo>
                                <a:lnTo>
                                  <a:pt x="0" y="0"/>
                                </a:lnTo>
                                <a:lnTo>
                                  <a:pt x="0" y="30"/>
                                </a:lnTo>
                                <a:lnTo>
                                  <a:pt x="0" y="541"/>
                                </a:lnTo>
                                <a:lnTo>
                                  <a:pt x="31" y="541"/>
                                </a:lnTo>
                                <a:lnTo>
                                  <a:pt x="31" y="30"/>
                                </a:lnTo>
                                <a:lnTo>
                                  <a:pt x="15329" y="30"/>
                                </a:lnTo>
                                <a:lnTo>
                                  <a:pt x="15329" y="0"/>
                                </a:lnTo>
                                <a:close/>
                                <a:moveTo>
                                  <a:pt x="15359" y="0"/>
                                </a:moveTo>
                                <a:lnTo>
                                  <a:pt x="15329" y="0"/>
                                </a:lnTo>
                                <a:lnTo>
                                  <a:pt x="15329" y="30"/>
                                </a:lnTo>
                                <a:lnTo>
                                  <a:pt x="15329" y="541"/>
                                </a:lnTo>
                                <a:lnTo>
                                  <a:pt x="15359" y="541"/>
                                </a:lnTo>
                                <a:lnTo>
                                  <a:pt x="15359" y="30"/>
                                </a:lnTo>
                                <a:lnTo>
                                  <a:pt x="15359"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99" name="docshape520"/>
                        <wps:cNvSpPr>
                          <a:spLocks/>
                        </wps:cNvSpPr>
                        <wps:spPr bwMode="auto">
                          <a:xfrm>
                            <a:off x="1441" y="6353"/>
                            <a:ext cx="15284" cy="1547"/>
                          </a:xfrm>
                          <a:custGeom>
                            <a:avLst/>
                            <a:gdLst>
                              <a:gd name="T0" fmla="+- 0 2823 1442"/>
                              <a:gd name="T1" fmla="*/ T0 w 15284"/>
                              <a:gd name="T2" fmla="+- 0 6353 6353"/>
                              <a:gd name="T3" fmla="*/ 6353 h 1547"/>
                              <a:gd name="T4" fmla="+- 0 1442 1442"/>
                              <a:gd name="T5" fmla="*/ T4 w 15284"/>
                              <a:gd name="T6" fmla="+- 0 6353 6353"/>
                              <a:gd name="T7" fmla="*/ 6353 h 1547"/>
                              <a:gd name="T8" fmla="+- 0 1442 1442"/>
                              <a:gd name="T9" fmla="*/ T8 w 15284"/>
                              <a:gd name="T10" fmla="+- 0 7900 6353"/>
                              <a:gd name="T11" fmla="*/ 7900 h 1547"/>
                              <a:gd name="T12" fmla="+- 0 2823 1442"/>
                              <a:gd name="T13" fmla="*/ T12 w 15284"/>
                              <a:gd name="T14" fmla="+- 0 7900 6353"/>
                              <a:gd name="T15" fmla="*/ 7900 h 1547"/>
                              <a:gd name="T16" fmla="+- 0 2823 1442"/>
                              <a:gd name="T17" fmla="*/ T16 w 15284"/>
                              <a:gd name="T18" fmla="+- 0 6353 6353"/>
                              <a:gd name="T19" fmla="*/ 6353 h 1547"/>
                              <a:gd name="T20" fmla="+- 0 16725 1442"/>
                              <a:gd name="T21" fmla="*/ T20 w 15284"/>
                              <a:gd name="T22" fmla="+- 0 6353 6353"/>
                              <a:gd name="T23" fmla="*/ 6353 h 1547"/>
                              <a:gd name="T24" fmla="+- 0 2853 1442"/>
                              <a:gd name="T25" fmla="*/ T24 w 15284"/>
                              <a:gd name="T26" fmla="+- 0 6353 6353"/>
                              <a:gd name="T27" fmla="*/ 6353 h 1547"/>
                              <a:gd name="T28" fmla="+- 0 2853 1442"/>
                              <a:gd name="T29" fmla="*/ T28 w 15284"/>
                              <a:gd name="T30" fmla="+- 0 6804 6353"/>
                              <a:gd name="T31" fmla="*/ 6804 h 1547"/>
                              <a:gd name="T32" fmla="+- 0 16725 1442"/>
                              <a:gd name="T33" fmla="*/ T32 w 15284"/>
                              <a:gd name="T34" fmla="+- 0 6804 6353"/>
                              <a:gd name="T35" fmla="*/ 6804 h 1547"/>
                              <a:gd name="T36" fmla="+- 0 16725 1442"/>
                              <a:gd name="T37" fmla="*/ T36 w 15284"/>
                              <a:gd name="T38" fmla="+- 0 6353 6353"/>
                              <a:gd name="T39" fmla="*/ 6353 h 15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5284" h="1547">
                                <a:moveTo>
                                  <a:pt x="1381" y="0"/>
                                </a:moveTo>
                                <a:lnTo>
                                  <a:pt x="0" y="0"/>
                                </a:lnTo>
                                <a:lnTo>
                                  <a:pt x="0" y="1547"/>
                                </a:lnTo>
                                <a:lnTo>
                                  <a:pt x="1381" y="1547"/>
                                </a:lnTo>
                                <a:lnTo>
                                  <a:pt x="1381" y="0"/>
                                </a:lnTo>
                                <a:close/>
                                <a:moveTo>
                                  <a:pt x="15283" y="0"/>
                                </a:moveTo>
                                <a:lnTo>
                                  <a:pt x="1411" y="0"/>
                                </a:lnTo>
                                <a:lnTo>
                                  <a:pt x="1411" y="451"/>
                                </a:lnTo>
                                <a:lnTo>
                                  <a:pt x="15283" y="451"/>
                                </a:lnTo>
                                <a:lnTo>
                                  <a:pt x="15283" y="0"/>
                                </a:lnTo>
                                <a:close/>
                              </a:path>
                            </a:pathLst>
                          </a:custGeom>
                          <a:solidFill>
                            <a:srgbClr val="E6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00" name="docshape521"/>
                        <wps:cNvSpPr>
                          <a:spLocks/>
                        </wps:cNvSpPr>
                        <wps:spPr bwMode="auto">
                          <a:xfrm>
                            <a:off x="1396" y="6323"/>
                            <a:ext cx="15359" cy="481"/>
                          </a:xfrm>
                          <a:custGeom>
                            <a:avLst/>
                            <a:gdLst>
                              <a:gd name="T0" fmla="+- 0 1427 1396"/>
                              <a:gd name="T1" fmla="*/ T0 w 15359"/>
                              <a:gd name="T2" fmla="+- 0 6353 6323"/>
                              <a:gd name="T3" fmla="*/ 6353 h 481"/>
                              <a:gd name="T4" fmla="+- 0 1396 1396"/>
                              <a:gd name="T5" fmla="*/ T4 w 15359"/>
                              <a:gd name="T6" fmla="+- 0 6353 6323"/>
                              <a:gd name="T7" fmla="*/ 6353 h 481"/>
                              <a:gd name="T8" fmla="+- 0 1396 1396"/>
                              <a:gd name="T9" fmla="*/ T8 w 15359"/>
                              <a:gd name="T10" fmla="+- 0 6804 6323"/>
                              <a:gd name="T11" fmla="*/ 6804 h 481"/>
                              <a:gd name="T12" fmla="+- 0 1427 1396"/>
                              <a:gd name="T13" fmla="*/ T12 w 15359"/>
                              <a:gd name="T14" fmla="+- 0 6804 6323"/>
                              <a:gd name="T15" fmla="*/ 6804 h 481"/>
                              <a:gd name="T16" fmla="+- 0 1427 1396"/>
                              <a:gd name="T17" fmla="*/ T16 w 15359"/>
                              <a:gd name="T18" fmla="+- 0 6353 6323"/>
                              <a:gd name="T19" fmla="*/ 6353 h 481"/>
                              <a:gd name="T20" fmla="+- 0 2823 1396"/>
                              <a:gd name="T21" fmla="*/ T20 w 15359"/>
                              <a:gd name="T22" fmla="+- 0 6323 6323"/>
                              <a:gd name="T23" fmla="*/ 6323 h 481"/>
                              <a:gd name="T24" fmla="+- 0 1427 1396"/>
                              <a:gd name="T25" fmla="*/ T24 w 15359"/>
                              <a:gd name="T26" fmla="+- 0 6323 6323"/>
                              <a:gd name="T27" fmla="*/ 6323 h 481"/>
                              <a:gd name="T28" fmla="+- 0 1396 1396"/>
                              <a:gd name="T29" fmla="*/ T28 w 15359"/>
                              <a:gd name="T30" fmla="+- 0 6323 6323"/>
                              <a:gd name="T31" fmla="*/ 6323 h 481"/>
                              <a:gd name="T32" fmla="+- 0 1396 1396"/>
                              <a:gd name="T33" fmla="*/ T32 w 15359"/>
                              <a:gd name="T34" fmla="+- 0 6353 6323"/>
                              <a:gd name="T35" fmla="*/ 6353 h 481"/>
                              <a:gd name="T36" fmla="+- 0 1427 1396"/>
                              <a:gd name="T37" fmla="*/ T36 w 15359"/>
                              <a:gd name="T38" fmla="+- 0 6353 6323"/>
                              <a:gd name="T39" fmla="*/ 6353 h 481"/>
                              <a:gd name="T40" fmla="+- 0 2823 1396"/>
                              <a:gd name="T41" fmla="*/ T40 w 15359"/>
                              <a:gd name="T42" fmla="+- 0 6353 6323"/>
                              <a:gd name="T43" fmla="*/ 6353 h 481"/>
                              <a:gd name="T44" fmla="+- 0 2823 1396"/>
                              <a:gd name="T45" fmla="*/ T44 w 15359"/>
                              <a:gd name="T46" fmla="+- 0 6323 6323"/>
                              <a:gd name="T47" fmla="*/ 6323 h 481"/>
                              <a:gd name="T48" fmla="+- 0 2853 1396"/>
                              <a:gd name="T49" fmla="*/ T48 w 15359"/>
                              <a:gd name="T50" fmla="+- 0 6353 6323"/>
                              <a:gd name="T51" fmla="*/ 6353 h 481"/>
                              <a:gd name="T52" fmla="+- 0 2823 1396"/>
                              <a:gd name="T53" fmla="*/ T52 w 15359"/>
                              <a:gd name="T54" fmla="+- 0 6353 6323"/>
                              <a:gd name="T55" fmla="*/ 6353 h 481"/>
                              <a:gd name="T56" fmla="+- 0 2823 1396"/>
                              <a:gd name="T57" fmla="*/ T56 w 15359"/>
                              <a:gd name="T58" fmla="+- 0 6804 6323"/>
                              <a:gd name="T59" fmla="*/ 6804 h 481"/>
                              <a:gd name="T60" fmla="+- 0 2853 1396"/>
                              <a:gd name="T61" fmla="*/ T60 w 15359"/>
                              <a:gd name="T62" fmla="+- 0 6804 6323"/>
                              <a:gd name="T63" fmla="*/ 6804 h 481"/>
                              <a:gd name="T64" fmla="+- 0 2853 1396"/>
                              <a:gd name="T65" fmla="*/ T64 w 15359"/>
                              <a:gd name="T66" fmla="+- 0 6353 6323"/>
                              <a:gd name="T67" fmla="*/ 6353 h 481"/>
                              <a:gd name="T68" fmla="+- 0 16755 1396"/>
                              <a:gd name="T69" fmla="*/ T68 w 15359"/>
                              <a:gd name="T70" fmla="+- 0 6353 6323"/>
                              <a:gd name="T71" fmla="*/ 6353 h 481"/>
                              <a:gd name="T72" fmla="+- 0 16725 1396"/>
                              <a:gd name="T73" fmla="*/ T72 w 15359"/>
                              <a:gd name="T74" fmla="+- 0 6353 6323"/>
                              <a:gd name="T75" fmla="*/ 6353 h 481"/>
                              <a:gd name="T76" fmla="+- 0 16725 1396"/>
                              <a:gd name="T77" fmla="*/ T76 w 15359"/>
                              <a:gd name="T78" fmla="+- 0 6804 6323"/>
                              <a:gd name="T79" fmla="*/ 6804 h 481"/>
                              <a:gd name="T80" fmla="+- 0 16755 1396"/>
                              <a:gd name="T81" fmla="*/ T80 w 15359"/>
                              <a:gd name="T82" fmla="+- 0 6804 6323"/>
                              <a:gd name="T83" fmla="*/ 6804 h 481"/>
                              <a:gd name="T84" fmla="+- 0 16755 1396"/>
                              <a:gd name="T85" fmla="*/ T84 w 15359"/>
                              <a:gd name="T86" fmla="+- 0 6353 6323"/>
                              <a:gd name="T87" fmla="*/ 6353 h 481"/>
                              <a:gd name="T88" fmla="+- 0 16755 1396"/>
                              <a:gd name="T89" fmla="*/ T88 w 15359"/>
                              <a:gd name="T90" fmla="+- 0 6323 6323"/>
                              <a:gd name="T91" fmla="*/ 6323 h 481"/>
                              <a:gd name="T92" fmla="+- 0 16725 1396"/>
                              <a:gd name="T93" fmla="*/ T92 w 15359"/>
                              <a:gd name="T94" fmla="+- 0 6323 6323"/>
                              <a:gd name="T95" fmla="*/ 6323 h 481"/>
                              <a:gd name="T96" fmla="+- 0 16725 1396"/>
                              <a:gd name="T97" fmla="*/ T96 w 15359"/>
                              <a:gd name="T98" fmla="+- 0 6323 6323"/>
                              <a:gd name="T99" fmla="*/ 6323 h 481"/>
                              <a:gd name="T100" fmla="+- 0 2853 1396"/>
                              <a:gd name="T101" fmla="*/ T100 w 15359"/>
                              <a:gd name="T102" fmla="+- 0 6323 6323"/>
                              <a:gd name="T103" fmla="*/ 6323 h 481"/>
                              <a:gd name="T104" fmla="+- 0 2823 1396"/>
                              <a:gd name="T105" fmla="*/ T104 w 15359"/>
                              <a:gd name="T106" fmla="+- 0 6323 6323"/>
                              <a:gd name="T107" fmla="*/ 6323 h 481"/>
                              <a:gd name="T108" fmla="+- 0 2823 1396"/>
                              <a:gd name="T109" fmla="*/ T108 w 15359"/>
                              <a:gd name="T110" fmla="+- 0 6353 6323"/>
                              <a:gd name="T111" fmla="*/ 6353 h 481"/>
                              <a:gd name="T112" fmla="+- 0 2853 1396"/>
                              <a:gd name="T113" fmla="*/ T112 w 15359"/>
                              <a:gd name="T114" fmla="+- 0 6353 6323"/>
                              <a:gd name="T115" fmla="*/ 6353 h 481"/>
                              <a:gd name="T116" fmla="+- 0 16725 1396"/>
                              <a:gd name="T117" fmla="*/ T116 w 15359"/>
                              <a:gd name="T118" fmla="+- 0 6353 6323"/>
                              <a:gd name="T119" fmla="*/ 6353 h 481"/>
                              <a:gd name="T120" fmla="+- 0 16725 1396"/>
                              <a:gd name="T121" fmla="*/ T120 w 15359"/>
                              <a:gd name="T122" fmla="+- 0 6353 6323"/>
                              <a:gd name="T123" fmla="*/ 6353 h 481"/>
                              <a:gd name="T124" fmla="+- 0 16755 1396"/>
                              <a:gd name="T125" fmla="*/ T124 w 15359"/>
                              <a:gd name="T126" fmla="+- 0 6353 6323"/>
                              <a:gd name="T127" fmla="*/ 6353 h 481"/>
                              <a:gd name="T128" fmla="+- 0 16755 1396"/>
                              <a:gd name="T129" fmla="*/ T128 w 15359"/>
                              <a:gd name="T130" fmla="+- 0 6323 6323"/>
                              <a:gd name="T131" fmla="*/ 6323 h 4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15359" h="481">
                                <a:moveTo>
                                  <a:pt x="31" y="30"/>
                                </a:moveTo>
                                <a:lnTo>
                                  <a:pt x="0" y="30"/>
                                </a:lnTo>
                                <a:lnTo>
                                  <a:pt x="0" y="481"/>
                                </a:lnTo>
                                <a:lnTo>
                                  <a:pt x="31" y="481"/>
                                </a:lnTo>
                                <a:lnTo>
                                  <a:pt x="31" y="30"/>
                                </a:lnTo>
                                <a:close/>
                                <a:moveTo>
                                  <a:pt x="1427" y="0"/>
                                </a:moveTo>
                                <a:lnTo>
                                  <a:pt x="31" y="0"/>
                                </a:lnTo>
                                <a:lnTo>
                                  <a:pt x="0" y="0"/>
                                </a:lnTo>
                                <a:lnTo>
                                  <a:pt x="0" y="30"/>
                                </a:lnTo>
                                <a:lnTo>
                                  <a:pt x="31" y="30"/>
                                </a:lnTo>
                                <a:lnTo>
                                  <a:pt x="1427" y="30"/>
                                </a:lnTo>
                                <a:lnTo>
                                  <a:pt x="1427" y="0"/>
                                </a:lnTo>
                                <a:close/>
                                <a:moveTo>
                                  <a:pt x="1457" y="30"/>
                                </a:moveTo>
                                <a:lnTo>
                                  <a:pt x="1427" y="30"/>
                                </a:lnTo>
                                <a:lnTo>
                                  <a:pt x="1427" y="481"/>
                                </a:lnTo>
                                <a:lnTo>
                                  <a:pt x="1457" y="481"/>
                                </a:lnTo>
                                <a:lnTo>
                                  <a:pt x="1457" y="30"/>
                                </a:lnTo>
                                <a:close/>
                                <a:moveTo>
                                  <a:pt x="15359" y="30"/>
                                </a:moveTo>
                                <a:lnTo>
                                  <a:pt x="15329" y="30"/>
                                </a:lnTo>
                                <a:lnTo>
                                  <a:pt x="15329" y="481"/>
                                </a:lnTo>
                                <a:lnTo>
                                  <a:pt x="15359" y="481"/>
                                </a:lnTo>
                                <a:lnTo>
                                  <a:pt x="15359" y="30"/>
                                </a:lnTo>
                                <a:close/>
                                <a:moveTo>
                                  <a:pt x="15359" y="0"/>
                                </a:moveTo>
                                <a:lnTo>
                                  <a:pt x="15329" y="0"/>
                                </a:lnTo>
                                <a:lnTo>
                                  <a:pt x="1457" y="0"/>
                                </a:lnTo>
                                <a:lnTo>
                                  <a:pt x="1427" y="0"/>
                                </a:lnTo>
                                <a:lnTo>
                                  <a:pt x="1427" y="30"/>
                                </a:lnTo>
                                <a:lnTo>
                                  <a:pt x="1457" y="30"/>
                                </a:lnTo>
                                <a:lnTo>
                                  <a:pt x="15329" y="30"/>
                                </a:lnTo>
                                <a:lnTo>
                                  <a:pt x="15359" y="30"/>
                                </a:lnTo>
                                <a:lnTo>
                                  <a:pt x="15359"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01" name="docshape522"/>
                        <wps:cNvSpPr>
                          <a:spLocks/>
                        </wps:cNvSpPr>
                        <wps:spPr bwMode="auto">
                          <a:xfrm>
                            <a:off x="2852" y="6833"/>
                            <a:ext cx="13873" cy="1067"/>
                          </a:xfrm>
                          <a:custGeom>
                            <a:avLst/>
                            <a:gdLst>
                              <a:gd name="T0" fmla="+- 0 4549 2853"/>
                              <a:gd name="T1" fmla="*/ T0 w 13873"/>
                              <a:gd name="T2" fmla="+- 0 6833 6833"/>
                              <a:gd name="T3" fmla="*/ 6833 h 1067"/>
                              <a:gd name="T4" fmla="+- 0 2853 2853"/>
                              <a:gd name="T5" fmla="*/ T4 w 13873"/>
                              <a:gd name="T6" fmla="+- 0 6833 6833"/>
                              <a:gd name="T7" fmla="*/ 6833 h 1067"/>
                              <a:gd name="T8" fmla="+- 0 2853 2853"/>
                              <a:gd name="T9" fmla="*/ T8 w 13873"/>
                              <a:gd name="T10" fmla="+- 0 7900 6833"/>
                              <a:gd name="T11" fmla="*/ 7900 h 1067"/>
                              <a:gd name="T12" fmla="+- 0 4549 2853"/>
                              <a:gd name="T13" fmla="*/ T12 w 13873"/>
                              <a:gd name="T14" fmla="+- 0 7900 6833"/>
                              <a:gd name="T15" fmla="*/ 7900 h 1067"/>
                              <a:gd name="T16" fmla="+- 0 4549 2853"/>
                              <a:gd name="T17" fmla="*/ T16 w 13873"/>
                              <a:gd name="T18" fmla="+- 0 6833 6833"/>
                              <a:gd name="T19" fmla="*/ 6833 h 1067"/>
                              <a:gd name="T20" fmla="+- 0 5675 2853"/>
                              <a:gd name="T21" fmla="*/ T20 w 13873"/>
                              <a:gd name="T22" fmla="+- 0 6833 6833"/>
                              <a:gd name="T23" fmla="*/ 6833 h 1067"/>
                              <a:gd name="T24" fmla="+- 0 4579 2853"/>
                              <a:gd name="T25" fmla="*/ T24 w 13873"/>
                              <a:gd name="T26" fmla="+- 0 6833 6833"/>
                              <a:gd name="T27" fmla="*/ 6833 h 1067"/>
                              <a:gd name="T28" fmla="+- 0 4579 2853"/>
                              <a:gd name="T29" fmla="*/ T28 w 13873"/>
                              <a:gd name="T30" fmla="+- 0 7900 6833"/>
                              <a:gd name="T31" fmla="*/ 7900 h 1067"/>
                              <a:gd name="T32" fmla="+- 0 5675 2853"/>
                              <a:gd name="T33" fmla="*/ T32 w 13873"/>
                              <a:gd name="T34" fmla="+- 0 7900 6833"/>
                              <a:gd name="T35" fmla="*/ 7900 h 1067"/>
                              <a:gd name="T36" fmla="+- 0 5675 2853"/>
                              <a:gd name="T37" fmla="*/ T36 w 13873"/>
                              <a:gd name="T38" fmla="+- 0 6833 6833"/>
                              <a:gd name="T39" fmla="*/ 6833 h 1067"/>
                              <a:gd name="T40" fmla="+- 0 8212 2853"/>
                              <a:gd name="T41" fmla="*/ T40 w 13873"/>
                              <a:gd name="T42" fmla="+- 0 6833 6833"/>
                              <a:gd name="T43" fmla="*/ 6833 h 1067"/>
                              <a:gd name="T44" fmla="+- 0 5705 2853"/>
                              <a:gd name="T45" fmla="*/ T44 w 13873"/>
                              <a:gd name="T46" fmla="+- 0 6833 6833"/>
                              <a:gd name="T47" fmla="*/ 6833 h 1067"/>
                              <a:gd name="T48" fmla="+- 0 5705 2853"/>
                              <a:gd name="T49" fmla="*/ T48 w 13873"/>
                              <a:gd name="T50" fmla="+- 0 7900 6833"/>
                              <a:gd name="T51" fmla="*/ 7900 h 1067"/>
                              <a:gd name="T52" fmla="+- 0 8212 2853"/>
                              <a:gd name="T53" fmla="*/ T52 w 13873"/>
                              <a:gd name="T54" fmla="+- 0 7900 6833"/>
                              <a:gd name="T55" fmla="*/ 7900 h 1067"/>
                              <a:gd name="T56" fmla="+- 0 8212 2853"/>
                              <a:gd name="T57" fmla="*/ T56 w 13873"/>
                              <a:gd name="T58" fmla="+- 0 6833 6833"/>
                              <a:gd name="T59" fmla="*/ 6833 h 1067"/>
                              <a:gd name="T60" fmla="+- 0 9218 2853"/>
                              <a:gd name="T61" fmla="*/ T60 w 13873"/>
                              <a:gd name="T62" fmla="+- 0 6833 6833"/>
                              <a:gd name="T63" fmla="*/ 6833 h 1067"/>
                              <a:gd name="T64" fmla="+- 0 8243 2853"/>
                              <a:gd name="T65" fmla="*/ T64 w 13873"/>
                              <a:gd name="T66" fmla="+- 0 6833 6833"/>
                              <a:gd name="T67" fmla="*/ 6833 h 1067"/>
                              <a:gd name="T68" fmla="+- 0 8243 2853"/>
                              <a:gd name="T69" fmla="*/ T68 w 13873"/>
                              <a:gd name="T70" fmla="+- 0 7900 6833"/>
                              <a:gd name="T71" fmla="*/ 7900 h 1067"/>
                              <a:gd name="T72" fmla="+- 0 9218 2853"/>
                              <a:gd name="T73" fmla="*/ T72 w 13873"/>
                              <a:gd name="T74" fmla="+- 0 7900 6833"/>
                              <a:gd name="T75" fmla="*/ 7900 h 1067"/>
                              <a:gd name="T76" fmla="+- 0 9218 2853"/>
                              <a:gd name="T77" fmla="*/ T76 w 13873"/>
                              <a:gd name="T78" fmla="+- 0 6833 6833"/>
                              <a:gd name="T79" fmla="*/ 6833 h 1067"/>
                              <a:gd name="T80" fmla="+- 0 10059 2853"/>
                              <a:gd name="T81" fmla="*/ T80 w 13873"/>
                              <a:gd name="T82" fmla="+- 0 6833 6833"/>
                              <a:gd name="T83" fmla="*/ 6833 h 1067"/>
                              <a:gd name="T84" fmla="+- 0 9248 2853"/>
                              <a:gd name="T85" fmla="*/ T84 w 13873"/>
                              <a:gd name="T86" fmla="+- 0 6833 6833"/>
                              <a:gd name="T87" fmla="*/ 6833 h 1067"/>
                              <a:gd name="T88" fmla="+- 0 9248 2853"/>
                              <a:gd name="T89" fmla="*/ T88 w 13873"/>
                              <a:gd name="T90" fmla="+- 0 7900 6833"/>
                              <a:gd name="T91" fmla="*/ 7900 h 1067"/>
                              <a:gd name="T92" fmla="+- 0 10059 2853"/>
                              <a:gd name="T93" fmla="*/ T92 w 13873"/>
                              <a:gd name="T94" fmla="+- 0 7900 6833"/>
                              <a:gd name="T95" fmla="*/ 7900 h 1067"/>
                              <a:gd name="T96" fmla="+- 0 10059 2853"/>
                              <a:gd name="T97" fmla="*/ T96 w 13873"/>
                              <a:gd name="T98" fmla="+- 0 6833 6833"/>
                              <a:gd name="T99" fmla="*/ 6833 h 1067"/>
                              <a:gd name="T100" fmla="+- 0 11200 2853"/>
                              <a:gd name="T101" fmla="*/ T100 w 13873"/>
                              <a:gd name="T102" fmla="+- 0 6833 6833"/>
                              <a:gd name="T103" fmla="*/ 6833 h 1067"/>
                              <a:gd name="T104" fmla="+- 0 10089 2853"/>
                              <a:gd name="T105" fmla="*/ T104 w 13873"/>
                              <a:gd name="T106" fmla="+- 0 6833 6833"/>
                              <a:gd name="T107" fmla="*/ 6833 h 1067"/>
                              <a:gd name="T108" fmla="+- 0 10089 2853"/>
                              <a:gd name="T109" fmla="*/ T108 w 13873"/>
                              <a:gd name="T110" fmla="+- 0 7900 6833"/>
                              <a:gd name="T111" fmla="*/ 7900 h 1067"/>
                              <a:gd name="T112" fmla="+- 0 11200 2853"/>
                              <a:gd name="T113" fmla="*/ T112 w 13873"/>
                              <a:gd name="T114" fmla="+- 0 7900 6833"/>
                              <a:gd name="T115" fmla="*/ 7900 h 1067"/>
                              <a:gd name="T116" fmla="+- 0 11200 2853"/>
                              <a:gd name="T117" fmla="*/ T116 w 13873"/>
                              <a:gd name="T118" fmla="+- 0 6833 6833"/>
                              <a:gd name="T119" fmla="*/ 6833 h 1067"/>
                              <a:gd name="T120" fmla="+- 0 12326 2853"/>
                              <a:gd name="T121" fmla="*/ T120 w 13873"/>
                              <a:gd name="T122" fmla="+- 0 6833 6833"/>
                              <a:gd name="T123" fmla="*/ 6833 h 1067"/>
                              <a:gd name="T124" fmla="+- 0 11230 2853"/>
                              <a:gd name="T125" fmla="*/ T124 w 13873"/>
                              <a:gd name="T126" fmla="+- 0 6833 6833"/>
                              <a:gd name="T127" fmla="*/ 6833 h 1067"/>
                              <a:gd name="T128" fmla="+- 0 11230 2853"/>
                              <a:gd name="T129" fmla="*/ T128 w 13873"/>
                              <a:gd name="T130" fmla="+- 0 7900 6833"/>
                              <a:gd name="T131" fmla="*/ 7900 h 1067"/>
                              <a:gd name="T132" fmla="+- 0 12326 2853"/>
                              <a:gd name="T133" fmla="*/ T132 w 13873"/>
                              <a:gd name="T134" fmla="+- 0 7900 6833"/>
                              <a:gd name="T135" fmla="*/ 7900 h 1067"/>
                              <a:gd name="T136" fmla="+- 0 12326 2853"/>
                              <a:gd name="T137" fmla="*/ T136 w 13873"/>
                              <a:gd name="T138" fmla="+- 0 6833 6833"/>
                              <a:gd name="T139" fmla="*/ 6833 h 1067"/>
                              <a:gd name="T140" fmla="+- 0 14323 2853"/>
                              <a:gd name="T141" fmla="*/ T140 w 13873"/>
                              <a:gd name="T142" fmla="+- 0 6833 6833"/>
                              <a:gd name="T143" fmla="*/ 6833 h 1067"/>
                              <a:gd name="T144" fmla="+- 0 12356 2853"/>
                              <a:gd name="T145" fmla="*/ T144 w 13873"/>
                              <a:gd name="T146" fmla="+- 0 6833 6833"/>
                              <a:gd name="T147" fmla="*/ 6833 h 1067"/>
                              <a:gd name="T148" fmla="+- 0 12356 2853"/>
                              <a:gd name="T149" fmla="*/ T148 w 13873"/>
                              <a:gd name="T150" fmla="+- 0 7900 6833"/>
                              <a:gd name="T151" fmla="*/ 7900 h 1067"/>
                              <a:gd name="T152" fmla="+- 0 14323 2853"/>
                              <a:gd name="T153" fmla="*/ T152 w 13873"/>
                              <a:gd name="T154" fmla="+- 0 7900 6833"/>
                              <a:gd name="T155" fmla="*/ 7900 h 1067"/>
                              <a:gd name="T156" fmla="+- 0 14323 2853"/>
                              <a:gd name="T157" fmla="*/ T156 w 13873"/>
                              <a:gd name="T158" fmla="+- 0 6833 6833"/>
                              <a:gd name="T159" fmla="*/ 6833 h 1067"/>
                              <a:gd name="T160" fmla="+- 0 15599 2853"/>
                              <a:gd name="T161" fmla="*/ T160 w 13873"/>
                              <a:gd name="T162" fmla="+- 0 6833 6833"/>
                              <a:gd name="T163" fmla="*/ 6833 h 1067"/>
                              <a:gd name="T164" fmla="+- 0 14353 2853"/>
                              <a:gd name="T165" fmla="*/ T164 w 13873"/>
                              <a:gd name="T166" fmla="+- 0 6833 6833"/>
                              <a:gd name="T167" fmla="*/ 6833 h 1067"/>
                              <a:gd name="T168" fmla="+- 0 14353 2853"/>
                              <a:gd name="T169" fmla="*/ T168 w 13873"/>
                              <a:gd name="T170" fmla="+- 0 7900 6833"/>
                              <a:gd name="T171" fmla="*/ 7900 h 1067"/>
                              <a:gd name="T172" fmla="+- 0 15599 2853"/>
                              <a:gd name="T173" fmla="*/ T172 w 13873"/>
                              <a:gd name="T174" fmla="+- 0 7900 6833"/>
                              <a:gd name="T175" fmla="*/ 7900 h 1067"/>
                              <a:gd name="T176" fmla="+- 0 15599 2853"/>
                              <a:gd name="T177" fmla="*/ T176 w 13873"/>
                              <a:gd name="T178" fmla="+- 0 6833 6833"/>
                              <a:gd name="T179" fmla="*/ 6833 h 1067"/>
                              <a:gd name="T180" fmla="+- 0 16725 2853"/>
                              <a:gd name="T181" fmla="*/ T180 w 13873"/>
                              <a:gd name="T182" fmla="+- 0 6833 6833"/>
                              <a:gd name="T183" fmla="*/ 6833 h 1067"/>
                              <a:gd name="T184" fmla="+- 0 15629 2853"/>
                              <a:gd name="T185" fmla="*/ T184 w 13873"/>
                              <a:gd name="T186" fmla="+- 0 6833 6833"/>
                              <a:gd name="T187" fmla="*/ 6833 h 1067"/>
                              <a:gd name="T188" fmla="+- 0 15629 2853"/>
                              <a:gd name="T189" fmla="*/ T188 w 13873"/>
                              <a:gd name="T190" fmla="+- 0 7900 6833"/>
                              <a:gd name="T191" fmla="*/ 7900 h 1067"/>
                              <a:gd name="T192" fmla="+- 0 16725 2853"/>
                              <a:gd name="T193" fmla="*/ T192 w 13873"/>
                              <a:gd name="T194" fmla="+- 0 7900 6833"/>
                              <a:gd name="T195" fmla="*/ 7900 h 1067"/>
                              <a:gd name="T196" fmla="+- 0 16725 2853"/>
                              <a:gd name="T197" fmla="*/ T196 w 13873"/>
                              <a:gd name="T198" fmla="+- 0 6833 6833"/>
                              <a:gd name="T199" fmla="*/ 6833 h 10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13873" h="1067">
                                <a:moveTo>
                                  <a:pt x="1696" y="0"/>
                                </a:moveTo>
                                <a:lnTo>
                                  <a:pt x="0" y="0"/>
                                </a:lnTo>
                                <a:lnTo>
                                  <a:pt x="0" y="1067"/>
                                </a:lnTo>
                                <a:lnTo>
                                  <a:pt x="1696" y="1067"/>
                                </a:lnTo>
                                <a:lnTo>
                                  <a:pt x="1696" y="0"/>
                                </a:lnTo>
                                <a:close/>
                                <a:moveTo>
                                  <a:pt x="2822" y="0"/>
                                </a:moveTo>
                                <a:lnTo>
                                  <a:pt x="1726" y="0"/>
                                </a:lnTo>
                                <a:lnTo>
                                  <a:pt x="1726" y="1067"/>
                                </a:lnTo>
                                <a:lnTo>
                                  <a:pt x="2822" y="1067"/>
                                </a:lnTo>
                                <a:lnTo>
                                  <a:pt x="2822" y="0"/>
                                </a:lnTo>
                                <a:close/>
                                <a:moveTo>
                                  <a:pt x="5359" y="0"/>
                                </a:moveTo>
                                <a:lnTo>
                                  <a:pt x="2852" y="0"/>
                                </a:lnTo>
                                <a:lnTo>
                                  <a:pt x="2852" y="1067"/>
                                </a:lnTo>
                                <a:lnTo>
                                  <a:pt x="5359" y="1067"/>
                                </a:lnTo>
                                <a:lnTo>
                                  <a:pt x="5359" y="0"/>
                                </a:lnTo>
                                <a:close/>
                                <a:moveTo>
                                  <a:pt x="6365" y="0"/>
                                </a:moveTo>
                                <a:lnTo>
                                  <a:pt x="5390" y="0"/>
                                </a:lnTo>
                                <a:lnTo>
                                  <a:pt x="5390" y="1067"/>
                                </a:lnTo>
                                <a:lnTo>
                                  <a:pt x="6365" y="1067"/>
                                </a:lnTo>
                                <a:lnTo>
                                  <a:pt x="6365" y="0"/>
                                </a:lnTo>
                                <a:close/>
                                <a:moveTo>
                                  <a:pt x="7206" y="0"/>
                                </a:moveTo>
                                <a:lnTo>
                                  <a:pt x="6395" y="0"/>
                                </a:lnTo>
                                <a:lnTo>
                                  <a:pt x="6395" y="1067"/>
                                </a:lnTo>
                                <a:lnTo>
                                  <a:pt x="7206" y="1067"/>
                                </a:lnTo>
                                <a:lnTo>
                                  <a:pt x="7206" y="0"/>
                                </a:lnTo>
                                <a:close/>
                                <a:moveTo>
                                  <a:pt x="8347" y="0"/>
                                </a:moveTo>
                                <a:lnTo>
                                  <a:pt x="7236" y="0"/>
                                </a:lnTo>
                                <a:lnTo>
                                  <a:pt x="7236" y="1067"/>
                                </a:lnTo>
                                <a:lnTo>
                                  <a:pt x="8347" y="1067"/>
                                </a:lnTo>
                                <a:lnTo>
                                  <a:pt x="8347" y="0"/>
                                </a:lnTo>
                                <a:close/>
                                <a:moveTo>
                                  <a:pt x="9473" y="0"/>
                                </a:moveTo>
                                <a:lnTo>
                                  <a:pt x="8377" y="0"/>
                                </a:lnTo>
                                <a:lnTo>
                                  <a:pt x="8377" y="1067"/>
                                </a:lnTo>
                                <a:lnTo>
                                  <a:pt x="9473" y="1067"/>
                                </a:lnTo>
                                <a:lnTo>
                                  <a:pt x="9473" y="0"/>
                                </a:lnTo>
                                <a:close/>
                                <a:moveTo>
                                  <a:pt x="11470" y="0"/>
                                </a:moveTo>
                                <a:lnTo>
                                  <a:pt x="9503" y="0"/>
                                </a:lnTo>
                                <a:lnTo>
                                  <a:pt x="9503" y="1067"/>
                                </a:lnTo>
                                <a:lnTo>
                                  <a:pt x="11470" y="1067"/>
                                </a:lnTo>
                                <a:lnTo>
                                  <a:pt x="11470" y="0"/>
                                </a:lnTo>
                                <a:close/>
                                <a:moveTo>
                                  <a:pt x="12746" y="0"/>
                                </a:moveTo>
                                <a:lnTo>
                                  <a:pt x="11500" y="0"/>
                                </a:lnTo>
                                <a:lnTo>
                                  <a:pt x="11500" y="1067"/>
                                </a:lnTo>
                                <a:lnTo>
                                  <a:pt x="12746" y="1067"/>
                                </a:lnTo>
                                <a:lnTo>
                                  <a:pt x="12746" y="0"/>
                                </a:lnTo>
                                <a:close/>
                                <a:moveTo>
                                  <a:pt x="13872" y="0"/>
                                </a:moveTo>
                                <a:lnTo>
                                  <a:pt x="12776" y="0"/>
                                </a:lnTo>
                                <a:lnTo>
                                  <a:pt x="12776" y="1067"/>
                                </a:lnTo>
                                <a:lnTo>
                                  <a:pt x="13872" y="1067"/>
                                </a:lnTo>
                                <a:lnTo>
                                  <a:pt x="13872" y="0"/>
                                </a:lnTo>
                                <a:close/>
                              </a:path>
                            </a:pathLst>
                          </a:custGeom>
                          <a:solidFill>
                            <a:srgbClr val="E6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02" name="docshape523"/>
                        <wps:cNvSpPr>
                          <a:spLocks/>
                        </wps:cNvSpPr>
                        <wps:spPr bwMode="auto">
                          <a:xfrm>
                            <a:off x="1396" y="6803"/>
                            <a:ext cx="15359" cy="2133"/>
                          </a:xfrm>
                          <a:custGeom>
                            <a:avLst/>
                            <a:gdLst>
                              <a:gd name="T0" fmla="+- 0 1427 1396"/>
                              <a:gd name="T1" fmla="*/ T0 w 15359"/>
                              <a:gd name="T2" fmla="+- 0 6834 6804"/>
                              <a:gd name="T3" fmla="*/ 6834 h 2133"/>
                              <a:gd name="T4" fmla="+- 0 1396 1396"/>
                              <a:gd name="T5" fmla="*/ T4 w 15359"/>
                              <a:gd name="T6" fmla="+- 0 6804 6804"/>
                              <a:gd name="T7" fmla="*/ 6804 h 2133"/>
                              <a:gd name="T8" fmla="+- 0 1396 1396"/>
                              <a:gd name="T9" fmla="*/ T8 w 15359"/>
                              <a:gd name="T10" fmla="+- 0 7900 6804"/>
                              <a:gd name="T11" fmla="*/ 7900 h 2133"/>
                              <a:gd name="T12" fmla="+- 0 1427 1396"/>
                              <a:gd name="T13" fmla="*/ T12 w 15359"/>
                              <a:gd name="T14" fmla="+- 0 8936 6804"/>
                              <a:gd name="T15" fmla="*/ 8936 h 2133"/>
                              <a:gd name="T16" fmla="+- 0 2823 1396"/>
                              <a:gd name="T17" fmla="*/ T16 w 15359"/>
                              <a:gd name="T18" fmla="+- 0 7900 6804"/>
                              <a:gd name="T19" fmla="*/ 7900 h 2133"/>
                              <a:gd name="T20" fmla="+- 0 5705 1396"/>
                              <a:gd name="T21" fmla="*/ T20 w 15359"/>
                              <a:gd name="T22" fmla="+- 0 6804 6804"/>
                              <a:gd name="T23" fmla="*/ 6804 h 2133"/>
                              <a:gd name="T24" fmla="+- 0 5675 1396"/>
                              <a:gd name="T25" fmla="*/ T24 w 15359"/>
                              <a:gd name="T26" fmla="+- 0 7900 6804"/>
                              <a:gd name="T27" fmla="*/ 7900 h 2133"/>
                              <a:gd name="T28" fmla="+- 0 5675 1396"/>
                              <a:gd name="T29" fmla="*/ T28 w 15359"/>
                              <a:gd name="T30" fmla="+- 0 6834 6804"/>
                              <a:gd name="T31" fmla="*/ 6834 h 2133"/>
                              <a:gd name="T32" fmla="+- 0 4549 1396"/>
                              <a:gd name="T33" fmla="*/ T32 w 15359"/>
                              <a:gd name="T34" fmla="+- 0 6804 6804"/>
                              <a:gd name="T35" fmla="*/ 6804 h 2133"/>
                              <a:gd name="T36" fmla="+- 0 4549 1396"/>
                              <a:gd name="T37" fmla="*/ T36 w 15359"/>
                              <a:gd name="T38" fmla="+- 0 7900 6804"/>
                              <a:gd name="T39" fmla="*/ 7900 h 2133"/>
                              <a:gd name="T40" fmla="+- 0 2853 1396"/>
                              <a:gd name="T41" fmla="*/ T40 w 15359"/>
                              <a:gd name="T42" fmla="+- 0 7900 6804"/>
                              <a:gd name="T43" fmla="*/ 7900 h 2133"/>
                              <a:gd name="T44" fmla="+- 0 4549 1396"/>
                              <a:gd name="T45" fmla="*/ T44 w 15359"/>
                              <a:gd name="T46" fmla="+- 0 6804 6804"/>
                              <a:gd name="T47" fmla="*/ 6804 h 2133"/>
                              <a:gd name="T48" fmla="+- 0 2823 1396"/>
                              <a:gd name="T49" fmla="*/ T48 w 15359"/>
                              <a:gd name="T50" fmla="+- 0 6833 6804"/>
                              <a:gd name="T51" fmla="*/ 6833 h 2133"/>
                              <a:gd name="T52" fmla="+- 0 2823 1396"/>
                              <a:gd name="T53" fmla="*/ T52 w 15359"/>
                              <a:gd name="T54" fmla="+- 0 7930 6804"/>
                              <a:gd name="T55" fmla="*/ 7930 h 2133"/>
                              <a:gd name="T56" fmla="+- 0 2853 1396"/>
                              <a:gd name="T57" fmla="*/ T56 w 15359"/>
                              <a:gd name="T58" fmla="+- 0 7930 6804"/>
                              <a:gd name="T59" fmla="*/ 7930 h 2133"/>
                              <a:gd name="T60" fmla="+- 0 3769 1396"/>
                              <a:gd name="T61" fmla="*/ T60 w 15359"/>
                              <a:gd name="T62" fmla="+- 0 8936 6804"/>
                              <a:gd name="T63" fmla="*/ 8936 h 2133"/>
                              <a:gd name="T64" fmla="+- 0 4549 1396"/>
                              <a:gd name="T65" fmla="*/ T64 w 15359"/>
                              <a:gd name="T66" fmla="+- 0 8936 6804"/>
                              <a:gd name="T67" fmla="*/ 8936 h 2133"/>
                              <a:gd name="T68" fmla="+- 0 5675 1396"/>
                              <a:gd name="T69" fmla="*/ T68 w 15359"/>
                              <a:gd name="T70" fmla="+- 0 7930 6804"/>
                              <a:gd name="T71" fmla="*/ 7930 h 2133"/>
                              <a:gd name="T72" fmla="+- 0 5705 1396"/>
                              <a:gd name="T73" fmla="*/ T72 w 15359"/>
                              <a:gd name="T74" fmla="+- 0 7930 6804"/>
                              <a:gd name="T75" fmla="*/ 7930 h 2133"/>
                              <a:gd name="T76" fmla="+- 0 6561 1396"/>
                              <a:gd name="T77" fmla="*/ T76 w 15359"/>
                              <a:gd name="T78" fmla="+- 0 8936 6804"/>
                              <a:gd name="T79" fmla="*/ 8936 h 2133"/>
                              <a:gd name="T80" fmla="+- 0 7357 1396"/>
                              <a:gd name="T81" fmla="*/ T80 w 15359"/>
                              <a:gd name="T82" fmla="+- 0 7900 6804"/>
                              <a:gd name="T83" fmla="*/ 7900 h 2133"/>
                              <a:gd name="T84" fmla="+- 0 5705 1396"/>
                              <a:gd name="T85" fmla="*/ T84 w 15359"/>
                              <a:gd name="T86" fmla="+- 0 7900 6804"/>
                              <a:gd name="T87" fmla="*/ 7900 h 2133"/>
                              <a:gd name="T88" fmla="+- 0 8212 1396"/>
                              <a:gd name="T89" fmla="*/ T88 w 15359"/>
                              <a:gd name="T90" fmla="+- 0 7900 6804"/>
                              <a:gd name="T91" fmla="*/ 7900 h 2133"/>
                              <a:gd name="T92" fmla="+- 0 7357 1396"/>
                              <a:gd name="T93" fmla="*/ T92 w 15359"/>
                              <a:gd name="T94" fmla="+- 0 7930 6804"/>
                              <a:gd name="T95" fmla="*/ 7930 h 2133"/>
                              <a:gd name="T96" fmla="+- 0 8212 1396"/>
                              <a:gd name="T97" fmla="*/ T96 w 15359"/>
                              <a:gd name="T98" fmla="+- 0 7930 6804"/>
                              <a:gd name="T99" fmla="*/ 7930 h 2133"/>
                              <a:gd name="T100" fmla="+- 0 8243 1396"/>
                              <a:gd name="T101" fmla="*/ T100 w 15359"/>
                              <a:gd name="T102" fmla="+- 0 6834 6804"/>
                              <a:gd name="T103" fmla="*/ 6834 h 2133"/>
                              <a:gd name="T104" fmla="+- 0 14323 1396"/>
                              <a:gd name="T105" fmla="*/ T104 w 15359"/>
                              <a:gd name="T106" fmla="+- 0 7900 6804"/>
                              <a:gd name="T107" fmla="*/ 7900 h 2133"/>
                              <a:gd name="T108" fmla="+- 0 13467 1396"/>
                              <a:gd name="T109" fmla="*/ T108 w 15359"/>
                              <a:gd name="T110" fmla="+- 0 7930 6804"/>
                              <a:gd name="T111" fmla="*/ 7930 h 2133"/>
                              <a:gd name="T112" fmla="+- 0 14323 1396"/>
                              <a:gd name="T113" fmla="*/ T112 w 15359"/>
                              <a:gd name="T114" fmla="+- 0 7900 6804"/>
                              <a:gd name="T115" fmla="*/ 7900 h 2133"/>
                              <a:gd name="T116" fmla="+- 0 12326 1396"/>
                              <a:gd name="T117" fmla="*/ T116 w 15359"/>
                              <a:gd name="T118" fmla="+- 0 6804 6804"/>
                              <a:gd name="T119" fmla="*/ 6804 h 2133"/>
                              <a:gd name="T120" fmla="+- 0 11230 1396"/>
                              <a:gd name="T121" fmla="*/ T120 w 15359"/>
                              <a:gd name="T122" fmla="+- 0 7900 6804"/>
                              <a:gd name="T123" fmla="*/ 7900 h 2133"/>
                              <a:gd name="T124" fmla="+- 0 12326 1396"/>
                              <a:gd name="T125" fmla="*/ T124 w 15359"/>
                              <a:gd name="T126" fmla="+- 0 6804 6804"/>
                              <a:gd name="T127" fmla="*/ 6804 h 2133"/>
                              <a:gd name="T128" fmla="+- 0 11200 1396"/>
                              <a:gd name="T129" fmla="*/ T128 w 15359"/>
                              <a:gd name="T130" fmla="+- 0 6834 6804"/>
                              <a:gd name="T131" fmla="*/ 6834 h 2133"/>
                              <a:gd name="T132" fmla="+- 0 10089 1396"/>
                              <a:gd name="T133" fmla="*/ T132 w 15359"/>
                              <a:gd name="T134" fmla="+- 0 6834 6804"/>
                              <a:gd name="T135" fmla="*/ 6834 h 2133"/>
                              <a:gd name="T136" fmla="+- 0 10089 1396"/>
                              <a:gd name="T137" fmla="*/ T136 w 15359"/>
                              <a:gd name="T138" fmla="+- 0 6804 6804"/>
                              <a:gd name="T139" fmla="*/ 6804 h 2133"/>
                              <a:gd name="T140" fmla="+- 0 10059 1396"/>
                              <a:gd name="T141" fmla="*/ T140 w 15359"/>
                              <a:gd name="T142" fmla="+- 0 7900 6804"/>
                              <a:gd name="T143" fmla="*/ 7900 h 2133"/>
                              <a:gd name="T144" fmla="+- 0 10059 1396"/>
                              <a:gd name="T145" fmla="*/ T144 w 15359"/>
                              <a:gd name="T146" fmla="+- 0 6834 6804"/>
                              <a:gd name="T147" fmla="*/ 6834 h 2133"/>
                              <a:gd name="T148" fmla="+- 0 9218 1396"/>
                              <a:gd name="T149" fmla="*/ T148 w 15359"/>
                              <a:gd name="T150" fmla="+- 0 6804 6804"/>
                              <a:gd name="T151" fmla="*/ 6804 h 2133"/>
                              <a:gd name="T152" fmla="+- 0 8243 1396"/>
                              <a:gd name="T153" fmla="*/ T152 w 15359"/>
                              <a:gd name="T154" fmla="+- 0 6834 6804"/>
                              <a:gd name="T155" fmla="*/ 6834 h 2133"/>
                              <a:gd name="T156" fmla="+- 0 8243 1396"/>
                              <a:gd name="T157" fmla="*/ T156 w 15359"/>
                              <a:gd name="T158" fmla="+- 0 7900 6804"/>
                              <a:gd name="T159" fmla="*/ 7900 h 2133"/>
                              <a:gd name="T160" fmla="+- 0 9218 1396"/>
                              <a:gd name="T161" fmla="*/ T160 w 15359"/>
                              <a:gd name="T162" fmla="+- 0 7930 6804"/>
                              <a:gd name="T163" fmla="*/ 7930 h 2133"/>
                              <a:gd name="T164" fmla="+- 0 10089 1396"/>
                              <a:gd name="T165" fmla="*/ T164 w 15359"/>
                              <a:gd name="T166" fmla="+- 0 7930 6804"/>
                              <a:gd name="T167" fmla="*/ 7930 h 2133"/>
                              <a:gd name="T168" fmla="+- 0 12326 1396"/>
                              <a:gd name="T169" fmla="*/ T168 w 15359"/>
                              <a:gd name="T170" fmla="+- 0 7930 6804"/>
                              <a:gd name="T171" fmla="*/ 7930 h 2133"/>
                              <a:gd name="T172" fmla="+- 0 13467 1396"/>
                              <a:gd name="T173" fmla="*/ T172 w 15359"/>
                              <a:gd name="T174" fmla="+- 0 7900 6804"/>
                              <a:gd name="T175" fmla="*/ 7900 h 2133"/>
                              <a:gd name="T176" fmla="+- 0 14323 1396"/>
                              <a:gd name="T177" fmla="*/ T176 w 15359"/>
                              <a:gd name="T178" fmla="+- 0 6834 6804"/>
                              <a:gd name="T179" fmla="*/ 6834 h 2133"/>
                              <a:gd name="T180" fmla="+- 0 16725 1396"/>
                              <a:gd name="T181" fmla="*/ T180 w 15359"/>
                              <a:gd name="T182" fmla="+- 0 6804 6804"/>
                              <a:gd name="T183" fmla="*/ 6804 h 2133"/>
                              <a:gd name="T184" fmla="+- 0 15629 1396"/>
                              <a:gd name="T185" fmla="*/ T184 w 15359"/>
                              <a:gd name="T186" fmla="+- 0 7900 6804"/>
                              <a:gd name="T187" fmla="*/ 7900 h 2133"/>
                              <a:gd name="T188" fmla="+- 0 16725 1396"/>
                              <a:gd name="T189" fmla="*/ T188 w 15359"/>
                              <a:gd name="T190" fmla="+- 0 6804 6804"/>
                              <a:gd name="T191" fmla="*/ 6804 h 2133"/>
                              <a:gd name="T192" fmla="+- 0 15599 1396"/>
                              <a:gd name="T193" fmla="*/ T192 w 15359"/>
                              <a:gd name="T194" fmla="+- 0 6804 6804"/>
                              <a:gd name="T195" fmla="*/ 6804 h 2133"/>
                              <a:gd name="T196" fmla="+- 0 14353 1396"/>
                              <a:gd name="T197" fmla="*/ T196 w 15359"/>
                              <a:gd name="T198" fmla="+- 0 7900 6804"/>
                              <a:gd name="T199" fmla="*/ 7900 h 2133"/>
                              <a:gd name="T200" fmla="+- 0 15599 1396"/>
                              <a:gd name="T201" fmla="*/ T200 w 15359"/>
                              <a:gd name="T202" fmla="+- 0 6804 6804"/>
                              <a:gd name="T203" fmla="*/ 6804 h 2133"/>
                              <a:gd name="T204" fmla="+- 0 14323 1396"/>
                              <a:gd name="T205" fmla="*/ T204 w 15359"/>
                              <a:gd name="T206" fmla="+- 0 6833 6804"/>
                              <a:gd name="T207" fmla="*/ 6833 h 2133"/>
                              <a:gd name="T208" fmla="+- 0 14323 1396"/>
                              <a:gd name="T209" fmla="*/ T208 w 15359"/>
                              <a:gd name="T210" fmla="+- 0 7930 6804"/>
                              <a:gd name="T211" fmla="*/ 7930 h 2133"/>
                              <a:gd name="T212" fmla="+- 0 15599 1396"/>
                              <a:gd name="T213" fmla="*/ T212 w 15359"/>
                              <a:gd name="T214" fmla="+- 0 7930 6804"/>
                              <a:gd name="T215" fmla="*/ 7930 h 2133"/>
                              <a:gd name="T216" fmla="+- 0 16755 1396"/>
                              <a:gd name="T217" fmla="*/ T216 w 15359"/>
                              <a:gd name="T218" fmla="+- 0 7930 6804"/>
                              <a:gd name="T219" fmla="*/ 7930 h 2133"/>
                              <a:gd name="T220" fmla="+- 0 16755 1396"/>
                              <a:gd name="T221" fmla="*/ T220 w 15359"/>
                              <a:gd name="T222" fmla="+- 0 6833 6804"/>
                              <a:gd name="T223" fmla="*/ 6833 h 21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15359" h="2133">
                                <a:moveTo>
                                  <a:pt x="1427" y="1096"/>
                                </a:moveTo>
                                <a:lnTo>
                                  <a:pt x="31" y="1096"/>
                                </a:lnTo>
                                <a:lnTo>
                                  <a:pt x="31" y="30"/>
                                </a:lnTo>
                                <a:lnTo>
                                  <a:pt x="31" y="29"/>
                                </a:lnTo>
                                <a:lnTo>
                                  <a:pt x="31" y="0"/>
                                </a:lnTo>
                                <a:lnTo>
                                  <a:pt x="0" y="0"/>
                                </a:lnTo>
                                <a:lnTo>
                                  <a:pt x="0" y="29"/>
                                </a:lnTo>
                                <a:lnTo>
                                  <a:pt x="0" y="30"/>
                                </a:lnTo>
                                <a:lnTo>
                                  <a:pt x="0" y="1096"/>
                                </a:lnTo>
                                <a:lnTo>
                                  <a:pt x="0" y="1126"/>
                                </a:lnTo>
                                <a:lnTo>
                                  <a:pt x="0" y="2132"/>
                                </a:lnTo>
                                <a:lnTo>
                                  <a:pt x="31" y="2132"/>
                                </a:lnTo>
                                <a:lnTo>
                                  <a:pt x="31" y="1126"/>
                                </a:lnTo>
                                <a:lnTo>
                                  <a:pt x="1427" y="1126"/>
                                </a:lnTo>
                                <a:lnTo>
                                  <a:pt x="1427" y="1096"/>
                                </a:lnTo>
                                <a:close/>
                                <a:moveTo>
                                  <a:pt x="6847" y="0"/>
                                </a:moveTo>
                                <a:lnTo>
                                  <a:pt x="6816" y="0"/>
                                </a:lnTo>
                                <a:lnTo>
                                  <a:pt x="4309" y="0"/>
                                </a:lnTo>
                                <a:lnTo>
                                  <a:pt x="4279" y="0"/>
                                </a:lnTo>
                                <a:lnTo>
                                  <a:pt x="4279" y="30"/>
                                </a:lnTo>
                                <a:lnTo>
                                  <a:pt x="4279" y="1096"/>
                                </a:lnTo>
                                <a:lnTo>
                                  <a:pt x="3183" y="1096"/>
                                </a:lnTo>
                                <a:lnTo>
                                  <a:pt x="3183" y="30"/>
                                </a:lnTo>
                                <a:lnTo>
                                  <a:pt x="4279" y="30"/>
                                </a:lnTo>
                                <a:lnTo>
                                  <a:pt x="4279" y="0"/>
                                </a:lnTo>
                                <a:lnTo>
                                  <a:pt x="3183" y="0"/>
                                </a:lnTo>
                                <a:lnTo>
                                  <a:pt x="3153" y="0"/>
                                </a:lnTo>
                                <a:lnTo>
                                  <a:pt x="3153" y="30"/>
                                </a:lnTo>
                                <a:lnTo>
                                  <a:pt x="3153" y="1096"/>
                                </a:lnTo>
                                <a:lnTo>
                                  <a:pt x="2373" y="1096"/>
                                </a:lnTo>
                                <a:lnTo>
                                  <a:pt x="2343" y="1096"/>
                                </a:lnTo>
                                <a:lnTo>
                                  <a:pt x="1457" y="1096"/>
                                </a:lnTo>
                                <a:lnTo>
                                  <a:pt x="1457" y="30"/>
                                </a:lnTo>
                                <a:lnTo>
                                  <a:pt x="3153" y="30"/>
                                </a:lnTo>
                                <a:lnTo>
                                  <a:pt x="3153" y="0"/>
                                </a:lnTo>
                                <a:lnTo>
                                  <a:pt x="1457" y="0"/>
                                </a:lnTo>
                                <a:lnTo>
                                  <a:pt x="1427" y="0"/>
                                </a:lnTo>
                                <a:lnTo>
                                  <a:pt x="1427" y="29"/>
                                </a:lnTo>
                                <a:lnTo>
                                  <a:pt x="1427" y="30"/>
                                </a:lnTo>
                                <a:lnTo>
                                  <a:pt x="1427" y="1096"/>
                                </a:lnTo>
                                <a:lnTo>
                                  <a:pt x="1427" y="1126"/>
                                </a:lnTo>
                                <a:lnTo>
                                  <a:pt x="1427" y="2132"/>
                                </a:lnTo>
                                <a:lnTo>
                                  <a:pt x="1457" y="2132"/>
                                </a:lnTo>
                                <a:lnTo>
                                  <a:pt x="1457" y="1126"/>
                                </a:lnTo>
                                <a:lnTo>
                                  <a:pt x="2343" y="1126"/>
                                </a:lnTo>
                                <a:lnTo>
                                  <a:pt x="2343" y="2132"/>
                                </a:lnTo>
                                <a:lnTo>
                                  <a:pt x="2373" y="2132"/>
                                </a:lnTo>
                                <a:lnTo>
                                  <a:pt x="2373" y="1126"/>
                                </a:lnTo>
                                <a:lnTo>
                                  <a:pt x="3153" y="1126"/>
                                </a:lnTo>
                                <a:lnTo>
                                  <a:pt x="3153" y="2132"/>
                                </a:lnTo>
                                <a:lnTo>
                                  <a:pt x="3183" y="2132"/>
                                </a:lnTo>
                                <a:lnTo>
                                  <a:pt x="3183" y="1126"/>
                                </a:lnTo>
                                <a:lnTo>
                                  <a:pt x="4279" y="1126"/>
                                </a:lnTo>
                                <a:lnTo>
                                  <a:pt x="4279" y="2132"/>
                                </a:lnTo>
                                <a:lnTo>
                                  <a:pt x="4309" y="2132"/>
                                </a:lnTo>
                                <a:lnTo>
                                  <a:pt x="4309" y="1126"/>
                                </a:lnTo>
                                <a:lnTo>
                                  <a:pt x="5135" y="1126"/>
                                </a:lnTo>
                                <a:lnTo>
                                  <a:pt x="5135" y="2132"/>
                                </a:lnTo>
                                <a:lnTo>
                                  <a:pt x="5165" y="2132"/>
                                </a:lnTo>
                                <a:lnTo>
                                  <a:pt x="5165" y="1126"/>
                                </a:lnTo>
                                <a:lnTo>
                                  <a:pt x="5961" y="1126"/>
                                </a:lnTo>
                                <a:lnTo>
                                  <a:pt x="5961" y="1096"/>
                                </a:lnTo>
                                <a:lnTo>
                                  <a:pt x="5165" y="1096"/>
                                </a:lnTo>
                                <a:lnTo>
                                  <a:pt x="5135" y="1096"/>
                                </a:lnTo>
                                <a:lnTo>
                                  <a:pt x="4309" y="1096"/>
                                </a:lnTo>
                                <a:lnTo>
                                  <a:pt x="4309" y="30"/>
                                </a:lnTo>
                                <a:lnTo>
                                  <a:pt x="6816" y="30"/>
                                </a:lnTo>
                                <a:lnTo>
                                  <a:pt x="6816" y="1096"/>
                                </a:lnTo>
                                <a:lnTo>
                                  <a:pt x="5991" y="1096"/>
                                </a:lnTo>
                                <a:lnTo>
                                  <a:pt x="5961" y="1096"/>
                                </a:lnTo>
                                <a:lnTo>
                                  <a:pt x="5961" y="1126"/>
                                </a:lnTo>
                                <a:lnTo>
                                  <a:pt x="5991" y="1126"/>
                                </a:lnTo>
                                <a:lnTo>
                                  <a:pt x="6816" y="1126"/>
                                </a:lnTo>
                                <a:lnTo>
                                  <a:pt x="6847" y="1126"/>
                                </a:lnTo>
                                <a:lnTo>
                                  <a:pt x="6847" y="1096"/>
                                </a:lnTo>
                                <a:lnTo>
                                  <a:pt x="6847" y="30"/>
                                </a:lnTo>
                                <a:lnTo>
                                  <a:pt x="6847" y="29"/>
                                </a:lnTo>
                                <a:lnTo>
                                  <a:pt x="6847" y="0"/>
                                </a:lnTo>
                                <a:close/>
                                <a:moveTo>
                                  <a:pt x="12927" y="1096"/>
                                </a:moveTo>
                                <a:lnTo>
                                  <a:pt x="12101" y="1096"/>
                                </a:lnTo>
                                <a:lnTo>
                                  <a:pt x="12071" y="1096"/>
                                </a:lnTo>
                                <a:lnTo>
                                  <a:pt x="12071" y="1126"/>
                                </a:lnTo>
                                <a:lnTo>
                                  <a:pt x="12101" y="1126"/>
                                </a:lnTo>
                                <a:lnTo>
                                  <a:pt x="12927" y="1126"/>
                                </a:lnTo>
                                <a:lnTo>
                                  <a:pt x="12927" y="1096"/>
                                </a:lnTo>
                                <a:close/>
                                <a:moveTo>
                                  <a:pt x="12927" y="0"/>
                                </a:moveTo>
                                <a:lnTo>
                                  <a:pt x="10960" y="0"/>
                                </a:lnTo>
                                <a:lnTo>
                                  <a:pt x="10930" y="0"/>
                                </a:lnTo>
                                <a:lnTo>
                                  <a:pt x="10930" y="30"/>
                                </a:lnTo>
                                <a:lnTo>
                                  <a:pt x="10930" y="1096"/>
                                </a:lnTo>
                                <a:lnTo>
                                  <a:pt x="9834" y="1096"/>
                                </a:lnTo>
                                <a:lnTo>
                                  <a:pt x="9834" y="30"/>
                                </a:lnTo>
                                <a:lnTo>
                                  <a:pt x="10930" y="30"/>
                                </a:lnTo>
                                <a:lnTo>
                                  <a:pt x="10930" y="0"/>
                                </a:lnTo>
                                <a:lnTo>
                                  <a:pt x="9834" y="0"/>
                                </a:lnTo>
                                <a:lnTo>
                                  <a:pt x="9804" y="0"/>
                                </a:lnTo>
                                <a:lnTo>
                                  <a:pt x="9804" y="30"/>
                                </a:lnTo>
                                <a:lnTo>
                                  <a:pt x="9804" y="1096"/>
                                </a:lnTo>
                                <a:lnTo>
                                  <a:pt x="8693" y="1096"/>
                                </a:lnTo>
                                <a:lnTo>
                                  <a:pt x="8693" y="30"/>
                                </a:lnTo>
                                <a:lnTo>
                                  <a:pt x="9804" y="30"/>
                                </a:lnTo>
                                <a:lnTo>
                                  <a:pt x="9804" y="0"/>
                                </a:lnTo>
                                <a:lnTo>
                                  <a:pt x="8693" y="0"/>
                                </a:lnTo>
                                <a:lnTo>
                                  <a:pt x="8663" y="0"/>
                                </a:lnTo>
                                <a:lnTo>
                                  <a:pt x="8663" y="30"/>
                                </a:lnTo>
                                <a:lnTo>
                                  <a:pt x="8663" y="1096"/>
                                </a:lnTo>
                                <a:lnTo>
                                  <a:pt x="7852" y="1096"/>
                                </a:lnTo>
                                <a:lnTo>
                                  <a:pt x="7852" y="30"/>
                                </a:lnTo>
                                <a:lnTo>
                                  <a:pt x="8663" y="30"/>
                                </a:lnTo>
                                <a:lnTo>
                                  <a:pt x="8663" y="0"/>
                                </a:lnTo>
                                <a:lnTo>
                                  <a:pt x="7852" y="0"/>
                                </a:lnTo>
                                <a:lnTo>
                                  <a:pt x="7822" y="0"/>
                                </a:lnTo>
                                <a:lnTo>
                                  <a:pt x="6847" y="0"/>
                                </a:lnTo>
                                <a:lnTo>
                                  <a:pt x="6847" y="30"/>
                                </a:lnTo>
                                <a:lnTo>
                                  <a:pt x="7822" y="30"/>
                                </a:lnTo>
                                <a:lnTo>
                                  <a:pt x="7822" y="1096"/>
                                </a:lnTo>
                                <a:lnTo>
                                  <a:pt x="6847" y="1096"/>
                                </a:lnTo>
                                <a:lnTo>
                                  <a:pt x="6847" y="1126"/>
                                </a:lnTo>
                                <a:lnTo>
                                  <a:pt x="7822" y="1126"/>
                                </a:lnTo>
                                <a:lnTo>
                                  <a:pt x="7852" y="1126"/>
                                </a:lnTo>
                                <a:lnTo>
                                  <a:pt x="8663" y="1126"/>
                                </a:lnTo>
                                <a:lnTo>
                                  <a:pt x="8693" y="1126"/>
                                </a:lnTo>
                                <a:lnTo>
                                  <a:pt x="9804" y="1126"/>
                                </a:lnTo>
                                <a:lnTo>
                                  <a:pt x="9834" y="1126"/>
                                </a:lnTo>
                                <a:lnTo>
                                  <a:pt x="10930" y="1126"/>
                                </a:lnTo>
                                <a:lnTo>
                                  <a:pt x="10960" y="1126"/>
                                </a:lnTo>
                                <a:lnTo>
                                  <a:pt x="12071" y="1126"/>
                                </a:lnTo>
                                <a:lnTo>
                                  <a:pt x="12071" y="1096"/>
                                </a:lnTo>
                                <a:lnTo>
                                  <a:pt x="10960" y="1096"/>
                                </a:lnTo>
                                <a:lnTo>
                                  <a:pt x="10960" y="30"/>
                                </a:lnTo>
                                <a:lnTo>
                                  <a:pt x="12927" y="30"/>
                                </a:lnTo>
                                <a:lnTo>
                                  <a:pt x="12927" y="0"/>
                                </a:lnTo>
                                <a:close/>
                                <a:moveTo>
                                  <a:pt x="15359" y="0"/>
                                </a:moveTo>
                                <a:lnTo>
                                  <a:pt x="15329" y="0"/>
                                </a:lnTo>
                                <a:lnTo>
                                  <a:pt x="15329" y="30"/>
                                </a:lnTo>
                                <a:lnTo>
                                  <a:pt x="15329" y="1096"/>
                                </a:lnTo>
                                <a:lnTo>
                                  <a:pt x="14233" y="1096"/>
                                </a:lnTo>
                                <a:lnTo>
                                  <a:pt x="14233" y="30"/>
                                </a:lnTo>
                                <a:lnTo>
                                  <a:pt x="15329" y="30"/>
                                </a:lnTo>
                                <a:lnTo>
                                  <a:pt x="15329" y="0"/>
                                </a:lnTo>
                                <a:lnTo>
                                  <a:pt x="14233" y="0"/>
                                </a:lnTo>
                                <a:lnTo>
                                  <a:pt x="14203" y="0"/>
                                </a:lnTo>
                                <a:lnTo>
                                  <a:pt x="14203" y="30"/>
                                </a:lnTo>
                                <a:lnTo>
                                  <a:pt x="14203" y="1096"/>
                                </a:lnTo>
                                <a:lnTo>
                                  <a:pt x="12957" y="1096"/>
                                </a:lnTo>
                                <a:lnTo>
                                  <a:pt x="12957" y="30"/>
                                </a:lnTo>
                                <a:lnTo>
                                  <a:pt x="14203" y="30"/>
                                </a:lnTo>
                                <a:lnTo>
                                  <a:pt x="14203" y="0"/>
                                </a:lnTo>
                                <a:lnTo>
                                  <a:pt x="12957" y="0"/>
                                </a:lnTo>
                                <a:lnTo>
                                  <a:pt x="12927" y="0"/>
                                </a:lnTo>
                                <a:lnTo>
                                  <a:pt x="12927" y="29"/>
                                </a:lnTo>
                                <a:lnTo>
                                  <a:pt x="12927" y="30"/>
                                </a:lnTo>
                                <a:lnTo>
                                  <a:pt x="12927" y="1096"/>
                                </a:lnTo>
                                <a:lnTo>
                                  <a:pt x="12927" y="1126"/>
                                </a:lnTo>
                                <a:lnTo>
                                  <a:pt x="12957" y="1126"/>
                                </a:lnTo>
                                <a:lnTo>
                                  <a:pt x="14203" y="1126"/>
                                </a:lnTo>
                                <a:lnTo>
                                  <a:pt x="14233" y="1126"/>
                                </a:lnTo>
                                <a:lnTo>
                                  <a:pt x="15329" y="1126"/>
                                </a:lnTo>
                                <a:lnTo>
                                  <a:pt x="15359" y="1126"/>
                                </a:lnTo>
                                <a:lnTo>
                                  <a:pt x="15359" y="1096"/>
                                </a:lnTo>
                                <a:lnTo>
                                  <a:pt x="15359" y="30"/>
                                </a:lnTo>
                                <a:lnTo>
                                  <a:pt x="15359" y="29"/>
                                </a:lnTo>
                                <a:lnTo>
                                  <a:pt x="15359"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03" name="docshape524"/>
                        <wps:cNvSpPr>
                          <a:spLocks/>
                        </wps:cNvSpPr>
                        <wps:spPr bwMode="auto">
                          <a:xfrm>
                            <a:off x="1396" y="7930"/>
                            <a:ext cx="15359" cy="2073"/>
                          </a:xfrm>
                          <a:custGeom>
                            <a:avLst/>
                            <a:gdLst>
                              <a:gd name="T0" fmla="+- 0 1396 1396"/>
                              <a:gd name="T1" fmla="*/ T0 w 15359"/>
                              <a:gd name="T2" fmla="+- 0 8936 7930"/>
                              <a:gd name="T3" fmla="*/ 8936 h 2073"/>
                              <a:gd name="T4" fmla="+- 0 1396 1396"/>
                              <a:gd name="T5" fmla="*/ T4 w 15359"/>
                              <a:gd name="T6" fmla="+- 0 10003 7930"/>
                              <a:gd name="T7" fmla="*/ 10003 h 2073"/>
                              <a:gd name="T8" fmla="+- 0 2823 1396"/>
                              <a:gd name="T9" fmla="*/ T8 w 15359"/>
                              <a:gd name="T10" fmla="+- 0 9973 7930"/>
                              <a:gd name="T11" fmla="*/ 9973 h 2073"/>
                              <a:gd name="T12" fmla="+- 0 2823 1396"/>
                              <a:gd name="T13" fmla="*/ T12 w 15359"/>
                              <a:gd name="T14" fmla="+- 0 8966 7930"/>
                              <a:gd name="T15" fmla="*/ 8966 h 2073"/>
                              <a:gd name="T16" fmla="+- 0 6561 1396"/>
                              <a:gd name="T17" fmla="*/ T16 w 15359"/>
                              <a:gd name="T18" fmla="+- 0 8936 7930"/>
                              <a:gd name="T19" fmla="*/ 8936 h 2073"/>
                              <a:gd name="T20" fmla="+- 0 6531 1396"/>
                              <a:gd name="T21" fmla="*/ T20 w 15359"/>
                              <a:gd name="T22" fmla="+- 0 8936 7930"/>
                              <a:gd name="T23" fmla="*/ 8936 h 2073"/>
                              <a:gd name="T24" fmla="+- 0 5705 1396"/>
                              <a:gd name="T25" fmla="*/ T24 w 15359"/>
                              <a:gd name="T26" fmla="+- 0 9973 7930"/>
                              <a:gd name="T27" fmla="*/ 9973 h 2073"/>
                              <a:gd name="T28" fmla="+- 0 6531 1396"/>
                              <a:gd name="T29" fmla="*/ T28 w 15359"/>
                              <a:gd name="T30" fmla="+- 0 8936 7930"/>
                              <a:gd name="T31" fmla="*/ 8936 h 2073"/>
                              <a:gd name="T32" fmla="+- 0 5675 1396"/>
                              <a:gd name="T33" fmla="*/ T32 w 15359"/>
                              <a:gd name="T34" fmla="+- 0 8966 7930"/>
                              <a:gd name="T35" fmla="*/ 8966 h 2073"/>
                              <a:gd name="T36" fmla="+- 0 4579 1396"/>
                              <a:gd name="T37" fmla="*/ T36 w 15359"/>
                              <a:gd name="T38" fmla="+- 0 8966 7930"/>
                              <a:gd name="T39" fmla="*/ 8966 h 2073"/>
                              <a:gd name="T40" fmla="+- 0 4579 1396"/>
                              <a:gd name="T41" fmla="*/ T40 w 15359"/>
                              <a:gd name="T42" fmla="+- 0 8936 7930"/>
                              <a:gd name="T43" fmla="*/ 8936 h 2073"/>
                              <a:gd name="T44" fmla="+- 0 4549 1396"/>
                              <a:gd name="T45" fmla="*/ T44 w 15359"/>
                              <a:gd name="T46" fmla="+- 0 8966 7930"/>
                              <a:gd name="T47" fmla="*/ 8966 h 2073"/>
                              <a:gd name="T48" fmla="+- 0 3769 1396"/>
                              <a:gd name="T49" fmla="*/ T48 w 15359"/>
                              <a:gd name="T50" fmla="+- 0 8966 7930"/>
                              <a:gd name="T51" fmla="*/ 8966 h 2073"/>
                              <a:gd name="T52" fmla="+- 0 3769 1396"/>
                              <a:gd name="T53" fmla="*/ T52 w 15359"/>
                              <a:gd name="T54" fmla="+- 0 8936 7930"/>
                              <a:gd name="T55" fmla="*/ 8936 h 2073"/>
                              <a:gd name="T56" fmla="+- 0 3739 1396"/>
                              <a:gd name="T57" fmla="*/ T56 w 15359"/>
                              <a:gd name="T58" fmla="+- 0 9973 7930"/>
                              <a:gd name="T59" fmla="*/ 9973 h 2073"/>
                              <a:gd name="T60" fmla="+- 0 3739 1396"/>
                              <a:gd name="T61" fmla="*/ T60 w 15359"/>
                              <a:gd name="T62" fmla="+- 0 8966 7930"/>
                              <a:gd name="T63" fmla="*/ 8966 h 2073"/>
                              <a:gd name="T64" fmla="+- 0 2823 1396"/>
                              <a:gd name="T65" fmla="*/ T64 w 15359"/>
                              <a:gd name="T66" fmla="+- 0 8936 7930"/>
                              <a:gd name="T67" fmla="*/ 8936 h 2073"/>
                              <a:gd name="T68" fmla="+- 0 2823 1396"/>
                              <a:gd name="T69" fmla="*/ T68 w 15359"/>
                              <a:gd name="T70" fmla="+- 0 10003 7930"/>
                              <a:gd name="T71" fmla="*/ 10003 h 2073"/>
                              <a:gd name="T72" fmla="+- 0 3769 1396"/>
                              <a:gd name="T73" fmla="*/ T72 w 15359"/>
                              <a:gd name="T74" fmla="+- 0 10003 7930"/>
                              <a:gd name="T75" fmla="*/ 10003 h 2073"/>
                              <a:gd name="T76" fmla="+- 0 4579 1396"/>
                              <a:gd name="T77" fmla="*/ T76 w 15359"/>
                              <a:gd name="T78" fmla="+- 0 10003 7930"/>
                              <a:gd name="T79" fmla="*/ 10003 h 2073"/>
                              <a:gd name="T80" fmla="+- 0 6531 1396"/>
                              <a:gd name="T81" fmla="*/ T80 w 15359"/>
                              <a:gd name="T82" fmla="+- 0 10003 7930"/>
                              <a:gd name="T83" fmla="*/ 10003 h 2073"/>
                              <a:gd name="T84" fmla="+- 0 7357 1396"/>
                              <a:gd name="T85" fmla="*/ T84 w 15359"/>
                              <a:gd name="T86" fmla="+- 0 9973 7930"/>
                              <a:gd name="T87" fmla="*/ 9973 h 2073"/>
                              <a:gd name="T88" fmla="+- 0 7357 1396"/>
                              <a:gd name="T89" fmla="*/ T88 w 15359"/>
                              <a:gd name="T90" fmla="+- 0 8966 7930"/>
                              <a:gd name="T91" fmla="*/ 8966 h 2073"/>
                              <a:gd name="T92" fmla="+- 0 8212 1396"/>
                              <a:gd name="T93" fmla="*/ T92 w 15359"/>
                              <a:gd name="T94" fmla="+- 0 7930 7930"/>
                              <a:gd name="T95" fmla="*/ 7930 h 2073"/>
                              <a:gd name="T96" fmla="+- 0 8212 1396"/>
                              <a:gd name="T97" fmla="*/ T96 w 15359"/>
                              <a:gd name="T98" fmla="+- 0 9973 7930"/>
                              <a:gd name="T99" fmla="*/ 9973 h 2073"/>
                              <a:gd name="T100" fmla="+- 0 8212 1396"/>
                              <a:gd name="T101" fmla="*/ T100 w 15359"/>
                              <a:gd name="T102" fmla="+- 0 8966 7930"/>
                              <a:gd name="T103" fmla="*/ 8966 h 2073"/>
                              <a:gd name="T104" fmla="+- 0 7387 1396"/>
                              <a:gd name="T105" fmla="*/ T104 w 15359"/>
                              <a:gd name="T106" fmla="+- 0 7930 7930"/>
                              <a:gd name="T107" fmla="*/ 7930 h 2073"/>
                              <a:gd name="T108" fmla="+- 0 7357 1396"/>
                              <a:gd name="T109" fmla="*/ T108 w 15359"/>
                              <a:gd name="T110" fmla="+- 0 8966 7930"/>
                              <a:gd name="T111" fmla="*/ 8966 h 2073"/>
                              <a:gd name="T112" fmla="+- 0 7387 1396"/>
                              <a:gd name="T113" fmla="*/ T112 w 15359"/>
                              <a:gd name="T114" fmla="+- 0 10003 7930"/>
                              <a:gd name="T115" fmla="*/ 10003 h 2073"/>
                              <a:gd name="T116" fmla="+- 0 8243 1396"/>
                              <a:gd name="T117" fmla="*/ T116 w 15359"/>
                              <a:gd name="T118" fmla="+- 0 10003 7930"/>
                              <a:gd name="T119" fmla="*/ 10003 h 2073"/>
                              <a:gd name="T120" fmla="+- 0 8243 1396"/>
                              <a:gd name="T121" fmla="*/ T120 w 15359"/>
                              <a:gd name="T122" fmla="+- 0 8936 7930"/>
                              <a:gd name="T123" fmla="*/ 8936 h 2073"/>
                              <a:gd name="T124" fmla="+- 0 12356 1396"/>
                              <a:gd name="T125" fmla="*/ T124 w 15359"/>
                              <a:gd name="T126" fmla="+- 0 8936 7930"/>
                              <a:gd name="T127" fmla="*/ 8936 h 2073"/>
                              <a:gd name="T128" fmla="+- 0 12326 1396"/>
                              <a:gd name="T129" fmla="*/ T128 w 15359"/>
                              <a:gd name="T130" fmla="+- 0 8936 7930"/>
                              <a:gd name="T131" fmla="*/ 8936 h 2073"/>
                              <a:gd name="T132" fmla="+- 0 11200 1396"/>
                              <a:gd name="T133" fmla="*/ T132 w 15359"/>
                              <a:gd name="T134" fmla="+- 0 7930 7930"/>
                              <a:gd name="T135" fmla="*/ 7930 h 2073"/>
                              <a:gd name="T136" fmla="+- 0 10089 1396"/>
                              <a:gd name="T137" fmla="*/ T136 w 15359"/>
                              <a:gd name="T138" fmla="+- 0 7930 7930"/>
                              <a:gd name="T139" fmla="*/ 7930 h 2073"/>
                              <a:gd name="T140" fmla="+- 0 9248 1396"/>
                              <a:gd name="T141" fmla="*/ T140 w 15359"/>
                              <a:gd name="T142" fmla="+- 0 8936 7930"/>
                              <a:gd name="T143" fmla="*/ 8936 h 2073"/>
                              <a:gd name="T144" fmla="+- 0 9218 1396"/>
                              <a:gd name="T145" fmla="*/ T144 w 15359"/>
                              <a:gd name="T146" fmla="+- 0 8936 7930"/>
                              <a:gd name="T147" fmla="*/ 8936 h 2073"/>
                              <a:gd name="T148" fmla="+- 0 9218 1396"/>
                              <a:gd name="T149" fmla="*/ T148 w 15359"/>
                              <a:gd name="T150" fmla="+- 0 8966 7930"/>
                              <a:gd name="T151" fmla="*/ 8966 h 2073"/>
                              <a:gd name="T152" fmla="+- 0 8243 1396"/>
                              <a:gd name="T153" fmla="*/ T152 w 15359"/>
                              <a:gd name="T154" fmla="+- 0 10003 7930"/>
                              <a:gd name="T155" fmla="*/ 10003 h 2073"/>
                              <a:gd name="T156" fmla="+- 0 9248 1396"/>
                              <a:gd name="T157" fmla="*/ T156 w 15359"/>
                              <a:gd name="T158" fmla="+- 0 10003 7930"/>
                              <a:gd name="T159" fmla="*/ 10003 h 2073"/>
                              <a:gd name="T160" fmla="+- 0 9248 1396"/>
                              <a:gd name="T161" fmla="*/ T160 w 15359"/>
                              <a:gd name="T162" fmla="+- 0 9973 7930"/>
                              <a:gd name="T163" fmla="*/ 9973 h 2073"/>
                              <a:gd name="T164" fmla="+- 0 10059 1396"/>
                              <a:gd name="T165" fmla="*/ T164 w 15359"/>
                              <a:gd name="T166" fmla="+- 0 9973 7930"/>
                              <a:gd name="T167" fmla="*/ 9973 h 2073"/>
                              <a:gd name="T168" fmla="+- 0 11200 1396"/>
                              <a:gd name="T169" fmla="*/ T168 w 15359"/>
                              <a:gd name="T170" fmla="+- 0 8966 7930"/>
                              <a:gd name="T171" fmla="*/ 8966 h 2073"/>
                              <a:gd name="T172" fmla="+- 0 12356 1396"/>
                              <a:gd name="T173" fmla="*/ T172 w 15359"/>
                              <a:gd name="T174" fmla="+- 0 8966 7930"/>
                              <a:gd name="T175" fmla="*/ 8966 h 2073"/>
                              <a:gd name="T176" fmla="+- 0 14323 1396"/>
                              <a:gd name="T177" fmla="*/ T176 w 15359"/>
                              <a:gd name="T178" fmla="+- 0 8936 7930"/>
                              <a:gd name="T179" fmla="*/ 8936 h 2073"/>
                              <a:gd name="T180" fmla="+- 0 13467 1396"/>
                              <a:gd name="T181" fmla="*/ T180 w 15359"/>
                              <a:gd name="T182" fmla="+- 0 7930 7930"/>
                              <a:gd name="T183" fmla="*/ 7930 h 2073"/>
                              <a:gd name="T184" fmla="+- 0 13497 1396"/>
                              <a:gd name="T185" fmla="*/ T184 w 15359"/>
                              <a:gd name="T186" fmla="+- 0 8966 7930"/>
                              <a:gd name="T187" fmla="*/ 8966 h 2073"/>
                              <a:gd name="T188" fmla="+- 0 16755 1396"/>
                              <a:gd name="T189" fmla="*/ T188 w 15359"/>
                              <a:gd name="T190" fmla="+- 0 7930 7930"/>
                              <a:gd name="T191" fmla="*/ 7930 h 2073"/>
                              <a:gd name="T192" fmla="+- 0 15629 1396"/>
                              <a:gd name="T193" fmla="*/ T192 w 15359"/>
                              <a:gd name="T194" fmla="+- 0 8936 7930"/>
                              <a:gd name="T195" fmla="*/ 8936 h 2073"/>
                              <a:gd name="T196" fmla="+- 0 15599 1396"/>
                              <a:gd name="T197" fmla="*/ T196 w 15359"/>
                              <a:gd name="T198" fmla="+- 0 8936 7930"/>
                              <a:gd name="T199" fmla="*/ 8936 h 2073"/>
                              <a:gd name="T200" fmla="+- 0 14323 1396"/>
                              <a:gd name="T201" fmla="*/ T200 w 15359"/>
                              <a:gd name="T202" fmla="+- 0 7930 7930"/>
                              <a:gd name="T203" fmla="*/ 7930 h 2073"/>
                              <a:gd name="T204" fmla="+- 0 14353 1396"/>
                              <a:gd name="T205" fmla="*/ T204 w 15359"/>
                              <a:gd name="T206" fmla="+- 0 8966 7930"/>
                              <a:gd name="T207" fmla="*/ 8966 h 2073"/>
                              <a:gd name="T208" fmla="+- 0 15629 1396"/>
                              <a:gd name="T209" fmla="*/ T208 w 15359"/>
                              <a:gd name="T210" fmla="+- 0 8966 7930"/>
                              <a:gd name="T211" fmla="*/ 8966 h 2073"/>
                              <a:gd name="T212" fmla="+- 0 16755 1396"/>
                              <a:gd name="T213" fmla="*/ T212 w 15359"/>
                              <a:gd name="T214" fmla="+- 0 8936 7930"/>
                              <a:gd name="T215" fmla="*/ 8936 h 20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15359" h="2073">
                                <a:moveTo>
                                  <a:pt x="1427" y="1006"/>
                                </a:moveTo>
                                <a:lnTo>
                                  <a:pt x="31" y="1006"/>
                                </a:lnTo>
                                <a:lnTo>
                                  <a:pt x="0" y="1006"/>
                                </a:lnTo>
                                <a:lnTo>
                                  <a:pt x="0" y="1036"/>
                                </a:lnTo>
                                <a:lnTo>
                                  <a:pt x="0" y="2043"/>
                                </a:lnTo>
                                <a:lnTo>
                                  <a:pt x="0" y="2073"/>
                                </a:lnTo>
                                <a:lnTo>
                                  <a:pt x="31" y="2073"/>
                                </a:lnTo>
                                <a:lnTo>
                                  <a:pt x="1427" y="2073"/>
                                </a:lnTo>
                                <a:lnTo>
                                  <a:pt x="1427" y="2043"/>
                                </a:lnTo>
                                <a:lnTo>
                                  <a:pt x="31" y="2043"/>
                                </a:lnTo>
                                <a:lnTo>
                                  <a:pt x="31" y="1036"/>
                                </a:lnTo>
                                <a:lnTo>
                                  <a:pt x="1427" y="1036"/>
                                </a:lnTo>
                                <a:lnTo>
                                  <a:pt x="1427" y="1006"/>
                                </a:lnTo>
                                <a:close/>
                                <a:moveTo>
                                  <a:pt x="5961" y="1006"/>
                                </a:moveTo>
                                <a:lnTo>
                                  <a:pt x="5165" y="1006"/>
                                </a:lnTo>
                                <a:lnTo>
                                  <a:pt x="5165" y="0"/>
                                </a:lnTo>
                                <a:lnTo>
                                  <a:pt x="5135" y="0"/>
                                </a:lnTo>
                                <a:lnTo>
                                  <a:pt x="5135" y="1006"/>
                                </a:lnTo>
                                <a:lnTo>
                                  <a:pt x="5135" y="1036"/>
                                </a:lnTo>
                                <a:lnTo>
                                  <a:pt x="5135" y="2043"/>
                                </a:lnTo>
                                <a:lnTo>
                                  <a:pt x="4309" y="2043"/>
                                </a:lnTo>
                                <a:lnTo>
                                  <a:pt x="4309" y="1036"/>
                                </a:lnTo>
                                <a:lnTo>
                                  <a:pt x="5135" y="1036"/>
                                </a:lnTo>
                                <a:lnTo>
                                  <a:pt x="5135" y="1006"/>
                                </a:lnTo>
                                <a:lnTo>
                                  <a:pt x="4309" y="1006"/>
                                </a:lnTo>
                                <a:lnTo>
                                  <a:pt x="4279" y="1006"/>
                                </a:lnTo>
                                <a:lnTo>
                                  <a:pt x="4279" y="1036"/>
                                </a:lnTo>
                                <a:lnTo>
                                  <a:pt x="4279" y="2043"/>
                                </a:lnTo>
                                <a:lnTo>
                                  <a:pt x="3183" y="2043"/>
                                </a:lnTo>
                                <a:lnTo>
                                  <a:pt x="3183" y="1036"/>
                                </a:lnTo>
                                <a:lnTo>
                                  <a:pt x="4279" y="1036"/>
                                </a:lnTo>
                                <a:lnTo>
                                  <a:pt x="4279" y="1006"/>
                                </a:lnTo>
                                <a:lnTo>
                                  <a:pt x="3183" y="1006"/>
                                </a:lnTo>
                                <a:lnTo>
                                  <a:pt x="3153" y="1006"/>
                                </a:lnTo>
                                <a:lnTo>
                                  <a:pt x="3153" y="1036"/>
                                </a:lnTo>
                                <a:lnTo>
                                  <a:pt x="3153" y="2043"/>
                                </a:lnTo>
                                <a:lnTo>
                                  <a:pt x="2373" y="2043"/>
                                </a:lnTo>
                                <a:lnTo>
                                  <a:pt x="2373" y="1036"/>
                                </a:lnTo>
                                <a:lnTo>
                                  <a:pt x="3153" y="1036"/>
                                </a:lnTo>
                                <a:lnTo>
                                  <a:pt x="3153" y="1006"/>
                                </a:lnTo>
                                <a:lnTo>
                                  <a:pt x="2373" y="1006"/>
                                </a:lnTo>
                                <a:lnTo>
                                  <a:pt x="2343" y="1006"/>
                                </a:lnTo>
                                <a:lnTo>
                                  <a:pt x="2343" y="1036"/>
                                </a:lnTo>
                                <a:lnTo>
                                  <a:pt x="2343" y="2043"/>
                                </a:lnTo>
                                <a:lnTo>
                                  <a:pt x="1457" y="2043"/>
                                </a:lnTo>
                                <a:lnTo>
                                  <a:pt x="1457" y="1036"/>
                                </a:lnTo>
                                <a:lnTo>
                                  <a:pt x="2343" y="1036"/>
                                </a:lnTo>
                                <a:lnTo>
                                  <a:pt x="2343" y="1006"/>
                                </a:lnTo>
                                <a:lnTo>
                                  <a:pt x="1457" y="1006"/>
                                </a:lnTo>
                                <a:lnTo>
                                  <a:pt x="1427" y="1006"/>
                                </a:lnTo>
                                <a:lnTo>
                                  <a:pt x="1427" y="1036"/>
                                </a:lnTo>
                                <a:lnTo>
                                  <a:pt x="1427" y="2043"/>
                                </a:lnTo>
                                <a:lnTo>
                                  <a:pt x="1427" y="2073"/>
                                </a:lnTo>
                                <a:lnTo>
                                  <a:pt x="1457" y="2073"/>
                                </a:lnTo>
                                <a:lnTo>
                                  <a:pt x="2343" y="2073"/>
                                </a:lnTo>
                                <a:lnTo>
                                  <a:pt x="2373" y="2073"/>
                                </a:lnTo>
                                <a:lnTo>
                                  <a:pt x="3153" y="2073"/>
                                </a:lnTo>
                                <a:lnTo>
                                  <a:pt x="3183" y="2073"/>
                                </a:lnTo>
                                <a:lnTo>
                                  <a:pt x="4279" y="2073"/>
                                </a:lnTo>
                                <a:lnTo>
                                  <a:pt x="4309" y="2073"/>
                                </a:lnTo>
                                <a:lnTo>
                                  <a:pt x="5135" y="2073"/>
                                </a:lnTo>
                                <a:lnTo>
                                  <a:pt x="5165" y="2073"/>
                                </a:lnTo>
                                <a:lnTo>
                                  <a:pt x="5961" y="2073"/>
                                </a:lnTo>
                                <a:lnTo>
                                  <a:pt x="5961" y="2043"/>
                                </a:lnTo>
                                <a:lnTo>
                                  <a:pt x="5165" y="2043"/>
                                </a:lnTo>
                                <a:lnTo>
                                  <a:pt x="5165" y="1036"/>
                                </a:lnTo>
                                <a:lnTo>
                                  <a:pt x="5961" y="1036"/>
                                </a:lnTo>
                                <a:lnTo>
                                  <a:pt x="5961" y="1006"/>
                                </a:lnTo>
                                <a:close/>
                                <a:moveTo>
                                  <a:pt x="6847" y="0"/>
                                </a:moveTo>
                                <a:lnTo>
                                  <a:pt x="6816" y="0"/>
                                </a:lnTo>
                                <a:lnTo>
                                  <a:pt x="6816" y="1006"/>
                                </a:lnTo>
                                <a:lnTo>
                                  <a:pt x="6816" y="1036"/>
                                </a:lnTo>
                                <a:lnTo>
                                  <a:pt x="6816" y="2043"/>
                                </a:lnTo>
                                <a:lnTo>
                                  <a:pt x="5991" y="2043"/>
                                </a:lnTo>
                                <a:lnTo>
                                  <a:pt x="5991" y="1036"/>
                                </a:lnTo>
                                <a:lnTo>
                                  <a:pt x="6816" y="1036"/>
                                </a:lnTo>
                                <a:lnTo>
                                  <a:pt x="6816" y="1006"/>
                                </a:lnTo>
                                <a:lnTo>
                                  <a:pt x="5991" y="1006"/>
                                </a:lnTo>
                                <a:lnTo>
                                  <a:pt x="5991" y="0"/>
                                </a:lnTo>
                                <a:lnTo>
                                  <a:pt x="5961" y="0"/>
                                </a:lnTo>
                                <a:lnTo>
                                  <a:pt x="5961" y="1006"/>
                                </a:lnTo>
                                <a:lnTo>
                                  <a:pt x="5961" y="1036"/>
                                </a:lnTo>
                                <a:lnTo>
                                  <a:pt x="5961" y="2043"/>
                                </a:lnTo>
                                <a:lnTo>
                                  <a:pt x="5961" y="2073"/>
                                </a:lnTo>
                                <a:lnTo>
                                  <a:pt x="5991" y="2073"/>
                                </a:lnTo>
                                <a:lnTo>
                                  <a:pt x="6816" y="2073"/>
                                </a:lnTo>
                                <a:lnTo>
                                  <a:pt x="6847" y="2073"/>
                                </a:lnTo>
                                <a:lnTo>
                                  <a:pt x="6847" y="2043"/>
                                </a:lnTo>
                                <a:lnTo>
                                  <a:pt x="6847" y="1036"/>
                                </a:lnTo>
                                <a:lnTo>
                                  <a:pt x="6847" y="1006"/>
                                </a:lnTo>
                                <a:lnTo>
                                  <a:pt x="6847" y="0"/>
                                </a:lnTo>
                                <a:close/>
                                <a:moveTo>
                                  <a:pt x="12071" y="1006"/>
                                </a:moveTo>
                                <a:lnTo>
                                  <a:pt x="10960" y="1006"/>
                                </a:lnTo>
                                <a:lnTo>
                                  <a:pt x="10960" y="0"/>
                                </a:lnTo>
                                <a:lnTo>
                                  <a:pt x="10930" y="0"/>
                                </a:lnTo>
                                <a:lnTo>
                                  <a:pt x="10930" y="1006"/>
                                </a:lnTo>
                                <a:lnTo>
                                  <a:pt x="9834" y="1006"/>
                                </a:lnTo>
                                <a:lnTo>
                                  <a:pt x="9834" y="0"/>
                                </a:lnTo>
                                <a:lnTo>
                                  <a:pt x="9804" y="0"/>
                                </a:lnTo>
                                <a:lnTo>
                                  <a:pt x="9804" y="1006"/>
                                </a:lnTo>
                                <a:lnTo>
                                  <a:pt x="8693" y="1006"/>
                                </a:lnTo>
                                <a:lnTo>
                                  <a:pt x="8693" y="0"/>
                                </a:lnTo>
                                <a:lnTo>
                                  <a:pt x="8663" y="0"/>
                                </a:lnTo>
                                <a:lnTo>
                                  <a:pt x="8663" y="1006"/>
                                </a:lnTo>
                                <a:lnTo>
                                  <a:pt x="7852" y="1006"/>
                                </a:lnTo>
                                <a:lnTo>
                                  <a:pt x="7852" y="0"/>
                                </a:lnTo>
                                <a:lnTo>
                                  <a:pt x="7822" y="0"/>
                                </a:lnTo>
                                <a:lnTo>
                                  <a:pt x="7822" y="1006"/>
                                </a:lnTo>
                                <a:lnTo>
                                  <a:pt x="6847" y="1006"/>
                                </a:lnTo>
                                <a:lnTo>
                                  <a:pt x="6847" y="1036"/>
                                </a:lnTo>
                                <a:lnTo>
                                  <a:pt x="7822" y="1036"/>
                                </a:lnTo>
                                <a:lnTo>
                                  <a:pt x="7822" y="2043"/>
                                </a:lnTo>
                                <a:lnTo>
                                  <a:pt x="6847" y="2043"/>
                                </a:lnTo>
                                <a:lnTo>
                                  <a:pt x="6847" y="2073"/>
                                </a:lnTo>
                                <a:lnTo>
                                  <a:pt x="7822" y="2073"/>
                                </a:lnTo>
                                <a:lnTo>
                                  <a:pt x="7852" y="2073"/>
                                </a:lnTo>
                                <a:lnTo>
                                  <a:pt x="8663" y="2073"/>
                                </a:lnTo>
                                <a:lnTo>
                                  <a:pt x="8663" y="2043"/>
                                </a:lnTo>
                                <a:lnTo>
                                  <a:pt x="7852" y="2043"/>
                                </a:lnTo>
                                <a:lnTo>
                                  <a:pt x="7852" y="1036"/>
                                </a:lnTo>
                                <a:lnTo>
                                  <a:pt x="8663" y="1036"/>
                                </a:lnTo>
                                <a:lnTo>
                                  <a:pt x="8663" y="2043"/>
                                </a:lnTo>
                                <a:lnTo>
                                  <a:pt x="8693" y="2043"/>
                                </a:lnTo>
                                <a:lnTo>
                                  <a:pt x="8693" y="1036"/>
                                </a:lnTo>
                                <a:lnTo>
                                  <a:pt x="9804" y="1036"/>
                                </a:lnTo>
                                <a:lnTo>
                                  <a:pt x="9834" y="1036"/>
                                </a:lnTo>
                                <a:lnTo>
                                  <a:pt x="10930" y="1036"/>
                                </a:lnTo>
                                <a:lnTo>
                                  <a:pt x="10960" y="1036"/>
                                </a:lnTo>
                                <a:lnTo>
                                  <a:pt x="12071" y="1036"/>
                                </a:lnTo>
                                <a:lnTo>
                                  <a:pt x="12071" y="1006"/>
                                </a:lnTo>
                                <a:close/>
                                <a:moveTo>
                                  <a:pt x="12927" y="1006"/>
                                </a:moveTo>
                                <a:lnTo>
                                  <a:pt x="12101" y="1006"/>
                                </a:lnTo>
                                <a:lnTo>
                                  <a:pt x="12101" y="0"/>
                                </a:lnTo>
                                <a:lnTo>
                                  <a:pt x="12071" y="0"/>
                                </a:lnTo>
                                <a:lnTo>
                                  <a:pt x="12071" y="1006"/>
                                </a:lnTo>
                                <a:lnTo>
                                  <a:pt x="12071" y="1036"/>
                                </a:lnTo>
                                <a:lnTo>
                                  <a:pt x="12101" y="1036"/>
                                </a:lnTo>
                                <a:lnTo>
                                  <a:pt x="12927" y="1036"/>
                                </a:lnTo>
                                <a:lnTo>
                                  <a:pt x="12927" y="1006"/>
                                </a:lnTo>
                                <a:close/>
                                <a:moveTo>
                                  <a:pt x="15359" y="0"/>
                                </a:moveTo>
                                <a:lnTo>
                                  <a:pt x="15329" y="0"/>
                                </a:lnTo>
                                <a:lnTo>
                                  <a:pt x="15329" y="1006"/>
                                </a:lnTo>
                                <a:lnTo>
                                  <a:pt x="14233" y="1006"/>
                                </a:lnTo>
                                <a:lnTo>
                                  <a:pt x="14233" y="0"/>
                                </a:lnTo>
                                <a:lnTo>
                                  <a:pt x="14203" y="0"/>
                                </a:lnTo>
                                <a:lnTo>
                                  <a:pt x="14203" y="1006"/>
                                </a:lnTo>
                                <a:lnTo>
                                  <a:pt x="12957" y="1006"/>
                                </a:lnTo>
                                <a:lnTo>
                                  <a:pt x="12957" y="0"/>
                                </a:lnTo>
                                <a:lnTo>
                                  <a:pt x="12927" y="0"/>
                                </a:lnTo>
                                <a:lnTo>
                                  <a:pt x="12927" y="1006"/>
                                </a:lnTo>
                                <a:lnTo>
                                  <a:pt x="12927" y="1036"/>
                                </a:lnTo>
                                <a:lnTo>
                                  <a:pt x="12957" y="1036"/>
                                </a:lnTo>
                                <a:lnTo>
                                  <a:pt x="14203" y="1036"/>
                                </a:lnTo>
                                <a:lnTo>
                                  <a:pt x="14233" y="1036"/>
                                </a:lnTo>
                                <a:lnTo>
                                  <a:pt x="15329" y="1036"/>
                                </a:lnTo>
                                <a:lnTo>
                                  <a:pt x="15359" y="1036"/>
                                </a:lnTo>
                                <a:lnTo>
                                  <a:pt x="15359" y="1006"/>
                                </a:lnTo>
                                <a:lnTo>
                                  <a:pt x="15359"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04" name="docshape525"/>
                        <wps:cNvSpPr>
                          <a:spLocks/>
                        </wps:cNvSpPr>
                        <wps:spPr bwMode="auto">
                          <a:xfrm>
                            <a:off x="10059" y="8966"/>
                            <a:ext cx="6696" cy="1037"/>
                          </a:xfrm>
                          <a:custGeom>
                            <a:avLst/>
                            <a:gdLst>
                              <a:gd name="T0" fmla="+- 0 13467 10059"/>
                              <a:gd name="T1" fmla="*/ T0 w 6696"/>
                              <a:gd name="T2" fmla="+- 0 9973 8966"/>
                              <a:gd name="T3" fmla="*/ 9973 h 1037"/>
                              <a:gd name="T4" fmla="+- 0 12356 10059"/>
                              <a:gd name="T5" fmla="*/ T4 w 6696"/>
                              <a:gd name="T6" fmla="+- 0 9973 8966"/>
                              <a:gd name="T7" fmla="*/ 9973 h 1037"/>
                              <a:gd name="T8" fmla="+- 0 12356 10059"/>
                              <a:gd name="T9" fmla="*/ T8 w 6696"/>
                              <a:gd name="T10" fmla="+- 0 8966 8966"/>
                              <a:gd name="T11" fmla="*/ 8966 h 1037"/>
                              <a:gd name="T12" fmla="+- 0 12326 10059"/>
                              <a:gd name="T13" fmla="*/ T12 w 6696"/>
                              <a:gd name="T14" fmla="+- 0 8966 8966"/>
                              <a:gd name="T15" fmla="*/ 8966 h 1037"/>
                              <a:gd name="T16" fmla="+- 0 12326 10059"/>
                              <a:gd name="T17" fmla="*/ T16 w 6696"/>
                              <a:gd name="T18" fmla="+- 0 9973 8966"/>
                              <a:gd name="T19" fmla="*/ 9973 h 1037"/>
                              <a:gd name="T20" fmla="+- 0 11230 10059"/>
                              <a:gd name="T21" fmla="*/ T20 w 6696"/>
                              <a:gd name="T22" fmla="+- 0 9973 8966"/>
                              <a:gd name="T23" fmla="*/ 9973 h 1037"/>
                              <a:gd name="T24" fmla="+- 0 11230 10059"/>
                              <a:gd name="T25" fmla="*/ T24 w 6696"/>
                              <a:gd name="T26" fmla="+- 0 8966 8966"/>
                              <a:gd name="T27" fmla="*/ 8966 h 1037"/>
                              <a:gd name="T28" fmla="+- 0 11200 10059"/>
                              <a:gd name="T29" fmla="*/ T28 w 6696"/>
                              <a:gd name="T30" fmla="+- 0 8966 8966"/>
                              <a:gd name="T31" fmla="*/ 8966 h 1037"/>
                              <a:gd name="T32" fmla="+- 0 11200 10059"/>
                              <a:gd name="T33" fmla="*/ T32 w 6696"/>
                              <a:gd name="T34" fmla="+- 0 9973 8966"/>
                              <a:gd name="T35" fmla="*/ 9973 h 1037"/>
                              <a:gd name="T36" fmla="+- 0 10089 10059"/>
                              <a:gd name="T37" fmla="*/ T36 w 6696"/>
                              <a:gd name="T38" fmla="+- 0 9973 8966"/>
                              <a:gd name="T39" fmla="*/ 9973 h 1037"/>
                              <a:gd name="T40" fmla="+- 0 10089 10059"/>
                              <a:gd name="T41" fmla="*/ T40 w 6696"/>
                              <a:gd name="T42" fmla="+- 0 8966 8966"/>
                              <a:gd name="T43" fmla="*/ 8966 h 1037"/>
                              <a:gd name="T44" fmla="+- 0 10059 10059"/>
                              <a:gd name="T45" fmla="*/ T44 w 6696"/>
                              <a:gd name="T46" fmla="+- 0 8966 8966"/>
                              <a:gd name="T47" fmla="*/ 8966 h 1037"/>
                              <a:gd name="T48" fmla="+- 0 10059 10059"/>
                              <a:gd name="T49" fmla="*/ T48 w 6696"/>
                              <a:gd name="T50" fmla="+- 0 9973 8966"/>
                              <a:gd name="T51" fmla="*/ 9973 h 1037"/>
                              <a:gd name="T52" fmla="+- 0 10059 10059"/>
                              <a:gd name="T53" fmla="*/ T52 w 6696"/>
                              <a:gd name="T54" fmla="+- 0 10003 8966"/>
                              <a:gd name="T55" fmla="*/ 10003 h 1037"/>
                              <a:gd name="T56" fmla="+- 0 10089 10059"/>
                              <a:gd name="T57" fmla="*/ T56 w 6696"/>
                              <a:gd name="T58" fmla="+- 0 10003 8966"/>
                              <a:gd name="T59" fmla="*/ 10003 h 1037"/>
                              <a:gd name="T60" fmla="+- 0 11200 10059"/>
                              <a:gd name="T61" fmla="*/ T60 w 6696"/>
                              <a:gd name="T62" fmla="+- 0 10003 8966"/>
                              <a:gd name="T63" fmla="*/ 10003 h 1037"/>
                              <a:gd name="T64" fmla="+- 0 11230 10059"/>
                              <a:gd name="T65" fmla="*/ T64 w 6696"/>
                              <a:gd name="T66" fmla="+- 0 10003 8966"/>
                              <a:gd name="T67" fmla="*/ 10003 h 1037"/>
                              <a:gd name="T68" fmla="+- 0 12326 10059"/>
                              <a:gd name="T69" fmla="*/ T68 w 6696"/>
                              <a:gd name="T70" fmla="+- 0 10003 8966"/>
                              <a:gd name="T71" fmla="*/ 10003 h 1037"/>
                              <a:gd name="T72" fmla="+- 0 12356 10059"/>
                              <a:gd name="T73" fmla="*/ T72 w 6696"/>
                              <a:gd name="T74" fmla="+- 0 10003 8966"/>
                              <a:gd name="T75" fmla="*/ 10003 h 1037"/>
                              <a:gd name="T76" fmla="+- 0 13467 10059"/>
                              <a:gd name="T77" fmla="*/ T76 w 6696"/>
                              <a:gd name="T78" fmla="+- 0 10003 8966"/>
                              <a:gd name="T79" fmla="*/ 10003 h 1037"/>
                              <a:gd name="T80" fmla="+- 0 13467 10059"/>
                              <a:gd name="T81" fmla="*/ T80 w 6696"/>
                              <a:gd name="T82" fmla="+- 0 9973 8966"/>
                              <a:gd name="T83" fmla="*/ 9973 h 1037"/>
                              <a:gd name="T84" fmla="+- 0 14323 10059"/>
                              <a:gd name="T85" fmla="*/ T84 w 6696"/>
                              <a:gd name="T86" fmla="+- 0 9973 8966"/>
                              <a:gd name="T87" fmla="*/ 9973 h 1037"/>
                              <a:gd name="T88" fmla="+- 0 13497 10059"/>
                              <a:gd name="T89" fmla="*/ T88 w 6696"/>
                              <a:gd name="T90" fmla="+- 0 9973 8966"/>
                              <a:gd name="T91" fmla="*/ 9973 h 1037"/>
                              <a:gd name="T92" fmla="+- 0 13497 10059"/>
                              <a:gd name="T93" fmla="*/ T92 w 6696"/>
                              <a:gd name="T94" fmla="+- 0 8966 8966"/>
                              <a:gd name="T95" fmla="*/ 8966 h 1037"/>
                              <a:gd name="T96" fmla="+- 0 13467 10059"/>
                              <a:gd name="T97" fmla="*/ T96 w 6696"/>
                              <a:gd name="T98" fmla="+- 0 8966 8966"/>
                              <a:gd name="T99" fmla="*/ 8966 h 1037"/>
                              <a:gd name="T100" fmla="+- 0 13467 10059"/>
                              <a:gd name="T101" fmla="*/ T100 w 6696"/>
                              <a:gd name="T102" fmla="+- 0 9973 8966"/>
                              <a:gd name="T103" fmla="*/ 9973 h 1037"/>
                              <a:gd name="T104" fmla="+- 0 13467 10059"/>
                              <a:gd name="T105" fmla="*/ T104 w 6696"/>
                              <a:gd name="T106" fmla="+- 0 10003 8966"/>
                              <a:gd name="T107" fmla="*/ 10003 h 1037"/>
                              <a:gd name="T108" fmla="+- 0 13497 10059"/>
                              <a:gd name="T109" fmla="*/ T108 w 6696"/>
                              <a:gd name="T110" fmla="+- 0 10003 8966"/>
                              <a:gd name="T111" fmla="*/ 10003 h 1037"/>
                              <a:gd name="T112" fmla="+- 0 14323 10059"/>
                              <a:gd name="T113" fmla="*/ T112 w 6696"/>
                              <a:gd name="T114" fmla="+- 0 10003 8966"/>
                              <a:gd name="T115" fmla="*/ 10003 h 1037"/>
                              <a:gd name="T116" fmla="+- 0 14323 10059"/>
                              <a:gd name="T117" fmla="*/ T116 w 6696"/>
                              <a:gd name="T118" fmla="+- 0 9973 8966"/>
                              <a:gd name="T119" fmla="*/ 9973 h 1037"/>
                              <a:gd name="T120" fmla="+- 0 16755 10059"/>
                              <a:gd name="T121" fmla="*/ T120 w 6696"/>
                              <a:gd name="T122" fmla="+- 0 8966 8966"/>
                              <a:gd name="T123" fmla="*/ 8966 h 1037"/>
                              <a:gd name="T124" fmla="+- 0 16725 10059"/>
                              <a:gd name="T125" fmla="*/ T124 w 6696"/>
                              <a:gd name="T126" fmla="+- 0 8966 8966"/>
                              <a:gd name="T127" fmla="*/ 8966 h 1037"/>
                              <a:gd name="T128" fmla="+- 0 16725 10059"/>
                              <a:gd name="T129" fmla="*/ T128 w 6696"/>
                              <a:gd name="T130" fmla="+- 0 9973 8966"/>
                              <a:gd name="T131" fmla="*/ 9973 h 1037"/>
                              <a:gd name="T132" fmla="+- 0 15629 10059"/>
                              <a:gd name="T133" fmla="*/ T132 w 6696"/>
                              <a:gd name="T134" fmla="+- 0 9973 8966"/>
                              <a:gd name="T135" fmla="*/ 9973 h 1037"/>
                              <a:gd name="T136" fmla="+- 0 15629 10059"/>
                              <a:gd name="T137" fmla="*/ T136 w 6696"/>
                              <a:gd name="T138" fmla="+- 0 8966 8966"/>
                              <a:gd name="T139" fmla="*/ 8966 h 1037"/>
                              <a:gd name="T140" fmla="+- 0 15599 10059"/>
                              <a:gd name="T141" fmla="*/ T140 w 6696"/>
                              <a:gd name="T142" fmla="+- 0 8966 8966"/>
                              <a:gd name="T143" fmla="*/ 8966 h 1037"/>
                              <a:gd name="T144" fmla="+- 0 15599 10059"/>
                              <a:gd name="T145" fmla="*/ T144 w 6696"/>
                              <a:gd name="T146" fmla="+- 0 9973 8966"/>
                              <a:gd name="T147" fmla="*/ 9973 h 1037"/>
                              <a:gd name="T148" fmla="+- 0 14353 10059"/>
                              <a:gd name="T149" fmla="*/ T148 w 6696"/>
                              <a:gd name="T150" fmla="+- 0 9973 8966"/>
                              <a:gd name="T151" fmla="*/ 9973 h 1037"/>
                              <a:gd name="T152" fmla="+- 0 14353 10059"/>
                              <a:gd name="T153" fmla="*/ T152 w 6696"/>
                              <a:gd name="T154" fmla="+- 0 8966 8966"/>
                              <a:gd name="T155" fmla="*/ 8966 h 1037"/>
                              <a:gd name="T156" fmla="+- 0 14323 10059"/>
                              <a:gd name="T157" fmla="*/ T156 w 6696"/>
                              <a:gd name="T158" fmla="+- 0 8966 8966"/>
                              <a:gd name="T159" fmla="*/ 8966 h 1037"/>
                              <a:gd name="T160" fmla="+- 0 14323 10059"/>
                              <a:gd name="T161" fmla="*/ T160 w 6696"/>
                              <a:gd name="T162" fmla="+- 0 9973 8966"/>
                              <a:gd name="T163" fmla="*/ 9973 h 1037"/>
                              <a:gd name="T164" fmla="+- 0 14323 10059"/>
                              <a:gd name="T165" fmla="*/ T164 w 6696"/>
                              <a:gd name="T166" fmla="+- 0 10003 8966"/>
                              <a:gd name="T167" fmla="*/ 10003 h 1037"/>
                              <a:gd name="T168" fmla="+- 0 14353 10059"/>
                              <a:gd name="T169" fmla="*/ T168 w 6696"/>
                              <a:gd name="T170" fmla="+- 0 10003 8966"/>
                              <a:gd name="T171" fmla="*/ 10003 h 1037"/>
                              <a:gd name="T172" fmla="+- 0 15599 10059"/>
                              <a:gd name="T173" fmla="*/ T172 w 6696"/>
                              <a:gd name="T174" fmla="+- 0 10003 8966"/>
                              <a:gd name="T175" fmla="*/ 10003 h 1037"/>
                              <a:gd name="T176" fmla="+- 0 15599 10059"/>
                              <a:gd name="T177" fmla="*/ T176 w 6696"/>
                              <a:gd name="T178" fmla="+- 0 10003 8966"/>
                              <a:gd name="T179" fmla="*/ 10003 h 1037"/>
                              <a:gd name="T180" fmla="+- 0 15629 10059"/>
                              <a:gd name="T181" fmla="*/ T180 w 6696"/>
                              <a:gd name="T182" fmla="+- 0 10003 8966"/>
                              <a:gd name="T183" fmla="*/ 10003 h 1037"/>
                              <a:gd name="T184" fmla="+- 0 16725 10059"/>
                              <a:gd name="T185" fmla="*/ T184 w 6696"/>
                              <a:gd name="T186" fmla="+- 0 10003 8966"/>
                              <a:gd name="T187" fmla="*/ 10003 h 1037"/>
                              <a:gd name="T188" fmla="+- 0 16755 10059"/>
                              <a:gd name="T189" fmla="*/ T188 w 6696"/>
                              <a:gd name="T190" fmla="+- 0 10003 8966"/>
                              <a:gd name="T191" fmla="*/ 10003 h 1037"/>
                              <a:gd name="T192" fmla="+- 0 16755 10059"/>
                              <a:gd name="T193" fmla="*/ T192 w 6696"/>
                              <a:gd name="T194" fmla="+- 0 9973 8966"/>
                              <a:gd name="T195" fmla="*/ 9973 h 1037"/>
                              <a:gd name="T196" fmla="+- 0 16755 10059"/>
                              <a:gd name="T197" fmla="*/ T196 w 6696"/>
                              <a:gd name="T198" fmla="+- 0 8966 8966"/>
                              <a:gd name="T199" fmla="*/ 8966 h 10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6696" h="1037">
                                <a:moveTo>
                                  <a:pt x="3408" y="1007"/>
                                </a:moveTo>
                                <a:lnTo>
                                  <a:pt x="2297" y="1007"/>
                                </a:lnTo>
                                <a:lnTo>
                                  <a:pt x="2297" y="0"/>
                                </a:lnTo>
                                <a:lnTo>
                                  <a:pt x="2267" y="0"/>
                                </a:lnTo>
                                <a:lnTo>
                                  <a:pt x="2267" y="1007"/>
                                </a:lnTo>
                                <a:lnTo>
                                  <a:pt x="1171" y="1007"/>
                                </a:lnTo>
                                <a:lnTo>
                                  <a:pt x="1171" y="0"/>
                                </a:lnTo>
                                <a:lnTo>
                                  <a:pt x="1141" y="0"/>
                                </a:lnTo>
                                <a:lnTo>
                                  <a:pt x="1141" y="1007"/>
                                </a:lnTo>
                                <a:lnTo>
                                  <a:pt x="30" y="1007"/>
                                </a:lnTo>
                                <a:lnTo>
                                  <a:pt x="30" y="0"/>
                                </a:lnTo>
                                <a:lnTo>
                                  <a:pt x="0" y="0"/>
                                </a:lnTo>
                                <a:lnTo>
                                  <a:pt x="0" y="1007"/>
                                </a:lnTo>
                                <a:lnTo>
                                  <a:pt x="0" y="1037"/>
                                </a:lnTo>
                                <a:lnTo>
                                  <a:pt x="30" y="1037"/>
                                </a:lnTo>
                                <a:lnTo>
                                  <a:pt x="1141" y="1037"/>
                                </a:lnTo>
                                <a:lnTo>
                                  <a:pt x="1171" y="1037"/>
                                </a:lnTo>
                                <a:lnTo>
                                  <a:pt x="2267" y="1037"/>
                                </a:lnTo>
                                <a:lnTo>
                                  <a:pt x="2297" y="1037"/>
                                </a:lnTo>
                                <a:lnTo>
                                  <a:pt x="3408" y="1037"/>
                                </a:lnTo>
                                <a:lnTo>
                                  <a:pt x="3408" y="1007"/>
                                </a:lnTo>
                                <a:close/>
                                <a:moveTo>
                                  <a:pt x="4264" y="1007"/>
                                </a:moveTo>
                                <a:lnTo>
                                  <a:pt x="3438" y="1007"/>
                                </a:lnTo>
                                <a:lnTo>
                                  <a:pt x="3438" y="0"/>
                                </a:lnTo>
                                <a:lnTo>
                                  <a:pt x="3408" y="0"/>
                                </a:lnTo>
                                <a:lnTo>
                                  <a:pt x="3408" y="1007"/>
                                </a:lnTo>
                                <a:lnTo>
                                  <a:pt x="3408" y="1037"/>
                                </a:lnTo>
                                <a:lnTo>
                                  <a:pt x="3438" y="1037"/>
                                </a:lnTo>
                                <a:lnTo>
                                  <a:pt x="4264" y="1037"/>
                                </a:lnTo>
                                <a:lnTo>
                                  <a:pt x="4264" y="1007"/>
                                </a:lnTo>
                                <a:close/>
                                <a:moveTo>
                                  <a:pt x="6696" y="0"/>
                                </a:moveTo>
                                <a:lnTo>
                                  <a:pt x="6666" y="0"/>
                                </a:lnTo>
                                <a:lnTo>
                                  <a:pt x="6666" y="1007"/>
                                </a:lnTo>
                                <a:lnTo>
                                  <a:pt x="5570" y="1007"/>
                                </a:lnTo>
                                <a:lnTo>
                                  <a:pt x="5570" y="0"/>
                                </a:lnTo>
                                <a:lnTo>
                                  <a:pt x="5540" y="0"/>
                                </a:lnTo>
                                <a:lnTo>
                                  <a:pt x="5540" y="1007"/>
                                </a:lnTo>
                                <a:lnTo>
                                  <a:pt x="4294" y="1007"/>
                                </a:lnTo>
                                <a:lnTo>
                                  <a:pt x="4294" y="0"/>
                                </a:lnTo>
                                <a:lnTo>
                                  <a:pt x="4264" y="0"/>
                                </a:lnTo>
                                <a:lnTo>
                                  <a:pt x="4264" y="1007"/>
                                </a:lnTo>
                                <a:lnTo>
                                  <a:pt x="4264" y="1037"/>
                                </a:lnTo>
                                <a:lnTo>
                                  <a:pt x="4294" y="1037"/>
                                </a:lnTo>
                                <a:lnTo>
                                  <a:pt x="5540" y="1037"/>
                                </a:lnTo>
                                <a:lnTo>
                                  <a:pt x="5570" y="1037"/>
                                </a:lnTo>
                                <a:lnTo>
                                  <a:pt x="6666" y="1037"/>
                                </a:lnTo>
                                <a:lnTo>
                                  <a:pt x="6696" y="1037"/>
                                </a:lnTo>
                                <a:lnTo>
                                  <a:pt x="6696" y="1007"/>
                                </a:lnTo>
                                <a:lnTo>
                                  <a:pt x="6696"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05" name="docshape526"/>
                        <wps:cNvSpPr txBox="1">
                          <a:spLocks noChangeArrowheads="1"/>
                        </wps:cNvSpPr>
                        <wps:spPr bwMode="auto">
                          <a:xfrm>
                            <a:off x="1531" y="5934"/>
                            <a:ext cx="3985" cy="2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93342">
                              <w:pPr>
                                <w:spacing w:line="201" w:lineRule="exact"/>
                                <w:rPr>
                                  <w:b/>
                                  <w:sz w:val="18"/>
                                </w:rPr>
                              </w:pPr>
                              <w:r>
                                <w:t>Budget geschätzt (Ressourcen)</w:t>
                              </w:r>
                            </w:p>
                          </w:txbxContent>
                        </wps:txbx>
                        <wps:bodyPr rot="0" vert="horz" wrap="square" lIns="0" tIns="0" rIns="0" bIns="0" anchor="t" anchorCtr="0" upright="1">
                          <a:noAutofit/>
                        </wps:bodyPr>
                      </wps:wsp>
                      <wps:wsp>
                        <wps:cNvPr id="1206" name="docshape527"/>
                        <wps:cNvSpPr txBox="1">
                          <a:spLocks noChangeArrowheads="1"/>
                        </wps:cNvSpPr>
                        <wps:spPr bwMode="auto">
                          <a:xfrm>
                            <a:off x="9533" y="6475"/>
                            <a:ext cx="1072" cy="3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93342">
                              <w:pPr>
                                <w:spacing w:line="201" w:lineRule="exact"/>
                                <w:rPr>
                                  <w:sz w:val="18"/>
                                </w:rPr>
                              </w:pPr>
                              <w:r>
                                <w:t>Kosten</w:t>
                              </w:r>
                            </w:p>
                          </w:txbxContent>
                        </wps:txbx>
                        <wps:bodyPr rot="0" vert="horz" wrap="square" lIns="0" tIns="0" rIns="0" bIns="0" anchor="t" anchorCtr="0" upright="1">
                          <a:noAutofit/>
                        </wps:bodyPr>
                      </wps:wsp>
                      <wps:wsp>
                        <wps:cNvPr id="1207" name="docshape528"/>
                        <wps:cNvSpPr txBox="1">
                          <a:spLocks noChangeArrowheads="1"/>
                        </wps:cNvSpPr>
                        <wps:spPr bwMode="auto">
                          <a:xfrm>
                            <a:off x="1612" y="6992"/>
                            <a:ext cx="1640" cy="5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93342">
                              <w:pPr>
                                <w:spacing w:line="201" w:lineRule="exact"/>
                                <w:rPr>
                                  <w:sz w:val="18"/>
                                </w:rPr>
                              </w:pPr>
                              <w:r>
                                <w:t>Teilnehmer</w:t>
                              </w:r>
                            </w:p>
                          </w:txbxContent>
                        </wps:txbx>
                        <wps:bodyPr rot="0" vert="horz" wrap="square" lIns="0" tIns="0" rIns="0" bIns="0" anchor="t" anchorCtr="0" upright="1">
                          <a:noAutofit/>
                        </wps:bodyPr>
                      </wps:wsp>
                      <wps:wsp>
                        <wps:cNvPr id="1208" name="docshape529"/>
                        <wps:cNvSpPr txBox="1">
                          <a:spLocks noChangeArrowheads="1"/>
                        </wps:cNvSpPr>
                        <wps:spPr bwMode="auto">
                          <a:xfrm>
                            <a:off x="3220" y="7212"/>
                            <a:ext cx="1391" cy="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93342">
                              <w:pPr>
                                <w:spacing w:line="201" w:lineRule="exact"/>
                                <w:rPr>
                                  <w:sz w:val="18"/>
                                </w:rPr>
                              </w:pPr>
                              <w:r>
                                <w:t>A. Personal</w:t>
                              </w:r>
                            </w:p>
                          </w:txbxContent>
                        </wps:txbx>
                        <wps:bodyPr rot="0" vert="horz" wrap="square" lIns="0" tIns="0" rIns="0" bIns="0" anchor="t" anchorCtr="0" upright="1">
                          <a:noAutofit/>
                        </wps:bodyPr>
                      </wps:wsp>
                      <wps:wsp>
                        <wps:cNvPr id="1209" name="docshape530"/>
                        <wps:cNvSpPr txBox="1">
                          <a:spLocks noChangeArrowheads="1"/>
                        </wps:cNvSpPr>
                        <wps:spPr bwMode="auto">
                          <a:xfrm>
                            <a:off x="4702" y="7023"/>
                            <a:ext cx="1026" cy="9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B71513" w:rsidRDefault="00EE49CC" w:rsidP="003E64FB">
                              <w:pPr>
                                <w:pStyle w:val="KeinLeerraum"/>
                                <w:rPr>
                                  <w:lang w:val="en-US"/>
                                </w:rPr>
                              </w:pPr>
                              <w:r>
                                <w:t>B.</w:t>
                              </w:r>
                              <w:r w:rsidRPr="00B71513">
                                <w:rPr>
                                  <w:lang w:val="en-US"/>
                                </w:rPr>
                                <w:t>Unter</w:t>
                              </w:r>
                              <w:r>
                                <w:t>-</w:t>
                              </w:r>
                              <w:r w:rsidRPr="00B71513">
                                <w:rPr>
                                  <w:lang w:val="en-US"/>
                                </w:rPr>
                                <w:t>vergabe</w:t>
                              </w:r>
                            </w:p>
                            <w:p w:rsidR="00EE49CC" w:rsidRDefault="00EE49CC" w:rsidP="00693342">
                              <w:pPr>
                                <w:spacing w:line="201" w:lineRule="exact"/>
                                <w:ind w:right="26"/>
                                <w:jc w:val="center"/>
                                <w:rPr>
                                  <w:sz w:val="18"/>
                                </w:rPr>
                              </w:pPr>
                            </w:p>
                          </w:txbxContent>
                        </wps:txbx>
                        <wps:bodyPr rot="0" vert="horz" wrap="square" lIns="0" tIns="0" rIns="0" bIns="0" anchor="t" anchorCtr="0" upright="1">
                          <a:noAutofit/>
                        </wps:bodyPr>
                      </wps:wsp>
                      <wps:wsp>
                        <wps:cNvPr id="1211" name="docshape532"/>
                        <wps:cNvSpPr txBox="1">
                          <a:spLocks noChangeArrowheads="1"/>
                        </wps:cNvSpPr>
                        <wps:spPr bwMode="auto">
                          <a:xfrm>
                            <a:off x="8314" y="7056"/>
                            <a:ext cx="780" cy="6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93342">
                              <w:pPr>
                                <w:spacing w:line="244" w:lineRule="auto"/>
                                <w:ind w:right="18"/>
                                <w:jc w:val="center"/>
                                <w:rPr>
                                  <w:sz w:val="18"/>
                                </w:rPr>
                              </w:pPr>
                              <w:r>
                                <w:t>C.1b Logis</w:t>
                              </w:r>
                            </w:p>
                          </w:txbxContent>
                        </wps:txbx>
                        <wps:bodyPr rot="0" vert="horz" wrap="square" lIns="0" tIns="0" rIns="0" bIns="0" anchor="t" anchorCtr="0" upright="1">
                          <a:noAutofit/>
                        </wps:bodyPr>
                      </wps:wsp>
                      <wps:wsp>
                        <wps:cNvPr id="1212" name="docshape533"/>
                        <wps:cNvSpPr txBox="1">
                          <a:spLocks noChangeArrowheads="1"/>
                        </wps:cNvSpPr>
                        <wps:spPr bwMode="auto">
                          <a:xfrm>
                            <a:off x="9316" y="7076"/>
                            <a:ext cx="767"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B71513">
                              <w:pPr>
                                <w:spacing w:line="201" w:lineRule="exact"/>
                                <w:ind w:left="2" w:right="37"/>
                                <w:jc w:val="center"/>
                                <w:rPr>
                                  <w:sz w:val="18"/>
                                </w:rPr>
                              </w:pPr>
                              <w:r>
                                <w:t>C.1c Diäten</w:t>
                              </w:r>
                            </w:p>
                          </w:txbxContent>
                        </wps:txbx>
                        <wps:bodyPr rot="0" vert="horz" wrap="square" lIns="0" tIns="0" rIns="0" bIns="0" anchor="t" anchorCtr="0" upright="1">
                          <a:noAutofit/>
                        </wps:bodyPr>
                      </wps:wsp>
                      <wps:wsp>
                        <wps:cNvPr id="1213" name="docshape534"/>
                        <wps:cNvSpPr txBox="1">
                          <a:spLocks noChangeArrowheads="1"/>
                        </wps:cNvSpPr>
                        <wps:spPr bwMode="auto">
                          <a:xfrm>
                            <a:off x="10179" y="7072"/>
                            <a:ext cx="924" cy="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93342">
                              <w:pPr>
                                <w:spacing w:line="201" w:lineRule="exact"/>
                                <w:ind w:left="2" w:right="12"/>
                                <w:jc w:val="center"/>
                                <w:rPr>
                                  <w:sz w:val="18"/>
                                </w:rPr>
                              </w:pPr>
                              <w:r>
                                <w:t>C.2 Ausstattung</w:t>
                              </w:r>
                            </w:p>
                            <w:p w:rsidR="00EE49CC" w:rsidRDefault="00EE49CC" w:rsidP="00693342">
                              <w:pPr>
                                <w:spacing w:before="3"/>
                                <w:ind w:left="2" w:right="21"/>
                                <w:jc w:val="center"/>
                                <w:rPr>
                                  <w:sz w:val="18"/>
                                </w:rPr>
                              </w:pPr>
                              <w:r>
                                <w:rPr>
                                  <w:color w:val="585858"/>
                                  <w:sz w:val="18"/>
                                </w:rPr>
                                <w:t>Equipment</w:t>
                              </w:r>
                            </w:p>
                          </w:txbxContent>
                        </wps:txbx>
                        <wps:bodyPr rot="0" vert="horz" wrap="square" lIns="0" tIns="0" rIns="0" bIns="0" anchor="t" anchorCtr="0" upright="1">
                          <a:noAutofit/>
                        </wps:bodyPr>
                      </wps:wsp>
                      <wps:wsp>
                        <wps:cNvPr id="1214" name="docshape535"/>
                        <wps:cNvSpPr txBox="1">
                          <a:spLocks noChangeArrowheads="1"/>
                        </wps:cNvSpPr>
                        <wps:spPr bwMode="auto">
                          <a:xfrm>
                            <a:off x="11233" y="7007"/>
                            <a:ext cx="1246" cy="8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B71513">
                              <w:pPr>
                                <w:spacing w:line="242" w:lineRule="auto"/>
                                <w:ind w:left="135" w:right="33" w:hanging="105"/>
                                <w:rPr>
                                  <w:sz w:val="18"/>
                                </w:rPr>
                              </w:pPr>
                              <w:r>
                                <w:t>C.3 sonstiges</w:t>
                              </w:r>
                            </w:p>
                          </w:txbxContent>
                        </wps:txbx>
                        <wps:bodyPr rot="0" vert="horz" wrap="square" lIns="0" tIns="0" rIns="0" bIns="0" anchor="t" anchorCtr="0" upright="1">
                          <a:noAutofit/>
                        </wps:bodyPr>
                      </wps:wsp>
                      <wps:wsp>
                        <wps:cNvPr id="1215" name="docshape536"/>
                        <wps:cNvSpPr txBox="1">
                          <a:spLocks noChangeArrowheads="1"/>
                        </wps:cNvSpPr>
                        <wps:spPr bwMode="auto">
                          <a:xfrm>
                            <a:off x="12461" y="6927"/>
                            <a:ext cx="1762" cy="10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93342">
                              <w:pPr>
                                <w:spacing w:line="242" w:lineRule="auto"/>
                                <w:ind w:left="285" w:hanging="285"/>
                                <w:rPr>
                                  <w:sz w:val="18"/>
                                </w:rPr>
                              </w:pPr>
                              <w:r>
                                <w:t>D.1 Finanz. Unterstützung für Dritte</w:t>
                              </w:r>
                            </w:p>
                          </w:txbxContent>
                        </wps:txbx>
                        <wps:bodyPr rot="0" vert="horz" wrap="square" lIns="0" tIns="0" rIns="0" bIns="0" anchor="t" anchorCtr="0" upright="1">
                          <a:noAutofit/>
                        </wps:bodyPr>
                      </wps:wsp>
                      <wps:wsp>
                        <wps:cNvPr id="1216" name="docshape537"/>
                        <wps:cNvSpPr txBox="1">
                          <a:spLocks noChangeArrowheads="1"/>
                        </wps:cNvSpPr>
                        <wps:spPr bwMode="auto">
                          <a:xfrm>
                            <a:off x="14402" y="6956"/>
                            <a:ext cx="1300" cy="11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93342">
                              <w:pPr>
                                <w:spacing w:line="242" w:lineRule="auto"/>
                                <w:ind w:left="180" w:hanging="180"/>
                                <w:rPr>
                                  <w:sz w:val="18"/>
                                </w:rPr>
                              </w:pPr>
                              <w:r>
                                <w:t>E. Indirekte Kosten</w:t>
                              </w:r>
                            </w:p>
                          </w:txbxContent>
                        </wps:txbx>
                        <wps:bodyPr rot="0" vert="horz" wrap="square" lIns="0" tIns="0" rIns="0" bIns="0" anchor="t" anchorCtr="0" upright="1">
                          <a:noAutofit/>
                        </wps:bodyPr>
                      </wps:wsp>
                      <wps:wsp>
                        <wps:cNvPr id="1217" name="docshape538"/>
                        <wps:cNvSpPr txBox="1">
                          <a:spLocks noChangeArrowheads="1"/>
                        </wps:cNvSpPr>
                        <wps:spPr bwMode="auto">
                          <a:xfrm>
                            <a:off x="15719" y="6956"/>
                            <a:ext cx="904" cy="5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93342">
                              <w:pPr>
                                <w:spacing w:line="201" w:lineRule="exact"/>
                                <w:rPr>
                                  <w:sz w:val="18"/>
                                </w:rPr>
                              </w:pPr>
                              <w:r>
                                <w:t>Kosten gesamt</w:t>
                              </w:r>
                            </w:p>
                          </w:txbxContent>
                        </wps:txbx>
                        <wps:bodyPr rot="0" vert="horz" wrap="square" lIns="0" tIns="0" rIns="0" bIns="0" anchor="t" anchorCtr="0" upright="1">
                          <a:noAutofit/>
                        </wps:bodyPr>
                      </wps:wsp>
                      <wps:wsp>
                        <wps:cNvPr id="1218" name="docshape539"/>
                        <wps:cNvSpPr txBox="1">
                          <a:spLocks noChangeArrowheads="1"/>
                        </wps:cNvSpPr>
                        <wps:spPr bwMode="auto">
                          <a:xfrm>
                            <a:off x="1531" y="8052"/>
                            <a:ext cx="595"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93342">
                              <w:pPr>
                                <w:spacing w:line="201" w:lineRule="exact"/>
                                <w:rPr>
                                  <w:sz w:val="18"/>
                                </w:rPr>
                              </w:pPr>
                              <w:r>
                                <w:t>Name</w:t>
                              </w:r>
                            </w:p>
                          </w:txbxContent>
                        </wps:txbx>
                        <wps:bodyPr rot="0" vert="horz" wrap="square" lIns="0" tIns="0" rIns="0" bIns="0" anchor="t" anchorCtr="0" upright="1">
                          <a:noAutofit/>
                        </wps:bodyPr>
                      </wps:wsp>
                      <wps:wsp>
                        <wps:cNvPr id="1219" name="docshape540"/>
                        <wps:cNvSpPr txBox="1">
                          <a:spLocks noChangeArrowheads="1"/>
                        </wps:cNvSpPr>
                        <wps:spPr bwMode="auto">
                          <a:xfrm>
                            <a:off x="3007" y="8136"/>
                            <a:ext cx="816" cy="4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93342">
                              <w:pPr>
                                <w:tabs>
                                  <w:tab w:val="left" w:pos="915"/>
                                </w:tabs>
                                <w:spacing w:line="197" w:lineRule="exact"/>
                                <w:rPr>
                                  <w:sz w:val="18"/>
                                </w:rPr>
                              </w:pPr>
                              <w:r>
                                <w:t>x Person</w:t>
                              </w:r>
                              <w:r>
                                <w:rPr>
                                  <w:color w:val="585858"/>
                                  <w:sz w:val="16"/>
                                </w:rPr>
                                <w:tab/>
                              </w:r>
                              <w:r>
                                <w:rPr>
                                  <w:color w:val="585858"/>
                                  <w:sz w:val="18"/>
                                </w:rPr>
                                <w:t>X</w:t>
                              </w:r>
                              <w:r>
                                <w:rPr>
                                  <w:color w:val="585858"/>
                                  <w:spacing w:val="-4"/>
                                  <w:sz w:val="18"/>
                                </w:rPr>
                                <w:t xml:space="preserve"> </w:t>
                              </w:r>
                              <w:r>
                                <w:rPr>
                                  <w:color w:val="585858"/>
                                  <w:sz w:val="18"/>
                                </w:rPr>
                                <w:t>EUR</w:t>
                              </w:r>
                            </w:p>
                            <w:p w:rsidR="00EE49CC" w:rsidRDefault="00EE49CC" w:rsidP="00693342">
                              <w:pPr>
                                <w:spacing w:line="180" w:lineRule="exact"/>
                                <w:ind w:left="75"/>
                                <w:rPr>
                                  <w:sz w:val="16"/>
                                </w:rPr>
                              </w:pPr>
                              <w:r>
                                <w:rPr>
                                  <w:color w:val="585858"/>
                                  <w:w w:val="105"/>
                                  <w:sz w:val="16"/>
                                </w:rPr>
                                <w:t>months</w:t>
                              </w:r>
                            </w:p>
                          </w:txbxContent>
                        </wps:txbx>
                        <wps:bodyPr rot="0" vert="horz" wrap="square" lIns="0" tIns="0" rIns="0" bIns="0" anchor="t" anchorCtr="0" upright="1">
                          <a:noAutofit/>
                        </wps:bodyPr>
                      </wps:wsp>
                      <wps:wsp>
                        <wps:cNvPr id="1220" name="docshape541"/>
                        <wps:cNvSpPr txBox="1">
                          <a:spLocks noChangeArrowheads="1"/>
                        </wps:cNvSpPr>
                        <wps:spPr bwMode="auto">
                          <a:xfrm>
                            <a:off x="4866" y="8188"/>
                            <a:ext cx="817"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93342">
                              <w:pPr>
                                <w:spacing w:line="201" w:lineRule="exact"/>
                                <w:rPr>
                                  <w:sz w:val="18"/>
                                </w:rPr>
                              </w:pPr>
                              <w:r>
                                <w:t>x EUR</w:t>
                              </w:r>
                            </w:p>
                          </w:txbxContent>
                        </wps:txbx>
                        <wps:bodyPr rot="0" vert="horz" wrap="square" lIns="0" tIns="0" rIns="0" bIns="0" anchor="t" anchorCtr="0" upright="1">
                          <a:noAutofit/>
                        </wps:bodyPr>
                      </wps:wsp>
                      <wps:wsp>
                        <wps:cNvPr id="1221" name="docshape542"/>
                        <wps:cNvSpPr txBox="1">
                          <a:spLocks noChangeArrowheads="1"/>
                        </wps:cNvSpPr>
                        <wps:spPr bwMode="auto">
                          <a:xfrm>
                            <a:off x="5771" y="8052"/>
                            <a:ext cx="698" cy="6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93342">
                              <w:pPr>
                                <w:spacing w:line="197" w:lineRule="exact"/>
                                <w:ind w:left="3"/>
                                <w:jc w:val="center"/>
                                <w:rPr>
                                  <w:sz w:val="18"/>
                                </w:rPr>
                              </w:pPr>
                              <w:r>
                                <w:t>x Reisen</w:t>
                              </w:r>
                            </w:p>
                            <w:p w:rsidR="00EE49CC" w:rsidRDefault="00EE49CC" w:rsidP="00693342">
                              <w:pPr>
                                <w:spacing w:line="180" w:lineRule="exact"/>
                                <w:ind w:right="18"/>
                                <w:jc w:val="center"/>
                                <w:rPr>
                                  <w:sz w:val="16"/>
                                </w:rPr>
                              </w:pPr>
                              <w:r>
                                <w:rPr>
                                  <w:color w:val="585858"/>
                                  <w:spacing w:val="-1"/>
                                  <w:w w:val="105"/>
                                  <w:sz w:val="16"/>
                                </w:rPr>
                                <w:t>travels</w:t>
                              </w:r>
                            </w:p>
                          </w:txbxContent>
                        </wps:txbx>
                        <wps:bodyPr rot="0" vert="horz" wrap="square" lIns="0" tIns="0" rIns="0" bIns="0" anchor="t" anchorCtr="0" upright="1">
                          <a:noAutofit/>
                        </wps:bodyPr>
                      </wps:wsp>
                      <wps:wsp>
                        <wps:cNvPr id="1222" name="docshape543"/>
                        <wps:cNvSpPr txBox="1">
                          <a:spLocks noChangeArrowheads="1"/>
                        </wps:cNvSpPr>
                        <wps:spPr bwMode="auto">
                          <a:xfrm>
                            <a:off x="6634" y="8024"/>
                            <a:ext cx="706"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0A45DD" w:rsidRDefault="00EE49CC" w:rsidP="000A45DD">
                              <w:pPr>
                                <w:spacing w:line="197" w:lineRule="exact"/>
                                <w:ind w:left="18"/>
                                <w:rPr>
                                  <w:sz w:val="18"/>
                                </w:rPr>
                              </w:pPr>
                              <w:r>
                                <w:t>x</w:t>
                              </w:r>
                              <w:r>
                                <w:rPr>
                                  <w:color w:val="585858"/>
                                  <w:w w:val="105"/>
                                  <w:sz w:val="16"/>
                                </w:rPr>
                                <w:t xml:space="preserve"> </w:t>
                              </w:r>
                              <w:r>
                                <w:t>Reisende</w:t>
                              </w:r>
                            </w:p>
                          </w:txbxContent>
                        </wps:txbx>
                        <wps:bodyPr rot="0" vert="horz" wrap="square" lIns="0" tIns="0" rIns="0" bIns="0" anchor="t" anchorCtr="0" upright="1">
                          <a:noAutofit/>
                        </wps:bodyPr>
                      </wps:wsp>
                      <wps:wsp>
                        <wps:cNvPr id="1226" name="docshape547"/>
                        <wps:cNvSpPr txBox="1">
                          <a:spLocks noChangeArrowheads="1"/>
                        </wps:cNvSpPr>
                        <wps:spPr bwMode="auto">
                          <a:xfrm>
                            <a:off x="12479" y="8220"/>
                            <a:ext cx="889" cy="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93342">
                              <w:pPr>
                                <w:spacing w:line="201" w:lineRule="exact"/>
                                <w:rPr>
                                  <w:sz w:val="16"/>
                                </w:rPr>
                              </w:pPr>
                              <w:r>
                                <w:t>x Zuschuss</w:t>
                              </w:r>
                            </w:p>
                          </w:txbxContent>
                        </wps:txbx>
                        <wps:bodyPr rot="0" vert="horz" wrap="square" lIns="0" tIns="0" rIns="0" bIns="0" anchor="t" anchorCtr="0" upright="1">
                          <a:noAutofit/>
                        </wps:bodyPr>
                      </wps:wsp>
                      <wps:wsp>
                        <wps:cNvPr id="1230" name="docshape551"/>
                        <wps:cNvSpPr txBox="1">
                          <a:spLocks noChangeArrowheads="1"/>
                        </wps:cNvSpPr>
                        <wps:spPr bwMode="auto">
                          <a:xfrm>
                            <a:off x="1531" y="9088"/>
                            <a:ext cx="595"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93342">
                              <w:pPr>
                                <w:spacing w:line="201" w:lineRule="exact"/>
                                <w:rPr>
                                  <w:sz w:val="18"/>
                                </w:rPr>
                              </w:pPr>
                              <w:r>
                                <w:t>Name</w:t>
                              </w:r>
                            </w:p>
                          </w:txbxContent>
                        </wps:txbx>
                        <wps:bodyPr rot="0" vert="horz" wrap="square" lIns="0" tIns="0" rIns="0" bIns="0" anchor="t" anchorCtr="0" upright="1">
                          <a:noAutofit/>
                        </wps:bodyPr>
                      </wps:wsp>
                      <wps:wsp>
                        <wps:cNvPr id="1233" name="docshape554"/>
                        <wps:cNvSpPr txBox="1">
                          <a:spLocks noChangeArrowheads="1"/>
                        </wps:cNvSpPr>
                        <wps:spPr bwMode="auto">
                          <a:xfrm>
                            <a:off x="5787" y="9122"/>
                            <a:ext cx="648" cy="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B20866" w:rsidRDefault="00EE49CC" w:rsidP="00B20866">
                              <w:pPr>
                                <w:spacing w:line="197" w:lineRule="exact"/>
                                <w:ind w:left="3"/>
                                <w:jc w:val="center"/>
                              </w:pPr>
                              <w:r>
                                <w:t>x Reisen</w:t>
                              </w:r>
                            </w:p>
                          </w:txbxContent>
                        </wps:txbx>
                        <wps:bodyPr rot="0" vert="horz" wrap="square" lIns="0" tIns="0" rIns="0" bIns="0" anchor="t" anchorCtr="0" upright="1">
                          <a:noAutofit/>
                        </wps:bodyPr>
                      </wps:wsp>
                      <wps:wsp>
                        <wps:cNvPr id="1238" name="docshape559"/>
                        <wps:cNvSpPr txBox="1">
                          <a:spLocks noChangeArrowheads="1"/>
                        </wps:cNvSpPr>
                        <wps:spPr bwMode="auto">
                          <a:xfrm>
                            <a:off x="12479" y="9114"/>
                            <a:ext cx="822" cy="6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93342">
                              <w:pPr>
                                <w:spacing w:line="201" w:lineRule="exact"/>
                                <w:rPr>
                                  <w:sz w:val="16"/>
                                </w:rPr>
                              </w:pPr>
                              <w:r>
                                <w:t>x Preisgelder</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196" o:spid="_x0000_s1328" style="position:absolute;margin-left:0;margin-top:116.6pt;width:767.95pt;height:211.05pt;z-index:251808768;mso-position-horizontal:center;mso-position-horizontal-relative:margin;mso-position-vertical-relative:page" coordorigin="1396,5782" coordsize="15359,42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">
                <v:rect id="docshape518" o:spid="_x0000_s1329" style="position:absolute;left:1441;top:5812;width:15284;height: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" fillcolor="#d9d9d9" stroked="f"/>
                <v:shape id="docshape519" o:spid="_x0000_s1330" style="position:absolute;left:1396;top:5782;width:15359;height:541;visibility:visible;mso-wrap-style:square;v-text-anchor:top" coordsize="15359,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" path="m15329,l31,,,,,30,,541r31,l31,30r15298,l15329,xm15359,r-30,l15329,30r,511l15359,541r,-511l15359,xe" fillcolor="#a6a6a6" stroked="f">
                  <v:path arrowok="t" o:connecttype="custom" o:connectlocs="15329,5782;31,5782;0,5782;0,5812;0,6323;31,6323;31,5812;15329,5812;15329,5782;15359,5782;15329,5782;15329,5812;15329,6323;15359,6323;15359,5812;15359,5782" o:connectangles="0,0,0,0,0,0,0,0,0,0,0,0,0,0,0,0"/>
                </v:shape>
                <v:shape id="docshape520" o:spid="_x0000_s1331" style="position:absolute;left:1441;top:6353;width:15284;height:1547;visibility:visible;mso-wrap-style:square;v-text-anchor:top" coordsize="15284,1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" path="m1381,l,,,1547r1381,l1381,xm15283,l1411,r,451l15283,451r,-451xe" fillcolor="#e6e6e6" stroked="f">
                  <v:path arrowok="t" o:connecttype="custom" o:connectlocs="1381,6353;0,6353;0,7900;1381,7900;1381,6353;15283,6353;1411,6353;1411,6804;15283,6804;15283,6353" o:connectangles="0,0,0,0,0,0,0,0,0,0"/>
                </v:shape>
                <v:shape id="docshape521" o:spid="_x0000_s1332" style="position:absolute;left:1396;top:6323;width:15359;height:481;visibility:visible;mso-wrap-style:square;v-text-anchor:top" coordsize="15359,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" path="m31,30l,30,,481r31,l31,30xm1427,l31,,,,,30r31,l1427,30r,-30xm1457,30r-30,l1427,481r30,l1457,30xm15359,30r-30,l15329,481r30,l15359,30xm15359,r-30,l1457,r-30,l1427,30r30,l15329,30r30,l15359,xe" fillcolor="#a6a6a6" stroked="f">
                  <v:path arrowok="t" o:connecttype="custom" o:connectlocs="31,6353;0,6353;0,6804;31,6804;31,6353;1427,6323;31,6323;0,6323;0,6353;31,6353;1427,6353;1427,6323;1457,6353;1427,6353;1427,6804;1457,6804;1457,6353;15359,6353;15329,6353;15329,6804;15359,6804;15359,6353;15359,6323;15329,6323;15329,6323;1457,6323;1427,6323;1427,6353;1457,6353;15329,6353;15329,6353;15359,6353;15359,6323" o:connectangles="0,0,0,0,0,0,0,0,0,0,0,0,0,0,0,0,0,0,0,0,0,0,0,0,0,0,0,0,0,0,0,0,0"/>
                </v:shape>
                <v:shape id="docshape522" o:spid="_x0000_s1333" style="position:absolute;left:2852;top:6833;width:13873;height:1067;visibility:visible;mso-wrap-style:square;v-text-anchor:top" coordsize="13873,10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" path="m1696,l,,,1067r1696,l1696,xm2822,l1726,r,1067l2822,1067,2822,xm5359,l2852,r,1067l5359,1067,5359,xm6365,l5390,r,1067l6365,1067,6365,xm7206,l6395,r,1067l7206,1067,7206,xm8347,l7236,r,1067l8347,1067,8347,xm9473,l8377,r,1067l9473,1067,9473,xm11470,l9503,r,1067l11470,1067,11470,xm12746,l11500,r,1067l12746,1067,12746,xm13872,l12776,r,1067l13872,1067,13872,xe" fillcolor="#e6e6e6" stroked="f">
                  <v:path arrowok="t" o:connecttype="custom" o:connectlocs="1696,6833;0,6833;0,7900;1696,7900;1696,6833;2822,6833;1726,6833;1726,7900;2822,7900;2822,6833;5359,6833;2852,6833;2852,7900;5359,7900;5359,6833;6365,6833;5390,6833;5390,7900;6365,7900;6365,6833;7206,6833;6395,6833;6395,7900;7206,7900;7206,6833;8347,6833;7236,6833;7236,7900;8347,7900;8347,6833;9473,6833;8377,6833;8377,7900;9473,7900;9473,6833;11470,6833;9503,6833;9503,7900;11470,7900;11470,6833;12746,6833;11500,6833;11500,7900;12746,7900;12746,6833;13872,6833;12776,6833;12776,7900;13872,7900;13872,6833" o:connectangles="0,0,0,0,0,0,0,0,0,0,0,0,0,0,0,0,0,0,0,0,0,0,0,0,0,0,0,0,0,0,0,0,0,0,0,0,0,0,0,0,0,0,0,0,0,0,0,0,0,0"/>
                </v:shape>
                <v:shape id="docshape523" o:spid="_x0000_s1334" style="position:absolute;left:1396;top:6803;width:15359;height:2133;visibility:visible;mso-wrap-style:square;v-text-anchor:top" coordsize="15359,21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" path="m1427,1096r-1396,l31,30r,-1l31,,,,,29r,1l,1096r,30l,2132r31,l31,1126r1396,l1427,1096xm6847,r-31,l4309,r-30,l4279,30r,1066l3183,1096r,-1066l4279,30r,-30l3183,r-30,l3153,30r,1066l2373,1096r-30,l1457,1096r,-1066l3153,30r,-30l1457,r-30,l1427,29r,1l1427,1096r,30l1427,2132r30,l1457,1126r886,l2343,2132r30,l2373,1126r780,l3153,2132r30,l3183,1126r1096,l4279,2132r30,l4309,1126r826,l5135,2132r30,l5165,1126r796,l5961,1096r-796,l5135,1096r-826,l4309,30r2507,l6816,1096r-825,l5961,1096r,30l5991,1126r825,l6847,1126r,-30l6847,30r,-1l6847,xm12927,1096r-826,l12071,1096r,30l12101,1126r826,l12927,1096xm12927,l10960,r-30,l10930,30r,1066l9834,1096r,-1066l10930,30r,-30l9834,r-30,l9804,30r,1066l8693,1096r,-1066l9804,30r,-30l8693,r-30,l8663,30r,1066l7852,1096r,-1066l8663,30r,-30l7852,r-30,l6847,r,30l7822,30r,1066l6847,1096r,30l7822,1126r30,l8663,1126r30,l9804,1126r30,l10930,1126r30,l12071,1126r,-30l10960,1096r,-1066l12927,30r,-30xm15359,r-30,l15329,30r,1066l14233,1096r,-1066l15329,30r,-30l14233,r-30,l14203,30r,1066l12957,1096r,-1066l14203,30r,-30l12957,r-30,l12927,29r,1l12927,1096r,30l12957,1126r1246,l14233,1126r1096,l15359,1126r,-30l15359,30r,-1l15359,xe" fillcolor="#a6a6a6" stroked="f">
                  <v:path arrowok="t" o:connecttype="custom" o:connectlocs="31,6834;0,6804;0,7900;31,8936;1427,7900;4309,6804;4279,7900;4279,6834;3153,6804;3153,7900;1457,7900;3153,6804;1427,6833;1427,7930;1457,7930;2373,8936;3153,8936;4279,7930;4309,7930;5165,8936;5961,7900;4309,7900;6816,7900;5961,7930;6816,7930;6847,6834;12927,7900;12071,7930;12927,7900;10930,6804;9834,7900;10930,6804;9804,6834;8693,6834;8693,6804;8663,7900;8663,6834;7822,6804;6847,6834;6847,7900;7822,7930;8693,7930;10930,7930;12071,7900;12927,6834;15329,6804;14233,7900;15329,6804;14203,6804;12957,7900;14203,6804;12927,6833;12927,7930;14203,7930;15359,7930;15359,6833" o:connectangles="0,0,0,0,0,0,0,0,0,0,0,0,0,0,0,0,0,0,0,0,0,0,0,0,0,0,0,0,0,0,0,0,0,0,0,0,0,0,0,0,0,0,0,0,0,0,0,0,0,0,0,0,0,0,0,0"/>
                </v:shape>
                <v:shape id="docshape524" o:spid="_x0000_s1335" style="position:absolute;left:1396;top:7930;width:15359;height:2073;visibility:visible;mso-wrap-style:square;v-text-anchor:top" coordsize="15359,2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" path="m1427,1006r-1396,l,1006r,30l,2043r,30l31,2073r1396,l1427,2043r-1396,l31,1036r1396,l1427,1006xm5961,1006r-796,l5165,r-30,l5135,1006r,30l5135,2043r-826,l4309,1036r826,l5135,1006r-826,l4279,1006r,30l4279,2043r-1096,l3183,1036r1096,l4279,1006r-1096,l3153,1006r,30l3153,2043r-780,l2373,1036r780,l3153,1006r-780,l2343,1006r,30l2343,2043r-886,l1457,1036r886,l2343,1006r-886,l1427,1006r,30l1427,2043r,30l1457,2073r886,l2373,2073r780,l3183,2073r1096,l4309,2073r826,l5165,2073r796,l5961,2043r-796,l5165,1036r796,l5961,1006xm6847,r-31,l6816,1006r,30l6816,2043r-825,l5991,1036r825,l6816,1006r-825,l5991,r-30,l5961,1006r,30l5961,2043r,30l5991,2073r825,l6847,2073r,-30l6847,1036r,-30l6847,xm12071,1006r-1111,l10960,r-30,l10930,1006r-1096,l9834,r-30,l9804,1006r-1111,l8693,r-30,l8663,1006r-811,l7852,r-30,l7822,1006r-975,l6847,1036r975,l7822,2043r-975,l6847,2073r975,l7852,2073r811,l8663,2043r-811,l7852,1036r811,l8663,2043r30,l8693,1036r1111,l9834,1036r1096,l10960,1036r1111,l12071,1006xm12927,1006r-826,l12101,r-30,l12071,1006r,30l12101,1036r826,l12927,1006xm15359,r-30,l15329,1006r-1096,l14233,r-30,l14203,1006r-1246,l12957,r-30,l12927,1006r,30l12957,1036r1246,l14233,1036r1096,l15359,1036r,-30l15359,xe" fillcolor="#a6a6a6" stroked="f">
                  <v:path arrowok="t" o:connecttype="custom" o:connectlocs="0,8936;0,10003;1427,9973;1427,8966;5165,8936;5135,8936;4309,9973;5135,8936;4279,8966;3183,8966;3183,8936;3153,8966;2373,8966;2373,8936;2343,9973;2343,8966;1427,8936;1427,10003;2373,10003;3183,10003;5135,10003;5961,9973;5961,8966;6816,7930;6816,9973;6816,8966;5991,7930;5961,8966;5991,10003;6847,10003;6847,8936;10960,8936;10930,8936;9804,7930;8693,7930;7852,8936;7822,8936;7822,8966;6847,10003;7852,10003;7852,9973;8663,9973;9804,8966;10960,8966;12927,8936;12071,7930;12101,8966;15359,7930;14233,8936;14203,8936;12927,7930;12957,8966;14233,8966;15359,8936" o:connectangles="0,0,0,0,0,0,0,0,0,0,0,0,0,0,0,0,0,0,0,0,0,0,0,0,0,0,0,0,0,0,0,0,0,0,0,0,0,0,0,0,0,0,0,0,0,0,0,0,0,0,0,0,0,0"/>
                </v:shape>
                <v:shape id="docshape525" o:spid="_x0000_s1336" style="position:absolute;left:10059;top:8966;width:6696;height:1037;visibility:visible;mso-wrap-style:square;v-text-anchor:top" coordsize="6696,10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" path="m3408,1007r-1111,l2297,r-30,l2267,1007r-1096,l1171,r-30,l1141,1007r-1111,l30,,,,,1007r,30l30,1037r1111,l1171,1037r1096,l2297,1037r1111,l3408,1007xm4264,1007r-826,l3438,r-30,l3408,1007r,30l3438,1037r826,l4264,1007xm6696,r-30,l6666,1007r-1096,l5570,r-30,l5540,1007r-1246,l4294,r-30,l4264,1007r,30l4294,1037r1246,l5570,1037r1096,l6696,1037r,-30l6696,xe" fillcolor="#a6a6a6" stroked="f">
                  <v:path arrowok="t" o:connecttype="custom" o:connectlocs="3408,9973;2297,9973;2297,8966;2267,8966;2267,9973;1171,9973;1171,8966;1141,8966;1141,9973;30,9973;30,8966;0,8966;0,9973;0,10003;30,10003;1141,10003;1171,10003;2267,10003;2297,10003;3408,10003;3408,9973;4264,9973;3438,9973;3438,8966;3408,8966;3408,9973;3408,10003;3438,10003;4264,10003;4264,9973;6696,8966;6666,8966;6666,9973;5570,9973;5570,8966;5540,8966;5540,9973;4294,9973;4294,8966;4264,8966;4264,9973;4264,10003;4294,10003;5540,10003;5540,10003;5570,10003;6666,10003;6696,10003;6696,9973;6696,8966" o:connectangles="0,0,0,0,0,0,0,0,0,0,0,0,0,0,0,0,0,0,0,0,0,0,0,0,0,0,0,0,0,0,0,0,0,0,0,0,0,0,0,0,0,0,0,0,0,0,0,0,0,0"/>
                </v:shape>
                <v:shape id="docshape526" o:spid="_x0000_s1337" type="#_x0000_t202" style="position:absolute;left:1531;top:5934;width:3985;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" filled="f" stroked="f">
                  <v:textbox inset="0,0,0,0">
                    <w:txbxContent>
                      <w:p w:rsidR="00EE49CC" w:rsidRDefault="00EE49CC" w:rsidP="00693342">
                        <w:pPr>
                          <w:spacing w:line="201" w:lineRule="exact"/>
                          <w:rPr>
                            <w:b/>
                            <w:sz w:val="18"/>
                          </w:rPr>
                        </w:pPr>
                        <w:r>
                          <w:t>Budget geschätzt (Ressourcen)</w:t>
                        </w:r>
                      </w:p>
                    </w:txbxContent>
                  </v:textbox>
                </v:shape>
                <v:shape id="docshape527" o:spid="_x0000_s1338" type="#_x0000_t202" style="position:absolute;left:9533;top:6475;width:1072;height: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" filled="f" stroked="f">
                  <v:textbox inset="0,0,0,0">
                    <w:txbxContent>
                      <w:p w:rsidR="00EE49CC" w:rsidRDefault="00EE49CC" w:rsidP="00693342">
                        <w:pPr>
                          <w:spacing w:line="201" w:lineRule="exact"/>
                          <w:rPr>
                            <w:sz w:val="18"/>
                          </w:rPr>
                        </w:pPr>
                        <w:r>
                          <w:t>Kosten</w:t>
                        </w:r>
                      </w:p>
                    </w:txbxContent>
                  </v:textbox>
                </v:shape>
                <v:shape id="docshape528" o:spid="_x0000_s1339" type="#_x0000_t202" style="position:absolute;left:1612;top:6992;width:1640;height: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" filled="f" stroked="f">
                  <v:textbox inset="0,0,0,0">
                    <w:txbxContent>
                      <w:p w:rsidR="00EE49CC" w:rsidRDefault="00EE49CC" w:rsidP="00693342">
                        <w:pPr>
                          <w:spacing w:line="201" w:lineRule="exact"/>
                          <w:rPr>
                            <w:sz w:val="18"/>
                          </w:rPr>
                        </w:pPr>
                        <w:r>
                          <w:t>Teilnehmer</w:t>
                        </w:r>
                      </w:p>
                    </w:txbxContent>
                  </v:textbox>
                </v:shape>
                <v:shape id="docshape529" o:spid="_x0000_s1340" type="#_x0000_t202" style="position:absolute;left:3220;top:7212;width:1391;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" filled="f" stroked="f">
                  <v:textbox inset="0,0,0,0">
                    <w:txbxContent>
                      <w:p w:rsidR="00EE49CC" w:rsidRDefault="00EE49CC" w:rsidP="00693342">
                        <w:pPr>
                          <w:spacing w:line="201" w:lineRule="exact"/>
                          <w:rPr>
                            <w:sz w:val="18"/>
                          </w:rPr>
                        </w:pPr>
                        <w:r>
                          <w:t>A. Personal</w:t>
                        </w:r>
                      </w:p>
                    </w:txbxContent>
                  </v:textbox>
                </v:shape>
                <v:shape id="_x0000_s1341" type="#_x0000_t202" style="position:absolute;left:4702;top:7023;width:1026;height: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" filled="f" stroked="f">
                  <v:textbox inset="0,0,0,0">
                    <w:txbxContent>
                      <w:p w:rsidR="00EE49CC" w:rsidRPr="00B71513" w:rsidRDefault="00EE49CC" w:rsidP="003E64FB">
                        <w:pPr>
                          <w:pStyle w:val="KeinLeerraum"/>
                          <w:rPr>
                            <w:lang w:val="en-US"/>
                          </w:rPr>
                        </w:pPr>
                        <w:r>
                          <w:t>B.</w:t>
                        </w:r>
                        <w:r w:rsidRPr="00B71513">
                          <w:rPr>
                            <w:lang w:val="en-US"/>
                          </w:rPr>
                          <w:t>Unter</w:t>
                        </w:r>
                        <w:r>
                          <w:t>-</w:t>
                        </w:r>
                        <w:r w:rsidRPr="00B71513">
                          <w:rPr>
                            <w:lang w:val="en-US"/>
                          </w:rPr>
                          <w:t>vergabe</w:t>
                        </w:r>
                      </w:p>
                      <w:p w:rsidR="00EE49CC" w:rsidRDefault="00EE49CC" w:rsidP="00693342">
                        <w:pPr>
                          <w:spacing w:line="201" w:lineRule="exact"/>
                          <w:ind w:right="26"/>
                          <w:jc w:val="center"/>
                          <w:rPr>
                            <w:sz w:val="18"/>
                          </w:rPr>
                        </w:pPr>
                      </w:p>
                    </w:txbxContent>
                  </v:textbox>
                </v:shape>
                <v:shape id="docshape532" o:spid="_x0000_s1342" type="#_x0000_t202" style="position:absolute;left:8314;top:7056;width:780;height: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" filled="f" stroked="f">
                  <v:textbox inset="0,0,0,0">
                    <w:txbxContent>
                      <w:p w:rsidR="00EE49CC" w:rsidRDefault="00EE49CC" w:rsidP="00693342">
                        <w:pPr>
                          <w:spacing w:line="244" w:lineRule="auto"/>
                          <w:ind w:right="18"/>
                          <w:jc w:val="center"/>
                          <w:rPr>
                            <w:sz w:val="18"/>
                          </w:rPr>
                        </w:pPr>
                        <w:r>
                          <w:t>C.1b Logis</w:t>
                        </w:r>
                      </w:p>
                    </w:txbxContent>
                  </v:textbox>
                </v:shape>
                <v:shape id="docshape533" o:spid="_x0000_s1343" type="#_x0000_t202" style="position:absolute;left:9316;top:7076;width:767;height: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" filled="f" stroked="f">
                  <v:textbox inset="0,0,0,0">
                    <w:txbxContent>
                      <w:p w:rsidR="00EE49CC" w:rsidRDefault="00EE49CC" w:rsidP="00B71513">
                        <w:pPr>
                          <w:spacing w:line="201" w:lineRule="exact"/>
                          <w:ind w:left="2" w:right="37"/>
                          <w:jc w:val="center"/>
                          <w:rPr>
                            <w:sz w:val="18"/>
                          </w:rPr>
                        </w:pPr>
                        <w:r>
                          <w:t>C.1c Diäten</w:t>
                        </w:r>
                      </w:p>
                    </w:txbxContent>
                  </v:textbox>
                </v:shape>
                <v:shape id="docshape534" o:spid="_x0000_s1344" type="#_x0000_t202" style="position:absolute;left:10179;top:7072;width:924;height:7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" filled="f" stroked="f">
                  <v:textbox inset="0,0,0,0">
                    <w:txbxContent>
                      <w:p w:rsidR="00EE49CC" w:rsidRDefault="00EE49CC" w:rsidP="00693342">
                        <w:pPr>
                          <w:spacing w:line="201" w:lineRule="exact"/>
                          <w:ind w:left="2" w:right="12"/>
                          <w:jc w:val="center"/>
                          <w:rPr>
                            <w:sz w:val="18"/>
                          </w:rPr>
                        </w:pPr>
                        <w:r>
                          <w:t>C.2 Ausstattung</w:t>
                        </w:r>
                      </w:p>
                      <w:p w:rsidR="00EE49CC" w:rsidRDefault="00EE49CC" w:rsidP="00693342">
                        <w:pPr>
                          <w:spacing w:before="3"/>
                          <w:ind w:left="2" w:right="21"/>
                          <w:jc w:val="center"/>
                          <w:rPr>
                            <w:sz w:val="18"/>
                          </w:rPr>
                        </w:pPr>
                        <w:r>
                          <w:rPr>
                            <w:color w:val="585858"/>
                            <w:sz w:val="18"/>
                          </w:rPr>
                          <w:t>Equipment</w:t>
                        </w:r>
                      </w:p>
                    </w:txbxContent>
                  </v:textbox>
                </v:shape>
                <v:shape id="docshape535" o:spid="_x0000_s1345" type="#_x0000_t202" style="position:absolute;left:11233;top:7007;width:1246;height: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" filled="f" stroked="f">
                  <v:textbox inset="0,0,0,0">
                    <w:txbxContent>
                      <w:p w:rsidR="00EE49CC" w:rsidRDefault="00EE49CC" w:rsidP="00B71513">
                        <w:pPr>
                          <w:spacing w:line="242" w:lineRule="auto"/>
                          <w:ind w:left="135" w:right="33" w:hanging="105"/>
                          <w:rPr>
                            <w:sz w:val="18"/>
                          </w:rPr>
                        </w:pPr>
                        <w:r>
                          <w:t>C.3 sonstiges</w:t>
                        </w:r>
                      </w:p>
                    </w:txbxContent>
                  </v:textbox>
                </v:shape>
                <v:shape id="docshape536" o:spid="_x0000_s1346" type="#_x0000_t202" style="position:absolute;left:12461;top:6927;width:1762;height:10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" filled="f" stroked="f">
                  <v:textbox inset="0,0,0,0">
                    <w:txbxContent>
                      <w:p w:rsidR="00EE49CC" w:rsidRDefault="00EE49CC" w:rsidP="00693342">
                        <w:pPr>
                          <w:spacing w:line="242" w:lineRule="auto"/>
                          <w:ind w:left="285" w:hanging="285"/>
                          <w:rPr>
                            <w:sz w:val="18"/>
                          </w:rPr>
                        </w:pPr>
                        <w:r>
                          <w:t>D.1 Finanz. Unterstützung für Dritte</w:t>
                        </w:r>
                      </w:p>
                    </w:txbxContent>
                  </v:textbox>
                </v:shape>
                <v:shape id="docshape537" o:spid="_x0000_s1347" type="#_x0000_t202" style="position:absolute;left:14402;top:6956;width:1300;height:1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" filled="f" stroked="f">
                  <v:textbox inset="0,0,0,0">
                    <w:txbxContent>
                      <w:p w:rsidR="00EE49CC" w:rsidRDefault="00EE49CC" w:rsidP="00693342">
                        <w:pPr>
                          <w:spacing w:line="242" w:lineRule="auto"/>
                          <w:ind w:left="180" w:hanging="180"/>
                          <w:rPr>
                            <w:sz w:val="18"/>
                          </w:rPr>
                        </w:pPr>
                        <w:r>
                          <w:t>E. Indirekte Kosten</w:t>
                        </w:r>
                      </w:p>
                    </w:txbxContent>
                  </v:textbox>
                </v:shape>
                <v:shape id="docshape538" o:spid="_x0000_s1348" type="#_x0000_t202" style="position:absolute;left:15719;top:6956;width:904;height: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" filled="f" stroked="f">
                  <v:textbox inset="0,0,0,0">
                    <w:txbxContent>
                      <w:p w:rsidR="00EE49CC" w:rsidRDefault="00EE49CC" w:rsidP="00693342">
                        <w:pPr>
                          <w:spacing w:line="201" w:lineRule="exact"/>
                          <w:rPr>
                            <w:sz w:val="18"/>
                          </w:rPr>
                        </w:pPr>
                        <w:r>
                          <w:t>Kosten gesamt</w:t>
                        </w:r>
                      </w:p>
                    </w:txbxContent>
                  </v:textbox>
                </v:shape>
                <v:shape id="docshape539" o:spid="_x0000_s1349" type="#_x0000_t202" style="position:absolute;left:1531;top:8052;width:595;height:2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" filled="f" stroked="f">
                  <v:textbox inset="0,0,0,0">
                    <w:txbxContent>
                      <w:p w:rsidR="00EE49CC" w:rsidRDefault="00EE49CC" w:rsidP="00693342">
                        <w:pPr>
                          <w:spacing w:line="201" w:lineRule="exact"/>
                          <w:rPr>
                            <w:sz w:val="18"/>
                          </w:rPr>
                        </w:pPr>
                        <w:r>
                          <w:t>Name</w:t>
                        </w:r>
                      </w:p>
                    </w:txbxContent>
                  </v:textbox>
                </v:shape>
                <v:shape id="_x0000_s1350" type="#_x0000_t202" style="position:absolute;left:3007;top:8136;width:816;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" filled="f" stroked="f">
                  <v:textbox inset="0,0,0,0">
                    <w:txbxContent>
                      <w:p w:rsidR="00EE49CC" w:rsidRDefault="00EE49CC" w:rsidP="00693342">
                        <w:pPr>
                          <w:tabs>
                            <w:tab w:val="left" w:pos="915"/>
                          </w:tabs>
                          <w:spacing w:line="197" w:lineRule="exact"/>
                          <w:rPr>
                            <w:sz w:val="18"/>
                          </w:rPr>
                        </w:pPr>
                        <w:r>
                          <w:t>x Person</w:t>
                        </w:r>
                        <w:r>
                          <w:rPr>
                            <w:color w:val="585858"/>
                            <w:sz w:val="16"/>
                          </w:rPr>
                          <w:tab/>
                        </w:r>
                        <w:r>
                          <w:rPr>
                            <w:color w:val="585858"/>
                            <w:sz w:val="18"/>
                          </w:rPr>
                          <w:t>X</w:t>
                        </w:r>
                        <w:r>
                          <w:rPr>
                            <w:color w:val="585858"/>
                            <w:spacing w:val="-4"/>
                            <w:sz w:val="18"/>
                          </w:rPr>
                          <w:t xml:space="preserve"> </w:t>
                        </w:r>
                        <w:r>
                          <w:rPr>
                            <w:color w:val="585858"/>
                            <w:sz w:val="18"/>
                          </w:rPr>
                          <w:t>EUR</w:t>
                        </w:r>
                      </w:p>
                      <w:p w:rsidR="00EE49CC" w:rsidRDefault="00EE49CC" w:rsidP="00693342">
                        <w:pPr>
                          <w:spacing w:line="180" w:lineRule="exact"/>
                          <w:ind w:left="75"/>
                          <w:rPr>
                            <w:sz w:val="16"/>
                          </w:rPr>
                        </w:pPr>
                        <w:r>
                          <w:rPr>
                            <w:color w:val="585858"/>
                            <w:w w:val="105"/>
                            <w:sz w:val="16"/>
                          </w:rPr>
                          <w:t>months</w:t>
                        </w:r>
                      </w:p>
                    </w:txbxContent>
                  </v:textbox>
                </v:shape>
                <v:shape id="_x0000_s1351" type="#_x0000_t202" style="position:absolute;left:4866;top:8188;width:817;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" filled="f" stroked="f">
                  <v:textbox inset="0,0,0,0">
                    <w:txbxContent>
                      <w:p w:rsidR="00EE49CC" w:rsidRDefault="00EE49CC" w:rsidP="00693342">
                        <w:pPr>
                          <w:spacing w:line="201" w:lineRule="exact"/>
                          <w:rPr>
                            <w:sz w:val="18"/>
                          </w:rPr>
                        </w:pPr>
                        <w:r>
                          <w:t>x EUR</w:t>
                        </w:r>
                      </w:p>
                    </w:txbxContent>
                  </v:textbox>
                </v:shape>
                <v:shape id="docshape542" o:spid="_x0000_s1352" type="#_x0000_t202" style="position:absolute;left:5771;top:8052;width:698;height: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" filled="f" stroked="f">
                  <v:textbox inset="0,0,0,0">
                    <w:txbxContent>
                      <w:p w:rsidR="00EE49CC" w:rsidRDefault="00EE49CC" w:rsidP="00693342">
                        <w:pPr>
                          <w:spacing w:line="197" w:lineRule="exact"/>
                          <w:ind w:left="3"/>
                          <w:jc w:val="center"/>
                          <w:rPr>
                            <w:sz w:val="18"/>
                          </w:rPr>
                        </w:pPr>
                        <w:r>
                          <w:t>x Reisen</w:t>
                        </w:r>
                      </w:p>
                      <w:p w:rsidR="00EE49CC" w:rsidRDefault="00EE49CC" w:rsidP="00693342">
                        <w:pPr>
                          <w:spacing w:line="180" w:lineRule="exact"/>
                          <w:ind w:right="18"/>
                          <w:jc w:val="center"/>
                          <w:rPr>
                            <w:sz w:val="16"/>
                          </w:rPr>
                        </w:pPr>
                        <w:r>
                          <w:rPr>
                            <w:color w:val="585858"/>
                            <w:spacing w:val="-1"/>
                            <w:w w:val="105"/>
                            <w:sz w:val="16"/>
                          </w:rPr>
                          <w:t>travels</w:t>
                        </w:r>
                      </w:p>
                    </w:txbxContent>
                  </v:textbox>
                </v:shape>
                <v:shape id="_x0000_s1353" type="#_x0000_t202" style="position:absolute;left:6634;top:8024;width:706;height: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" filled="f" stroked="f">
                  <v:textbox inset="0,0,0,0">
                    <w:txbxContent>
                      <w:p w:rsidR="00EE49CC" w:rsidRPr="000A45DD" w:rsidRDefault="00EE49CC" w:rsidP="000A45DD">
                        <w:pPr>
                          <w:spacing w:line="197" w:lineRule="exact"/>
                          <w:ind w:left="18"/>
                          <w:rPr>
                            <w:sz w:val="18"/>
                          </w:rPr>
                        </w:pPr>
                        <w:r>
                          <w:t>x</w:t>
                        </w:r>
                        <w:r>
                          <w:rPr>
                            <w:color w:val="585858"/>
                            <w:w w:val="105"/>
                            <w:sz w:val="16"/>
                          </w:rPr>
                          <w:t xml:space="preserve"> </w:t>
                        </w:r>
                        <w:r>
                          <w:t>Reisende</w:t>
                        </w:r>
                      </w:p>
                    </w:txbxContent>
                  </v:textbox>
                </v:shape>
                <v:shape id="docshape547" o:spid="_x0000_s1354" type="#_x0000_t202" style="position:absolute;left:12479;top:8220;width:889;height:5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" filled="f" stroked="f">
                  <v:textbox inset="0,0,0,0">
                    <w:txbxContent>
                      <w:p w:rsidR="00EE49CC" w:rsidRDefault="00EE49CC" w:rsidP="00693342">
                        <w:pPr>
                          <w:spacing w:line="201" w:lineRule="exact"/>
                          <w:rPr>
                            <w:sz w:val="16"/>
                          </w:rPr>
                        </w:pPr>
                        <w:r>
                          <w:t>x Zuschuss</w:t>
                        </w:r>
                      </w:p>
                    </w:txbxContent>
                  </v:textbox>
                </v:shape>
                <v:shape id="docshape551" o:spid="_x0000_s1355" type="#_x0000_t202" style="position:absolute;left:1531;top:9088;width:595;height:2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" filled="f" stroked="f">
                  <v:textbox inset="0,0,0,0">
                    <w:txbxContent>
                      <w:p w:rsidR="00EE49CC" w:rsidRDefault="00EE49CC" w:rsidP="00693342">
                        <w:pPr>
                          <w:spacing w:line="201" w:lineRule="exact"/>
                          <w:rPr>
                            <w:sz w:val="18"/>
                          </w:rPr>
                        </w:pPr>
                        <w:r>
                          <w:t>Name</w:t>
                        </w:r>
                      </w:p>
                    </w:txbxContent>
                  </v:textbox>
                </v:shape>
                <v:shape id="docshape554" o:spid="_x0000_s1356" type="#_x0000_t202" style="position:absolute;left:5787;top:9122;width:648;height:8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" filled="f" stroked="f">
                  <v:textbox inset="0,0,0,0">
                    <w:txbxContent>
                      <w:p w:rsidR="00EE49CC" w:rsidRPr="00B20866" w:rsidRDefault="00EE49CC" w:rsidP="00B20866">
                        <w:pPr>
                          <w:spacing w:line="197" w:lineRule="exact"/>
                          <w:ind w:left="3"/>
                          <w:jc w:val="center"/>
                        </w:pPr>
                        <w:r>
                          <w:t>x Reisen</w:t>
                        </w:r>
                      </w:p>
                    </w:txbxContent>
                  </v:textbox>
                </v:shape>
                <v:shape id="docshape559" o:spid="_x0000_s1357" type="#_x0000_t202" style="position:absolute;left:12479;top:9114;width:822;height:6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" filled="f" stroked="f">
                  <v:textbox inset="0,0,0,0">
                    <w:txbxContent>
                      <w:p w:rsidR="00EE49CC" w:rsidRDefault="00EE49CC" w:rsidP="00693342">
                        <w:pPr>
                          <w:spacing w:line="201" w:lineRule="exact"/>
                          <w:rPr>
                            <w:sz w:val="16"/>
                          </w:rPr>
                        </w:pPr>
                        <w:r>
                          <w:t>x Preisgelder</w:t>
                        </w:r>
                      </w:p>
                    </w:txbxContent>
                  </v:textbox>
                </v:shape>
                <w10:wrap anchorx="margin" anchory="page"/>
              </v:group>
            </w:pict>
          </mc:Fallback>
        </mc:AlternateContent>
      </w:r>
      <w:r w:rsidR="007D29B8" w:rsidRPr="004F7958">
        <w:rPr>
          <w:rStyle w:val="Fett"/>
          <w:lang w:val="de-AT"/>
        </w:rPr>
        <w:tab/>
      </w:r>
    </w:p>
    <w:p w:rsidR="00C87489" w:rsidRPr="004F7958" w:rsidRDefault="003E64FB">
      <w:pPr>
        <w:suppressAutoHyphens w:val="0"/>
        <w:rPr>
          <w:rStyle w:val="Fett"/>
          <w:lang w:val="de-AT"/>
        </w:rPr>
      </w:pPr>
      <w:r w:rsidRPr="00DB0D42">
        <w:rPr>
          <w:noProof/>
          <w:lang w:val="de-AT" w:eastAsia="de-AT"/>
        </w:rPr>
        <mc:AlternateContent>
          <mc:Choice Requires="wps">
            <w:drawing>
              <wp:anchor distT="0" distB="0" distL="114300" distR="114300" simplePos="0" relativeHeight="251860992" behindDoc="0" locked="0" layoutInCell="1" allowOverlap="1" wp14:anchorId="70125920" wp14:editId="0AF20DE0">
                <wp:simplePos x="0" y="0"/>
                <wp:positionH relativeFrom="column">
                  <wp:posOffset>-471853</wp:posOffset>
                </wp:positionH>
                <wp:positionV relativeFrom="paragraph">
                  <wp:posOffset>4242986</wp:posOffset>
                </wp:positionV>
                <wp:extent cx="7419975" cy="879894"/>
                <wp:effectExtent l="0" t="0" r="9525" b="15875"/>
                <wp:wrapNone/>
                <wp:docPr id="1287" name="docshape5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19975" cy="8798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DB0D42" w:rsidRDefault="00EE49CC" w:rsidP="00DB0D42">
                            <w:r w:rsidRPr="00DB0D42">
                              <w:t>Arbeitspaket ...</w:t>
                            </w:r>
                          </w:p>
                          <w:p w:rsidR="00EE49CC" w:rsidRDefault="00EE49CC" w:rsidP="00DB0D42">
                            <w:pPr>
                              <w:spacing w:line="180" w:lineRule="exact"/>
                              <w:ind w:left="75"/>
                              <w:rPr>
                                <w:sz w:val="16"/>
                              </w:rPr>
                            </w:pPr>
                            <w:r w:rsidRPr="00DB0D42">
                              <w:t xml:space="preserve">Um Arbeitspakete einzufügen, kopieren Sie </w:t>
                            </w:r>
                            <w:r>
                              <w:t>Arbeitspaket 1</w:t>
                            </w:r>
                            <w:r w:rsidRPr="00DB0D42">
                              <w:t xml:space="preserve"> so oft wie nötig.</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0125920" id="docshape540" o:spid="_x0000_s1358" type="#_x0000_t202" style="position:absolute;margin-left:-37.15pt;margin-top:334.1pt;width:584.25pt;height:69.3pt;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" filled="f" stroked="f">
                <v:textbox inset="0,0,0,0">
                  <w:txbxContent>
                    <w:p w:rsidR="00EE49CC" w:rsidRPr="00DB0D42" w:rsidRDefault="00EE49CC" w:rsidP="00DB0D42">
                      <w:r w:rsidRPr="00DB0D42">
                        <w:t>Arbeitspaket ...</w:t>
                      </w:r>
                    </w:p>
                    <w:p w:rsidR="00EE49CC" w:rsidRDefault="00EE49CC" w:rsidP="00DB0D42">
                      <w:pPr>
                        <w:spacing w:line="180" w:lineRule="exact"/>
                        <w:ind w:left="75"/>
                        <w:rPr>
                          <w:sz w:val="16"/>
                        </w:rPr>
                      </w:pPr>
                      <w:r w:rsidRPr="00DB0D42">
                        <w:t xml:space="preserve">Um Arbeitspakete einzufügen, kopieren Sie </w:t>
                      </w:r>
                      <w:r>
                        <w:t>Arbeitspaket 1</w:t>
                      </w:r>
                      <w:r w:rsidRPr="00DB0D42">
                        <w:t xml:space="preserve"> so oft wie nötig.</w:t>
                      </w:r>
                    </w:p>
                  </w:txbxContent>
                </v:textbox>
              </v:shape>
            </w:pict>
          </mc:Fallback>
        </mc:AlternateContent>
      </w:r>
      <w:r w:rsidR="004F7958" w:rsidRPr="000A45DD">
        <w:rPr>
          <w:noProof/>
          <w:lang w:val="de-AT" w:eastAsia="de-AT"/>
        </w:rPr>
        <mc:AlternateContent>
          <mc:Choice Requires="wps">
            <w:drawing>
              <wp:anchor distT="0" distB="0" distL="114300" distR="114300" simplePos="0" relativeHeight="251833344" behindDoc="0" locked="0" layoutInCell="1" allowOverlap="1" wp14:anchorId="6059B80D" wp14:editId="6CF6BF75">
                <wp:simplePos x="0" y="0"/>
                <wp:positionH relativeFrom="column">
                  <wp:posOffset>7254240</wp:posOffset>
                </wp:positionH>
                <wp:positionV relativeFrom="paragraph">
                  <wp:posOffset>2155825</wp:posOffset>
                </wp:positionV>
                <wp:extent cx="552450" cy="343535"/>
                <wp:effectExtent l="0" t="0" r="0" b="18415"/>
                <wp:wrapNone/>
                <wp:docPr id="1254"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059B80D" id="docshape541" o:spid="_x0000_s1359" type="#_x0000_t202" style="position:absolute;margin-left:571.2pt;margin-top:169.75pt;width:43.5pt;height:27.05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" filled="f" stroked="f">
                <v:textbox inset="0,0,0,0">
                  <w:txbxContent>
                    <w:p w:rsidR="00EE49CC" w:rsidRDefault="00EE49CC" w:rsidP="000A45DD">
                      <w:pPr>
                        <w:spacing w:line="201" w:lineRule="exact"/>
                        <w:rPr>
                          <w:sz w:val="18"/>
                        </w:rPr>
                      </w:pPr>
                      <w:r>
                        <w:t>x EUR</w:t>
                      </w:r>
                    </w:p>
                  </w:txbxContent>
                </v:textbox>
              </v:shape>
            </w:pict>
          </mc:Fallback>
        </mc:AlternateContent>
      </w:r>
      <w:r w:rsidR="00397800" w:rsidRPr="00397800">
        <w:rPr>
          <w:noProof/>
          <w:lang w:val="de-AT" w:eastAsia="de-AT"/>
        </w:rPr>
        <mc:AlternateContent>
          <mc:Choice Requires="wpg">
            <w:drawing>
              <wp:anchor distT="0" distB="0" distL="114300" distR="114300" simplePos="0" relativeHeight="251858944" behindDoc="0" locked="0" layoutInCell="1" allowOverlap="1">
                <wp:simplePos x="0" y="0"/>
                <wp:positionH relativeFrom="margin">
                  <wp:posOffset>-505460</wp:posOffset>
                </wp:positionH>
                <wp:positionV relativeFrom="paragraph">
                  <wp:posOffset>2700655</wp:posOffset>
                </wp:positionV>
                <wp:extent cx="9752965" cy="1402080"/>
                <wp:effectExtent l="0" t="0" r="635" b="7620"/>
                <wp:wrapNone/>
                <wp:docPr id="1268" name="Gruppieren 12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752965" cy="1402080"/>
                          <a:chOff x="1396" y="-2562"/>
                          <a:chExt cx="15359" cy="2208"/>
                        </a:xfrm>
                      </wpg:grpSpPr>
                      <wps:wsp>
                        <wps:cNvPr id="1269" name="docshape570"/>
                        <wps:cNvSpPr>
                          <a:spLocks/>
                        </wps:cNvSpPr>
                        <wps:spPr bwMode="auto">
                          <a:xfrm>
                            <a:off x="1396" y="-2562"/>
                            <a:ext cx="15359" cy="676"/>
                          </a:xfrm>
                          <a:custGeom>
                            <a:avLst/>
                            <a:gdLst>
                              <a:gd name="T0" fmla="+- 0 1427 1396"/>
                              <a:gd name="T1" fmla="*/ T0 w 15359"/>
                              <a:gd name="T2" fmla="+- 0 -2561 -2561"/>
                              <a:gd name="T3" fmla="*/ -2561 h 676"/>
                              <a:gd name="T4" fmla="+- 0 1396 1396"/>
                              <a:gd name="T5" fmla="*/ T4 w 15359"/>
                              <a:gd name="T6" fmla="+- 0 -2531 -2561"/>
                              <a:gd name="T7" fmla="*/ -2531 h 676"/>
                              <a:gd name="T8" fmla="+- 0 1427 1396"/>
                              <a:gd name="T9" fmla="*/ T8 w 15359"/>
                              <a:gd name="T10" fmla="+- 0 -1885 -2561"/>
                              <a:gd name="T11" fmla="*/ -1885 h 676"/>
                              <a:gd name="T12" fmla="+- 0 2823 1396"/>
                              <a:gd name="T13" fmla="*/ T12 w 15359"/>
                              <a:gd name="T14" fmla="+- 0 -2531 -2561"/>
                              <a:gd name="T15" fmla="*/ -2531 h 676"/>
                              <a:gd name="T16" fmla="+- 0 7357 1396"/>
                              <a:gd name="T17" fmla="*/ T16 w 15359"/>
                              <a:gd name="T18" fmla="+- 0 -2561 -2561"/>
                              <a:gd name="T19" fmla="*/ -2561 h 676"/>
                              <a:gd name="T20" fmla="+- 0 6531 1396"/>
                              <a:gd name="T21" fmla="*/ T20 w 15359"/>
                              <a:gd name="T22" fmla="+- 0 -2561 -2561"/>
                              <a:gd name="T23" fmla="*/ -2561 h 676"/>
                              <a:gd name="T24" fmla="+- 0 5675 1396"/>
                              <a:gd name="T25" fmla="*/ T24 w 15359"/>
                              <a:gd name="T26" fmla="+- 0 -2561 -2561"/>
                              <a:gd name="T27" fmla="*/ -2561 h 676"/>
                              <a:gd name="T28" fmla="+- 0 4549 1396"/>
                              <a:gd name="T29" fmla="*/ T28 w 15359"/>
                              <a:gd name="T30" fmla="+- 0 -2561 -2561"/>
                              <a:gd name="T31" fmla="*/ -2561 h 676"/>
                              <a:gd name="T32" fmla="+- 0 3769 1396"/>
                              <a:gd name="T33" fmla="*/ T32 w 15359"/>
                              <a:gd name="T34" fmla="+- 0 -2561 -2561"/>
                              <a:gd name="T35" fmla="*/ -2561 h 676"/>
                              <a:gd name="T36" fmla="+- 0 2853 1396"/>
                              <a:gd name="T37" fmla="*/ T36 w 15359"/>
                              <a:gd name="T38" fmla="+- 0 -2561 -2561"/>
                              <a:gd name="T39" fmla="*/ -2561 h 676"/>
                              <a:gd name="T40" fmla="+- 0 2823 1396"/>
                              <a:gd name="T41" fmla="*/ T40 w 15359"/>
                              <a:gd name="T42" fmla="+- 0 -2531 -2561"/>
                              <a:gd name="T43" fmla="*/ -2531 h 676"/>
                              <a:gd name="T44" fmla="+- 0 2853 1396"/>
                              <a:gd name="T45" fmla="*/ T44 w 15359"/>
                              <a:gd name="T46" fmla="+- 0 -1885 -2561"/>
                              <a:gd name="T47" fmla="*/ -1885 h 676"/>
                              <a:gd name="T48" fmla="+- 0 3739 1396"/>
                              <a:gd name="T49" fmla="*/ T48 w 15359"/>
                              <a:gd name="T50" fmla="+- 0 -2531 -2561"/>
                              <a:gd name="T51" fmla="*/ -2531 h 676"/>
                              <a:gd name="T52" fmla="+- 0 3769 1396"/>
                              <a:gd name="T53" fmla="*/ T52 w 15359"/>
                              <a:gd name="T54" fmla="+- 0 -1885 -2561"/>
                              <a:gd name="T55" fmla="*/ -1885 h 676"/>
                              <a:gd name="T56" fmla="+- 0 4549 1396"/>
                              <a:gd name="T57" fmla="*/ T56 w 15359"/>
                              <a:gd name="T58" fmla="+- 0 -2531 -2561"/>
                              <a:gd name="T59" fmla="*/ -2531 h 676"/>
                              <a:gd name="T60" fmla="+- 0 4579 1396"/>
                              <a:gd name="T61" fmla="*/ T60 w 15359"/>
                              <a:gd name="T62" fmla="+- 0 -1885 -2561"/>
                              <a:gd name="T63" fmla="*/ -1885 h 676"/>
                              <a:gd name="T64" fmla="+- 0 5675 1396"/>
                              <a:gd name="T65" fmla="*/ T64 w 15359"/>
                              <a:gd name="T66" fmla="+- 0 -2531 -2561"/>
                              <a:gd name="T67" fmla="*/ -2531 h 676"/>
                              <a:gd name="T68" fmla="+- 0 5705 1396"/>
                              <a:gd name="T69" fmla="*/ T68 w 15359"/>
                              <a:gd name="T70" fmla="+- 0 -1885 -2561"/>
                              <a:gd name="T71" fmla="*/ -1885 h 676"/>
                              <a:gd name="T72" fmla="+- 0 6531 1396"/>
                              <a:gd name="T73" fmla="*/ T72 w 15359"/>
                              <a:gd name="T74" fmla="+- 0 -2531 -2561"/>
                              <a:gd name="T75" fmla="*/ -2531 h 676"/>
                              <a:gd name="T76" fmla="+- 0 6561 1396"/>
                              <a:gd name="T77" fmla="*/ T76 w 15359"/>
                              <a:gd name="T78" fmla="+- 0 -1885 -2561"/>
                              <a:gd name="T79" fmla="*/ -1885 h 676"/>
                              <a:gd name="T80" fmla="+- 0 7357 1396"/>
                              <a:gd name="T81" fmla="*/ T80 w 15359"/>
                              <a:gd name="T82" fmla="+- 0 -2531 -2561"/>
                              <a:gd name="T83" fmla="*/ -2531 h 676"/>
                              <a:gd name="T84" fmla="+- 0 8243 1396"/>
                              <a:gd name="T85" fmla="*/ T84 w 15359"/>
                              <a:gd name="T86" fmla="+- 0 -2561 -2561"/>
                              <a:gd name="T87" fmla="*/ -2561 h 676"/>
                              <a:gd name="T88" fmla="+- 0 8212 1396"/>
                              <a:gd name="T89" fmla="*/ T88 w 15359"/>
                              <a:gd name="T90" fmla="+- 0 -2561 -2561"/>
                              <a:gd name="T91" fmla="*/ -2561 h 676"/>
                              <a:gd name="T92" fmla="+- 0 7357 1396"/>
                              <a:gd name="T93" fmla="*/ T92 w 15359"/>
                              <a:gd name="T94" fmla="+- 0 -2561 -2561"/>
                              <a:gd name="T95" fmla="*/ -2561 h 676"/>
                              <a:gd name="T96" fmla="+- 0 7357 1396"/>
                              <a:gd name="T97" fmla="*/ T96 w 15359"/>
                              <a:gd name="T98" fmla="+- 0 -1885 -2561"/>
                              <a:gd name="T99" fmla="*/ -1885 h 676"/>
                              <a:gd name="T100" fmla="+- 0 7387 1396"/>
                              <a:gd name="T101" fmla="*/ T100 w 15359"/>
                              <a:gd name="T102" fmla="+- 0 -2531 -2561"/>
                              <a:gd name="T103" fmla="*/ -2531 h 676"/>
                              <a:gd name="T104" fmla="+- 0 8212 1396"/>
                              <a:gd name="T105" fmla="*/ T104 w 15359"/>
                              <a:gd name="T106" fmla="+- 0 -1885 -2561"/>
                              <a:gd name="T107" fmla="*/ -1885 h 676"/>
                              <a:gd name="T108" fmla="+- 0 8243 1396"/>
                              <a:gd name="T109" fmla="*/ T108 w 15359"/>
                              <a:gd name="T110" fmla="+- 0 -2531 -2561"/>
                              <a:gd name="T111" fmla="*/ -2531 h 676"/>
                              <a:gd name="T112" fmla="+- 0 13467 1396"/>
                              <a:gd name="T113" fmla="*/ T112 w 15359"/>
                              <a:gd name="T114" fmla="+- 0 -2561 -2561"/>
                              <a:gd name="T115" fmla="*/ -2561 h 676"/>
                              <a:gd name="T116" fmla="+- 0 12326 1396"/>
                              <a:gd name="T117" fmla="*/ T116 w 15359"/>
                              <a:gd name="T118" fmla="+- 0 -2561 -2561"/>
                              <a:gd name="T119" fmla="*/ -2561 h 676"/>
                              <a:gd name="T120" fmla="+- 0 11200 1396"/>
                              <a:gd name="T121" fmla="*/ T120 w 15359"/>
                              <a:gd name="T122" fmla="+- 0 -2561 -2561"/>
                              <a:gd name="T123" fmla="*/ -2561 h 676"/>
                              <a:gd name="T124" fmla="+- 0 10059 1396"/>
                              <a:gd name="T125" fmla="*/ T124 w 15359"/>
                              <a:gd name="T126" fmla="+- 0 -2561 -2561"/>
                              <a:gd name="T127" fmla="*/ -2561 h 676"/>
                              <a:gd name="T128" fmla="+- 0 9218 1396"/>
                              <a:gd name="T129" fmla="*/ T128 w 15359"/>
                              <a:gd name="T130" fmla="+- 0 -2561 -2561"/>
                              <a:gd name="T131" fmla="*/ -2561 h 676"/>
                              <a:gd name="T132" fmla="+- 0 8243 1396"/>
                              <a:gd name="T133" fmla="*/ T132 w 15359"/>
                              <a:gd name="T134" fmla="+- 0 -2561 -2561"/>
                              <a:gd name="T135" fmla="*/ -2561 h 676"/>
                              <a:gd name="T136" fmla="+- 0 9218 1396"/>
                              <a:gd name="T137" fmla="*/ T136 w 15359"/>
                              <a:gd name="T138" fmla="+- 0 -2531 -2561"/>
                              <a:gd name="T139" fmla="*/ -2531 h 676"/>
                              <a:gd name="T140" fmla="+- 0 9248 1396"/>
                              <a:gd name="T141" fmla="*/ T140 w 15359"/>
                              <a:gd name="T142" fmla="+- 0 -1885 -2561"/>
                              <a:gd name="T143" fmla="*/ -1885 h 676"/>
                              <a:gd name="T144" fmla="+- 0 10059 1396"/>
                              <a:gd name="T145" fmla="*/ T144 w 15359"/>
                              <a:gd name="T146" fmla="+- 0 -2531 -2561"/>
                              <a:gd name="T147" fmla="*/ -2531 h 676"/>
                              <a:gd name="T148" fmla="+- 0 10089 1396"/>
                              <a:gd name="T149" fmla="*/ T148 w 15359"/>
                              <a:gd name="T150" fmla="+- 0 -1885 -2561"/>
                              <a:gd name="T151" fmla="*/ -1885 h 676"/>
                              <a:gd name="T152" fmla="+- 0 11200 1396"/>
                              <a:gd name="T153" fmla="*/ T152 w 15359"/>
                              <a:gd name="T154" fmla="+- 0 -2531 -2561"/>
                              <a:gd name="T155" fmla="*/ -2531 h 676"/>
                              <a:gd name="T156" fmla="+- 0 11230 1396"/>
                              <a:gd name="T157" fmla="*/ T156 w 15359"/>
                              <a:gd name="T158" fmla="+- 0 -1885 -2561"/>
                              <a:gd name="T159" fmla="*/ -1885 h 676"/>
                              <a:gd name="T160" fmla="+- 0 12326 1396"/>
                              <a:gd name="T161" fmla="*/ T160 w 15359"/>
                              <a:gd name="T162" fmla="+- 0 -2531 -2561"/>
                              <a:gd name="T163" fmla="*/ -2531 h 676"/>
                              <a:gd name="T164" fmla="+- 0 12356 1396"/>
                              <a:gd name="T165" fmla="*/ T164 w 15359"/>
                              <a:gd name="T166" fmla="+- 0 -1885 -2561"/>
                              <a:gd name="T167" fmla="*/ -1885 h 676"/>
                              <a:gd name="T168" fmla="+- 0 13467 1396"/>
                              <a:gd name="T169" fmla="*/ T168 w 15359"/>
                              <a:gd name="T170" fmla="+- 0 -2531 -2561"/>
                              <a:gd name="T171" fmla="*/ -2531 h 676"/>
                              <a:gd name="T172" fmla="+- 0 14323 1396"/>
                              <a:gd name="T173" fmla="*/ T172 w 15359"/>
                              <a:gd name="T174" fmla="+- 0 -2561 -2561"/>
                              <a:gd name="T175" fmla="*/ -2561 h 676"/>
                              <a:gd name="T176" fmla="+- 0 13467 1396"/>
                              <a:gd name="T177" fmla="*/ T176 w 15359"/>
                              <a:gd name="T178" fmla="+- 0 -2561 -2561"/>
                              <a:gd name="T179" fmla="*/ -2561 h 676"/>
                              <a:gd name="T180" fmla="+- 0 13467 1396"/>
                              <a:gd name="T181" fmla="*/ T180 w 15359"/>
                              <a:gd name="T182" fmla="+- 0 -1885 -2561"/>
                              <a:gd name="T183" fmla="*/ -1885 h 676"/>
                              <a:gd name="T184" fmla="+- 0 13497 1396"/>
                              <a:gd name="T185" fmla="*/ T184 w 15359"/>
                              <a:gd name="T186" fmla="+- 0 -2531 -2561"/>
                              <a:gd name="T187" fmla="*/ -2531 h 676"/>
                              <a:gd name="T188" fmla="+- 0 14323 1396"/>
                              <a:gd name="T189" fmla="*/ T188 w 15359"/>
                              <a:gd name="T190" fmla="+- 0 -2561 -2561"/>
                              <a:gd name="T191" fmla="*/ -2561 h 676"/>
                              <a:gd name="T192" fmla="+- 0 16725 1396"/>
                              <a:gd name="T193" fmla="*/ T192 w 15359"/>
                              <a:gd name="T194" fmla="+- 0 -2561 -2561"/>
                              <a:gd name="T195" fmla="*/ -2561 h 676"/>
                              <a:gd name="T196" fmla="+- 0 15599 1396"/>
                              <a:gd name="T197" fmla="*/ T196 w 15359"/>
                              <a:gd name="T198" fmla="+- 0 -2561 -2561"/>
                              <a:gd name="T199" fmla="*/ -2561 h 676"/>
                              <a:gd name="T200" fmla="+- 0 14353 1396"/>
                              <a:gd name="T201" fmla="*/ T200 w 15359"/>
                              <a:gd name="T202" fmla="+- 0 -2561 -2561"/>
                              <a:gd name="T203" fmla="*/ -2561 h 676"/>
                              <a:gd name="T204" fmla="+- 0 14323 1396"/>
                              <a:gd name="T205" fmla="*/ T204 w 15359"/>
                              <a:gd name="T206" fmla="+- 0 -2531 -2561"/>
                              <a:gd name="T207" fmla="*/ -2531 h 676"/>
                              <a:gd name="T208" fmla="+- 0 14353 1396"/>
                              <a:gd name="T209" fmla="*/ T208 w 15359"/>
                              <a:gd name="T210" fmla="+- 0 -1885 -2561"/>
                              <a:gd name="T211" fmla="*/ -1885 h 676"/>
                              <a:gd name="T212" fmla="+- 0 15599 1396"/>
                              <a:gd name="T213" fmla="*/ T212 w 15359"/>
                              <a:gd name="T214" fmla="+- 0 -2531 -2561"/>
                              <a:gd name="T215" fmla="*/ -2531 h 676"/>
                              <a:gd name="T216" fmla="+- 0 15629 1396"/>
                              <a:gd name="T217" fmla="*/ T216 w 15359"/>
                              <a:gd name="T218" fmla="+- 0 -1885 -2561"/>
                              <a:gd name="T219" fmla="*/ -1885 h 676"/>
                              <a:gd name="T220" fmla="+- 0 16725 1396"/>
                              <a:gd name="T221" fmla="*/ T220 w 15359"/>
                              <a:gd name="T222" fmla="+- 0 -2531 -2561"/>
                              <a:gd name="T223" fmla="*/ -2531 h 676"/>
                              <a:gd name="T224" fmla="+- 0 16755 1396"/>
                              <a:gd name="T225" fmla="*/ T224 w 15359"/>
                              <a:gd name="T226" fmla="+- 0 -1885 -2561"/>
                              <a:gd name="T227" fmla="*/ -1885 h 676"/>
                              <a:gd name="T228" fmla="+- 0 16755 1396"/>
                              <a:gd name="T229" fmla="*/ T228 w 15359"/>
                              <a:gd name="T230" fmla="+- 0 -2561 -2561"/>
                              <a:gd name="T231" fmla="*/ -2561 h 6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15359" h="676">
                                <a:moveTo>
                                  <a:pt x="1427" y="0"/>
                                </a:moveTo>
                                <a:lnTo>
                                  <a:pt x="31" y="0"/>
                                </a:lnTo>
                                <a:lnTo>
                                  <a:pt x="0" y="0"/>
                                </a:lnTo>
                                <a:lnTo>
                                  <a:pt x="0" y="30"/>
                                </a:lnTo>
                                <a:lnTo>
                                  <a:pt x="0" y="676"/>
                                </a:lnTo>
                                <a:lnTo>
                                  <a:pt x="31" y="676"/>
                                </a:lnTo>
                                <a:lnTo>
                                  <a:pt x="31" y="30"/>
                                </a:lnTo>
                                <a:lnTo>
                                  <a:pt x="1427" y="30"/>
                                </a:lnTo>
                                <a:lnTo>
                                  <a:pt x="1427" y="0"/>
                                </a:lnTo>
                                <a:close/>
                                <a:moveTo>
                                  <a:pt x="5961" y="0"/>
                                </a:moveTo>
                                <a:lnTo>
                                  <a:pt x="5165" y="0"/>
                                </a:lnTo>
                                <a:lnTo>
                                  <a:pt x="5135" y="0"/>
                                </a:lnTo>
                                <a:lnTo>
                                  <a:pt x="4309" y="0"/>
                                </a:lnTo>
                                <a:lnTo>
                                  <a:pt x="4279" y="0"/>
                                </a:lnTo>
                                <a:lnTo>
                                  <a:pt x="3183" y="0"/>
                                </a:lnTo>
                                <a:lnTo>
                                  <a:pt x="3153" y="0"/>
                                </a:lnTo>
                                <a:lnTo>
                                  <a:pt x="2373" y="0"/>
                                </a:lnTo>
                                <a:lnTo>
                                  <a:pt x="2343" y="0"/>
                                </a:lnTo>
                                <a:lnTo>
                                  <a:pt x="1457" y="0"/>
                                </a:lnTo>
                                <a:lnTo>
                                  <a:pt x="1427" y="0"/>
                                </a:lnTo>
                                <a:lnTo>
                                  <a:pt x="1427" y="30"/>
                                </a:lnTo>
                                <a:lnTo>
                                  <a:pt x="1427" y="676"/>
                                </a:lnTo>
                                <a:lnTo>
                                  <a:pt x="1457" y="676"/>
                                </a:lnTo>
                                <a:lnTo>
                                  <a:pt x="1457" y="30"/>
                                </a:lnTo>
                                <a:lnTo>
                                  <a:pt x="2343" y="30"/>
                                </a:lnTo>
                                <a:lnTo>
                                  <a:pt x="2343" y="676"/>
                                </a:lnTo>
                                <a:lnTo>
                                  <a:pt x="2373" y="676"/>
                                </a:lnTo>
                                <a:lnTo>
                                  <a:pt x="2373" y="30"/>
                                </a:lnTo>
                                <a:lnTo>
                                  <a:pt x="3153" y="30"/>
                                </a:lnTo>
                                <a:lnTo>
                                  <a:pt x="3153" y="676"/>
                                </a:lnTo>
                                <a:lnTo>
                                  <a:pt x="3183" y="676"/>
                                </a:lnTo>
                                <a:lnTo>
                                  <a:pt x="3183" y="30"/>
                                </a:lnTo>
                                <a:lnTo>
                                  <a:pt x="4279" y="30"/>
                                </a:lnTo>
                                <a:lnTo>
                                  <a:pt x="4279" y="676"/>
                                </a:lnTo>
                                <a:lnTo>
                                  <a:pt x="4309" y="676"/>
                                </a:lnTo>
                                <a:lnTo>
                                  <a:pt x="4309" y="30"/>
                                </a:lnTo>
                                <a:lnTo>
                                  <a:pt x="5135" y="30"/>
                                </a:lnTo>
                                <a:lnTo>
                                  <a:pt x="5135" y="676"/>
                                </a:lnTo>
                                <a:lnTo>
                                  <a:pt x="5165" y="676"/>
                                </a:lnTo>
                                <a:lnTo>
                                  <a:pt x="5165" y="30"/>
                                </a:lnTo>
                                <a:lnTo>
                                  <a:pt x="5961" y="30"/>
                                </a:lnTo>
                                <a:lnTo>
                                  <a:pt x="5961" y="0"/>
                                </a:lnTo>
                                <a:close/>
                                <a:moveTo>
                                  <a:pt x="6847" y="0"/>
                                </a:moveTo>
                                <a:lnTo>
                                  <a:pt x="6816" y="0"/>
                                </a:lnTo>
                                <a:lnTo>
                                  <a:pt x="5991" y="0"/>
                                </a:lnTo>
                                <a:lnTo>
                                  <a:pt x="5961" y="0"/>
                                </a:lnTo>
                                <a:lnTo>
                                  <a:pt x="5961" y="30"/>
                                </a:lnTo>
                                <a:lnTo>
                                  <a:pt x="5961" y="676"/>
                                </a:lnTo>
                                <a:lnTo>
                                  <a:pt x="5991" y="676"/>
                                </a:lnTo>
                                <a:lnTo>
                                  <a:pt x="5991" y="30"/>
                                </a:lnTo>
                                <a:lnTo>
                                  <a:pt x="6816" y="30"/>
                                </a:lnTo>
                                <a:lnTo>
                                  <a:pt x="6816" y="676"/>
                                </a:lnTo>
                                <a:lnTo>
                                  <a:pt x="6847" y="676"/>
                                </a:lnTo>
                                <a:lnTo>
                                  <a:pt x="6847" y="30"/>
                                </a:lnTo>
                                <a:lnTo>
                                  <a:pt x="6847" y="0"/>
                                </a:lnTo>
                                <a:close/>
                                <a:moveTo>
                                  <a:pt x="12071" y="0"/>
                                </a:moveTo>
                                <a:lnTo>
                                  <a:pt x="10960" y="0"/>
                                </a:lnTo>
                                <a:lnTo>
                                  <a:pt x="10930" y="0"/>
                                </a:lnTo>
                                <a:lnTo>
                                  <a:pt x="9834" y="0"/>
                                </a:lnTo>
                                <a:lnTo>
                                  <a:pt x="9804" y="0"/>
                                </a:lnTo>
                                <a:lnTo>
                                  <a:pt x="8693" y="0"/>
                                </a:lnTo>
                                <a:lnTo>
                                  <a:pt x="8663" y="0"/>
                                </a:lnTo>
                                <a:lnTo>
                                  <a:pt x="7852" y="0"/>
                                </a:lnTo>
                                <a:lnTo>
                                  <a:pt x="7822" y="0"/>
                                </a:lnTo>
                                <a:lnTo>
                                  <a:pt x="6847" y="0"/>
                                </a:lnTo>
                                <a:lnTo>
                                  <a:pt x="6847" y="30"/>
                                </a:lnTo>
                                <a:lnTo>
                                  <a:pt x="7822" y="30"/>
                                </a:lnTo>
                                <a:lnTo>
                                  <a:pt x="7822" y="676"/>
                                </a:lnTo>
                                <a:lnTo>
                                  <a:pt x="7852" y="676"/>
                                </a:lnTo>
                                <a:lnTo>
                                  <a:pt x="7852" y="30"/>
                                </a:lnTo>
                                <a:lnTo>
                                  <a:pt x="8663" y="30"/>
                                </a:lnTo>
                                <a:lnTo>
                                  <a:pt x="8663" y="676"/>
                                </a:lnTo>
                                <a:lnTo>
                                  <a:pt x="8693" y="676"/>
                                </a:lnTo>
                                <a:lnTo>
                                  <a:pt x="8693" y="30"/>
                                </a:lnTo>
                                <a:lnTo>
                                  <a:pt x="9804" y="30"/>
                                </a:lnTo>
                                <a:lnTo>
                                  <a:pt x="9804" y="676"/>
                                </a:lnTo>
                                <a:lnTo>
                                  <a:pt x="9834" y="676"/>
                                </a:lnTo>
                                <a:lnTo>
                                  <a:pt x="9834" y="30"/>
                                </a:lnTo>
                                <a:lnTo>
                                  <a:pt x="10930" y="30"/>
                                </a:lnTo>
                                <a:lnTo>
                                  <a:pt x="10930" y="676"/>
                                </a:lnTo>
                                <a:lnTo>
                                  <a:pt x="10960" y="676"/>
                                </a:lnTo>
                                <a:lnTo>
                                  <a:pt x="10960" y="30"/>
                                </a:lnTo>
                                <a:lnTo>
                                  <a:pt x="12071" y="30"/>
                                </a:lnTo>
                                <a:lnTo>
                                  <a:pt x="12071" y="0"/>
                                </a:lnTo>
                                <a:close/>
                                <a:moveTo>
                                  <a:pt x="12927" y="0"/>
                                </a:moveTo>
                                <a:lnTo>
                                  <a:pt x="12101" y="0"/>
                                </a:lnTo>
                                <a:lnTo>
                                  <a:pt x="12071" y="0"/>
                                </a:lnTo>
                                <a:lnTo>
                                  <a:pt x="12071" y="30"/>
                                </a:lnTo>
                                <a:lnTo>
                                  <a:pt x="12071" y="676"/>
                                </a:lnTo>
                                <a:lnTo>
                                  <a:pt x="12101" y="676"/>
                                </a:lnTo>
                                <a:lnTo>
                                  <a:pt x="12101" y="30"/>
                                </a:lnTo>
                                <a:lnTo>
                                  <a:pt x="12927" y="30"/>
                                </a:lnTo>
                                <a:lnTo>
                                  <a:pt x="12927" y="0"/>
                                </a:lnTo>
                                <a:close/>
                                <a:moveTo>
                                  <a:pt x="15359" y="0"/>
                                </a:moveTo>
                                <a:lnTo>
                                  <a:pt x="15329" y="0"/>
                                </a:lnTo>
                                <a:lnTo>
                                  <a:pt x="14233" y="0"/>
                                </a:lnTo>
                                <a:lnTo>
                                  <a:pt x="14203" y="0"/>
                                </a:lnTo>
                                <a:lnTo>
                                  <a:pt x="12957" y="0"/>
                                </a:lnTo>
                                <a:lnTo>
                                  <a:pt x="12927" y="0"/>
                                </a:lnTo>
                                <a:lnTo>
                                  <a:pt x="12927" y="30"/>
                                </a:lnTo>
                                <a:lnTo>
                                  <a:pt x="12927" y="676"/>
                                </a:lnTo>
                                <a:lnTo>
                                  <a:pt x="12957" y="676"/>
                                </a:lnTo>
                                <a:lnTo>
                                  <a:pt x="12957" y="30"/>
                                </a:lnTo>
                                <a:lnTo>
                                  <a:pt x="14203" y="30"/>
                                </a:lnTo>
                                <a:lnTo>
                                  <a:pt x="14203" y="676"/>
                                </a:lnTo>
                                <a:lnTo>
                                  <a:pt x="14233" y="676"/>
                                </a:lnTo>
                                <a:lnTo>
                                  <a:pt x="14233" y="30"/>
                                </a:lnTo>
                                <a:lnTo>
                                  <a:pt x="15329" y="30"/>
                                </a:lnTo>
                                <a:lnTo>
                                  <a:pt x="15329" y="676"/>
                                </a:lnTo>
                                <a:lnTo>
                                  <a:pt x="15359" y="676"/>
                                </a:lnTo>
                                <a:lnTo>
                                  <a:pt x="15359" y="30"/>
                                </a:lnTo>
                                <a:lnTo>
                                  <a:pt x="15359"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70" name="docshape571"/>
                        <wps:cNvSpPr>
                          <a:spLocks noChangeArrowheads="1"/>
                        </wps:cNvSpPr>
                        <wps:spPr bwMode="auto">
                          <a:xfrm>
                            <a:off x="1441" y="-1856"/>
                            <a:ext cx="1381" cy="99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71" name="docshape572"/>
                        <wps:cNvSpPr>
                          <a:spLocks/>
                        </wps:cNvSpPr>
                        <wps:spPr bwMode="auto">
                          <a:xfrm>
                            <a:off x="1396" y="-1886"/>
                            <a:ext cx="15359" cy="1021"/>
                          </a:xfrm>
                          <a:custGeom>
                            <a:avLst/>
                            <a:gdLst>
                              <a:gd name="T0" fmla="+- 0 1427 1396"/>
                              <a:gd name="T1" fmla="*/ T0 w 15359"/>
                              <a:gd name="T2" fmla="+- 0 -1885 -1885"/>
                              <a:gd name="T3" fmla="*/ -1885 h 1021"/>
                              <a:gd name="T4" fmla="+- 0 1396 1396"/>
                              <a:gd name="T5" fmla="*/ T4 w 15359"/>
                              <a:gd name="T6" fmla="+- 0 -1855 -1885"/>
                              <a:gd name="T7" fmla="*/ -1855 h 1021"/>
                              <a:gd name="T8" fmla="+- 0 1427 1396"/>
                              <a:gd name="T9" fmla="*/ T8 w 15359"/>
                              <a:gd name="T10" fmla="+- 0 -864 -1885"/>
                              <a:gd name="T11" fmla="*/ -864 h 1021"/>
                              <a:gd name="T12" fmla="+- 0 2823 1396"/>
                              <a:gd name="T13" fmla="*/ T12 w 15359"/>
                              <a:gd name="T14" fmla="+- 0 -1855 -1885"/>
                              <a:gd name="T15" fmla="*/ -1855 h 1021"/>
                              <a:gd name="T16" fmla="+- 0 7357 1396"/>
                              <a:gd name="T17" fmla="*/ T16 w 15359"/>
                              <a:gd name="T18" fmla="+- 0 -1885 -1885"/>
                              <a:gd name="T19" fmla="*/ -1885 h 1021"/>
                              <a:gd name="T20" fmla="+- 0 6531 1396"/>
                              <a:gd name="T21" fmla="*/ T20 w 15359"/>
                              <a:gd name="T22" fmla="+- 0 -1885 -1885"/>
                              <a:gd name="T23" fmla="*/ -1885 h 1021"/>
                              <a:gd name="T24" fmla="+- 0 5675 1396"/>
                              <a:gd name="T25" fmla="*/ T24 w 15359"/>
                              <a:gd name="T26" fmla="+- 0 -1885 -1885"/>
                              <a:gd name="T27" fmla="*/ -1885 h 1021"/>
                              <a:gd name="T28" fmla="+- 0 4549 1396"/>
                              <a:gd name="T29" fmla="*/ T28 w 15359"/>
                              <a:gd name="T30" fmla="+- 0 -1885 -1885"/>
                              <a:gd name="T31" fmla="*/ -1885 h 1021"/>
                              <a:gd name="T32" fmla="+- 0 3769 1396"/>
                              <a:gd name="T33" fmla="*/ T32 w 15359"/>
                              <a:gd name="T34" fmla="+- 0 -1885 -1885"/>
                              <a:gd name="T35" fmla="*/ -1885 h 1021"/>
                              <a:gd name="T36" fmla="+- 0 2853 1396"/>
                              <a:gd name="T37" fmla="*/ T36 w 15359"/>
                              <a:gd name="T38" fmla="+- 0 -1885 -1885"/>
                              <a:gd name="T39" fmla="*/ -1885 h 1021"/>
                              <a:gd name="T40" fmla="+- 0 2823 1396"/>
                              <a:gd name="T41" fmla="*/ T40 w 15359"/>
                              <a:gd name="T42" fmla="+- 0 -1855 -1885"/>
                              <a:gd name="T43" fmla="*/ -1855 h 1021"/>
                              <a:gd name="T44" fmla="+- 0 2853 1396"/>
                              <a:gd name="T45" fmla="*/ T44 w 15359"/>
                              <a:gd name="T46" fmla="+- 0 -864 -1885"/>
                              <a:gd name="T47" fmla="*/ -864 h 1021"/>
                              <a:gd name="T48" fmla="+- 0 3739 1396"/>
                              <a:gd name="T49" fmla="*/ T48 w 15359"/>
                              <a:gd name="T50" fmla="+- 0 -1855 -1885"/>
                              <a:gd name="T51" fmla="*/ -1855 h 1021"/>
                              <a:gd name="T52" fmla="+- 0 3769 1396"/>
                              <a:gd name="T53" fmla="*/ T52 w 15359"/>
                              <a:gd name="T54" fmla="+- 0 -864 -1885"/>
                              <a:gd name="T55" fmla="*/ -864 h 1021"/>
                              <a:gd name="T56" fmla="+- 0 4549 1396"/>
                              <a:gd name="T57" fmla="*/ T56 w 15359"/>
                              <a:gd name="T58" fmla="+- 0 -1855 -1885"/>
                              <a:gd name="T59" fmla="*/ -1855 h 1021"/>
                              <a:gd name="T60" fmla="+- 0 4579 1396"/>
                              <a:gd name="T61" fmla="*/ T60 w 15359"/>
                              <a:gd name="T62" fmla="+- 0 -864 -1885"/>
                              <a:gd name="T63" fmla="*/ -864 h 1021"/>
                              <a:gd name="T64" fmla="+- 0 5675 1396"/>
                              <a:gd name="T65" fmla="*/ T64 w 15359"/>
                              <a:gd name="T66" fmla="+- 0 -1855 -1885"/>
                              <a:gd name="T67" fmla="*/ -1855 h 1021"/>
                              <a:gd name="T68" fmla="+- 0 5705 1396"/>
                              <a:gd name="T69" fmla="*/ T68 w 15359"/>
                              <a:gd name="T70" fmla="+- 0 -864 -1885"/>
                              <a:gd name="T71" fmla="*/ -864 h 1021"/>
                              <a:gd name="T72" fmla="+- 0 6531 1396"/>
                              <a:gd name="T73" fmla="*/ T72 w 15359"/>
                              <a:gd name="T74" fmla="+- 0 -1855 -1885"/>
                              <a:gd name="T75" fmla="*/ -1855 h 1021"/>
                              <a:gd name="T76" fmla="+- 0 6561 1396"/>
                              <a:gd name="T77" fmla="*/ T76 w 15359"/>
                              <a:gd name="T78" fmla="+- 0 -864 -1885"/>
                              <a:gd name="T79" fmla="*/ -864 h 1021"/>
                              <a:gd name="T80" fmla="+- 0 7357 1396"/>
                              <a:gd name="T81" fmla="*/ T80 w 15359"/>
                              <a:gd name="T82" fmla="+- 0 -1855 -1885"/>
                              <a:gd name="T83" fmla="*/ -1855 h 1021"/>
                              <a:gd name="T84" fmla="+- 0 8243 1396"/>
                              <a:gd name="T85" fmla="*/ T84 w 15359"/>
                              <a:gd name="T86" fmla="+- 0 -1885 -1885"/>
                              <a:gd name="T87" fmla="*/ -1885 h 1021"/>
                              <a:gd name="T88" fmla="+- 0 8212 1396"/>
                              <a:gd name="T89" fmla="*/ T88 w 15359"/>
                              <a:gd name="T90" fmla="+- 0 -1885 -1885"/>
                              <a:gd name="T91" fmla="*/ -1885 h 1021"/>
                              <a:gd name="T92" fmla="+- 0 7357 1396"/>
                              <a:gd name="T93" fmla="*/ T92 w 15359"/>
                              <a:gd name="T94" fmla="+- 0 -1885 -1885"/>
                              <a:gd name="T95" fmla="*/ -1885 h 1021"/>
                              <a:gd name="T96" fmla="+- 0 7357 1396"/>
                              <a:gd name="T97" fmla="*/ T96 w 15359"/>
                              <a:gd name="T98" fmla="+- 0 -864 -1885"/>
                              <a:gd name="T99" fmla="*/ -864 h 1021"/>
                              <a:gd name="T100" fmla="+- 0 7387 1396"/>
                              <a:gd name="T101" fmla="*/ T100 w 15359"/>
                              <a:gd name="T102" fmla="+- 0 -1855 -1885"/>
                              <a:gd name="T103" fmla="*/ -1855 h 1021"/>
                              <a:gd name="T104" fmla="+- 0 8212 1396"/>
                              <a:gd name="T105" fmla="*/ T104 w 15359"/>
                              <a:gd name="T106" fmla="+- 0 -864 -1885"/>
                              <a:gd name="T107" fmla="*/ -864 h 1021"/>
                              <a:gd name="T108" fmla="+- 0 8243 1396"/>
                              <a:gd name="T109" fmla="*/ T108 w 15359"/>
                              <a:gd name="T110" fmla="+- 0 -1855 -1885"/>
                              <a:gd name="T111" fmla="*/ -1855 h 1021"/>
                              <a:gd name="T112" fmla="+- 0 13467 1396"/>
                              <a:gd name="T113" fmla="*/ T112 w 15359"/>
                              <a:gd name="T114" fmla="+- 0 -1885 -1885"/>
                              <a:gd name="T115" fmla="*/ -1885 h 1021"/>
                              <a:gd name="T116" fmla="+- 0 12326 1396"/>
                              <a:gd name="T117" fmla="*/ T116 w 15359"/>
                              <a:gd name="T118" fmla="+- 0 -1885 -1885"/>
                              <a:gd name="T119" fmla="*/ -1885 h 1021"/>
                              <a:gd name="T120" fmla="+- 0 11200 1396"/>
                              <a:gd name="T121" fmla="*/ T120 w 15359"/>
                              <a:gd name="T122" fmla="+- 0 -1885 -1885"/>
                              <a:gd name="T123" fmla="*/ -1885 h 1021"/>
                              <a:gd name="T124" fmla="+- 0 10059 1396"/>
                              <a:gd name="T125" fmla="*/ T124 w 15359"/>
                              <a:gd name="T126" fmla="+- 0 -1885 -1885"/>
                              <a:gd name="T127" fmla="*/ -1885 h 1021"/>
                              <a:gd name="T128" fmla="+- 0 9218 1396"/>
                              <a:gd name="T129" fmla="*/ T128 w 15359"/>
                              <a:gd name="T130" fmla="+- 0 -1885 -1885"/>
                              <a:gd name="T131" fmla="*/ -1885 h 1021"/>
                              <a:gd name="T132" fmla="+- 0 8243 1396"/>
                              <a:gd name="T133" fmla="*/ T132 w 15359"/>
                              <a:gd name="T134" fmla="+- 0 -1885 -1885"/>
                              <a:gd name="T135" fmla="*/ -1885 h 1021"/>
                              <a:gd name="T136" fmla="+- 0 9218 1396"/>
                              <a:gd name="T137" fmla="*/ T136 w 15359"/>
                              <a:gd name="T138" fmla="+- 0 -1855 -1885"/>
                              <a:gd name="T139" fmla="*/ -1855 h 1021"/>
                              <a:gd name="T140" fmla="+- 0 9248 1396"/>
                              <a:gd name="T141" fmla="*/ T140 w 15359"/>
                              <a:gd name="T142" fmla="+- 0 -864 -1885"/>
                              <a:gd name="T143" fmla="*/ -864 h 1021"/>
                              <a:gd name="T144" fmla="+- 0 10059 1396"/>
                              <a:gd name="T145" fmla="*/ T144 w 15359"/>
                              <a:gd name="T146" fmla="+- 0 -1855 -1885"/>
                              <a:gd name="T147" fmla="*/ -1855 h 1021"/>
                              <a:gd name="T148" fmla="+- 0 10089 1396"/>
                              <a:gd name="T149" fmla="*/ T148 w 15359"/>
                              <a:gd name="T150" fmla="+- 0 -864 -1885"/>
                              <a:gd name="T151" fmla="*/ -864 h 1021"/>
                              <a:gd name="T152" fmla="+- 0 11200 1396"/>
                              <a:gd name="T153" fmla="*/ T152 w 15359"/>
                              <a:gd name="T154" fmla="+- 0 -1855 -1885"/>
                              <a:gd name="T155" fmla="*/ -1855 h 1021"/>
                              <a:gd name="T156" fmla="+- 0 11230 1396"/>
                              <a:gd name="T157" fmla="*/ T156 w 15359"/>
                              <a:gd name="T158" fmla="+- 0 -864 -1885"/>
                              <a:gd name="T159" fmla="*/ -864 h 1021"/>
                              <a:gd name="T160" fmla="+- 0 12326 1396"/>
                              <a:gd name="T161" fmla="*/ T160 w 15359"/>
                              <a:gd name="T162" fmla="+- 0 -1855 -1885"/>
                              <a:gd name="T163" fmla="*/ -1855 h 1021"/>
                              <a:gd name="T164" fmla="+- 0 12356 1396"/>
                              <a:gd name="T165" fmla="*/ T164 w 15359"/>
                              <a:gd name="T166" fmla="+- 0 -864 -1885"/>
                              <a:gd name="T167" fmla="*/ -864 h 1021"/>
                              <a:gd name="T168" fmla="+- 0 13467 1396"/>
                              <a:gd name="T169" fmla="*/ T168 w 15359"/>
                              <a:gd name="T170" fmla="+- 0 -1855 -1885"/>
                              <a:gd name="T171" fmla="*/ -1855 h 1021"/>
                              <a:gd name="T172" fmla="+- 0 14323 1396"/>
                              <a:gd name="T173" fmla="*/ T172 w 15359"/>
                              <a:gd name="T174" fmla="+- 0 -1885 -1885"/>
                              <a:gd name="T175" fmla="*/ -1885 h 1021"/>
                              <a:gd name="T176" fmla="+- 0 13467 1396"/>
                              <a:gd name="T177" fmla="*/ T176 w 15359"/>
                              <a:gd name="T178" fmla="+- 0 -1885 -1885"/>
                              <a:gd name="T179" fmla="*/ -1885 h 1021"/>
                              <a:gd name="T180" fmla="+- 0 13467 1396"/>
                              <a:gd name="T181" fmla="*/ T180 w 15359"/>
                              <a:gd name="T182" fmla="+- 0 -864 -1885"/>
                              <a:gd name="T183" fmla="*/ -864 h 1021"/>
                              <a:gd name="T184" fmla="+- 0 13497 1396"/>
                              <a:gd name="T185" fmla="*/ T184 w 15359"/>
                              <a:gd name="T186" fmla="+- 0 -1855 -1885"/>
                              <a:gd name="T187" fmla="*/ -1855 h 1021"/>
                              <a:gd name="T188" fmla="+- 0 14323 1396"/>
                              <a:gd name="T189" fmla="*/ T188 w 15359"/>
                              <a:gd name="T190" fmla="+- 0 -1885 -1885"/>
                              <a:gd name="T191" fmla="*/ -1885 h 1021"/>
                              <a:gd name="T192" fmla="+- 0 16725 1396"/>
                              <a:gd name="T193" fmla="*/ T192 w 15359"/>
                              <a:gd name="T194" fmla="+- 0 -1885 -1885"/>
                              <a:gd name="T195" fmla="*/ -1885 h 1021"/>
                              <a:gd name="T196" fmla="+- 0 15599 1396"/>
                              <a:gd name="T197" fmla="*/ T196 w 15359"/>
                              <a:gd name="T198" fmla="+- 0 -1885 -1885"/>
                              <a:gd name="T199" fmla="*/ -1885 h 1021"/>
                              <a:gd name="T200" fmla="+- 0 14353 1396"/>
                              <a:gd name="T201" fmla="*/ T200 w 15359"/>
                              <a:gd name="T202" fmla="+- 0 -1885 -1885"/>
                              <a:gd name="T203" fmla="*/ -1885 h 1021"/>
                              <a:gd name="T204" fmla="+- 0 14323 1396"/>
                              <a:gd name="T205" fmla="*/ T204 w 15359"/>
                              <a:gd name="T206" fmla="+- 0 -1855 -1885"/>
                              <a:gd name="T207" fmla="*/ -1855 h 1021"/>
                              <a:gd name="T208" fmla="+- 0 14353 1396"/>
                              <a:gd name="T209" fmla="*/ T208 w 15359"/>
                              <a:gd name="T210" fmla="+- 0 -864 -1885"/>
                              <a:gd name="T211" fmla="*/ -864 h 1021"/>
                              <a:gd name="T212" fmla="+- 0 15599 1396"/>
                              <a:gd name="T213" fmla="*/ T212 w 15359"/>
                              <a:gd name="T214" fmla="+- 0 -1855 -1885"/>
                              <a:gd name="T215" fmla="*/ -1855 h 1021"/>
                              <a:gd name="T216" fmla="+- 0 15629 1396"/>
                              <a:gd name="T217" fmla="*/ T216 w 15359"/>
                              <a:gd name="T218" fmla="+- 0 -864 -1885"/>
                              <a:gd name="T219" fmla="*/ -864 h 1021"/>
                              <a:gd name="T220" fmla="+- 0 16725 1396"/>
                              <a:gd name="T221" fmla="*/ T220 w 15359"/>
                              <a:gd name="T222" fmla="+- 0 -1855 -1885"/>
                              <a:gd name="T223" fmla="*/ -1855 h 1021"/>
                              <a:gd name="T224" fmla="+- 0 16755 1396"/>
                              <a:gd name="T225" fmla="*/ T224 w 15359"/>
                              <a:gd name="T226" fmla="+- 0 -864 -1885"/>
                              <a:gd name="T227" fmla="*/ -864 h 1021"/>
                              <a:gd name="T228" fmla="+- 0 16755 1396"/>
                              <a:gd name="T229" fmla="*/ T228 w 15359"/>
                              <a:gd name="T230" fmla="+- 0 -1885 -1885"/>
                              <a:gd name="T231" fmla="*/ -1885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15359" h="1021">
                                <a:moveTo>
                                  <a:pt x="1427" y="0"/>
                                </a:moveTo>
                                <a:lnTo>
                                  <a:pt x="31" y="0"/>
                                </a:lnTo>
                                <a:lnTo>
                                  <a:pt x="0" y="0"/>
                                </a:lnTo>
                                <a:lnTo>
                                  <a:pt x="0" y="30"/>
                                </a:lnTo>
                                <a:lnTo>
                                  <a:pt x="0" y="1021"/>
                                </a:lnTo>
                                <a:lnTo>
                                  <a:pt x="31" y="1021"/>
                                </a:lnTo>
                                <a:lnTo>
                                  <a:pt x="31" y="30"/>
                                </a:lnTo>
                                <a:lnTo>
                                  <a:pt x="1427" y="30"/>
                                </a:lnTo>
                                <a:lnTo>
                                  <a:pt x="1427" y="0"/>
                                </a:lnTo>
                                <a:close/>
                                <a:moveTo>
                                  <a:pt x="5961" y="0"/>
                                </a:moveTo>
                                <a:lnTo>
                                  <a:pt x="5165" y="0"/>
                                </a:lnTo>
                                <a:lnTo>
                                  <a:pt x="5135" y="0"/>
                                </a:lnTo>
                                <a:lnTo>
                                  <a:pt x="4309" y="0"/>
                                </a:lnTo>
                                <a:lnTo>
                                  <a:pt x="4279" y="0"/>
                                </a:lnTo>
                                <a:lnTo>
                                  <a:pt x="3183" y="0"/>
                                </a:lnTo>
                                <a:lnTo>
                                  <a:pt x="3153" y="0"/>
                                </a:lnTo>
                                <a:lnTo>
                                  <a:pt x="2373" y="0"/>
                                </a:lnTo>
                                <a:lnTo>
                                  <a:pt x="2343" y="0"/>
                                </a:lnTo>
                                <a:lnTo>
                                  <a:pt x="1457" y="0"/>
                                </a:lnTo>
                                <a:lnTo>
                                  <a:pt x="1427" y="0"/>
                                </a:lnTo>
                                <a:lnTo>
                                  <a:pt x="1427" y="30"/>
                                </a:lnTo>
                                <a:lnTo>
                                  <a:pt x="1427" y="1021"/>
                                </a:lnTo>
                                <a:lnTo>
                                  <a:pt x="1457" y="1021"/>
                                </a:lnTo>
                                <a:lnTo>
                                  <a:pt x="1457" y="30"/>
                                </a:lnTo>
                                <a:lnTo>
                                  <a:pt x="2343" y="30"/>
                                </a:lnTo>
                                <a:lnTo>
                                  <a:pt x="2343" y="1021"/>
                                </a:lnTo>
                                <a:lnTo>
                                  <a:pt x="2373" y="1021"/>
                                </a:lnTo>
                                <a:lnTo>
                                  <a:pt x="2373" y="30"/>
                                </a:lnTo>
                                <a:lnTo>
                                  <a:pt x="3153" y="30"/>
                                </a:lnTo>
                                <a:lnTo>
                                  <a:pt x="3153" y="1021"/>
                                </a:lnTo>
                                <a:lnTo>
                                  <a:pt x="3183" y="1021"/>
                                </a:lnTo>
                                <a:lnTo>
                                  <a:pt x="3183" y="30"/>
                                </a:lnTo>
                                <a:lnTo>
                                  <a:pt x="4279" y="30"/>
                                </a:lnTo>
                                <a:lnTo>
                                  <a:pt x="4279" y="1021"/>
                                </a:lnTo>
                                <a:lnTo>
                                  <a:pt x="4309" y="1021"/>
                                </a:lnTo>
                                <a:lnTo>
                                  <a:pt x="4309" y="30"/>
                                </a:lnTo>
                                <a:lnTo>
                                  <a:pt x="5135" y="30"/>
                                </a:lnTo>
                                <a:lnTo>
                                  <a:pt x="5135" y="1021"/>
                                </a:lnTo>
                                <a:lnTo>
                                  <a:pt x="5165" y="1021"/>
                                </a:lnTo>
                                <a:lnTo>
                                  <a:pt x="5165" y="30"/>
                                </a:lnTo>
                                <a:lnTo>
                                  <a:pt x="5961" y="30"/>
                                </a:lnTo>
                                <a:lnTo>
                                  <a:pt x="5961" y="0"/>
                                </a:lnTo>
                                <a:close/>
                                <a:moveTo>
                                  <a:pt x="6847" y="0"/>
                                </a:moveTo>
                                <a:lnTo>
                                  <a:pt x="6816" y="0"/>
                                </a:lnTo>
                                <a:lnTo>
                                  <a:pt x="5991" y="0"/>
                                </a:lnTo>
                                <a:lnTo>
                                  <a:pt x="5961" y="0"/>
                                </a:lnTo>
                                <a:lnTo>
                                  <a:pt x="5961" y="30"/>
                                </a:lnTo>
                                <a:lnTo>
                                  <a:pt x="5961" y="1021"/>
                                </a:lnTo>
                                <a:lnTo>
                                  <a:pt x="5991" y="1021"/>
                                </a:lnTo>
                                <a:lnTo>
                                  <a:pt x="5991" y="30"/>
                                </a:lnTo>
                                <a:lnTo>
                                  <a:pt x="6816" y="30"/>
                                </a:lnTo>
                                <a:lnTo>
                                  <a:pt x="6816" y="1021"/>
                                </a:lnTo>
                                <a:lnTo>
                                  <a:pt x="6847" y="1021"/>
                                </a:lnTo>
                                <a:lnTo>
                                  <a:pt x="6847" y="30"/>
                                </a:lnTo>
                                <a:lnTo>
                                  <a:pt x="6847" y="0"/>
                                </a:lnTo>
                                <a:close/>
                                <a:moveTo>
                                  <a:pt x="12071" y="0"/>
                                </a:moveTo>
                                <a:lnTo>
                                  <a:pt x="10960" y="0"/>
                                </a:lnTo>
                                <a:lnTo>
                                  <a:pt x="10930" y="0"/>
                                </a:lnTo>
                                <a:lnTo>
                                  <a:pt x="9834" y="0"/>
                                </a:lnTo>
                                <a:lnTo>
                                  <a:pt x="9804" y="0"/>
                                </a:lnTo>
                                <a:lnTo>
                                  <a:pt x="8693" y="0"/>
                                </a:lnTo>
                                <a:lnTo>
                                  <a:pt x="8663" y="0"/>
                                </a:lnTo>
                                <a:lnTo>
                                  <a:pt x="7852" y="0"/>
                                </a:lnTo>
                                <a:lnTo>
                                  <a:pt x="7822" y="0"/>
                                </a:lnTo>
                                <a:lnTo>
                                  <a:pt x="6847" y="0"/>
                                </a:lnTo>
                                <a:lnTo>
                                  <a:pt x="6847" y="30"/>
                                </a:lnTo>
                                <a:lnTo>
                                  <a:pt x="7822" y="30"/>
                                </a:lnTo>
                                <a:lnTo>
                                  <a:pt x="7822" y="1021"/>
                                </a:lnTo>
                                <a:lnTo>
                                  <a:pt x="7852" y="1021"/>
                                </a:lnTo>
                                <a:lnTo>
                                  <a:pt x="7852" y="30"/>
                                </a:lnTo>
                                <a:lnTo>
                                  <a:pt x="8663" y="30"/>
                                </a:lnTo>
                                <a:lnTo>
                                  <a:pt x="8663" y="1021"/>
                                </a:lnTo>
                                <a:lnTo>
                                  <a:pt x="8693" y="1021"/>
                                </a:lnTo>
                                <a:lnTo>
                                  <a:pt x="8693" y="30"/>
                                </a:lnTo>
                                <a:lnTo>
                                  <a:pt x="9804" y="30"/>
                                </a:lnTo>
                                <a:lnTo>
                                  <a:pt x="9804" y="1021"/>
                                </a:lnTo>
                                <a:lnTo>
                                  <a:pt x="9834" y="1021"/>
                                </a:lnTo>
                                <a:lnTo>
                                  <a:pt x="9834" y="30"/>
                                </a:lnTo>
                                <a:lnTo>
                                  <a:pt x="10930" y="30"/>
                                </a:lnTo>
                                <a:lnTo>
                                  <a:pt x="10930" y="1021"/>
                                </a:lnTo>
                                <a:lnTo>
                                  <a:pt x="10960" y="1021"/>
                                </a:lnTo>
                                <a:lnTo>
                                  <a:pt x="10960" y="30"/>
                                </a:lnTo>
                                <a:lnTo>
                                  <a:pt x="12071" y="30"/>
                                </a:lnTo>
                                <a:lnTo>
                                  <a:pt x="12071" y="0"/>
                                </a:lnTo>
                                <a:close/>
                                <a:moveTo>
                                  <a:pt x="12927" y="0"/>
                                </a:moveTo>
                                <a:lnTo>
                                  <a:pt x="12101" y="0"/>
                                </a:lnTo>
                                <a:lnTo>
                                  <a:pt x="12071" y="0"/>
                                </a:lnTo>
                                <a:lnTo>
                                  <a:pt x="12071" y="30"/>
                                </a:lnTo>
                                <a:lnTo>
                                  <a:pt x="12071" y="1021"/>
                                </a:lnTo>
                                <a:lnTo>
                                  <a:pt x="12101" y="1021"/>
                                </a:lnTo>
                                <a:lnTo>
                                  <a:pt x="12101" y="30"/>
                                </a:lnTo>
                                <a:lnTo>
                                  <a:pt x="12927" y="30"/>
                                </a:lnTo>
                                <a:lnTo>
                                  <a:pt x="12927" y="0"/>
                                </a:lnTo>
                                <a:close/>
                                <a:moveTo>
                                  <a:pt x="15359" y="0"/>
                                </a:moveTo>
                                <a:lnTo>
                                  <a:pt x="15329" y="0"/>
                                </a:lnTo>
                                <a:lnTo>
                                  <a:pt x="14233" y="0"/>
                                </a:lnTo>
                                <a:lnTo>
                                  <a:pt x="14203" y="0"/>
                                </a:lnTo>
                                <a:lnTo>
                                  <a:pt x="12957" y="0"/>
                                </a:lnTo>
                                <a:lnTo>
                                  <a:pt x="12927" y="0"/>
                                </a:lnTo>
                                <a:lnTo>
                                  <a:pt x="12927" y="30"/>
                                </a:lnTo>
                                <a:lnTo>
                                  <a:pt x="12927" y="1021"/>
                                </a:lnTo>
                                <a:lnTo>
                                  <a:pt x="12957" y="1021"/>
                                </a:lnTo>
                                <a:lnTo>
                                  <a:pt x="12957" y="30"/>
                                </a:lnTo>
                                <a:lnTo>
                                  <a:pt x="14203" y="30"/>
                                </a:lnTo>
                                <a:lnTo>
                                  <a:pt x="14203" y="1021"/>
                                </a:lnTo>
                                <a:lnTo>
                                  <a:pt x="14233" y="1021"/>
                                </a:lnTo>
                                <a:lnTo>
                                  <a:pt x="14233" y="30"/>
                                </a:lnTo>
                                <a:lnTo>
                                  <a:pt x="15329" y="30"/>
                                </a:lnTo>
                                <a:lnTo>
                                  <a:pt x="15329" y="1021"/>
                                </a:lnTo>
                                <a:lnTo>
                                  <a:pt x="15359" y="1021"/>
                                </a:lnTo>
                                <a:lnTo>
                                  <a:pt x="15359" y="30"/>
                                </a:lnTo>
                                <a:lnTo>
                                  <a:pt x="15359"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72" name="docshape573"/>
                        <wps:cNvSpPr>
                          <a:spLocks noChangeArrowheads="1"/>
                        </wps:cNvSpPr>
                        <wps:spPr bwMode="auto">
                          <a:xfrm>
                            <a:off x="1441" y="-835"/>
                            <a:ext cx="15284" cy="451"/>
                          </a:xfrm>
                          <a:prstGeom prst="rect">
                            <a:avLst/>
                          </a:prstGeom>
                          <a:solidFill>
                            <a:srgbClr val="F1F1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73" name="docshape574"/>
                        <wps:cNvSpPr>
                          <a:spLocks/>
                        </wps:cNvSpPr>
                        <wps:spPr bwMode="auto">
                          <a:xfrm>
                            <a:off x="1396" y="-865"/>
                            <a:ext cx="15359" cy="511"/>
                          </a:xfrm>
                          <a:custGeom>
                            <a:avLst/>
                            <a:gdLst>
                              <a:gd name="T0" fmla="+- 0 1427 1396"/>
                              <a:gd name="T1" fmla="*/ T0 w 15359"/>
                              <a:gd name="T2" fmla="+- 0 -864 -864"/>
                              <a:gd name="T3" fmla="*/ -864 h 511"/>
                              <a:gd name="T4" fmla="+- 0 1396 1396"/>
                              <a:gd name="T5" fmla="*/ T4 w 15359"/>
                              <a:gd name="T6" fmla="+- 0 -834 -864"/>
                              <a:gd name="T7" fmla="*/ -834 h 511"/>
                              <a:gd name="T8" fmla="+- 0 2823 1396"/>
                              <a:gd name="T9" fmla="*/ T8 w 15359"/>
                              <a:gd name="T10" fmla="+- 0 -834 -864"/>
                              <a:gd name="T11" fmla="*/ -834 h 511"/>
                              <a:gd name="T12" fmla="+- 0 7357 1396"/>
                              <a:gd name="T13" fmla="*/ T12 w 15359"/>
                              <a:gd name="T14" fmla="+- 0 -864 -864"/>
                              <a:gd name="T15" fmla="*/ -864 h 511"/>
                              <a:gd name="T16" fmla="+- 0 6531 1396"/>
                              <a:gd name="T17" fmla="*/ T16 w 15359"/>
                              <a:gd name="T18" fmla="+- 0 -864 -864"/>
                              <a:gd name="T19" fmla="*/ -864 h 511"/>
                              <a:gd name="T20" fmla="+- 0 5675 1396"/>
                              <a:gd name="T21" fmla="*/ T20 w 15359"/>
                              <a:gd name="T22" fmla="+- 0 -864 -864"/>
                              <a:gd name="T23" fmla="*/ -864 h 511"/>
                              <a:gd name="T24" fmla="+- 0 4549 1396"/>
                              <a:gd name="T25" fmla="*/ T24 w 15359"/>
                              <a:gd name="T26" fmla="+- 0 -864 -864"/>
                              <a:gd name="T27" fmla="*/ -864 h 511"/>
                              <a:gd name="T28" fmla="+- 0 3769 1396"/>
                              <a:gd name="T29" fmla="*/ T28 w 15359"/>
                              <a:gd name="T30" fmla="+- 0 -864 -864"/>
                              <a:gd name="T31" fmla="*/ -864 h 511"/>
                              <a:gd name="T32" fmla="+- 0 2853 1396"/>
                              <a:gd name="T33" fmla="*/ T32 w 15359"/>
                              <a:gd name="T34" fmla="+- 0 -864 -864"/>
                              <a:gd name="T35" fmla="*/ -864 h 511"/>
                              <a:gd name="T36" fmla="+- 0 2823 1396"/>
                              <a:gd name="T37" fmla="*/ T36 w 15359"/>
                              <a:gd name="T38" fmla="+- 0 -834 -864"/>
                              <a:gd name="T39" fmla="*/ -834 h 511"/>
                              <a:gd name="T40" fmla="+- 0 3739 1396"/>
                              <a:gd name="T41" fmla="*/ T40 w 15359"/>
                              <a:gd name="T42" fmla="+- 0 -834 -864"/>
                              <a:gd name="T43" fmla="*/ -834 h 511"/>
                              <a:gd name="T44" fmla="+- 0 4549 1396"/>
                              <a:gd name="T45" fmla="*/ T44 w 15359"/>
                              <a:gd name="T46" fmla="+- 0 -834 -864"/>
                              <a:gd name="T47" fmla="*/ -834 h 511"/>
                              <a:gd name="T48" fmla="+- 0 4579 1396"/>
                              <a:gd name="T49" fmla="*/ T48 w 15359"/>
                              <a:gd name="T50" fmla="+- 0 -834 -864"/>
                              <a:gd name="T51" fmla="*/ -834 h 511"/>
                              <a:gd name="T52" fmla="+- 0 5705 1396"/>
                              <a:gd name="T53" fmla="*/ T52 w 15359"/>
                              <a:gd name="T54" fmla="+- 0 -834 -864"/>
                              <a:gd name="T55" fmla="*/ -834 h 511"/>
                              <a:gd name="T56" fmla="+- 0 6561 1396"/>
                              <a:gd name="T57" fmla="*/ T56 w 15359"/>
                              <a:gd name="T58" fmla="+- 0 -834 -864"/>
                              <a:gd name="T59" fmla="*/ -834 h 511"/>
                              <a:gd name="T60" fmla="+- 0 7357 1396"/>
                              <a:gd name="T61" fmla="*/ T60 w 15359"/>
                              <a:gd name="T62" fmla="+- 0 -864 -864"/>
                              <a:gd name="T63" fmla="*/ -864 h 511"/>
                              <a:gd name="T64" fmla="+- 0 8212 1396"/>
                              <a:gd name="T65" fmla="*/ T64 w 15359"/>
                              <a:gd name="T66" fmla="+- 0 -864 -864"/>
                              <a:gd name="T67" fmla="*/ -864 h 511"/>
                              <a:gd name="T68" fmla="+- 0 7387 1396"/>
                              <a:gd name="T69" fmla="*/ T68 w 15359"/>
                              <a:gd name="T70" fmla="+- 0 -864 -864"/>
                              <a:gd name="T71" fmla="*/ -864 h 511"/>
                              <a:gd name="T72" fmla="+- 0 7357 1396"/>
                              <a:gd name="T73" fmla="*/ T72 w 15359"/>
                              <a:gd name="T74" fmla="+- 0 -834 -864"/>
                              <a:gd name="T75" fmla="*/ -834 h 511"/>
                              <a:gd name="T76" fmla="+- 0 8212 1396"/>
                              <a:gd name="T77" fmla="*/ T76 w 15359"/>
                              <a:gd name="T78" fmla="+- 0 -834 -864"/>
                              <a:gd name="T79" fmla="*/ -834 h 511"/>
                              <a:gd name="T80" fmla="+- 0 8243 1396"/>
                              <a:gd name="T81" fmla="*/ T80 w 15359"/>
                              <a:gd name="T82" fmla="+- 0 -834 -864"/>
                              <a:gd name="T83" fmla="*/ -834 h 511"/>
                              <a:gd name="T84" fmla="+- 0 13467 1396"/>
                              <a:gd name="T85" fmla="*/ T84 w 15359"/>
                              <a:gd name="T86" fmla="+- 0 -864 -864"/>
                              <a:gd name="T87" fmla="*/ -864 h 511"/>
                              <a:gd name="T88" fmla="+- 0 12326 1396"/>
                              <a:gd name="T89" fmla="*/ T88 w 15359"/>
                              <a:gd name="T90" fmla="+- 0 -864 -864"/>
                              <a:gd name="T91" fmla="*/ -864 h 511"/>
                              <a:gd name="T92" fmla="+- 0 11200 1396"/>
                              <a:gd name="T93" fmla="*/ T92 w 15359"/>
                              <a:gd name="T94" fmla="+- 0 -864 -864"/>
                              <a:gd name="T95" fmla="*/ -864 h 511"/>
                              <a:gd name="T96" fmla="+- 0 10059 1396"/>
                              <a:gd name="T97" fmla="*/ T96 w 15359"/>
                              <a:gd name="T98" fmla="+- 0 -864 -864"/>
                              <a:gd name="T99" fmla="*/ -864 h 511"/>
                              <a:gd name="T100" fmla="+- 0 9218 1396"/>
                              <a:gd name="T101" fmla="*/ T100 w 15359"/>
                              <a:gd name="T102" fmla="+- 0 -864 -864"/>
                              <a:gd name="T103" fmla="*/ -864 h 511"/>
                              <a:gd name="T104" fmla="+- 0 8243 1396"/>
                              <a:gd name="T105" fmla="*/ T104 w 15359"/>
                              <a:gd name="T106" fmla="+- 0 -864 -864"/>
                              <a:gd name="T107" fmla="*/ -864 h 511"/>
                              <a:gd name="T108" fmla="+- 0 9218 1396"/>
                              <a:gd name="T109" fmla="*/ T108 w 15359"/>
                              <a:gd name="T110" fmla="+- 0 -834 -864"/>
                              <a:gd name="T111" fmla="*/ -834 h 511"/>
                              <a:gd name="T112" fmla="+- 0 9248 1396"/>
                              <a:gd name="T113" fmla="*/ T112 w 15359"/>
                              <a:gd name="T114" fmla="+- 0 -834 -864"/>
                              <a:gd name="T115" fmla="*/ -834 h 511"/>
                              <a:gd name="T116" fmla="+- 0 10089 1396"/>
                              <a:gd name="T117" fmla="*/ T116 w 15359"/>
                              <a:gd name="T118" fmla="+- 0 -834 -864"/>
                              <a:gd name="T119" fmla="*/ -834 h 511"/>
                              <a:gd name="T120" fmla="+- 0 11230 1396"/>
                              <a:gd name="T121" fmla="*/ T120 w 15359"/>
                              <a:gd name="T122" fmla="+- 0 -834 -864"/>
                              <a:gd name="T123" fmla="*/ -834 h 511"/>
                              <a:gd name="T124" fmla="+- 0 12356 1396"/>
                              <a:gd name="T125" fmla="*/ T124 w 15359"/>
                              <a:gd name="T126" fmla="+- 0 -834 -864"/>
                              <a:gd name="T127" fmla="*/ -834 h 511"/>
                              <a:gd name="T128" fmla="+- 0 13467 1396"/>
                              <a:gd name="T129" fmla="*/ T128 w 15359"/>
                              <a:gd name="T130" fmla="+- 0 -864 -864"/>
                              <a:gd name="T131" fmla="*/ -864 h 511"/>
                              <a:gd name="T132" fmla="+- 0 13497 1396"/>
                              <a:gd name="T133" fmla="*/ T132 w 15359"/>
                              <a:gd name="T134" fmla="+- 0 -864 -864"/>
                              <a:gd name="T135" fmla="*/ -864 h 511"/>
                              <a:gd name="T136" fmla="+- 0 13467 1396"/>
                              <a:gd name="T137" fmla="*/ T136 w 15359"/>
                              <a:gd name="T138" fmla="+- 0 -834 -864"/>
                              <a:gd name="T139" fmla="*/ -834 h 511"/>
                              <a:gd name="T140" fmla="+- 0 14323 1396"/>
                              <a:gd name="T141" fmla="*/ T140 w 15359"/>
                              <a:gd name="T142" fmla="+- 0 -834 -864"/>
                              <a:gd name="T143" fmla="*/ -834 h 511"/>
                              <a:gd name="T144" fmla="+- 0 16725 1396"/>
                              <a:gd name="T145" fmla="*/ T144 w 15359"/>
                              <a:gd name="T146" fmla="+- 0 -384 -864"/>
                              <a:gd name="T147" fmla="*/ -384 h 511"/>
                              <a:gd name="T148" fmla="+- 0 1427 1396"/>
                              <a:gd name="T149" fmla="*/ T148 w 15359"/>
                              <a:gd name="T150" fmla="+- 0 -834 -864"/>
                              <a:gd name="T151" fmla="*/ -834 h 511"/>
                              <a:gd name="T152" fmla="+- 0 1396 1396"/>
                              <a:gd name="T153" fmla="*/ T152 w 15359"/>
                              <a:gd name="T154" fmla="+- 0 -384 -864"/>
                              <a:gd name="T155" fmla="*/ -384 h 511"/>
                              <a:gd name="T156" fmla="+- 0 1427 1396"/>
                              <a:gd name="T157" fmla="*/ T156 w 15359"/>
                              <a:gd name="T158" fmla="+- 0 -354 -864"/>
                              <a:gd name="T159" fmla="*/ -354 h 511"/>
                              <a:gd name="T160" fmla="+- 0 16725 1396"/>
                              <a:gd name="T161" fmla="*/ T160 w 15359"/>
                              <a:gd name="T162" fmla="+- 0 -384 -864"/>
                              <a:gd name="T163" fmla="*/ -384 h 511"/>
                              <a:gd name="T164" fmla="+- 0 16725 1396"/>
                              <a:gd name="T165" fmla="*/ T164 w 15359"/>
                              <a:gd name="T166" fmla="+- 0 -834 -864"/>
                              <a:gd name="T167" fmla="*/ -834 h 511"/>
                              <a:gd name="T168" fmla="+- 0 16725 1396"/>
                              <a:gd name="T169" fmla="*/ T168 w 15359"/>
                              <a:gd name="T170" fmla="+- 0 -354 -864"/>
                              <a:gd name="T171" fmla="*/ -354 h 511"/>
                              <a:gd name="T172" fmla="+- 0 16755 1396"/>
                              <a:gd name="T173" fmla="*/ T172 w 15359"/>
                              <a:gd name="T174" fmla="+- 0 -384 -864"/>
                              <a:gd name="T175" fmla="*/ -384 h 511"/>
                              <a:gd name="T176" fmla="+- 0 16755 1396"/>
                              <a:gd name="T177" fmla="*/ T176 w 15359"/>
                              <a:gd name="T178" fmla="+- 0 -864 -864"/>
                              <a:gd name="T179" fmla="*/ -864 h 511"/>
                              <a:gd name="T180" fmla="+- 0 15629 1396"/>
                              <a:gd name="T181" fmla="*/ T180 w 15359"/>
                              <a:gd name="T182" fmla="+- 0 -864 -864"/>
                              <a:gd name="T183" fmla="*/ -864 h 511"/>
                              <a:gd name="T184" fmla="+- 0 15599 1396"/>
                              <a:gd name="T185" fmla="*/ T184 w 15359"/>
                              <a:gd name="T186" fmla="+- 0 -864 -864"/>
                              <a:gd name="T187" fmla="*/ -864 h 511"/>
                              <a:gd name="T188" fmla="+- 0 14323 1396"/>
                              <a:gd name="T189" fmla="*/ T188 w 15359"/>
                              <a:gd name="T190" fmla="+- 0 -864 -864"/>
                              <a:gd name="T191" fmla="*/ -864 h 511"/>
                              <a:gd name="T192" fmla="+- 0 14353 1396"/>
                              <a:gd name="T193" fmla="*/ T192 w 15359"/>
                              <a:gd name="T194" fmla="+- 0 -834 -864"/>
                              <a:gd name="T195" fmla="*/ -834 h 511"/>
                              <a:gd name="T196" fmla="+- 0 15599 1396"/>
                              <a:gd name="T197" fmla="*/ T196 w 15359"/>
                              <a:gd name="T198" fmla="+- 0 -834 -864"/>
                              <a:gd name="T199" fmla="*/ -834 h 511"/>
                              <a:gd name="T200" fmla="+- 0 16725 1396"/>
                              <a:gd name="T201" fmla="*/ T200 w 15359"/>
                              <a:gd name="T202" fmla="+- 0 -834 -864"/>
                              <a:gd name="T203" fmla="*/ -834 h 511"/>
                              <a:gd name="T204" fmla="+- 0 16755 1396"/>
                              <a:gd name="T205" fmla="*/ T204 w 15359"/>
                              <a:gd name="T206" fmla="+- 0 -864 -864"/>
                              <a:gd name="T207" fmla="*/ -864 h 5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5359" h="511">
                                <a:moveTo>
                                  <a:pt x="1427" y="0"/>
                                </a:moveTo>
                                <a:lnTo>
                                  <a:pt x="31" y="0"/>
                                </a:lnTo>
                                <a:lnTo>
                                  <a:pt x="0" y="0"/>
                                </a:lnTo>
                                <a:lnTo>
                                  <a:pt x="0" y="30"/>
                                </a:lnTo>
                                <a:lnTo>
                                  <a:pt x="31" y="30"/>
                                </a:lnTo>
                                <a:lnTo>
                                  <a:pt x="1427" y="30"/>
                                </a:lnTo>
                                <a:lnTo>
                                  <a:pt x="1427" y="0"/>
                                </a:lnTo>
                                <a:close/>
                                <a:moveTo>
                                  <a:pt x="5961" y="0"/>
                                </a:moveTo>
                                <a:lnTo>
                                  <a:pt x="5165" y="0"/>
                                </a:lnTo>
                                <a:lnTo>
                                  <a:pt x="5135" y="0"/>
                                </a:lnTo>
                                <a:lnTo>
                                  <a:pt x="4309" y="0"/>
                                </a:lnTo>
                                <a:lnTo>
                                  <a:pt x="4279" y="0"/>
                                </a:lnTo>
                                <a:lnTo>
                                  <a:pt x="3183" y="0"/>
                                </a:lnTo>
                                <a:lnTo>
                                  <a:pt x="3153" y="0"/>
                                </a:lnTo>
                                <a:lnTo>
                                  <a:pt x="2373" y="0"/>
                                </a:lnTo>
                                <a:lnTo>
                                  <a:pt x="2343" y="0"/>
                                </a:lnTo>
                                <a:lnTo>
                                  <a:pt x="1457" y="0"/>
                                </a:lnTo>
                                <a:lnTo>
                                  <a:pt x="1427" y="0"/>
                                </a:lnTo>
                                <a:lnTo>
                                  <a:pt x="1427" y="30"/>
                                </a:lnTo>
                                <a:lnTo>
                                  <a:pt x="1457" y="30"/>
                                </a:lnTo>
                                <a:lnTo>
                                  <a:pt x="2343" y="30"/>
                                </a:lnTo>
                                <a:lnTo>
                                  <a:pt x="2373" y="30"/>
                                </a:lnTo>
                                <a:lnTo>
                                  <a:pt x="3153" y="30"/>
                                </a:lnTo>
                                <a:lnTo>
                                  <a:pt x="3183" y="30"/>
                                </a:lnTo>
                                <a:lnTo>
                                  <a:pt x="4279" y="30"/>
                                </a:lnTo>
                                <a:lnTo>
                                  <a:pt x="4309" y="30"/>
                                </a:lnTo>
                                <a:lnTo>
                                  <a:pt x="5135" y="30"/>
                                </a:lnTo>
                                <a:lnTo>
                                  <a:pt x="5165" y="30"/>
                                </a:lnTo>
                                <a:lnTo>
                                  <a:pt x="5961" y="30"/>
                                </a:lnTo>
                                <a:lnTo>
                                  <a:pt x="5961" y="0"/>
                                </a:lnTo>
                                <a:close/>
                                <a:moveTo>
                                  <a:pt x="6847" y="0"/>
                                </a:moveTo>
                                <a:lnTo>
                                  <a:pt x="6816" y="0"/>
                                </a:lnTo>
                                <a:lnTo>
                                  <a:pt x="5991" y="0"/>
                                </a:lnTo>
                                <a:lnTo>
                                  <a:pt x="5961" y="0"/>
                                </a:lnTo>
                                <a:lnTo>
                                  <a:pt x="5961" y="30"/>
                                </a:lnTo>
                                <a:lnTo>
                                  <a:pt x="5991" y="30"/>
                                </a:lnTo>
                                <a:lnTo>
                                  <a:pt x="6816" y="30"/>
                                </a:lnTo>
                                <a:lnTo>
                                  <a:pt x="6847" y="30"/>
                                </a:lnTo>
                                <a:lnTo>
                                  <a:pt x="6847" y="0"/>
                                </a:lnTo>
                                <a:close/>
                                <a:moveTo>
                                  <a:pt x="12071" y="0"/>
                                </a:moveTo>
                                <a:lnTo>
                                  <a:pt x="10960" y="0"/>
                                </a:lnTo>
                                <a:lnTo>
                                  <a:pt x="10930" y="0"/>
                                </a:lnTo>
                                <a:lnTo>
                                  <a:pt x="9834" y="0"/>
                                </a:lnTo>
                                <a:lnTo>
                                  <a:pt x="9804" y="0"/>
                                </a:lnTo>
                                <a:lnTo>
                                  <a:pt x="8693" y="0"/>
                                </a:lnTo>
                                <a:lnTo>
                                  <a:pt x="8663" y="0"/>
                                </a:lnTo>
                                <a:lnTo>
                                  <a:pt x="7852" y="0"/>
                                </a:lnTo>
                                <a:lnTo>
                                  <a:pt x="7822" y="0"/>
                                </a:lnTo>
                                <a:lnTo>
                                  <a:pt x="6847" y="0"/>
                                </a:lnTo>
                                <a:lnTo>
                                  <a:pt x="6847" y="30"/>
                                </a:lnTo>
                                <a:lnTo>
                                  <a:pt x="7822" y="30"/>
                                </a:lnTo>
                                <a:lnTo>
                                  <a:pt x="7852" y="30"/>
                                </a:lnTo>
                                <a:lnTo>
                                  <a:pt x="8663" y="30"/>
                                </a:lnTo>
                                <a:lnTo>
                                  <a:pt x="8693" y="30"/>
                                </a:lnTo>
                                <a:lnTo>
                                  <a:pt x="9804" y="30"/>
                                </a:lnTo>
                                <a:lnTo>
                                  <a:pt x="9834" y="30"/>
                                </a:lnTo>
                                <a:lnTo>
                                  <a:pt x="10930" y="30"/>
                                </a:lnTo>
                                <a:lnTo>
                                  <a:pt x="10960" y="30"/>
                                </a:lnTo>
                                <a:lnTo>
                                  <a:pt x="12071" y="30"/>
                                </a:lnTo>
                                <a:lnTo>
                                  <a:pt x="12071" y="0"/>
                                </a:lnTo>
                                <a:close/>
                                <a:moveTo>
                                  <a:pt x="12927" y="0"/>
                                </a:moveTo>
                                <a:lnTo>
                                  <a:pt x="12101" y="0"/>
                                </a:lnTo>
                                <a:lnTo>
                                  <a:pt x="12071" y="0"/>
                                </a:lnTo>
                                <a:lnTo>
                                  <a:pt x="12071" y="30"/>
                                </a:lnTo>
                                <a:lnTo>
                                  <a:pt x="12101" y="30"/>
                                </a:lnTo>
                                <a:lnTo>
                                  <a:pt x="12927" y="30"/>
                                </a:lnTo>
                                <a:lnTo>
                                  <a:pt x="12927" y="0"/>
                                </a:lnTo>
                                <a:close/>
                                <a:moveTo>
                                  <a:pt x="15329" y="480"/>
                                </a:moveTo>
                                <a:lnTo>
                                  <a:pt x="31" y="480"/>
                                </a:lnTo>
                                <a:lnTo>
                                  <a:pt x="31" y="30"/>
                                </a:lnTo>
                                <a:lnTo>
                                  <a:pt x="0" y="30"/>
                                </a:lnTo>
                                <a:lnTo>
                                  <a:pt x="0" y="480"/>
                                </a:lnTo>
                                <a:lnTo>
                                  <a:pt x="0" y="510"/>
                                </a:lnTo>
                                <a:lnTo>
                                  <a:pt x="31" y="510"/>
                                </a:lnTo>
                                <a:lnTo>
                                  <a:pt x="15329" y="510"/>
                                </a:lnTo>
                                <a:lnTo>
                                  <a:pt x="15329" y="480"/>
                                </a:lnTo>
                                <a:close/>
                                <a:moveTo>
                                  <a:pt x="15359" y="30"/>
                                </a:moveTo>
                                <a:lnTo>
                                  <a:pt x="15329" y="30"/>
                                </a:lnTo>
                                <a:lnTo>
                                  <a:pt x="15329" y="480"/>
                                </a:lnTo>
                                <a:lnTo>
                                  <a:pt x="15329" y="510"/>
                                </a:lnTo>
                                <a:lnTo>
                                  <a:pt x="15359" y="510"/>
                                </a:lnTo>
                                <a:lnTo>
                                  <a:pt x="15359" y="480"/>
                                </a:lnTo>
                                <a:lnTo>
                                  <a:pt x="15359" y="30"/>
                                </a:lnTo>
                                <a:close/>
                                <a:moveTo>
                                  <a:pt x="15359" y="0"/>
                                </a:moveTo>
                                <a:lnTo>
                                  <a:pt x="15329" y="0"/>
                                </a:lnTo>
                                <a:lnTo>
                                  <a:pt x="14233" y="0"/>
                                </a:lnTo>
                                <a:lnTo>
                                  <a:pt x="14203" y="0"/>
                                </a:lnTo>
                                <a:lnTo>
                                  <a:pt x="12957" y="0"/>
                                </a:lnTo>
                                <a:lnTo>
                                  <a:pt x="12927" y="0"/>
                                </a:lnTo>
                                <a:lnTo>
                                  <a:pt x="12927" y="30"/>
                                </a:lnTo>
                                <a:lnTo>
                                  <a:pt x="12957" y="30"/>
                                </a:lnTo>
                                <a:lnTo>
                                  <a:pt x="14203" y="30"/>
                                </a:lnTo>
                                <a:lnTo>
                                  <a:pt x="14233" y="30"/>
                                </a:lnTo>
                                <a:lnTo>
                                  <a:pt x="15329" y="30"/>
                                </a:lnTo>
                                <a:lnTo>
                                  <a:pt x="15359" y="30"/>
                                </a:lnTo>
                                <a:lnTo>
                                  <a:pt x="15359"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74" name="docshape575"/>
                        <wps:cNvSpPr txBox="1">
                          <a:spLocks noChangeArrowheads="1"/>
                        </wps:cNvSpPr>
                        <wps:spPr bwMode="auto">
                          <a:xfrm>
                            <a:off x="1681" y="-1532"/>
                            <a:ext cx="855"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397800">
                              <w:pPr>
                                <w:spacing w:line="201" w:lineRule="exact"/>
                                <w:rPr>
                                  <w:sz w:val="18"/>
                                </w:rPr>
                              </w:pPr>
                              <w:r>
                                <w:t>Gesamt</w:t>
                              </w:r>
                            </w:p>
                          </w:txbxContent>
                        </wps:txbx>
                        <wps:bodyPr rot="0" vert="horz" wrap="square" lIns="0" tIns="0" rIns="0" bIns="0" anchor="t" anchorCtr="0" upright="1">
                          <a:noAutofit/>
                        </wps:bodyPr>
                      </wps:wsp>
                      <wps:wsp>
                        <wps:cNvPr id="1275" name="docshape576"/>
                        <wps:cNvSpPr txBox="1">
                          <a:spLocks noChangeArrowheads="1"/>
                        </wps:cNvSpPr>
                        <wps:spPr bwMode="auto">
                          <a:xfrm>
                            <a:off x="3125" y="-1614"/>
                            <a:ext cx="1486" cy="3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397800">
                              <w:pPr>
                                <w:tabs>
                                  <w:tab w:val="left" w:pos="915"/>
                                </w:tabs>
                                <w:spacing w:line="197" w:lineRule="exact"/>
                                <w:rPr>
                                  <w:sz w:val="18"/>
                                </w:rPr>
                              </w:pPr>
                              <w:r>
                                <w:t>…</w:t>
                              </w:r>
                              <w:r>
                                <w:rPr>
                                  <w:color w:val="585858"/>
                                  <w:sz w:val="16"/>
                                </w:rPr>
                                <w:tab/>
                              </w:r>
                            </w:p>
                            <w:p w:rsidR="00EE49CC" w:rsidRDefault="00EE49CC" w:rsidP="00397800">
                              <w:pPr>
                                <w:spacing w:line="180" w:lineRule="exact"/>
                                <w:ind w:left="75"/>
                                <w:rPr>
                                  <w:sz w:val="16"/>
                                </w:rPr>
                              </w:pPr>
                              <w:r>
                                <w:rPr>
                                  <w:color w:val="585858"/>
                                  <w:w w:val="105"/>
                                  <w:sz w:val="16"/>
                                </w:rPr>
                                <w:t>months</w:t>
                              </w:r>
                            </w:p>
                          </w:txbxContent>
                        </wps:txbx>
                        <wps:bodyPr rot="0" vert="horz" wrap="square" lIns="0" tIns="0" rIns="0" bIns="0" anchor="t" anchorCtr="0" upright="1">
                          <a:noAutofit/>
                        </wps:bodyPr>
                      </wps:wsp>
                      <wps:wsp>
                        <wps:cNvPr id="1286" name="docshape587"/>
                        <wps:cNvSpPr txBox="1">
                          <a:spLocks noChangeArrowheads="1"/>
                        </wps:cNvSpPr>
                        <wps:spPr bwMode="auto">
                          <a:xfrm>
                            <a:off x="1531" y="-712"/>
                            <a:ext cx="13080"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397800" w:rsidRDefault="00EE49CC" w:rsidP="00397800">
                              <w:pPr>
                                <w:spacing w:line="201" w:lineRule="exact"/>
                                <w:rPr>
                                  <w:sz w:val="18"/>
                                  <w:lang w:val="de-AT"/>
                                </w:rPr>
                              </w:pPr>
                              <w:r w:rsidRPr="00397800">
                                <w:rPr>
                                  <w:lang w:val="de-AT"/>
                                </w:rPr>
                                <w:t>Für Pauschalzuschüsse, siehe detaillierte Budgettabelle/-rec</w:t>
                              </w:r>
                              <w:r>
                                <w:rPr>
                                  <w:lang w:val="de-AT"/>
                                </w:rPr>
                                <w:t xml:space="preserve">hner (Anhang 1 zu Teil B; siehe </w:t>
                              </w:r>
                              <w:hyperlink r:id="rId72" w:history="1">
                                <w:r w:rsidRPr="00397800">
                                  <w:rPr>
                                    <w:rStyle w:val="Hyperlink"/>
                                  </w:rPr>
                                  <w:t>Funding &amp; tenders (europa.eu)</w:t>
                                </w:r>
                              </w:hyperlink>
                              <w: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268" o:spid="_x0000_s1360" style="position:absolute;margin-left:-39.8pt;margin-top:212.65pt;width:767.95pt;height:110.4pt;z-index:251858944;mso-position-horizontal-relative:margin;mso-position-vertical-relative:text" coordorigin="1396,-2562" coordsize="15359,22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">
                <v:shape id="docshape570" o:spid="_x0000_s1361" style="position:absolute;left:1396;top:-2562;width:15359;height:676;visibility:visible;mso-wrap-style:square;v-text-anchor:top" coordsize="15359,6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" path="m1427,l31,,,,,30,,676r31,l31,30r1396,l1427,xm5961,l5165,r-30,l4309,r-30,l3183,r-30,l2373,r-30,l1457,r-30,l1427,30r,646l1457,676r,-646l2343,30r,646l2373,676r,-646l3153,30r,646l3183,676r,-646l4279,30r,646l4309,676r,-646l5135,30r,646l5165,676r,-646l5961,30r,-30xm6847,r-31,l5991,r-30,l5961,30r,646l5991,676r,-646l6816,30r,646l6847,676r,-646l6847,xm12071,l10960,r-30,l9834,r-30,l8693,r-30,l7852,r-30,l6847,r,30l7822,30r,646l7852,676r,-646l8663,30r,646l8693,676r,-646l9804,30r,646l9834,676r,-646l10930,30r,646l10960,676r,-646l12071,30r,-30xm12927,r-826,l12071,r,30l12071,676r30,l12101,30r826,l12927,xm15359,r-30,l14233,r-30,l12957,r-30,l12927,30r,646l12957,676r,-646l14203,30r,646l14233,676r,-646l15329,30r,646l15359,676r,-646l15359,xe" fillcolor="#a6a6a6" stroked="f">
                  <v:path arrowok="t" o:connecttype="custom" o:connectlocs="31,-2561;0,-2531;31,-1885;1427,-2531;5961,-2561;5135,-2561;4279,-2561;3153,-2561;2373,-2561;1457,-2561;1427,-2531;1457,-1885;2343,-2531;2373,-1885;3153,-2531;3183,-1885;4279,-2531;4309,-1885;5135,-2531;5165,-1885;5961,-2531;6847,-2561;6816,-2561;5961,-2561;5961,-1885;5991,-2531;6816,-1885;6847,-2531;12071,-2561;10930,-2561;9804,-2561;8663,-2561;7822,-2561;6847,-2561;7822,-2531;7852,-1885;8663,-2531;8693,-1885;9804,-2531;9834,-1885;10930,-2531;10960,-1885;12071,-2531;12927,-2561;12071,-2561;12071,-1885;12101,-2531;12927,-2561;15329,-2561;14203,-2561;12957,-2561;12927,-2531;12957,-1885;14203,-2531;14233,-1885;15329,-2531;15359,-1885;15359,-2561" o:connectangles="0,0,0,0,0,0,0,0,0,0,0,0,0,0,0,0,0,0,0,0,0,0,0,0,0,0,0,0,0,0,0,0,0,0,0,0,0,0,0,0,0,0,0,0,0,0,0,0,0,0,0,0,0,0,0,0,0,0"/>
                </v:shape>
                <v:rect id="docshape571" o:spid="_x0000_s1362" style="position:absolute;left:1441;top:-1856;width:1381;height:9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" fillcolor="#d9d9d9" stroked="f"/>
                <v:shape id="docshape572" o:spid="_x0000_s1363" style="position:absolute;left:1396;top:-1886;width:15359;height:1021;visibility:visible;mso-wrap-style:square;v-text-anchor:top" coordsize="15359,1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" path="m1427,l31,,,,,30r,991l31,1021,31,30r1396,l1427,xm5961,l5165,r-30,l4309,r-30,l3183,r-30,l2373,r-30,l1457,r-30,l1427,30r,991l1457,1021r,-991l2343,30r,991l2373,1021r,-991l3153,30r,991l3183,1021r,-991l4279,30r,991l4309,1021r,-991l5135,30r,991l5165,1021r,-991l5961,30r,-30xm6847,r-31,l5991,r-30,l5961,30r,991l5991,1021r,-991l6816,30r,991l6847,1021r,-991l6847,xm12071,l10960,r-30,l9834,r-30,l8693,r-30,l7852,r-30,l6847,r,30l7822,30r,991l7852,1021r,-991l8663,30r,991l8693,1021r,-991l9804,30r,991l9834,1021r,-991l10930,30r,991l10960,1021r,-991l12071,30r,-30xm12927,r-826,l12071,r,30l12071,1021r30,l12101,30r826,l12927,xm15359,r-30,l14233,r-30,l12957,r-30,l12927,30r,991l12957,1021r,-991l14203,30r,991l14233,1021r,-991l15329,30r,991l15359,1021r,-991l15359,xe" fillcolor="#a6a6a6" stroked="f">
                  <v:path arrowok="t" o:connecttype="custom" o:connectlocs="31,-1885;0,-1855;31,-864;1427,-1855;5961,-1885;5135,-1885;4279,-1885;3153,-1885;2373,-1885;1457,-1885;1427,-1855;1457,-864;2343,-1855;2373,-864;3153,-1855;3183,-864;4279,-1855;4309,-864;5135,-1855;5165,-864;5961,-1855;6847,-1885;6816,-1885;5961,-1885;5961,-864;5991,-1855;6816,-864;6847,-1855;12071,-1885;10930,-1885;9804,-1885;8663,-1885;7822,-1885;6847,-1885;7822,-1855;7852,-864;8663,-1855;8693,-864;9804,-1855;9834,-864;10930,-1855;10960,-864;12071,-1855;12927,-1885;12071,-1885;12071,-864;12101,-1855;12927,-1885;15329,-1885;14203,-1885;12957,-1885;12927,-1855;12957,-864;14203,-1855;14233,-864;15329,-1855;15359,-864;15359,-1885" o:connectangles="0,0,0,0,0,0,0,0,0,0,0,0,0,0,0,0,0,0,0,0,0,0,0,0,0,0,0,0,0,0,0,0,0,0,0,0,0,0,0,0,0,0,0,0,0,0,0,0,0,0,0,0,0,0,0,0,0,0"/>
                </v:shape>
                <v:rect id="docshape573" o:spid="_x0000_s1364" style="position:absolute;left:1441;top:-835;width:15284;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" fillcolor="#f1f1f1" stroked="f"/>
                <v:shape id="docshape574" o:spid="_x0000_s1365" style="position:absolute;left:1396;top:-865;width:15359;height:511;visibility:visible;mso-wrap-style:square;v-text-anchor:top" coordsize="15359,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" path="m1427,l31,,,,,30r31,l1427,30r,-30xm5961,l5165,r-30,l4309,r-30,l3183,r-30,l2373,r-30,l1457,r-30,l1427,30r30,l2343,30r30,l3153,30r30,l4279,30r30,l5135,30r30,l5961,30r,-30xm6847,r-31,l5991,r-30,l5961,30r30,l6816,30r31,l6847,xm12071,l10960,r-30,l9834,r-30,l8693,r-30,l7852,r-30,l6847,r,30l7822,30r30,l8663,30r30,l9804,30r30,l10930,30r30,l12071,30r,-30xm12927,r-826,l12071,r,30l12101,30r826,l12927,xm15329,480l31,480,31,30,,30,,480r,30l31,510r15298,l15329,480xm15359,30r-30,l15329,480r,30l15359,510r,-30l15359,30xm15359,r-30,l14233,r-30,l12957,r-30,l12927,30r30,l14203,30r30,l15329,30r30,l15359,xe" fillcolor="#a6a6a6" stroked="f">
                  <v:path arrowok="t" o:connecttype="custom" o:connectlocs="31,-864;0,-834;1427,-834;5961,-864;5135,-864;4279,-864;3153,-864;2373,-864;1457,-864;1427,-834;2343,-834;3153,-834;3183,-834;4309,-834;5165,-834;5961,-864;6816,-864;5991,-864;5961,-834;6816,-834;6847,-834;12071,-864;10930,-864;9804,-864;8663,-864;7822,-864;6847,-864;7822,-834;7852,-834;8693,-834;9834,-834;10960,-834;12071,-864;12101,-864;12071,-834;12927,-834;15329,-384;31,-834;0,-384;31,-354;15329,-384;15329,-834;15329,-354;15359,-384;15359,-864;14233,-864;14203,-864;12927,-864;12957,-834;14203,-834;15329,-834;15359,-864" o:connectangles="0,0,0,0,0,0,0,0,0,0,0,0,0,0,0,0,0,0,0,0,0,0,0,0,0,0,0,0,0,0,0,0,0,0,0,0,0,0,0,0,0,0,0,0,0,0,0,0,0,0,0,0"/>
                </v:shape>
                <v:shape id="docshape575" o:spid="_x0000_s1366" type="#_x0000_t202" style="position:absolute;left:1681;top:-1532;width:855;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" filled="f" stroked="f">
                  <v:textbox inset="0,0,0,0">
                    <w:txbxContent>
                      <w:p w:rsidR="00EE49CC" w:rsidRDefault="00EE49CC" w:rsidP="00397800">
                        <w:pPr>
                          <w:spacing w:line="201" w:lineRule="exact"/>
                          <w:rPr>
                            <w:sz w:val="18"/>
                          </w:rPr>
                        </w:pPr>
                        <w:r>
                          <w:t>Gesamt</w:t>
                        </w:r>
                      </w:p>
                    </w:txbxContent>
                  </v:textbox>
                </v:shape>
                <v:shape id="docshape576" o:spid="_x0000_s1367" type="#_x0000_t202" style="position:absolute;left:3125;top:-1614;width:1486;height:3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" filled="f" stroked="f">
                  <v:textbox inset="0,0,0,0">
                    <w:txbxContent>
                      <w:p w:rsidR="00EE49CC" w:rsidRDefault="00EE49CC" w:rsidP="00397800">
                        <w:pPr>
                          <w:tabs>
                            <w:tab w:val="left" w:pos="915"/>
                          </w:tabs>
                          <w:spacing w:line="197" w:lineRule="exact"/>
                          <w:rPr>
                            <w:sz w:val="18"/>
                          </w:rPr>
                        </w:pPr>
                        <w:r>
                          <w:t>…</w:t>
                        </w:r>
                        <w:r>
                          <w:rPr>
                            <w:color w:val="585858"/>
                            <w:sz w:val="16"/>
                          </w:rPr>
                          <w:tab/>
                        </w:r>
                      </w:p>
                      <w:p w:rsidR="00EE49CC" w:rsidRDefault="00EE49CC" w:rsidP="00397800">
                        <w:pPr>
                          <w:spacing w:line="180" w:lineRule="exact"/>
                          <w:ind w:left="75"/>
                          <w:rPr>
                            <w:sz w:val="16"/>
                          </w:rPr>
                        </w:pPr>
                        <w:r>
                          <w:rPr>
                            <w:color w:val="585858"/>
                            <w:w w:val="105"/>
                            <w:sz w:val="16"/>
                          </w:rPr>
                          <w:t>months</w:t>
                        </w:r>
                      </w:p>
                    </w:txbxContent>
                  </v:textbox>
                </v:shape>
                <v:shape id="docshape587" o:spid="_x0000_s1368" type="#_x0000_t202" style="position:absolute;left:1531;top:-712;width:13080;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" filled="f" stroked="f">
                  <v:textbox inset="0,0,0,0">
                    <w:txbxContent>
                      <w:p w:rsidR="00EE49CC" w:rsidRPr="00397800" w:rsidRDefault="00EE49CC" w:rsidP="00397800">
                        <w:pPr>
                          <w:spacing w:line="201" w:lineRule="exact"/>
                          <w:rPr>
                            <w:sz w:val="18"/>
                            <w:lang w:val="de-AT"/>
                          </w:rPr>
                        </w:pPr>
                        <w:r w:rsidRPr="00397800">
                          <w:rPr>
                            <w:lang w:val="de-AT"/>
                          </w:rPr>
                          <w:t>Für Pauschalzuschüsse, siehe detaillierte Budgettabelle/-rec</w:t>
                        </w:r>
                        <w:r>
                          <w:rPr>
                            <w:lang w:val="de-AT"/>
                          </w:rPr>
                          <w:t xml:space="preserve">hner (Anhang 1 zu Teil B; siehe </w:t>
                        </w:r>
                        <w:hyperlink r:id="rId73" w:history="1">
                          <w:r w:rsidRPr="00397800">
                            <w:rPr>
                              <w:rStyle w:val="Hyperlink"/>
                            </w:rPr>
                            <w:t>Funding &amp; tenders (europa.eu)</w:t>
                          </w:r>
                        </w:hyperlink>
                        <w:r>
                          <w:t>)</w:t>
                        </w:r>
                      </w:p>
                    </w:txbxContent>
                  </v:textbox>
                </v:shape>
                <w10:wrap anchorx="margin"/>
              </v:group>
            </w:pict>
          </mc:Fallback>
        </mc:AlternateContent>
      </w:r>
      <w:r w:rsidR="00B20866" w:rsidRPr="000A45DD">
        <w:rPr>
          <w:noProof/>
          <w:lang w:val="de-AT" w:eastAsia="de-AT"/>
        </w:rPr>
        <mc:AlternateContent>
          <mc:Choice Requires="wps">
            <w:drawing>
              <wp:anchor distT="0" distB="0" distL="114300" distR="114300" simplePos="0" relativeHeight="251835392" behindDoc="0" locked="0" layoutInCell="1" allowOverlap="1" wp14:anchorId="6915AFE2" wp14:editId="000950F0">
                <wp:simplePos x="0" y="0"/>
                <wp:positionH relativeFrom="column">
                  <wp:posOffset>7922260</wp:posOffset>
                </wp:positionH>
                <wp:positionV relativeFrom="paragraph">
                  <wp:posOffset>2162810</wp:posOffset>
                </wp:positionV>
                <wp:extent cx="552450" cy="343535"/>
                <wp:effectExtent l="0" t="0" r="0" b="18415"/>
                <wp:wrapNone/>
                <wp:docPr id="1255"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915AFE2" id="_x0000_s1369" type="#_x0000_t202" style="position:absolute;margin-left:623.8pt;margin-top:170.3pt;width:43.5pt;height:27.05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" filled="f" stroked="f">
                <v:textbox inset="0,0,0,0">
                  <w:txbxContent>
                    <w:p w:rsidR="00EE49CC" w:rsidRDefault="00EE49CC" w:rsidP="000A45DD">
                      <w:pPr>
                        <w:spacing w:line="201" w:lineRule="exact"/>
                        <w:rPr>
                          <w:sz w:val="18"/>
                        </w:rPr>
                      </w:pPr>
                      <w:r>
                        <w:t>x EUR</w:t>
                      </w:r>
                    </w:p>
                  </w:txbxContent>
                </v:textbox>
              </v:shape>
            </w:pict>
          </mc:Fallback>
        </mc:AlternateContent>
      </w:r>
      <w:r w:rsidR="00B20866" w:rsidRPr="000A45DD">
        <w:rPr>
          <w:noProof/>
          <w:lang w:val="de-AT" w:eastAsia="de-AT"/>
        </w:rPr>
        <mc:AlternateContent>
          <mc:Choice Requires="wps">
            <w:drawing>
              <wp:anchor distT="0" distB="0" distL="114300" distR="114300" simplePos="0" relativeHeight="251839488" behindDoc="0" locked="0" layoutInCell="1" allowOverlap="1" wp14:anchorId="616DB630" wp14:editId="48F33F3B">
                <wp:simplePos x="0" y="0"/>
                <wp:positionH relativeFrom="column">
                  <wp:posOffset>8615680</wp:posOffset>
                </wp:positionH>
                <wp:positionV relativeFrom="paragraph">
                  <wp:posOffset>2182495</wp:posOffset>
                </wp:positionV>
                <wp:extent cx="552450" cy="343535"/>
                <wp:effectExtent l="0" t="0" r="0" b="18415"/>
                <wp:wrapNone/>
                <wp:docPr id="1257"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16DB630" id="_x0000_s1370" type="#_x0000_t202" style="position:absolute;margin-left:678.4pt;margin-top:171.85pt;width:43.5pt;height:27.05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" filled="f" stroked="f">
                <v:textbox inset="0,0,0,0">
                  <w:txbxContent>
                    <w:p w:rsidR="00EE49CC" w:rsidRDefault="00EE49CC" w:rsidP="000A45DD">
                      <w:pPr>
                        <w:spacing w:line="201" w:lineRule="exact"/>
                        <w:rPr>
                          <w:sz w:val="18"/>
                        </w:rPr>
                      </w:pPr>
                      <w:r>
                        <w:t>x EUR</w:t>
                      </w:r>
                    </w:p>
                  </w:txbxContent>
                </v:textbox>
              </v:shape>
            </w:pict>
          </mc:Fallback>
        </mc:AlternateContent>
      </w:r>
      <w:r w:rsidR="00B20866" w:rsidRPr="000A45DD">
        <w:rPr>
          <w:noProof/>
          <w:lang w:val="de-AT" w:eastAsia="de-AT"/>
        </w:rPr>
        <mc:AlternateContent>
          <mc:Choice Requires="wps">
            <w:drawing>
              <wp:anchor distT="0" distB="0" distL="114300" distR="114300" simplePos="0" relativeHeight="251847680" behindDoc="0" locked="0" layoutInCell="1" allowOverlap="1" wp14:anchorId="6B0873A9" wp14:editId="3E4A00D2">
                <wp:simplePos x="0" y="0"/>
                <wp:positionH relativeFrom="column">
                  <wp:posOffset>5895975</wp:posOffset>
                </wp:positionH>
                <wp:positionV relativeFrom="paragraph">
                  <wp:posOffset>2285365</wp:posOffset>
                </wp:positionV>
                <wp:extent cx="552450" cy="343535"/>
                <wp:effectExtent l="0" t="0" r="0" b="18415"/>
                <wp:wrapNone/>
                <wp:docPr id="1261"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B0873A9" id="_x0000_s1371" type="#_x0000_t202" style="position:absolute;margin-left:464.25pt;margin-top:179.95pt;width:43.5pt;height:27.05pt;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" filled="f" stroked="f">
                <v:textbox inset="0,0,0,0">
                  <w:txbxContent>
                    <w:p w:rsidR="00EE49CC" w:rsidRDefault="00EE49CC" w:rsidP="000A45DD">
                      <w:pPr>
                        <w:spacing w:line="201" w:lineRule="exact"/>
                        <w:rPr>
                          <w:sz w:val="18"/>
                        </w:rPr>
                      </w:pPr>
                      <w:r>
                        <w:t>x EUR</w:t>
                      </w:r>
                    </w:p>
                  </w:txbxContent>
                </v:textbox>
              </v:shape>
            </w:pict>
          </mc:Fallback>
        </mc:AlternateContent>
      </w:r>
      <w:r w:rsidR="000A45DD" w:rsidRPr="000A45DD">
        <w:rPr>
          <w:noProof/>
          <w:lang w:val="de-AT" w:eastAsia="de-AT"/>
        </w:rPr>
        <mc:AlternateContent>
          <mc:Choice Requires="wps">
            <w:drawing>
              <wp:anchor distT="0" distB="0" distL="114300" distR="114300" simplePos="0" relativeHeight="251853824" behindDoc="0" locked="0" layoutInCell="1" allowOverlap="1" wp14:anchorId="732F5A57" wp14:editId="7AA9C1CC">
                <wp:simplePos x="0" y="0"/>
                <wp:positionH relativeFrom="column">
                  <wp:posOffset>1083783</wp:posOffset>
                </wp:positionH>
                <wp:positionV relativeFrom="paragraph">
                  <wp:posOffset>2192655</wp:posOffset>
                </wp:positionV>
                <wp:extent cx="518795" cy="334010"/>
                <wp:effectExtent l="0" t="0" r="14605" b="8890"/>
                <wp:wrapNone/>
                <wp:docPr id="1264"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334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anchor>
            </w:drawing>
          </mc:Choice>
          <mc:Fallback>
            <w:pict>
              <v:shape w14:anchorId="732F5A57" id="_x0000_s1372" type="#_x0000_t202" style="position:absolute;margin-left:85.35pt;margin-top:172.65pt;width:40.85pt;height:26.3pt;z-index:251853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" filled="f" stroked="f">
                <v:textbox inset="0,0,0,0">
                  <w:txbxContent>
                    <w:p w:rsidR="00EE49CC" w:rsidRDefault="00EE49CC" w:rsidP="000A45DD">
                      <w:pPr>
                        <w:spacing w:line="201" w:lineRule="exact"/>
                        <w:rPr>
                          <w:sz w:val="18"/>
                        </w:rPr>
                      </w:pPr>
                      <w:r>
                        <w:t>x EUR</w:t>
                      </w:r>
                    </w:p>
                  </w:txbxContent>
                </v:textbox>
              </v:shape>
            </w:pict>
          </mc:Fallback>
        </mc:AlternateContent>
      </w:r>
      <w:r w:rsidR="000A45DD" w:rsidRPr="000A45DD">
        <w:rPr>
          <w:noProof/>
          <w:lang w:val="de-AT" w:eastAsia="de-AT"/>
        </w:rPr>
        <mc:AlternateContent>
          <mc:Choice Requires="wps">
            <w:drawing>
              <wp:anchor distT="0" distB="0" distL="114300" distR="114300" simplePos="0" relativeHeight="251851776" behindDoc="0" locked="0" layoutInCell="1" allowOverlap="1" wp14:anchorId="0A32A7C7" wp14:editId="545B2FA5">
                <wp:simplePos x="0" y="0"/>
                <wp:positionH relativeFrom="column">
                  <wp:posOffset>1048385</wp:posOffset>
                </wp:positionH>
                <wp:positionV relativeFrom="paragraph">
                  <wp:posOffset>1571152</wp:posOffset>
                </wp:positionV>
                <wp:extent cx="518795" cy="334010"/>
                <wp:effectExtent l="0" t="0" r="14605" b="8890"/>
                <wp:wrapNone/>
                <wp:docPr id="1263"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334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anchor>
            </w:drawing>
          </mc:Choice>
          <mc:Fallback>
            <w:pict>
              <v:shape w14:anchorId="0A32A7C7" id="_x0000_s1373" type="#_x0000_t202" style="position:absolute;margin-left:82.55pt;margin-top:123.7pt;width:40.85pt;height:26.3pt;z-index:251851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" filled="f" stroked="f">
                <v:textbox inset="0,0,0,0">
                  <w:txbxContent>
                    <w:p w:rsidR="00EE49CC" w:rsidRDefault="00EE49CC" w:rsidP="000A45DD">
                      <w:pPr>
                        <w:spacing w:line="201" w:lineRule="exact"/>
                        <w:rPr>
                          <w:sz w:val="18"/>
                        </w:rPr>
                      </w:pPr>
                      <w:r>
                        <w:t>x EUR</w:t>
                      </w:r>
                    </w:p>
                  </w:txbxContent>
                </v:textbox>
              </v:shape>
            </w:pict>
          </mc:Fallback>
        </mc:AlternateContent>
      </w:r>
      <w:r w:rsidR="000A45DD" w:rsidRPr="000A45DD">
        <w:rPr>
          <w:noProof/>
          <w:lang w:val="de-AT" w:eastAsia="de-AT"/>
        </w:rPr>
        <mc:AlternateContent>
          <mc:Choice Requires="wps">
            <w:drawing>
              <wp:anchor distT="0" distB="0" distL="114300" distR="114300" simplePos="0" relativeHeight="251849728" behindDoc="0" locked="0" layoutInCell="1" allowOverlap="1" wp14:anchorId="1BC39717" wp14:editId="39881D74">
                <wp:simplePos x="0" y="0"/>
                <wp:positionH relativeFrom="column">
                  <wp:posOffset>2821940</wp:posOffset>
                </wp:positionH>
                <wp:positionV relativeFrom="paragraph">
                  <wp:posOffset>2091690</wp:posOffset>
                </wp:positionV>
                <wp:extent cx="448310" cy="478790"/>
                <wp:effectExtent l="0" t="0" r="0" b="0"/>
                <wp:wrapNone/>
                <wp:docPr id="1262" name="docshape5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310" cy="47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0A45DD" w:rsidRDefault="00EE49CC" w:rsidP="000A45DD">
                            <w:pPr>
                              <w:spacing w:line="197" w:lineRule="exact"/>
                              <w:ind w:left="18"/>
                              <w:rPr>
                                <w:sz w:val="18"/>
                              </w:rPr>
                            </w:pPr>
                            <w:r>
                              <w:t>x</w:t>
                            </w:r>
                            <w:r>
                              <w:rPr>
                                <w:color w:val="585858"/>
                                <w:w w:val="105"/>
                                <w:sz w:val="16"/>
                              </w:rPr>
                              <w:t xml:space="preserve"> </w:t>
                            </w:r>
                            <w:r>
                              <w:t>Reisende</w:t>
                            </w:r>
                          </w:p>
                        </w:txbxContent>
                      </wps:txbx>
                      <wps:bodyPr rot="0" vert="horz" wrap="square" lIns="0" tIns="0" rIns="0" bIns="0" anchor="t" anchorCtr="0" upright="1">
                        <a:noAutofit/>
                      </wps:bodyPr>
                    </wps:wsp>
                  </a:graphicData>
                </a:graphic>
              </wp:anchor>
            </w:drawing>
          </mc:Choice>
          <mc:Fallback>
            <w:pict>
              <v:shape w14:anchorId="1BC39717" id="docshape543" o:spid="_x0000_s1374" type="#_x0000_t202" style="position:absolute;margin-left:222.2pt;margin-top:164.7pt;width:35.3pt;height:37.7pt;z-index:251849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" filled="f" stroked="f">
                <v:textbox inset="0,0,0,0">
                  <w:txbxContent>
                    <w:p w:rsidR="00EE49CC" w:rsidRPr="000A45DD" w:rsidRDefault="00EE49CC" w:rsidP="000A45DD">
                      <w:pPr>
                        <w:spacing w:line="197" w:lineRule="exact"/>
                        <w:ind w:left="18"/>
                        <w:rPr>
                          <w:sz w:val="18"/>
                        </w:rPr>
                      </w:pPr>
                      <w:r>
                        <w:t>x</w:t>
                      </w:r>
                      <w:r>
                        <w:rPr>
                          <w:color w:val="585858"/>
                          <w:w w:val="105"/>
                          <w:sz w:val="16"/>
                        </w:rPr>
                        <w:t xml:space="preserve"> </w:t>
                      </w:r>
                      <w:r>
                        <w:t>Reisende</w:t>
                      </w:r>
                    </w:p>
                  </w:txbxContent>
                </v:textbox>
              </v:shape>
            </w:pict>
          </mc:Fallback>
        </mc:AlternateContent>
      </w:r>
      <w:r w:rsidR="000A45DD" w:rsidRPr="000A45DD">
        <w:rPr>
          <w:noProof/>
          <w:lang w:val="de-AT" w:eastAsia="de-AT"/>
        </w:rPr>
        <mc:AlternateContent>
          <mc:Choice Requires="wps">
            <w:drawing>
              <wp:anchor distT="0" distB="0" distL="114300" distR="114300" simplePos="0" relativeHeight="251845632" behindDoc="0" locked="0" layoutInCell="1" allowOverlap="1" wp14:anchorId="6B0873A9" wp14:editId="3E4A00D2">
                <wp:simplePos x="0" y="0"/>
                <wp:positionH relativeFrom="column">
                  <wp:posOffset>5186990</wp:posOffset>
                </wp:positionH>
                <wp:positionV relativeFrom="paragraph">
                  <wp:posOffset>2270952</wp:posOffset>
                </wp:positionV>
                <wp:extent cx="552450" cy="343535"/>
                <wp:effectExtent l="0" t="0" r="0" b="18415"/>
                <wp:wrapNone/>
                <wp:docPr id="1260"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B0873A9" id="_x0000_s1375" type="#_x0000_t202" style="position:absolute;margin-left:408.4pt;margin-top:178.8pt;width:43.5pt;height:27.05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" filled="f" stroked="f">
                <v:textbox inset="0,0,0,0">
                  <w:txbxContent>
                    <w:p w:rsidR="00EE49CC" w:rsidRDefault="00EE49CC" w:rsidP="000A45DD">
                      <w:pPr>
                        <w:spacing w:line="201" w:lineRule="exact"/>
                        <w:rPr>
                          <w:sz w:val="18"/>
                        </w:rPr>
                      </w:pPr>
                      <w:r>
                        <w:t>x EUR</w:t>
                      </w:r>
                    </w:p>
                  </w:txbxContent>
                </v:textbox>
              </v:shape>
            </w:pict>
          </mc:Fallback>
        </mc:AlternateContent>
      </w:r>
      <w:r w:rsidR="000A45DD" w:rsidRPr="000A45DD">
        <w:rPr>
          <w:noProof/>
          <w:lang w:val="de-AT" w:eastAsia="de-AT"/>
        </w:rPr>
        <mc:AlternateContent>
          <mc:Choice Requires="wps">
            <w:drawing>
              <wp:anchor distT="0" distB="0" distL="114300" distR="114300" simplePos="0" relativeHeight="251843584" behindDoc="0" locked="0" layoutInCell="1" allowOverlap="1" wp14:anchorId="12479B07" wp14:editId="60131A2E">
                <wp:simplePos x="0" y="0"/>
                <wp:positionH relativeFrom="column">
                  <wp:posOffset>4559300</wp:posOffset>
                </wp:positionH>
                <wp:positionV relativeFrom="paragraph">
                  <wp:posOffset>2272827</wp:posOffset>
                </wp:positionV>
                <wp:extent cx="552450" cy="343535"/>
                <wp:effectExtent l="0" t="0" r="0" b="18415"/>
                <wp:wrapNone/>
                <wp:docPr id="1259"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2479B07" id="_x0000_s1376" type="#_x0000_t202" style="position:absolute;margin-left:359pt;margin-top:178.95pt;width:43.5pt;height:27.05p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" filled="f" stroked="f">
                <v:textbox inset="0,0,0,0">
                  <w:txbxContent>
                    <w:p w:rsidR="00EE49CC" w:rsidRDefault="00EE49CC" w:rsidP="000A45DD">
                      <w:pPr>
                        <w:spacing w:line="201" w:lineRule="exact"/>
                        <w:rPr>
                          <w:sz w:val="18"/>
                        </w:rPr>
                      </w:pPr>
                      <w:r>
                        <w:t>x EUR</w:t>
                      </w:r>
                    </w:p>
                  </w:txbxContent>
                </v:textbox>
              </v:shape>
            </w:pict>
          </mc:Fallback>
        </mc:AlternateContent>
      </w:r>
      <w:r w:rsidR="000A45DD" w:rsidRPr="000A45DD">
        <w:rPr>
          <w:noProof/>
          <w:lang w:val="de-AT" w:eastAsia="de-AT"/>
        </w:rPr>
        <mc:AlternateContent>
          <mc:Choice Requires="wps">
            <w:drawing>
              <wp:anchor distT="0" distB="0" distL="114300" distR="114300" simplePos="0" relativeHeight="251841536" behindDoc="0" locked="0" layoutInCell="1" allowOverlap="1" wp14:anchorId="36A463EE" wp14:editId="5B9A62CC">
                <wp:simplePos x="0" y="0"/>
                <wp:positionH relativeFrom="column">
                  <wp:posOffset>3986058</wp:posOffset>
                </wp:positionH>
                <wp:positionV relativeFrom="paragraph">
                  <wp:posOffset>2280654</wp:posOffset>
                </wp:positionV>
                <wp:extent cx="552450" cy="343535"/>
                <wp:effectExtent l="0" t="0" r="0" b="18415"/>
                <wp:wrapNone/>
                <wp:docPr id="1258"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6A463EE" id="_x0000_s1377" type="#_x0000_t202" style="position:absolute;margin-left:313.85pt;margin-top:179.6pt;width:43.5pt;height:27.05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" filled="f" stroked="f">
                <v:textbox inset="0,0,0,0">
                  <w:txbxContent>
                    <w:p w:rsidR="00EE49CC" w:rsidRDefault="00EE49CC" w:rsidP="000A45DD">
                      <w:pPr>
                        <w:spacing w:line="201" w:lineRule="exact"/>
                        <w:rPr>
                          <w:sz w:val="18"/>
                        </w:rPr>
                      </w:pPr>
                      <w:r>
                        <w:t>x EUR</w:t>
                      </w:r>
                    </w:p>
                  </w:txbxContent>
                </v:textbox>
              </v:shape>
            </w:pict>
          </mc:Fallback>
        </mc:AlternateContent>
      </w:r>
      <w:r w:rsidR="000A45DD" w:rsidRPr="000A45DD">
        <w:rPr>
          <w:noProof/>
          <w:lang w:val="de-AT" w:eastAsia="de-AT"/>
        </w:rPr>
        <mc:AlternateContent>
          <mc:Choice Requires="wps">
            <w:drawing>
              <wp:anchor distT="0" distB="0" distL="114300" distR="114300" simplePos="0" relativeHeight="251827200" behindDoc="0" locked="0" layoutInCell="1" allowOverlap="1" wp14:anchorId="503D8AF5" wp14:editId="6408A6C7">
                <wp:simplePos x="0" y="0"/>
                <wp:positionH relativeFrom="column">
                  <wp:posOffset>3390147</wp:posOffset>
                </wp:positionH>
                <wp:positionV relativeFrom="paragraph">
                  <wp:posOffset>2273108</wp:posOffset>
                </wp:positionV>
                <wp:extent cx="552450" cy="343535"/>
                <wp:effectExtent l="0" t="0" r="0" b="18415"/>
                <wp:wrapNone/>
                <wp:docPr id="1251"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03D8AF5" id="_x0000_s1378" type="#_x0000_t202" style="position:absolute;margin-left:266.95pt;margin-top:179pt;width:43.5pt;height:27.05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" filled="f" stroked="f">
                <v:textbox inset="0,0,0,0">
                  <w:txbxContent>
                    <w:p w:rsidR="00EE49CC" w:rsidRDefault="00EE49CC" w:rsidP="000A45DD">
                      <w:pPr>
                        <w:spacing w:line="201" w:lineRule="exact"/>
                        <w:rPr>
                          <w:sz w:val="18"/>
                        </w:rPr>
                      </w:pPr>
                      <w:r>
                        <w:t>x EUR</w:t>
                      </w:r>
                    </w:p>
                  </w:txbxContent>
                </v:textbox>
              </v:shape>
            </w:pict>
          </mc:Fallback>
        </mc:AlternateContent>
      </w:r>
      <w:r w:rsidR="000A45DD" w:rsidRPr="000A45DD">
        <w:rPr>
          <w:noProof/>
          <w:lang w:val="de-AT" w:eastAsia="de-AT"/>
        </w:rPr>
        <mc:AlternateContent>
          <mc:Choice Requires="wps">
            <w:drawing>
              <wp:anchor distT="0" distB="0" distL="114300" distR="114300" simplePos="0" relativeHeight="251819008" behindDoc="0" locked="0" layoutInCell="1" allowOverlap="1" wp14:anchorId="57AC4AEA" wp14:editId="07C2C642">
                <wp:simplePos x="0" y="0"/>
                <wp:positionH relativeFrom="column">
                  <wp:posOffset>3942715</wp:posOffset>
                </wp:positionH>
                <wp:positionV relativeFrom="paragraph">
                  <wp:posOffset>1606388</wp:posOffset>
                </wp:positionV>
                <wp:extent cx="552450" cy="343535"/>
                <wp:effectExtent l="0" t="0" r="0" b="18415"/>
                <wp:wrapNone/>
                <wp:docPr id="1247"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7AC4AEA" id="_x0000_s1379" type="#_x0000_t202" style="position:absolute;margin-left:310.45pt;margin-top:126.5pt;width:43.5pt;height:27.05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" filled="f" stroked="f">
                <v:textbox inset="0,0,0,0">
                  <w:txbxContent>
                    <w:p w:rsidR="00EE49CC" w:rsidRDefault="00EE49CC" w:rsidP="000A45DD">
                      <w:pPr>
                        <w:spacing w:line="201" w:lineRule="exact"/>
                        <w:rPr>
                          <w:sz w:val="18"/>
                        </w:rPr>
                      </w:pPr>
                      <w:r>
                        <w:t>x EUR</w:t>
                      </w:r>
                    </w:p>
                  </w:txbxContent>
                </v:textbox>
              </v:shape>
            </w:pict>
          </mc:Fallback>
        </mc:AlternateContent>
      </w:r>
      <w:r w:rsidR="000A45DD" w:rsidRPr="000A45DD">
        <w:rPr>
          <w:noProof/>
          <w:lang w:val="de-AT" w:eastAsia="de-AT"/>
        </w:rPr>
        <mc:AlternateContent>
          <mc:Choice Requires="wps">
            <w:drawing>
              <wp:anchor distT="0" distB="0" distL="114300" distR="114300" simplePos="0" relativeHeight="251837440" behindDoc="0" locked="0" layoutInCell="1" allowOverlap="1" wp14:anchorId="17F359F0" wp14:editId="6DCE1667">
                <wp:simplePos x="0" y="0"/>
                <wp:positionH relativeFrom="column">
                  <wp:posOffset>8629134</wp:posOffset>
                </wp:positionH>
                <wp:positionV relativeFrom="paragraph">
                  <wp:posOffset>1625423</wp:posOffset>
                </wp:positionV>
                <wp:extent cx="552450" cy="343535"/>
                <wp:effectExtent l="0" t="0" r="0" b="18415"/>
                <wp:wrapNone/>
                <wp:docPr id="1256"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F359F0" id="_x0000_s1380" type="#_x0000_t202" style="position:absolute;margin-left:679.45pt;margin-top:128pt;width:43.5pt;height:27.05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" filled="f" stroked="f">
                <v:textbox inset="0,0,0,0">
                  <w:txbxContent>
                    <w:p w:rsidR="00EE49CC" w:rsidRDefault="00EE49CC" w:rsidP="000A45DD">
                      <w:pPr>
                        <w:spacing w:line="201" w:lineRule="exact"/>
                        <w:rPr>
                          <w:sz w:val="18"/>
                        </w:rPr>
                      </w:pPr>
                      <w:r>
                        <w:t>x EUR</w:t>
                      </w:r>
                    </w:p>
                  </w:txbxContent>
                </v:textbox>
              </v:shape>
            </w:pict>
          </mc:Fallback>
        </mc:AlternateContent>
      </w:r>
      <w:r w:rsidR="000A45DD" w:rsidRPr="000A45DD">
        <w:rPr>
          <w:noProof/>
          <w:lang w:val="de-AT" w:eastAsia="de-AT"/>
        </w:rPr>
        <mc:AlternateContent>
          <mc:Choice Requires="wps">
            <w:drawing>
              <wp:anchor distT="0" distB="0" distL="114300" distR="114300" simplePos="0" relativeHeight="251831296" behindDoc="0" locked="0" layoutInCell="1" allowOverlap="1" wp14:anchorId="18042129" wp14:editId="7178D42B">
                <wp:simplePos x="0" y="0"/>
                <wp:positionH relativeFrom="column">
                  <wp:posOffset>7929245</wp:posOffset>
                </wp:positionH>
                <wp:positionV relativeFrom="paragraph">
                  <wp:posOffset>1631153</wp:posOffset>
                </wp:positionV>
                <wp:extent cx="552450" cy="343535"/>
                <wp:effectExtent l="0" t="0" r="0" b="18415"/>
                <wp:wrapNone/>
                <wp:docPr id="1253"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8042129" id="_x0000_s1381" type="#_x0000_t202" style="position:absolute;margin-left:624.35pt;margin-top:128.45pt;width:43.5pt;height:27.05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" filled="f" stroked="f">
                <v:textbox inset="0,0,0,0">
                  <w:txbxContent>
                    <w:p w:rsidR="00EE49CC" w:rsidRDefault="00EE49CC" w:rsidP="000A45DD">
                      <w:pPr>
                        <w:spacing w:line="201" w:lineRule="exact"/>
                        <w:rPr>
                          <w:sz w:val="18"/>
                        </w:rPr>
                      </w:pPr>
                      <w:r>
                        <w:t>x EUR</w:t>
                      </w:r>
                    </w:p>
                  </w:txbxContent>
                </v:textbox>
              </v:shape>
            </w:pict>
          </mc:Fallback>
        </mc:AlternateContent>
      </w:r>
      <w:r w:rsidR="000A45DD" w:rsidRPr="000A45DD">
        <w:rPr>
          <w:noProof/>
          <w:lang w:val="de-AT" w:eastAsia="de-AT"/>
        </w:rPr>
        <mc:AlternateContent>
          <mc:Choice Requires="wps">
            <w:drawing>
              <wp:anchor distT="0" distB="0" distL="114300" distR="114300" simplePos="0" relativeHeight="251829248" behindDoc="0" locked="0" layoutInCell="1" allowOverlap="1" wp14:anchorId="28A062EA" wp14:editId="2BFF854C">
                <wp:simplePos x="0" y="0"/>
                <wp:positionH relativeFrom="column">
                  <wp:posOffset>7260590</wp:posOffset>
                </wp:positionH>
                <wp:positionV relativeFrom="paragraph">
                  <wp:posOffset>1620520</wp:posOffset>
                </wp:positionV>
                <wp:extent cx="552450" cy="343535"/>
                <wp:effectExtent l="0" t="0" r="0" b="18415"/>
                <wp:wrapNone/>
                <wp:docPr id="1252"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A062EA" id="_x0000_s1382" type="#_x0000_t202" style="position:absolute;margin-left:571.7pt;margin-top:127.6pt;width:43.5pt;height:27.05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" filled="f" stroked="f">
                <v:textbox inset="0,0,0,0">
                  <w:txbxContent>
                    <w:p w:rsidR="00EE49CC" w:rsidRDefault="00EE49CC" w:rsidP="000A45DD">
                      <w:pPr>
                        <w:spacing w:line="201" w:lineRule="exact"/>
                        <w:rPr>
                          <w:sz w:val="18"/>
                        </w:rPr>
                      </w:pPr>
                      <w:r>
                        <w:t>x EUR</w:t>
                      </w:r>
                    </w:p>
                  </w:txbxContent>
                </v:textbox>
              </v:shape>
            </w:pict>
          </mc:Fallback>
        </mc:AlternateContent>
      </w:r>
      <w:r w:rsidR="000A45DD" w:rsidRPr="000A45DD">
        <w:rPr>
          <w:noProof/>
          <w:lang w:val="de-AT" w:eastAsia="de-AT"/>
        </w:rPr>
        <mc:AlternateContent>
          <mc:Choice Requires="wps">
            <w:drawing>
              <wp:anchor distT="0" distB="0" distL="114300" distR="114300" simplePos="0" relativeHeight="251825152" behindDoc="0" locked="0" layoutInCell="1" allowOverlap="1" wp14:anchorId="4C41F44B" wp14:editId="1945B731">
                <wp:simplePos x="0" y="0"/>
                <wp:positionH relativeFrom="column">
                  <wp:posOffset>5888990</wp:posOffset>
                </wp:positionH>
                <wp:positionV relativeFrom="paragraph">
                  <wp:posOffset>1631315</wp:posOffset>
                </wp:positionV>
                <wp:extent cx="552450" cy="343535"/>
                <wp:effectExtent l="0" t="0" r="0" b="18415"/>
                <wp:wrapNone/>
                <wp:docPr id="1250"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C41F44B" id="_x0000_s1383" type="#_x0000_t202" style="position:absolute;margin-left:463.7pt;margin-top:128.45pt;width:43.5pt;height:27.05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" filled="f" stroked="f">
                <v:textbox inset="0,0,0,0">
                  <w:txbxContent>
                    <w:p w:rsidR="00EE49CC" w:rsidRDefault="00EE49CC" w:rsidP="000A45DD">
                      <w:pPr>
                        <w:spacing w:line="201" w:lineRule="exact"/>
                        <w:rPr>
                          <w:sz w:val="18"/>
                        </w:rPr>
                      </w:pPr>
                      <w:r>
                        <w:t>x EUR</w:t>
                      </w:r>
                    </w:p>
                  </w:txbxContent>
                </v:textbox>
              </v:shape>
            </w:pict>
          </mc:Fallback>
        </mc:AlternateContent>
      </w:r>
      <w:r w:rsidR="000A45DD" w:rsidRPr="000A45DD">
        <w:rPr>
          <w:noProof/>
          <w:lang w:val="de-AT" w:eastAsia="de-AT"/>
        </w:rPr>
        <mc:AlternateContent>
          <mc:Choice Requires="wps">
            <w:drawing>
              <wp:anchor distT="0" distB="0" distL="114300" distR="114300" simplePos="0" relativeHeight="251823104" behindDoc="0" locked="0" layoutInCell="1" allowOverlap="1" wp14:anchorId="6BAC2802" wp14:editId="4687C0D9">
                <wp:simplePos x="0" y="0"/>
                <wp:positionH relativeFrom="column">
                  <wp:posOffset>5186842</wp:posOffset>
                </wp:positionH>
                <wp:positionV relativeFrom="paragraph">
                  <wp:posOffset>1631315</wp:posOffset>
                </wp:positionV>
                <wp:extent cx="552450" cy="343535"/>
                <wp:effectExtent l="0" t="0" r="0" b="18415"/>
                <wp:wrapNone/>
                <wp:docPr id="1249"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BAC2802" id="_x0000_s1384" type="#_x0000_t202" style="position:absolute;margin-left:408.4pt;margin-top:128.45pt;width:43.5pt;height:27.05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" filled="f" stroked="f">
                <v:textbox inset="0,0,0,0">
                  <w:txbxContent>
                    <w:p w:rsidR="00EE49CC" w:rsidRDefault="00EE49CC" w:rsidP="000A45DD">
                      <w:pPr>
                        <w:spacing w:line="201" w:lineRule="exact"/>
                        <w:rPr>
                          <w:sz w:val="18"/>
                        </w:rPr>
                      </w:pPr>
                      <w:r>
                        <w:t>x EUR</w:t>
                      </w:r>
                    </w:p>
                  </w:txbxContent>
                </v:textbox>
              </v:shape>
            </w:pict>
          </mc:Fallback>
        </mc:AlternateContent>
      </w:r>
      <w:r w:rsidR="000A45DD" w:rsidRPr="000A45DD">
        <w:rPr>
          <w:noProof/>
          <w:lang w:val="de-AT" w:eastAsia="de-AT"/>
        </w:rPr>
        <mc:AlternateContent>
          <mc:Choice Requires="wps">
            <w:drawing>
              <wp:anchor distT="0" distB="0" distL="114300" distR="114300" simplePos="0" relativeHeight="251821056" behindDoc="0" locked="0" layoutInCell="1" allowOverlap="1" wp14:anchorId="6EBB2D21" wp14:editId="1DBF3B62">
                <wp:simplePos x="0" y="0"/>
                <wp:positionH relativeFrom="column">
                  <wp:posOffset>4559462</wp:posOffset>
                </wp:positionH>
                <wp:positionV relativeFrom="paragraph">
                  <wp:posOffset>1631315</wp:posOffset>
                </wp:positionV>
                <wp:extent cx="552450" cy="343535"/>
                <wp:effectExtent l="0" t="0" r="0" b="18415"/>
                <wp:wrapNone/>
                <wp:docPr id="1248"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EBB2D21" id="_x0000_s1385" type="#_x0000_t202" style="position:absolute;margin-left:359pt;margin-top:128.45pt;width:43.5pt;height:27.05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" filled="f" stroked="f">
                <v:textbox inset="0,0,0,0">
                  <w:txbxContent>
                    <w:p w:rsidR="00EE49CC" w:rsidRDefault="00EE49CC" w:rsidP="000A45DD">
                      <w:pPr>
                        <w:spacing w:line="201" w:lineRule="exact"/>
                        <w:rPr>
                          <w:sz w:val="18"/>
                        </w:rPr>
                      </w:pPr>
                      <w:r>
                        <w:t>x EUR</w:t>
                      </w:r>
                    </w:p>
                  </w:txbxContent>
                </v:textbox>
              </v:shape>
            </w:pict>
          </mc:Fallback>
        </mc:AlternateContent>
      </w:r>
      <w:r w:rsidR="000A45DD" w:rsidRPr="000A45DD">
        <w:rPr>
          <w:noProof/>
          <w:lang w:val="de-AT" w:eastAsia="de-AT"/>
        </w:rPr>
        <mc:AlternateContent>
          <mc:Choice Requires="wps">
            <w:drawing>
              <wp:anchor distT="0" distB="0" distL="114300" distR="114300" simplePos="0" relativeHeight="251816960" behindDoc="0" locked="0" layoutInCell="1" allowOverlap="1" wp14:anchorId="65E97BC7" wp14:editId="493E659F">
                <wp:simplePos x="0" y="0"/>
                <wp:positionH relativeFrom="column">
                  <wp:posOffset>3385185</wp:posOffset>
                </wp:positionH>
                <wp:positionV relativeFrom="paragraph">
                  <wp:posOffset>1603375</wp:posOffset>
                </wp:positionV>
                <wp:extent cx="552893" cy="343535"/>
                <wp:effectExtent l="0" t="0" r="0" b="18415"/>
                <wp:wrapNone/>
                <wp:docPr id="1246"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893"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5E97BC7" id="_x0000_s1386" type="#_x0000_t202" style="position:absolute;margin-left:266.55pt;margin-top:126.25pt;width:43.55pt;height:27.0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" filled="f" stroked="f">
                <v:textbox inset="0,0,0,0">
                  <w:txbxContent>
                    <w:p w:rsidR="00EE49CC" w:rsidRDefault="00EE49CC" w:rsidP="000A45DD">
                      <w:pPr>
                        <w:spacing w:line="201" w:lineRule="exact"/>
                        <w:rPr>
                          <w:sz w:val="18"/>
                        </w:rPr>
                      </w:pPr>
                      <w:r>
                        <w:t>x EUR</w:t>
                      </w:r>
                    </w:p>
                  </w:txbxContent>
                </v:textbox>
              </v:shape>
            </w:pict>
          </mc:Fallback>
        </mc:AlternateContent>
      </w:r>
      <w:r w:rsidR="000A45DD" w:rsidRPr="000A45DD">
        <w:rPr>
          <w:noProof/>
          <w:lang w:val="de-AT" w:eastAsia="de-AT"/>
        </w:rPr>
        <mc:AlternateContent>
          <mc:Choice Requires="wps">
            <w:drawing>
              <wp:anchor distT="0" distB="0" distL="114300" distR="114300" simplePos="0" relativeHeight="251814912" behindDoc="0" locked="0" layoutInCell="1" allowOverlap="1" wp14:anchorId="4ECF7854" wp14:editId="0847FE65">
                <wp:simplePos x="0" y="0"/>
                <wp:positionH relativeFrom="column">
                  <wp:posOffset>1664335</wp:posOffset>
                </wp:positionH>
                <wp:positionV relativeFrom="paragraph">
                  <wp:posOffset>2255461</wp:posOffset>
                </wp:positionV>
                <wp:extent cx="518795" cy="334010"/>
                <wp:effectExtent l="0" t="0" r="0" b="0"/>
                <wp:wrapNone/>
                <wp:docPr id="1245" name="docshape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334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spacing w:line="201" w:lineRule="exact"/>
                              <w:rPr>
                                <w:sz w:val="18"/>
                              </w:rPr>
                            </w:pPr>
                            <w:r>
                              <w:t>x EUR</w:t>
                            </w:r>
                          </w:p>
                        </w:txbxContent>
                      </wps:txbx>
                      <wps:bodyPr rot="0" vert="horz" wrap="square" lIns="0" tIns="0" rIns="0" bIns="0" anchor="t" anchorCtr="0" upright="1">
                        <a:noAutofit/>
                      </wps:bodyPr>
                    </wps:wsp>
                  </a:graphicData>
                </a:graphic>
              </wp:anchor>
            </w:drawing>
          </mc:Choice>
          <mc:Fallback>
            <w:pict>
              <v:shape w14:anchorId="4ECF7854" id="_x0000_s1387" type="#_x0000_t202" style="position:absolute;margin-left:131.05pt;margin-top:177.6pt;width:40.85pt;height:26.3pt;z-index:251814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" filled="f" stroked="f">
                <v:textbox inset="0,0,0,0">
                  <w:txbxContent>
                    <w:p w:rsidR="00EE49CC" w:rsidRDefault="00EE49CC" w:rsidP="000A45DD">
                      <w:pPr>
                        <w:spacing w:line="201" w:lineRule="exact"/>
                        <w:rPr>
                          <w:sz w:val="18"/>
                        </w:rPr>
                      </w:pPr>
                      <w:r>
                        <w:t>x EUR</w:t>
                      </w:r>
                    </w:p>
                  </w:txbxContent>
                </v:textbox>
              </v:shape>
            </w:pict>
          </mc:Fallback>
        </mc:AlternateContent>
      </w:r>
      <w:r w:rsidR="000A45DD" w:rsidRPr="000A45DD">
        <w:rPr>
          <w:noProof/>
          <w:lang w:val="de-AT" w:eastAsia="de-AT"/>
        </w:rPr>
        <mc:AlternateContent>
          <mc:Choice Requires="wps">
            <w:drawing>
              <wp:anchor distT="0" distB="0" distL="114300" distR="114300" simplePos="0" relativeHeight="251812864" behindDoc="0" locked="0" layoutInCell="1" allowOverlap="1" wp14:anchorId="52DA3A14" wp14:editId="18F2EA22">
                <wp:simplePos x="0" y="0"/>
                <wp:positionH relativeFrom="column">
                  <wp:posOffset>479188</wp:posOffset>
                </wp:positionH>
                <wp:positionV relativeFrom="paragraph">
                  <wp:posOffset>2181078</wp:posOffset>
                </wp:positionV>
                <wp:extent cx="518160" cy="313055"/>
                <wp:effectExtent l="0" t="0" r="0" b="0"/>
                <wp:wrapNone/>
                <wp:docPr id="1244" name="docshape5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 cy="313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0A45DD">
                            <w:pPr>
                              <w:tabs>
                                <w:tab w:val="left" w:pos="915"/>
                              </w:tabs>
                              <w:spacing w:line="197" w:lineRule="exact"/>
                              <w:rPr>
                                <w:sz w:val="18"/>
                              </w:rPr>
                            </w:pPr>
                            <w:r>
                              <w:t>x Person</w:t>
                            </w:r>
                            <w:r>
                              <w:rPr>
                                <w:color w:val="585858"/>
                                <w:sz w:val="16"/>
                              </w:rPr>
                              <w:tab/>
                            </w:r>
                            <w:r>
                              <w:rPr>
                                <w:color w:val="585858"/>
                                <w:sz w:val="18"/>
                              </w:rPr>
                              <w:t>X</w:t>
                            </w:r>
                            <w:r>
                              <w:rPr>
                                <w:color w:val="585858"/>
                                <w:spacing w:val="-4"/>
                                <w:sz w:val="18"/>
                              </w:rPr>
                              <w:t xml:space="preserve"> </w:t>
                            </w:r>
                            <w:r>
                              <w:rPr>
                                <w:color w:val="585858"/>
                                <w:sz w:val="18"/>
                              </w:rPr>
                              <w:t>EUR</w:t>
                            </w:r>
                          </w:p>
                          <w:p w:rsidR="00EE49CC" w:rsidRDefault="00EE49CC" w:rsidP="000A45DD">
                            <w:pPr>
                              <w:spacing w:line="180" w:lineRule="exact"/>
                              <w:ind w:left="75"/>
                              <w:rPr>
                                <w:sz w:val="16"/>
                              </w:rPr>
                            </w:pPr>
                            <w:r>
                              <w:rPr>
                                <w:color w:val="585858"/>
                                <w:w w:val="105"/>
                                <w:sz w:val="16"/>
                              </w:rPr>
                              <w:t>months</w:t>
                            </w:r>
                          </w:p>
                        </w:txbxContent>
                      </wps:txbx>
                      <wps:bodyPr rot="0" vert="horz" wrap="square" lIns="0" tIns="0" rIns="0" bIns="0" anchor="t" anchorCtr="0" upright="1">
                        <a:noAutofit/>
                      </wps:bodyPr>
                    </wps:wsp>
                  </a:graphicData>
                </a:graphic>
              </wp:anchor>
            </w:drawing>
          </mc:Choice>
          <mc:Fallback>
            <w:pict>
              <v:shape w14:anchorId="52DA3A14" id="_x0000_s1388" type="#_x0000_t202" style="position:absolute;margin-left:37.75pt;margin-top:171.75pt;width:40.8pt;height:24.65pt;z-index:251812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" filled="f" stroked="f">
                <v:textbox inset="0,0,0,0">
                  <w:txbxContent>
                    <w:p w:rsidR="00EE49CC" w:rsidRDefault="00EE49CC" w:rsidP="000A45DD">
                      <w:pPr>
                        <w:tabs>
                          <w:tab w:val="left" w:pos="915"/>
                        </w:tabs>
                        <w:spacing w:line="197" w:lineRule="exact"/>
                        <w:rPr>
                          <w:sz w:val="18"/>
                        </w:rPr>
                      </w:pPr>
                      <w:r>
                        <w:t>x Person</w:t>
                      </w:r>
                      <w:r>
                        <w:rPr>
                          <w:color w:val="585858"/>
                          <w:sz w:val="16"/>
                        </w:rPr>
                        <w:tab/>
                      </w:r>
                      <w:r>
                        <w:rPr>
                          <w:color w:val="585858"/>
                          <w:sz w:val="18"/>
                        </w:rPr>
                        <w:t>X</w:t>
                      </w:r>
                      <w:r>
                        <w:rPr>
                          <w:color w:val="585858"/>
                          <w:spacing w:val="-4"/>
                          <w:sz w:val="18"/>
                        </w:rPr>
                        <w:t xml:space="preserve"> </w:t>
                      </w:r>
                      <w:r>
                        <w:rPr>
                          <w:color w:val="585858"/>
                          <w:sz w:val="18"/>
                        </w:rPr>
                        <w:t>EUR</w:t>
                      </w:r>
                    </w:p>
                    <w:p w:rsidR="00EE49CC" w:rsidRDefault="00EE49CC" w:rsidP="000A45DD">
                      <w:pPr>
                        <w:spacing w:line="180" w:lineRule="exact"/>
                        <w:ind w:left="75"/>
                        <w:rPr>
                          <w:sz w:val="16"/>
                        </w:rPr>
                      </w:pPr>
                      <w:r>
                        <w:rPr>
                          <w:color w:val="585858"/>
                          <w:w w:val="105"/>
                          <w:sz w:val="16"/>
                        </w:rPr>
                        <w:t>months</w:t>
                      </w:r>
                    </w:p>
                  </w:txbxContent>
                </v:textbox>
              </v:shape>
            </w:pict>
          </mc:Fallback>
        </mc:AlternateContent>
      </w:r>
      <w:r w:rsidR="00B71513" w:rsidRPr="00B71513">
        <w:rPr>
          <w:noProof/>
          <w:lang w:val="de-AT" w:eastAsia="de-AT"/>
        </w:rPr>
        <mc:AlternateContent>
          <mc:Choice Requires="wps">
            <w:drawing>
              <wp:anchor distT="0" distB="0" distL="114300" distR="114300" simplePos="0" relativeHeight="251810816" behindDoc="0" locked="0" layoutInCell="1" allowOverlap="1" wp14:anchorId="79BC089E" wp14:editId="3DA382CB">
                <wp:simplePos x="0" y="0"/>
                <wp:positionH relativeFrom="column">
                  <wp:posOffset>2568251</wp:posOffset>
                </wp:positionH>
                <wp:positionV relativeFrom="paragraph">
                  <wp:posOffset>962601</wp:posOffset>
                </wp:positionV>
                <wp:extent cx="1084521" cy="265814"/>
                <wp:effectExtent l="0" t="0" r="1905" b="1270"/>
                <wp:wrapNone/>
                <wp:docPr id="1242" name="docshape5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4521" cy="2658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B71513" w:rsidRDefault="00EE49CC" w:rsidP="00B71513">
                            <w:pPr>
                              <w:rPr>
                                <w:lang w:val="en-US"/>
                              </w:rPr>
                            </w:pPr>
                            <w:r>
                              <w:t>C.1a Reisekosten</w:t>
                            </w:r>
                          </w:p>
                          <w:p w:rsidR="00EE49CC" w:rsidRDefault="00EE49CC" w:rsidP="00B71513">
                            <w:pPr>
                              <w:spacing w:line="201" w:lineRule="exact"/>
                              <w:ind w:right="26"/>
                              <w:jc w:val="center"/>
                              <w:rPr>
                                <w:sz w:val="18"/>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9BC089E" id="docshape530" o:spid="_x0000_s1389" type="#_x0000_t202" style="position:absolute;margin-left:202.2pt;margin-top:75.8pt;width:85.4pt;height:20.9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" filled="f" stroked="f">
                <v:textbox inset="0,0,0,0">
                  <w:txbxContent>
                    <w:p w:rsidR="00EE49CC" w:rsidRPr="00B71513" w:rsidRDefault="00EE49CC" w:rsidP="00B71513">
                      <w:pPr>
                        <w:rPr>
                          <w:lang w:val="en-US"/>
                        </w:rPr>
                      </w:pPr>
                      <w:r>
                        <w:t>C.1a Reisekosten</w:t>
                      </w:r>
                    </w:p>
                    <w:p w:rsidR="00EE49CC" w:rsidRDefault="00EE49CC" w:rsidP="00B71513">
                      <w:pPr>
                        <w:spacing w:line="201" w:lineRule="exact"/>
                        <w:ind w:right="26"/>
                        <w:jc w:val="center"/>
                        <w:rPr>
                          <w:sz w:val="18"/>
                        </w:rPr>
                      </w:pPr>
                    </w:p>
                  </w:txbxContent>
                </v:textbox>
              </v:shape>
            </w:pict>
          </mc:Fallback>
        </mc:AlternateContent>
      </w:r>
      <w:r w:rsidR="00C87489" w:rsidRPr="004F7958">
        <w:rPr>
          <w:rStyle w:val="Fett"/>
          <w:lang w:val="de-AT"/>
        </w:rPr>
        <w:br w:type="page"/>
      </w:r>
    </w:p>
    <w:p w:rsidR="00DB0D42" w:rsidRPr="00DB0D42" w:rsidRDefault="00453809" w:rsidP="00DB0D42">
      <w:pPr>
        <w:pStyle w:val="KeinLeerraum"/>
        <w:rPr>
          <w:rStyle w:val="Fett"/>
          <w:b w:val="0"/>
          <w:bCs w:val="0"/>
        </w:rPr>
      </w:pPr>
      <w:r w:rsidRPr="00DB0D42">
        <w:rPr>
          <w:noProof/>
          <w:lang w:val="de-AT" w:eastAsia="de-AT"/>
        </w:rPr>
        <w:lastRenderedPageBreak/>
        <mc:AlternateContent>
          <mc:Choice Requires="wpg">
            <w:drawing>
              <wp:anchor distT="0" distB="0" distL="0" distR="0" simplePos="0" relativeHeight="251862016" behindDoc="1" locked="0" layoutInCell="1" allowOverlap="1">
                <wp:simplePos x="0" y="0"/>
                <wp:positionH relativeFrom="margin">
                  <wp:posOffset>-111125</wp:posOffset>
                </wp:positionH>
                <wp:positionV relativeFrom="paragraph">
                  <wp:posOffset>526415</wp:posOffset>
                </wp:positionV>
                <wp:extent cx="8552815" cy="4133850"/>
                <wp:effectExtent l="0" t="0" r="635" b="0"/>
                <wp:wrapTopAndBottom/>
                <wp:docPr id="1289" name="Gruppieren 12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52815" cy="4133850"/>
                          <a:chOff x="1681" y="200"/>
                          <a:chExt cx="10930" cy="4281"/>
                        </a:xfrm>
                      </wpg:grpSpPr>
                      <wps:wsp>
                        <wps:cNvPr id="1290" name="docshape589"/>
                        <wps:cNvSpPr>
                          <a:spLocks noChangeArrowheads="1"/>
                        </wps:cNvSpPr>
                        <wps:spPr bwMode="auto">
                          <a:xfrm>
                            <a:off x="1711" y="230"/>
                            <a:ext cx="10870" cy="93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91" name="docshape590"/>
                        <wps:cNvSpPr>
                          <a:spLocks/>
                        </wps:cNvSpPr>
                        <wps:spPr bwMode="auto">
                          <a:xfrm>
                            <a:off x="1681" y="200"/>
                            <a:ext cx="10930" cy="962"/>
                          </a:xfrm>
                          <a:custGeom>
                            <a:avLst/>
                            <a:gdLst>
                              <a:gd name="T0" fmla="+- 0 1712 1682"/>
                              <a:gd name="T1" fmla="*/ T0 w 10930"/>
                              <a:gd name="T2" fmla="+- 0 231 201"/>
                              <a:gd name="T3" fmla="*/ 231 h 962"/>
                              <a:gd name="T4" fmla="+- 0 1682 1682"/>
                              <a:gd name="T5" fmla="*/ T4 w 10930"/>
                              <a:gd name="T6" fmla="+- 0 231 201"/>
                              <a:gd name="T7" fmla="*/ 231 h 962"/>
                              <a:gd name="T8" fmla="+- 0 1682 1682"/>
                              <a:gd name="T9" fmla="*/ T8 w 10930"/>
                              <a:gd name="T10" fmla="+- 0 1162 201"/>
                              <a:gd name="T11" fmla="*/ 1162 h 962"/>
                              <a:gd name="T12" fmla="+- 0 1712 1682"/>
                              <a:gd name="T13" fmla="*/ T12 w 10930"/>
                              <a:gd name="T14" fmla="+- 0 1162 201"/>
                              <a:gd name="T15" fmla="*/ 1162 h 962"/>
                              <a:gd name="T16" fmla="+- 0 1712 1682"/>
                              <a:gd name="T17" fmla="*/ T16 w 10930"/>
                              <a:gd name="T18" fmla="+- 0 231 201"/>
                              <a:gd name="T19" fmla="*/ 231 h 962"/>
                              <a:gd name="T20" fmla="+- 0 12581 1682"/>
                              <a:gd name="T21" fmla="*/ T20 w 10930"/>
                              <a:gd name="T22" fmla="+- 0 201 201"/>
                              <a:gd name="T23" fmla="*/ 201 h 962"/>
                              <a:gd name="T24" fmla="+- 0 1712 1682"/>
                              <a:gd name="T25" fmla="*/ T24 w 10930"/>
                              <a:gd name="T26" fmla="+- 0 201 201"/>
                              <a:gd name="T27" fmla="*/ 201 h 962"/>
                              <a:gd name="T28" fmla="+- 0 1682 1682"/>
                              <a:gd name="T29" fmla="*/ T28 w 10930"/>
                              <a:gd name="T30" fmla="+- 0 201 201"/>
                              <a:gd name="T31" fmla="*/ 201 h 962"/>
                              <a:gd name="T32" fmla="+- 0 1682 1682"/>
                              <a:gd name="T33" fmla="*/ T32 w 10930"/>
                              <a:gd name="T34" fmla="+- 0 231 201"/>
                              <a:gd name="T35" fmla="*/ 231 h 962"/>
                              <a:gd name="T36" fmla="+- 0 1712 1682"/>
                              <a:gd name="T37" fmla="*/ T36 w 10930"/>
                              <a:gd name="T38" fmla="+- 0 231 201"/>
                              <a:gd name="T39" fmla="*/ 231 h 962"/>
                              <a:gd name="T40" fmla="+- 0 12581 1682"/>
                              <a:gd name="T41" fmla="*/ T40 w 10930"/>
                              <a:gd name="T42" fmla="+- 0 231 201"/>
                              <a:gd name="T43" fmla="*/ 231 h 962"/>
                              <a:gd name="T44" fmla="+- 0 12581 1682"/>
                              <a:gd name="T45" fmla="*/ T44 w 10930"/>
                              <a:gd name="T46" fmla="+- 0 201 201"/>
                              <a:gd name="T47" fmla="*/ 201 h 962"/>
                              <a:gd name="T48" fmla="+- 0 12611 1682"/>
                              <a:gd name="T49" fmla="*/ T48 w 10930"/>
                              <a:gd name="T50" fmla="+- 0 231 201"/>
                              <a:gd name="T51" fmla="*/ 231 h 962"/>
                              <a:gd name="T52" fmla="+- 0 12581 1682"/>
                              <a:gd name="T53" fmla="*/ T52 w 10930"/>
                              <a:gd name="T54" fmla="+- 0 231 201"/>
                              <a:gd name="T55" fmla="*/ 231 h 962"/>
                              <a:gd name="T56" fmla="+- 0 12581 1682"/>
                              <a:gd name="T57" fmla="*/ T56 w 10930"/>
                              <a:gd name="T58" fmla="+- 0 1162 201"/>
                              <a:gd name="T59" fmla="*/ 1162 h 962"/>
                              <a:gd name="T60" fmla="+- 0 12611 1682"/>
                              <a:gd name="T61" fmla="*/ T60 w 10930"/>
                              <a:gd name="T62" fmla="+- 0 1162 201"/>
                              <a:gd name="T63" fmla="*/ 1162 h 962"/>
                              <a:gd name="T64" fmla="+- 0 12611 1682"/>
                              <a:gd name="T65" fmla="*/ T64 w 10930"/>
                              <a:gd name="T66" fmla="+- 0 231 201"/>
                              <a:gd name="T67" fmla="*/ 231 h 962"/>
                              <a:gd name="T68" fmla="+- 0 12611 1682"/>
                              <a:gd name="T69" fmla="*/ T68 w 10930"/>
                              <a:gd name="T70" fmla="+- 0 201 201"/>
                              <a:gd name="T71" fmla="*/ 201 h 962"/>
                              <a:gd name="T72" fmla="+- 0 12581 1682"/>
                              <a:gd name="T73" fmla="*/ T72 w 10930"/>
                              <a:gd name="T74" fmla="+- 0 201 201"/>
                              <a:gd name="T75" fmla="*/ 201 h 962"/>
                              <a:gd name="T76" fmla="+- 0 12581 1682"/>
                              <a:gd name="T77" fmla="*/ T76 w 10930"/>
                              <a:gd name="T78" fmla="+- 0 231 201"/>
                              <a:gd name="T79" fmla="*/ 231 h 962"/>
                              <a:gd name="T80" fmla="+- 0 12611 1682"/>
                              <a:gd name="T81" fmla="*/ T80 w 10930"/>
                              <a:gd name="T82" fmla="+- 0 231 201"/>
                              <a:gd name="T83" fmla="*/ 231 h 962"/>
                              <a:gd name="T84" fmla="+- 0 12611 1682"/>
                              <a:gd name="T85" fmla="*/ T84 w 10930"/>
                              <a:gd name="T86" fmla="+- 0 201 201"/>
                              <a:gd name="T87" fmla="*/ 201 h 9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10930" h="962">
                                <a:moveTo>
                                  <a:pt x="30" y="30"/>
                                </a:moveTo>
                                <a:lnTo>
                                  <a:pt x="0" y="30"/>
                                </a:lnTo>
                                <a:lnTo>
                                  <a:pt x="0" y="961"/>
                                </a:lnTo>
                                <a:lnTo>
                                  <a:pt x="30" y="961"/>
                                </a:lnTo>
                                <a:lnTo>
                                  <a:pt x="30" y="30"/>
                                </a:lnTo>
                                <a:close/>
                                <a:moveTo>
                                  <a:pt x="10899" y="0"/>
                                </a:moveTo>
                                <a:lnTo>
                                  <a:pt x="30" y="0"/>
                                </a:lnTo>
                                <a:lnTo>
                                  <a:pt x="0" y="0"/>
                                </a:lnTo>
                                <a:lnTo>
                                  <a:pt x="0" y="30"/>
                                </a:lnTo>
                                <a:lnTo>
                                  <a:pt x="30" y="30"/>
                                </a:lnTo>
                                <a:lnTo>
                                  <a:pt x="10899" y="30"/>
                                </a:lnTo>
                                <a:lnTo>
                                  <a:pt x="10899" y="0"/>
                                </a:lnTo>
                                <a:close/>
                                <a:moveTo>
                                  <a:pt x="10929" y="30"/>
                                </a:moveTo>
                                <a:lnTo>
                                  <a:pt x="10899" y="30"/>
                                </a:lnTo>
                                <a:lnTo>
                                  <a:pt x="10899" y="961"/>
                                </a:lnTo>
                                <a:lnTo>
                                  <a:pt x="10929" y="961"/>
                                </a:lnTo>
                                <a:lnTo>
                                  <a:pt x="10929" y="30"/>
                                </a:lnTo>
                                <a:close/>
                                <a:moveTo>
                                  <a:pt x="10929" y="0"/>
                                </a:moveTo>
                                <a:lnTo>
                                  <a:pt x="10899" y="0"/>
                                </a:lnTo>
                                <a:lnTo>
                                  <a:pt x="10899" y="30"/>
                                </a:lnTo>
                                <a:lnTo>
                                  <a:pt x="10929" y="30"/>
                                </a:lnTo>
                                <a:lnTo>
                                  <a:pt x="10929" y="0"/>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92" name="docshape591"/>
                        <wps:cNvSpPr>
                          <a:spLocks/>
                        </wps:cNvSpPr>
                        <wps:spPr bwMode="auto">
                          <a:xfrm>
                            <a:off x="1711" y="1191"/>
                            <a:ext cx="10870" cy="661"/>
                          </a:xfrm>
                          <a:custGeom>
                            <a:avLst/>
                            <a:gdLst>
                              <a:gd name="T0" fmla="+- 0 2928 1712"/>
                              <a:gd name="T1" fmla="*/ T0 w 10870"/>
                              <a:gd name="T2" fmla="+- 0 1192 1192"/>
                              <a:gd name="T3" fmla="*/ 1192 h 661"/>
                              <a:gd name="T4" fmla="+- 0 1712 1712"/>
                              <a:gd name="T5" fmla="*/ T4 w 10870"/>
                              <a:gd name="T6" fmla="+- 0 1192 1192"/>
                              <a:gd name="T7" fmla="*/ 1192 h 661"/>
                              <a:gd name="T8" fmla="+- 0 1712 1712"/>
                              <a:gd name="T9" fmla="*/ T8 w 10870"/>
                              <a:gd name="T10" fmla="+- 0 1853 1192"/>
                              <a:gd name="T11" fmla="*/ 1853 h 661"/>
                              <a:gd name="T12" fmla="+- 0 2928 1712"/>
                              <a:gd name="T13" fmla="*/ T12 w 10870"/>
                              <a:gd name="T14" fmla="+- 0 1853 1192"/>
                              <a:gd name="T15" fmla="*/ 1853 h 661"/>
                              <a:gd name="T16" fmla="+- 0 2928 1712"/>
                              <a:gd name="T17" fmla="*/ T16 w 10870"/>
                              <a:gd name="T18" fmla="+- 0 1192 1192"/>
                              <a:gd name="T19" fmla="*/ 1192 h 661"/>
                              <a:gd name="T20" fmla="+- 0 4489 1712"/>
                              <a:gd name="T21" fmla="*/ T20 w 10870"/>
                              <a:gd name="T22" fmla="+- 0 1192 1192"/>
                              <a:gd name="T23" fmla="*/ 1192 h 661"/>
                              <a:gd name="T24" fmla="+- 0 2958 1712"/>
                              <a:gd name="T25" fmla="*/ T24 w 10870"/>
                              <a:gd name="T26" fmla="+- 0 1192 1192"/>
                              <a:gd name="T27" fmla="*/ 1192 h 661"/>
                              <a:gd name="T28" fmla="+- 0 2958 1712"/>
                              <a:gd name="T29" fmla="*/ T28 w 10870"/>
                              <a:gd name="T30" fmla="+- 0 1853 1192"/>
                              <a:gd name="T31" fmla="*/ 1853 h 661"/>
                              <a:gd name="T32" fmla="+- 0 4489 1712"/>
                              <a:gd name="T33" fmla="*/ T32 w 10870"/>
                              <a:gd name="T34" fmla="+- 0 1853 1192"/>
                              <a:gd name="T35" fmla="*/ 1853 h 661"/>
                              <a:gd name="T36" fmla="+- 0 4489 1712"/>
                              <a:gd name="T37" fmla="*/ T36 w 10870"/>
                              <a:gd name="T38" fmla="+- 0 1192 1192"/>
                              <a:gd name="T39" fmla="*/ 1192 h 661"/>
                              <a:gd name="T40" fmla="+- 0 5915 1712"/>
                              <a:gd name="T41" fmla="*/ T40 w 10870"/>
                              <a:gd name="T42" fmla="+- 0 1192 1192"/>
                              <a:gd name="T43" fmla="*/ 1192 h 661"/>
                              <a:gd name="T44" fmla="+- 0 4519 1712"/>
                              <a:gd name="T45" fmla="*/ T44 w 10870"/>
                              <a:gd name="T46" fmla="+- 0 1192 1192"/>
                              <a:gd name="T47" fmla="*/ 1192 h 661"/>
                              <a:gd name="T48" fmla="+- 0 4519 1712"/>
                              <a:gd name="T49" fmla="*/ T48 w 10870"/>
                              <a:gd name="T50" fmla="+- 0 1853 1192"/>
                              <a:gd name="T51" fmla="*/ 1853 h 661"/>
                              <a:gd name="T52" fmla="+- 0 5915 1712"/>
                              <a:gd name="T53" fmla="*/ T52 w 10870"/>
                              <a:gd name="T54" fmla="+- 0 1853 1192"/>
                              <a:gd name="T55" fmla="*/ 1853 h 661"/>
                              <a:gd name="T56" fmla="+- 0 5915 1712"/>
                              <a:gd name="T57" fmla="*/ T56 w 10870"/>
                              <a:gd name="T58" fmla="+- 0 1192 1192"/>
                              <a:gd name="T59" fmla="*/ 1192 h 661"/>
                              <a:gd name="T60" fmla="+- 0 7612 1712"/>
                              <a:gd name="T61" fmla="*/ T60 w 10870"/>
                              <a:gd name="T62" fmla="+- 0 1192 1192"/>
                              <a:gd name="T63" fmla="*/ 1192 h 661"/>
                              <a:gd name="T64" fmla="+- 0 5945 1712"/>
                              <a:gd name="T65" fmla="*/ T64 w 10870"/>
                              <a:gd name="T66" fmla="+- 0 1192 1192"/>
                              <a:gd name="T67" fmla="*/ 1192 h 661"/>
                              <a:gd name="T68" fmla="+- 0 5945 1712"/>
                              <a:gd name="T69" fmla="*/ T68 w 10870"/>
                              <a:gd name="T70" fmla="+- 0 1853 1192"/>
                              <a:gd name="T71" fmla="*/ 1853 h 661"/>
                              <a:gd name="T72" fmla="+- 0 7612 1712"/>
                              <a:gd name="T73" fmla="*/ T72 w 10870"/>
                              <a:gd name="T74" fmla="+- 0 1853 1192"/>
                              <a:gd name="T75" fmla="*/ 1853 h 661"/>
                              <a:gd name="T76" fmla="+- 0 7612 1712"/>
                              <a:gd name="T77" fmla="*/ T76 w 10870"/>
                              <a:gd name="T78" fmla="+- 0 1192 1192"/>
                              <a:gd name="T79" fmla="*/ 1192 h 661"/>
                              <a:gd name="T80" fmla="+- 0 9173 1712"/>
                              <a:gd name="T81" fmla="*/ T80 w 10870"/>
                              <a:gd name="T82" fmla="+- 0 1192 1192"/>
                              <a:gd name="T83" fmla="*/ 1192 h 661"/>
                              <a:gd name="T84" fmla="+- 0 7642 1712"/>
                              <a:gd name="T85" fmla="*/ T84 w 10870"/>
                              <a:gd name="T86" fmla="+- 0 1192 1192"/>
                              <a:gd name="T87" fmla="*/ 1192 h 661"/>
                              <a:gd name="T88" fmla="+- 0 7642 1712"/>
                              <a:gd name="T89" fmla="*/ T88 w 10870"/>
                              <a:gd name="T90" fmla="+- 0 1853 1192"/>
                              <a:gd name="T91" fmla="*/ 1853 h 661"/>
                              <a:gd name="T92" fmla="+- 0 9173 1712"/>
                              <a:gd name="T93" fmla="*/ T92 w 10870"/>
                              <a:gd name="T94" fmla="+- 0 1853 1192"/>
                              <a:gd name="T95" fmla="*/ 1853 h 661"/>
                              <a:gd name="T96" fmla="+- 0 9173 1712"/>
                              <a:gd name="T97" fmla="*/ T96 w 10870"/>
                              <a:gd name="T98" fmla="+- 0 1192 1192"/>
                              <a:gd name="T99" fmla="*/ 1192 h 661"/>
                              <a:gd name="T100" fmla="+- 0 11020 1712"/>
                              <a:gd name="T101" fmla="*/ T100 w 10870"/>
                              <a:gd name="T102" fmla="+- 0 1192 1192"/>
                              <a:gd name="T103" fmla="*/ 1192 h 661"/>
                              <a:gd name="T104" fmla="+- 0 9203 1712"/>
                              <a:gd name="T105" fmla="*/ T104 w 10870"/>
                              <a:gd name="T106" fmla="+- 0 1192 1192"/>
                              <a:gd name="T107" fmla="*/ 1192 h 661"/>
                              <a:gd name="T108" fmla="+- 0 9203 1712"/>
                              <a:gd name="T109" fmla="*/ T108 w 10870"/>
                              <a:gd name="T110" fmla="+- 0 1853 1192"/>
                              <a:gd name="T111" fmla="*/ 1853 h 661"/>
                              <a:gd name="T112" fmla="+- 0 11020 1712"/>
                              <a:gd name="T113" fmla="*/ T112 w 10870"/>
                              <a:gd name="T114" fmla="+- 0 1853 1192"/>
                              <a:gd name="T115" fmla="*/ 1853 h 661"/>
                              <a:gd name="T116" fmla="+- 0 11020 1712"/>
                              <a:gd name="T117" fmla="*/ T116 w 10870"/>
                              <a:gd name="T118" fmla="+- 0 1192 1192"/>
                              <a:gd name="T119" fmla="*/ 1192 h 661"/>
                              <a:gd name="T120" fmla="+- 0 12581 1712"/>
                              <a:gd name="T121" fmla="*/ T120 w 10870"/>
                              <a:gd name="T122" fmla="+- 0 1192 1192"/>
                              <a:gd name="T123" fmla="*/ 1192 h 661"/>
                              <a:gd name="T124" fmla="+- 0 11050 1712"/>
                              <a:gd name="T125" fmla="*/ T124 w 10870"/>
                              <a:gd name="T126" fmla="+- 0 1192 1192"/>
                              <a:gd name="T127" fmla="*/ 1192 h 661"/>
                              <a:gd name="T128" fmla="+- 0 11050 1712"/>
                              <a:gd name="T129" fmla="*/ T128 w 10870"/>
                              <a:gd name="T130" fmla="+- 0 1853 1192"/>
                              <a:gd name="T131" fmla="*/ 1853 h 661"/>
                              <a:gd name="T132" fmla="+- 0 12581 1712"/>
                              <a:gd name="T133" fmla="*/ T132 w 10870"/>
                              <a:gd name="T134" fmla="+- 0 1853 1192"/>
                              <a:gd name="T135" fmla="*/ 1853 h 661"/>
                              <a:gd name="T136" fmla="+- 0 12581 1712"/>
                              <a:gd name="T137" fmla="*/ T136 w 10870"/>
                              <a:gd name="T138" fmla="+- 0 1192 1192"/>
                              <a:gd name="T139" fmla="*/ 1192 h 6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10870" h="661">
                                <a:moveTo>
                                  <a:pt x="1216" y="0"/>
                                </a:moveTo>
                                <a:lnTo>
                                  <a:pt x="0" y="0"/>
                                </a:lnTo>
                                <a:lnTo>
                                  <a:pt x="0" y="661"/>
                                </a:lnTo>
                                <a:lnTo>
                                  <a:pt x="1216" y="661"/>
                                </a:lnTo>
                                <a:lnTo>
                                  <a:pt x="1216" y="0"/>
                                </a:lnTo>
                                <a:close/>
                                <a:moveTo>
                                  <a:pt x="2777" y="0"/>
                                </a:moveTo>
                                <a:lnTo>
                                  <a:pt x="1246" y="0"/>
                                </a:lnTo>
                                <a:lnTo>
                                  <a:pt x="1246" y="661"/>
                                </a:lnTo>
                                <a:lnTo>
                                  <a:pt x="2777" y="661"/>
                                </a:lnTo>
                                <a:lnTo>
                                  <a:pt x="2777" y="0"/>
                                </a:lnTo>
                                <a:close/>
                                <a:moveTo>
                                  <a:pt x="4203" y="0"/>
                                </a:moveTo>
                                <a:lnTo>
                                  <a:pt x="2807" y="0"/>
                                </a:lnTo>
                                <a:lnTo>
                                  <a:pt x="2807" y="661"/>
                                </a:lnTo>
                                <a:lnTo>
                                  <a:pt x="4203" y="661"/>
                                </a:lnTo>
                                <a:lnTo>
                                  <a:pt x="4203" y="0"/>
                                </a:lnTo>
                                <a:close/>
                                <a:moveTo>
                                  <a:pt x="5900" y="0"/>
                                </a:moveTo>
                                <a:lnTo>
                                  <a:pt x="4233" y="0"/>
                                </a:lnTo>
                                <a:lnTo>
                                  <a:pt x="4233" y="661"/>
                                </a:lnTo>
                                <a:lnTo>
                                  <a:pt x="5900" y="661"/>
                                </a:lnTo>
                                <a:lnTo>
                                  <a:pt x="5900" y="0"/>
                                </a:lnTo>
                                <a:close/>
                                <a:moveTo>
                                  <a:pt x="7461" y="0"/>
                                </a:moveTo>
                                <a:lnTo>
                                  <a:pt x="5930" y="0"/>
                                </a:lnTo>
                                <a:lnTo>
                                  <a:pt x="5930" y="661"/>
                                </a:lnTo>
                                <a:lnTo>
                                  <a:pt x="7461" y="661"/>
                                </a:lnTo>
                                <a:lnTo>
                                  <a:pt x="7461" y="0"/>
                                </a:lnTo>
                                <a:close/>
                                <a:moveTo>
                                  <a:pt x="9308" y="0"/>
                                </a:moveTo>
                                <a:lnTo>
                                  <a:pt x="7491" y="0"/>
                                </a:lnTo>
                                <a:lnTo>
                                  <a:pt x="7491" y="661"/>
                                </a:lnTo>
                                <a:lnTo>
                                  <a:pt x="9308" y="661"/>
                                </a:lnTo>
                                <a:lnTo>
                                  <a:pt x="9308" y="0"/>
                                </a:lnTo>
                                <a:close/>
                                <a:moveTo>
                                  <a:pt x="10869" y="0"/>
                                </a:moveTo>
                                <a:lnTo>
                                  <a:pt x="9338" y="0"/>
                                </a:lnTo>
                                <a:lnTo>
                                  <a:pt x="9338" y="661"/>
                                </a:lnTo>
                                <a:lnTo>
                                  <a:pt x="10869" y="661"/>
                                </a:lnTo>
                                <a:lnTo>
                                  <a:pt x="10869" y="0"/>
                                </a:lnTo>
                                <a:close/>
                              </a:path>
                            </a:pathLst>
                          </a:custGeom>
                          <a:solidFill>
                            <a:srgbClr val="D9D9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93" name="docshape592"/>
                        <wps:cNvSpPr>
                          <a:spLocks/>
                        </wps:cNvSpPr>
                        <wps:spPr bwMode="auto">
                          <a:xfrm>
                            <a:off x="1681" y="1161"/>
                            <a:ext cx="10930" cy="1682"/>
                          </a:xfrm>
                          <a:custGeom>
                            <a:avLst/>
                            <a:gdLst>
                              <a:gd name="T0" fmla="+- 0 1682 1682"/>
                              <a:gd name="T1" fmla="*/ T0 w 10930"/>
                              <a:gd name="T2" fmla="+- 0 1162 1162"/>
                              <a:gd name="T3" fmla="*/ 1162 h 1682"/>
                              <a:gd name="T4" fmla="+- 0 1682 1682"/>
                              <a:gd name="T5" fmla="*/ T4 w 10930"/>
                              <a:gd name="T6" fmla="+- 0 1883 1162"/>
                              <a:gd name="T7" fmla="*/ 1883 h 1682"/>
                              <a:gd name="T8" fmla="+- 0 1682 1682"/>
                              <a:gd name="T9" fmla="*/ T8 w 10930"/>
                              <a:gd name="T10" fmla="+- 0 2363 1162"/>
                              <a:gd name="T11" fmla="*/ 2363 h 1682"/>
                              <a:gd name="T12" fmla="+- 0 1682 1682"/>
                              <a:gd name="T13" fmla="*/ T12 w 10930"/>
                              <a:gd name="T14" fmla="+- 0 2844 1162"/>
                              <a:gd name="T15" fmla="*/ 2844 h 1682"/>
                              <a:gd name="T16" fmla="+- 0 2928 1682"/>
                              <a:gd name="T17" fmla="*/ T16 w 10930"/>
                              <a:gd name="T18" fmla="+- 0 2814 1162"/>
                              <a:gd name="T19" fmla="*/ 2814 h 1682"/>
                              <a:gd name="T20" fmla="+- 0 2928 1682"/>
                              <a:gd name="T21" fmla="*/ T20 w 10930"/>
                              <a:gd name="T22" fmla="+- 0 2363 1162"/>
                              <a:gd name="T23" fmla="*/ 2363 h 1682"/>
                              <a:gd name="T24" fmla="+- 0 1712 1682"/>
                              <a:gd name="T25" fmla="*/ T24 w 10930"/>
                              <a:gd name="T26" fmla="+- 0 1883 1162"/>
                              <a:gd name="T27" fmla="*/ 1883 h 1682"/>
                              <a:gd name="T28" fmla="+- 0 1712 1682"/>
                              <a:gd name="T29" fmla="*/ T28 w 10930"/>
                              <a:gd name="T30" fmla="+- 0 1853 1162"/>
                              <a:gd name="T31" fmla="*/ 1853 h 1682"/>
                              <a:gd name="T32" fmla="+- 0 2928 1682"/>
                              <a:gd name="T33" fmla="*/ T32 w 10930"/>
                              <a:gd name="T34" fmla="+- 0 1162 1162"/>
                              <a:gd name="T35" fmla="*/ 1162 h 1682"/>
                              <a:gd name="T36" fmla="+- 0 5915 1682"/>
                              <a:gd name="T37" fmla="*/ T36 w 10930"/>
                              <a:gd name="T38" fmla="+- 0 1162 1162"/>
                              <a:gd name="T39" fmla="*/ 1162 h 1682"/>
                              <a:gd name="T40" fmla="+- 0 5915 1682"/>
                              <a:gd name="T41" fmla="*/ T40 w 10930"/>
                              <a:gd name="T42" fmla="+- 0 1883 1162"/>
                              <a:gd name="T43" fmla="*/ 1883 h 1682"/>
                              <a:gd name="T44" fmla="+- 0 4519 1682"/>
                              <a:gd name="T45" fmla="*/ T44 w 10930"/>
                              <a:gd name="T46" fmla="+- 0 1883 1162"/>
                              <a:gd name="T47" fmla="*/ 1883 h 1682"/>
                              <a:gd name="T48" fmla="+- 0 4519 1682"/>
                              <a:gd name="T49" fmla="*/ T48 w 10930"/>
                              <a:gd name="T50" fmla="+- 0 1853 1162"/>
                              <a:gd name="T51" fmla="*/ 1853 h 1682"/>
                              <a:gd name="T52" fmla="+- 0 5915 1682"/>
                              <a:gd name="T53" fmla="*/ T52 w 10930"/>
                              <a:gd name="T54" fmla="+- 0 1162 1162"/>
                              <a:gd name="T55" fmla="*/ 1162 h 1682"/>
                              <a:gd name="T56" fmla="+- 0 4489 1682"/>
                              <a:gd name="T57" fmla="*/ T56 w 10930"/>
                              <a:gd name="T58" fmla="+- 0 1162 1162"/>
                              <a:gd name="T59" fmla="*/ 1162 h 1682"/>
                              <a:gd name="T60" fmla="+- 0 4489 1682"/>
                              <a:gd name="T61" fmla="*/ T60 w 10930"/>
                              <a:gd name="T62" fmla="+- 0 1883 1162"/>
                              <a:gd name="T63" fmla="*/ 1883 h 1682"/>
                              <a:gd name="T64" fmla="+- 0 2958 1682"/>
                              <a:gd name="T65" fmla="*/ T64 w 10930"/>
                              <a:gd name="T66" fmla="+- 0 1883 1162"/>
                              <a:gd name="T67" fmla="*/ 1883 h 1682"/>
                              <a:gd name="T68" fmla="+- 0 2958 1682"/>
                              <a:gd name="T69" fmla="*/ T68 w 10930"/>
                              <a:gd name="T70" fmla="+- 0 1853 1162"/>
                              <a:gd name="T71" fmla="*/ 1853 h 1682"/>
                              <a:gd name="T72" fmla="+- 0 4489 1682"/>
                              <a:gd name="T73" fmla="*/ T72 w 10930"/>
                              <a:gd name="T74" fmla="+- 0 1162 1162"/>
                              <a:gd name="T75" fmla="*/ 1162 h 1682"/>
                              <a:gd name="T76" fmla="+- 0 2928 1682"/>
                              <a:gd name="T77" fmla="*/ T76 w 10930"/>
                              <a:gd name="T78" fmla="+- 0 1192 1162"/>
                              <a:gd name="T79" fmla="*/ 1192 h 1682"/>
                              <a:gd name="T80" fmla="+- 0 2928 1682"/>
                              <a:gd name="T81" fmla="*/ T80 w 10930"/>
                              <a:gd name="T82" fmla="+- 0 1883 1162"/>
                              <a:gd name="T83" fmla="*/ 1883 h 1682"/>
                              <a:gd name="T84" fmla="+- 0 2928 1682"/>
                              <a:gd name="T85" fmla="*/ T84 w 10930"/>
                              <a:gd name="T86" fmla="+- 0 2363 1162"/>
                              <a:gd name="T87" fmla="*/ 2363 h 1682"/>
                              <a:gd name="T88" fmla="+- 0 2958 1682"/>
                              <a:gd name="T89" fmla="*/ T88 w 10930"/>
                              <a:gd name="T90" fmla="+- 0 2363 1162"/>
                              <a:gd name="T91" fmla="*/ 2363 h 1682"/>
                              <a:gd name="T92" fmla="+- 0 4519 1682"/>
                              <a:gd name="T93" fmla="*/ T92 w 10930"/>
                              <a:gd name="T94" fmla="+- 0 2814 1162"/>
                              <a:gd name="T95" fmla="*/ 2814 h 1682"/>
                              <a:gd name="T96" fmla="+- 0 5915 1682"/>
                              <a:gd name="T97" fmla="*/ T96 w 10930"/>
                              <a:gd name="T98" fmla="+- 0 2814 1162"/>
                              <a:gd name="T99" fmla="*/ 2814 h 1682"/>
                              <a:gd name="T100" fmla="+- 0 7612 1682"/>
                              <a:gd name="T101" fmla="*/ T100 w 10930"/>
                              <a:gd name="T102" fmla="+- 0 2363 1162"/>
                              <a:gd name="T103" fmla="*/ 2363 h 1682"/>
                              <a:gd name="T104" fmla="+- 0 5945 1682"/>
                              <a:gd name="T105" fmla="*/ T104 w 10930"/>
                              <a:gd name="T106" fmla="+- 0 1883 1162"/>
                              <a:gd name="T107" fmla="*/ 1883 h 1682"/>
                              <a:gd name="T108" fmla="+- 0 5945 1682"/>
                              <a:gd name="T109" fmla="*/ T108 w 10930"/>
                              <a:gd name="T110" fmla="+- 0 1853 1162"/>
                              <a:gd name="T111" fmla="*/ 1853 h 1682"/>
                              <a:gd name="T112" fmla="+- 0 7612 1682"/>
                              <a:gd name="T113" fmla="*/ T112 w 10930"/>
                              <a:gd name="T114" fmla="+- 0 1162 1162"/>
                              <a:gd name="T115" fmla="*/ 1162 h 1682"/>
                              <a:gd name="T116" fmla="+- 0 9173 1682"/>
                              <a:gd name="T117" fmla="*/ T116 w 10930"/>
                              <a:gd name="T118" fmla="+- 0 1162 1162"/>
                              <a:gd name="T119" fmla="*/ 1162 h 1682"/>
                              <a:gd name="T120" fmla="+- 0 9173 1682"/>
                              <a:gd name="T121" fmla="*/ T120 w 10930"/>
                              <a:gd name="T122" fmla="+- 0 1853 1162"/>
                              <a:gd name="T123" fmla="*/ 1853 h 1682"/>
                              <a:gd name="T124" fmla="+- 0 7642 1682"/>
                              <a:gd name="T125" fmla="*/ T124 w 10930"/>
                              <a:gd name="T126" fmla="+- 0 2333 1162"/>
                              <a:gd name="T127" fmla="*/ 2333 h 1682"/>
                              <a:gd name="T128" fmla="+- 0 9173 1682"/>
                              <a:gd name="T129" fmla="*/ T128 w 10930"/>
                              <a:gd name="T130" fmla="+- 0 1853 1162"/>
                              <a:gd name="T131" fmla="*/ 1853 h 1682"/>
                              <a:gd name="T132" fmla="+- 0 9173 1682"/>
                              <a:gd name="T133" fmla="*/ T132 w 10930"/>
                              <a:gd name="T134" fmla="+- 0 1192 1162"/>
                              <a:gd name="T135" fmla="*/ 1192 h 1682"/>
                              <a:gd name="T136" fmla="+- 0 7612 1682"/>
                              <a:gd name="T137" fmla="*/ T136 w 10930"/>
                              <a:gd name="T138" fmla="+- 0 1162 1162"/>
                              <a:gd name="T139" fmla="*/ 1162 h 1682"/>
                              <a:gd name="T140" fmla="+- 0 7612 1682"/>
                              <a:gd name="T141" fmla="*/ T140 w 10930"/>
                              <a:gd name="T142" fmla="+- 0 1883 1162"/>
                              <a:gd name="T143" fmla="*/ 1883 h 1682"/>
                              <a:gd name="T144" fmla="+- 0 7612 1682"/>
                              <a:gd name="T145" fmla="*/ T144 w 10930"/>
                              <a:gd name="T146" fmla="+- 0 2363 1162"/>
                              <a:gd name="T147" fmla="*/ 2363 h 1682"/>
                              <a:gd name="T148" fmla="+- 0 7642 1682"/>
                              <a:gd name="T149" fmla="*/ T148 w 10930"/>
                              <a:gd name="T150" fmla="+- 0 2814 1162"/>
                              <a:gd name="T151" fmla="*/ 2814 h 1682"/>
                              <a:gd name="T152" fmla="+- 0 9173 1682"/>
                              <a:gd name="T153" fmla="*/ T152 w 10930"/>
                              <a:gd name="T154" fmla="+- 0 2814 1162"/>
                              <a:gd name="T155" fmla="*/ 2814 h 1682"/>
                              <a:gd name="T156" fmla="+- 0 11020 1682"/>
                              <a:gd name="T157" fmla="*/ T156 w 10930"/>
                              <a:gd name="T158" fmla="+- 0 2363 1162"/>
                              <a:gd name="T159" fmla="*/ 2363 h 1682"/>
                              <a:gd name="T160" fmla="+- 0 9203 1682"/>
                              <a:gd name="T161" fmla="*/ T160 w 10930"/>
                              <a:gd name="T162" fmla="+- 0 1883 1162"/>
                              <a:gd name="T163" fmla="*/ 1883 h 1682"/>
                              <a:gd name="T164" fmla="+- 0 9203 1682"/>
                              <a:gd name="T165" fmla="*/ T164 w 10930"/>
                              <a:gd name="T166" fmla="+- 0 1853 1162"/>
                              <a:gd name="T167" fmla="*/ 1853 h 1682"/>
                              <a:gd name="T168" fmla="+- 0 11020 1682"/>
                              <a:gd name="T169" fmla="*/ T168 w 10930"/>
                              <a:gd name="T170" fmla="+- 0 1162 1162"/>
                              <a:gd name="T171" fmla="*/ 1162 h 1682"/>
                              <a:gd name="T172" fmla="+- 0 12581 1682"/>
                              <a:gd name="T173" fmla="*/ T172 w 10930"/>
                              <a:gd name="T174" fmla="+- 0 1162 1162"/>
                              <a:gd name="T175" fmla="*/ 1162 h 1682"/>
                              <a:gd name="T176" fmla="+- 0 12581 1682"/>
                              <a:gd name="T177" fmla="*/ T176 w 10930"/>
                              <a:gd name="T178" fmla="+- 0 1883 1162"/>
                              <a:gd name="T179" fmla="*/ 1883 h 1682"/>
                              <a:gd name="T180" fmla="+- 0 11050 1682"/>
                              <a:gd name="T181" fmla="*/ T180 w 10930"/>
                              <a:gd name="T182" fmla="+- 0 1883 1162"/>
                              <a:gd name="T183" fmla="*/ 1883 h 1682"/>
                              <a:gd name="T184" fmla="+- 0 11050 1682"/>
                              <a:gd name="T185" fmla="*/ T184 w 10930"/>
                              <a:gd name="T186" fmla="+- 0 1853 1162"/>
                              <a:gd name="T187" fmla="*/ 1853 h 1682"/>
                              <a:gd name="T188" fmla="+- 0 12581 1682"/>
                              <a:gd name="T189" fmla="*/ T188 w 10930"/>
                              <a:gd name="T190" fmla="+- 0 1162 1162"/>
                              <a:gd name="T191" fmla="*/ 1162 h 1682"/>
                              <a:gd name="T192" fmla="+- 0 11020 1682"/>
                              <a:gd name="T193" fmla="*/ T192 w 10930"/>
                              <a:gd name="T194" fmla="+- 0 1192 1162"/>
                              <a:gd name="T195" fmla="*/ 1192 h 1682"/>
                              <a:gd name="T196" fmla="+- 0 11020 1682"/>
                              <a:gd name="T197" fmla="*/ T196 w 10930"/>
                              <a:gd name="T198" fmla="+- 0 1883 1162"/>
                              <a:gd name="T199" fmla="*/ 1883 h 1682"/>
                              <a:gd name="T200" fmla="+- 0 11020 1682"/>
                              <a:gd name="T201" fmla="*/ T200 w 10930"/>
                              <a:gd name="T202" fmla="+- 0 2363 1162"/>
                              <a:gd name="T203" fmla="*/ 2363 h 1682"/>
                              <a:gd name="T204" fmla="+- 0 11050 1682"/>
                              <a:gd name="T205" fmla="*/ T204 w 10930"/>
                              <a:gd name="T206" fmla="+- 0 2363 1162"/>
                              <a:gd name="T207" fmla="*/ 2363 h 1682"/>
                              <a:gd name="T208" fmla="+- 0 12611 1682"/>
                              <a:gd name="T209" fmla="*/ T208 w 10930"/>
                              <a:gd name="T210" fmla="+- 0 2814 1162"/>
                              <a:gd name="T211" fmla="*/ 2814 h 1682"/>
                              <a:gd name="T212" fmla="+- 0 12611 1682"/>
                              <a:gd name="T213" fmla="*/ T212 w 10930"/>
                              <a:gd name="T214" fmla="+- 0 2333 1162"/>
                              <a:gd name="T215" fmla="*/ 2333 h 1682"/>
                              <a:gd name="T216" fmla="+- 0 12611 1682"/>
                              <a:gd name="T217" fmla="*/ T216 w 10930"/>
                              <a:gd name="T218" fmla="+- 0 1853 1162"/>
                              <a:gd name="T219" fmla="*/ 1853 h 16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0930" h="1682">
                                <a:moveTo>
                                  <a:pt x="1246" y="0"/>
                                </a:moveTo>
                                <a:lnTo>
                                  <a:pt x="30" y="0"/>
                                </a:lnTo>
                                <a:lnTo>
                                  <a:pt x="0" y="0"/>
                                </a:lnTo>
                                <a:lnTo>
                                  <a:pt x="0" y="30"/>
                                </a:lnTo>
                                <a:lnTo>
                                  <a:pt x="0" y="691"/>
                                </a:lnTo>
                                <a:lnTo>
                                  <a:pt x="0" y="721"/>
                                </a:lnTo>
                                <a:lnTo>
                                  <a:pt x="0" y="1171"/>
                                </a:lnTo>
                                <a:lnTo>
                                  <a:pt x="0" y="1201"/>
                                </a:lnTo>
                                <a:lnTo>
                                  <a:pt x="0" y="1652"/>
                                </a:lnTo>
                                <a:lnTo>
                                  <a:pt x="0" y="1682"/>
                                </a:lnTo>
                                <a:lnTo>
                                  <a:pt x="30" y="1682"/>
                                </a:lnTo>
                                <a:lnTo>
                                  <a:pt x="1246" y="1682"/>
                                </a:lnTo>
                                <a:lnTo>
                                  <a:pt x="1246" y="1652"/>
                                </a:lnTo>
                                <a:lnTo>
                                  <a:pt x="30" y="1652"/>
                                </a:lnTo>
                                <a:lnTo>
                                  <a:pt x="30" y="1201"/>
                                </a:lnTo>
                                <a:lnTo>
                                  <a:pt x="1246" y="1201"/>
                                </a:lnTo>
                                <a:lnTo>
                                  <a:pt x="1246" y="1171"/>
                                </a:lnTo>
                                <a:lnTo>
                                  <a:pt x="30" y="1171"/>
                                </a:lnTo>
                                <a:lnTo>
                                  <a:pt x="30" y="721"/>
                                </a:lnTo>
                                <a:lnTo>
                                  <a:pt x="1246" y="721"/>
                                </a:lnTo>
                                <a:lnTo>
                                  <a:pt x="1246" y="691"/>
                                </a:lnTo>
                                <a:lnTo>
                                  <a:pt x="30" y="691"/>
                                </a:lnTo>
                                <a:lnTo>
                                  <a:pt x="30" y="30"/>
                                </a:lnTo>
                                <a:lnTo>
                                  <a:pt x="1246" y="30"/>
                                </a:lnTo>
                                <a:lnTo>
                                  <a:pt x="1246" y="0"/>
                                </a:lnTo>
                                <a:close/>
                                <a:moveTo>
                                  <a:pt x="5930" y="0"/>
                                </a:moveTo>
                                <a:lnTo>
                                  <a:pt x="4263" y="0"/>
                                </a:lnTo>
                                <a:lnTo>
                                  <a:pt x="4233" y="0"/>
                                </a:lnTo>
                                <a:lnTo>
                                  <a:pt x="4233" y="30"/>
                                </a:lnTo>
                                <a:lnTo>
                                  <a:pt x="4233" y="691"/>
                                </a:lnTo>
                                <a:lnTo>
                                  <a:pt x="4233" y="721"/>
                                </a:lnTo>
                                <a:lnTo>
                                  <a:pt x="4233" y="1171"/>
                                </a:lnTo>
                                <a:lnTo>
                                  <a:pt x="2837" y="1171"/>
                                </a:lnTo>
                                <a:lnTo>
                                  <a:pt x="2837" y="721"/>
                                </a:lnTo>
                                <a:lnTo>
                                  <a:pt x="4233" y="721"/>
                                </a:lnTo>
                                <a:lnTo>
                                  <a:pt x="4233" y="691"/>
                                </a:lnTo>
                                <a:lnTo>
                                  <a:pt x="2837" y="691"/>
                                </a:lnTo>
                                <a:lnTo>
                                  <a:pt x="2837" y="30"/>
                                </a:lnTo>
                                <a:lnTo>
                                  <a:pt x="4233" y="30"/>
                                </a:lnTo>
                                <a:lnTo>
                                  <a:pt x="4233" y="0"/>
                                </a:lnTo>
                                <a:lnTo>
                                  <a:pt x="2837" y="0"/>
                                </a:lnTo>
                                <a:lnTo>
                                  <a:pt x="2807" y="0"/>
                                </a:lnTo>
                                <a:lnTo>
                                  <a:pt x="2807" y="30"/>
                                </a:lnTo>
                                <a:lnTo>
                                  <a:pt x="2807" y="691"/>
                                </a:lnTo>
                                <a:lnTo>
                                  <a:pt x="2807" y="721"/>
                                </a:lnTo>
                                <a:lnTo>
                                  <a:pt x="2807" y="1171"/>
                                </a:lnTo>
                                <a:lnTo>
                                  <a:pt x="1276" y="1171"/>
                                </a:lnTo>
                                <a:lnTo>
                                  <a:pt x="1276" y="721"/>
                                </a:lnTo>
                                <a:lnTo>
                                  <a:pt x="2807" y="721"/>
                                </a:lnTo>
                                <a:lnTo>
                                  <a:pt x="2807" y="691"/>
                                </a:lnTo>
                                <a:lnTo>
                                  <a:pt x="1276" y="691"/>
                                </a:lnTo>
                                <a:lnTo>
                                  <a:pt x="1276" y="30"/>
                                </a:lnTo>
                                <a:lnTo>
                                  <a:pt x="2807" y="30"/>
                                </a:lnTo>
                                <a:lnTo>
                                  <a:pt x="2807" y="0"/>
                                </a:lnTo>
                                <a:lnTo>
                                  <a:pt x="1276" y="0"/>
                                </a:lnTo>
                                <a:lnTo>
                                  <a:pt x="1246" y="0"/>
                                </a:lnTo>
                                <a:lnTo>
                                  <a:pt x="1246" y="30"/>
                                </a:lnTo>
                                <a:lnTo>
                                  <a:pt x="1246" y="691"/>
                                </a:lnTo>
                                <a:lnTo>
                                  <a:pt x="1246" y="721"/>
                                </a:lnTo>
                                <a:lnTo>
                                  <a:pt x="1246" y="1171"/>
                                </a:lnTo>
                                <a:lnTo>
                                  <a:pt x="1246" y="1201"/>
                                </a:lnTo>
                                <a:lnTo>
                                  <a:pt x="1246" y="1652"/>
                                </a:lnTo>
                                <a:lnTo>
                                  <a:pt x="1276" y="1652"/>
                                </a:lnTo>
                                <a:lnTo>
                                  <a:pt x="1276" y="1201"/>
                                </a:lnTo>
                                <a:lnTo>
                                  <a:pt x="2807" y="1201"/>
                                </a:lnTo>
                                <a:lnTo>
                                  <a:pt x="2807" y="1652"/>
                                </a:lnTo>
                                <a:lnTo>
                                  <a:pt x="2837" y="1652"/>
                                </a:lnTo>
                                <a:lnTo>
                                  <a:pt x="2837" y="1201"/>
                                </a:lnTo>
                                <a:lnTo>
                                  <a:pt x="4233" y="1201"/>
                                </a:lnTo>
                                <a:lnTo>
                                  <a:pt x="4233" y="1652"/>
                                </a:lnTo>
                                <a:lnTo>
                                  <a:pt x="4263" y="1652"/>
                                </a:lnTo>
                                <a:lnTo>
                                  <a:pt x="4263" y="1201"/>
                                </a:lnTo>
                                <a:lnTo>
                                  <a:pt x="5930" y="1201"/>
                                </a:lnTo>
                                <a:lnTo>
                                  <a:pt x="5930" y="1171"/>
                                </a:lnTo>
                                <a:lnTo>
                                  <a:pt x="4263" y="1171"/>
                                </a:lnTo>
                                <a:lnTo>
                                  <a:pt x="4263" y="721"/>
                                </a:lnTo>
                                <a:lnTo>
                                  <a:pt x="5930" y="721"/>
                                </a:lnTo>
                                <a:lnTo>
                                  <a:pt x="5930" y="691"/>
                                </a:lnTo>
                                <a:lnTo>
                                  <a:pt x="4263" y="691"/>
                                </a:lnTo>
                                <a:lnTo>
                                  <a:pt x="4263" y="30"/>
                                </a:lnTo>
                                <a:lnTo>
                                  <a:pt x="5930" y="30"/>
                                </a:lnTo>
                                <a:lnTo>
                                  <a:pt x="5930" y="0"/>
                                </a:lnTo>
                                <a:close/>
                                <a:moveTo>
                                  <a:pt x="9338" y="0"/>
                                </a:moveTo>
                                <a:lnTo>
                                  <a:pt x="7521" y="0"/>
                                </a:lnTo>
                                <a:lnTo>
                                  <a:pt x="7491" y="0"/>
                                </a:lnTo>
                                <a:lnTo>
                                  <a:pt x="7491" y="30"/>
                                </a:lnTo>
                                <a:lnTo>
                                  <a:pt x="7491" y="691"/>
                                </a:lnTo>
                                <a:lnTo>
                                  <a:pt x="7491" y="721"/>
                                </a:lnTo>
                                <a:lnTo>
                                  <a:pt x="7491" y="1171"/>
                                </a:lnTo>
                                <a:lnTo>
                                  <a:pt x="5960" y="1171"/>
                                </a:lnTo>
                                <a:lnTo>
                                  <a:pt x="5960" y="721"/>
                                </a:lnTo>
                                <a:lnTo>
                                  <a:pt x="7491" y="721"/>
                                </a:lnTo>
                                <a:lnTo>
                                  <a:pt x="7491" y="691"/>
                                </a:lnTo>
                                <a:lnTo>
                                  <a:pt x="5960" y="691"/>
                                </a:lnTo>
                                <a:lnTo>
                                  <a:pt x="5960" y="30"/>
                                </a:lnTo>
                                <a:lnTo>
                                  <a:pt x="7491" y="30"/>
                                </a:lnTo>
                                <a:lnTo>
                                  <a:pt x="7491" y="0"/>
                                </a:lnTo>
                                <a:lnTo>
                                  <a:pt x="5960" y="0"/>
                                </a:lnTo>
                                <a:lnTo>
                                  <a:pt x="5930" y="0"/>
                                </a:lnTo>
                                <a:lnTo>
                                  <a:pt x="5930" y="30"/>
                                </a:lnTo>
                                <a:lnTo>
                                  <a:pt x="5930" y="691"/>
                                </a:lnTo>
                                <a:lnTo>
                                  <a:pt x="5930" y="721"/>
                                </a:lnTo>
                                <a:lnTo>
                                  <a:pt x="5930" y="1171"/>
                                </a:lnTo>
                                <a:lnTo>
                                  <a:pt x="5930" y="1201"/>
                                </a:lnTo>
                                <a:lnTo>
                                  <a:pt x="5930" y="1652"/>
                                </a:lnTo>
                                <a:lnTo>
                                  <a:pt x="5960" y="1652"/>
                                </a:lnTo>
                                <a:lnTo>
                                  <a:pt x="5960" y="1201"/>
                                </a:lnTo>
                                <a:lnTo>
                                  <a:pt x="7491" y="1201"/>
                                </a:lnTo>
                                <a:lnTo>
                                  <a:pt x="7491" y="1652"/>
                                </a:lnTo>
                                <a:lnTo>
                                  <a:pt x="7521" y="1652"/>
                                </a:lnTo>
                                <a:lnTo>
                                  <a:pt x="7521" y="1201"/>
                                </a:lnTo>
                                <a:lnTo>
                                  <a:pt x="9338" y="1201"/>
                                </a:lnTo>
                                <a:lnTo>
                                  <a:pt x="9338" y="1171"/>
                                </a:lnTo>
                                <a:lnTo>
                                  <a:pt x="7521" y="1171"/>
                                </a:lnTo>
                                <a:lnTo>
                                  <a:pt x="7521" y="721"/>
                                </a:lnTo>
                                <a:lnTo>
                                  <a:pt x="9338" y="721"/>
                                </a:lnTo>
                                <a:lnTo>
                                  <a:pt x="9338" y="691"/>
                                </a:lnTo>
                                <a:lnTo>
                                  <a:pt x="7521" y="691"/>
                                </a:lnTo>
                                <a:lnTo>
                                  <a:pt x="7521" y="30"/>
                                </a:lnTo>
                                <a:lnTo>
                                  <a:pt x="9338" y="30"/>
                                </a:lnTo>
                                <a:lnTo>
                                  <a:pt x="9338" y="0"/>
                                </a:lnTo>
                                <a:close/>
                                <a:moveTo>
                                  <a:pt x="10929" y="0"/>
                                </a:moveTo>
                                <a:lnTo>
                                  <a:pt x="10899" y="0"/>
                                </a:lnTo>
                                <a:lnTo>
                                  <a:pt x="10899" y="30"/>
                                </a:lnTo>
                                <a:lnTo>
                                  <a:pt x="10899" y="691"/>
                                </a:lnTo>
                                <a:lnTo>
                                  <a:pt x="10899" y="721"/>
                                </a:lnTo>
                                <a:lnTo>
                                  <a:pt x="10899" y="1171"/>
                                </a:lnTo>
                                <a:lnTo>
                                  <a:pt x="9368" y="1171"/>
                                </a:lnTo>
                                <a:lnTo>
                                  <a:pt x="9368" y="721"/>
                                </a:lnTo>
                                <a:lnTo>
                                  <a:pt x="10899" y="721"/>
                                </a:lnTo>
                                <a:lnTo>
                                  <a:pt x="10899" y="691"/>
                                </a:lnTo>
                                <a:lnTo>
                                  <a:pt x="9368" y="691"/>
                                </a:lnTo>
                                <a:lnTo>
                                  <a:pt x="9368" y="30"/>
                                </a:lnTo>
                                <a:lnTo>
                                  <a:pt x="10899" y="30"/>
                                </a:lnTo>
                                <a:lnTo>
                                  <a:pt x="10899" y="0"/>
                                </a:lnTo>
                                <a:lnTo>
                                  <a:pt x="9368" y="0"/>
                                </a:lnTo>
                                <a:lnTo>
                                  <a:pt x="9338" y="0"/>
                                </a:lnTo>
                                <a:lnTo>
                                  <a:pt x="9338" y="30"/>
                                </a:lnTo>
                                <a:lnTo>
                                  <a:pt x="9338" y="691"/>
                                </a:lnTo>
                                <a:lnTo>
                                  <a:pt x="9338" y="721"/>
                                </a:lnTo>
                                <a:lnTo>
                                  <a:pt x="9338" y="1171"/>
                                </a:lnTo>
                                <a:lnTo>
                                  <a:pt x="9338" y="1201"/>
                                </a:lnTo>
                                <a:lnTo>
                                  <a:pt x="9338" y="1652"/>
                                </a:lnTo>
                                <a:lnTo>
                                  <a:pt x="9368" y="1652"/>
                                </a:lnTo>
                                <a:lnTo>
                                  <a:pt x="9368" y="1201"/>
                                </a:lnTo>
                                <a:lnTo>
                                  <a:pt x="10899" y="1201"/>
                                </a:lnTo>
                                <a:lnTo>
                                  <a:pt x="10899" y="1652"/>
                                </a:lnTo>
                                <a:lnTo>
                                  <a:pt x="10929" y="1652"/>
                                </a:lnTo>
                                <a:lnTo>
                                  <a:pt x="10929" y="1201"/>
                                </a:lnTo>
                                <a:lnTo>
                                  <a:pt x="10929" y="1171"/>
                                </a:lnTo>
                                <a:lnTo>
                                  <a:pt x="10929" y="721"/>
                                </a:lnTo>
                                <a:lnTo>
                                  <a:pt x="10929" y="691"/>
                                </a:lnTo>
                                <a:lnTo>
                                  <a:pt x="10929" y="30"/>
                                </a:lnTo>
                                <a:lnTo>
                                  <a:pt x="10929" y="0"/>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94" name="docshape593"/>
                        <wps:cNvSpPr>
                          <a:spLocks/>
                        </wps:cNvSpPr>
                        <wps:spPr bwMode="auto">
                          <a:xfrm>
                            <a:off x="1681" y="2813"/>
                            <a:ext cx="10930" cy="947"/>
                          </a:xfrm>
                          <a:custGeom>
                            <a:avLst/>
                            <a:gdLst>
                              <a:gd name="T0" fmla="+- 0 1682 1682"/>
                              <a:gd name="T1" fmla="*/ T0 w 10930"/>
                              <a:gd name="T2" fmla="+- 0 3279 2814"/>
                              <a:gd name="T3" fmla="*/ 3279 h 947"/>
                              <a:gd name="T4" fmla="+- 0 2928 1682"/>
                              <a:gd name="T5" fmla="*/ T4 w 10930"/>
                              <a:gd name="T6" fmla="+- 0 3279 2814"/>
                              <a:gd name="T7" fmla="*/ 3279 h 947"/>
                              <a:gd name="T8" fmla="+- 0 1682 1682"/>
                              <a:gd name="T9" fmla="*/ T8 w 10930"/>
                              <a:gd name="T10" fmla="+- 0 3310 2814"/>
                              <a:gd name="T11" fmla="*/ 3310 h 947"/>
                              <a:gd name="T12" fmla="+- 0 1712 1682"/>
                              <a:gd name="T13" fmla="*/ T12 w 10930"/>
                              <a:gd name="T14" fmla="+- 0 3760 2814"/>
                              <a:gd name="T15" fmla="*/ 3760 h 947"/>
                              <a:gd name="T16" fmla="+- 0 2928 1682"/>
                              <a:gd name="T17" fmla="*/ T16 w 10930"/>
                              <a:gd name="T18" fmla="+- 0 3279 2814"/>
                              <a:gd name="T19" fmla="*/ 3279 h 947"/>
                              <a:gd name="T20" fmla="+- 0 1712 1682"/>
                              <a:gd name="T21" fmla="*/ T20 w 10930"/>
                              <a:gd name="T22" fmla="+- 0 2844 2814"/>
                              <a:gd name="T23" fmla="*/ 2844 h 947"/>
                              <a:gd name="T24" fmla="+- 0 2958 1682"/>
                              <a:gd name="T25" fmla="*/ T24 w 10930"/>
                              <a:gd name="T26" fmla="+- 0 2844 2814"/>
                              <a:gd name="T27" fmla="*/ 2844 h 947"/>
                              <a:gd name="T28" fmla="+- 0 2958 1682"/>
                              <a:gd name="T29" fmla="*/ T28 w 10930"/>
                              <a:gd name="T30" fmla="+- 0 3279 2814"/>
                              <a:gd name="T31" fmla="*/ 3279 h 947"/>
                              <a:gd name="T32" fmla="+- 0 4489 1682"/>
                              <a:gd name="T33" fmla="*/ T32 w 10930"/>
                              <a:gd name="T34" fmla="+- 0 2844 2814"/>
                              <a:gd name="T35" fmla="*/ 2844 h 947"/>
                              <a:gd name="T36" fmla="+- 0 4519 1682"/>
                              <a:gd name="T37" fmla="*/ T36 w 10930"/>
                              <a:gd name="T38" fmla="+- 0 2844 2814"/>
                              <a:gd name="T39" fmla="*/ 2844 h 947"/>
                              <a:gd name="T40" fmla="+- 0 5915 1682"/>
                              <a:gd name="T41" fmla="*/ T40 w 10930"/>
                              <a:gd name="T42" fmla="+- 0 3279 2814"/>
                              <a:gd name="T43" fmla="*/ 3279 h 947"/>
                              <a:gd name="T44" fmla="+- 0 7612 1682"/>
                              <a:gd name="T45" fmla="*/ T44 w 10930"/>
                              <a:gd name="T46" fmla="+- 0 3279 2814"/>
                              <a:gd name="T47" fmla="*/ 3279 h 947"/>
                              <a:gd name="T48" fmla="+- 0 4519 1682"/>
                              <a:gd name="T49" fmla="*/ T48 w 10930"/>
                              <a:gd name="T50" fmla="+- 0 3279 2814"/>
                              <a:gd name="T51" fmla="*/ 3279 h 947"/>
                              <a:gd name="T52" fmla="+- 0 2958 1682"/>
                              <a:gd name="T53" fmla="*/ T52 w 10930"/>
                              <a:gd name="T54" fmla="+- 0 3279 2814"/>
                              <a:gd name="T55" fmla="*/ 3279 h 947"/>
                              <a:gd name="T56" fmla="+- 0 2928 1682"/>
                              <a:gd name="T57" fmla="*/ T56 w 10930"/>
                              <a:gd name="T58" fmla="+- 0 3310 2814"/>
                              <a:gd name="T59" fmla="*/ 3310 h 947"/>
                              <a:gd name="T60" fmla="+- 0 2958 1682"/>
                              <a:gd name="T61" fmla="*/ T60 w 10930"/>
                              <a:gd name="T62" fmla="+- 0 3310 2814"/>
                              <a:gd name="T63" fmla="*/ 3310 h 947"/>
                              <a:gd name="T64" fmla="+- 0 4519 1682"/>
                              <a:gd name="T65" fmla="*/ T64 w 10930"/>
                              <a:gd name="T66" fmla="+- 0 3760 2814"/>
                              <a:gd name="T67" fmla="*/ 3760 h 947"/>
                              <a:gd name="T68" fmla="+- 0 5915 1682"/>
                              <a:gd name="T69" fmla="*/ T68 w 10930"/>
                              <a:gd name="T70" fmla="+- 0 3760 2814"/>
                              <a:gd name="T71" fmla="*/ 3760 h 947"/>
                              <a:gd name="T72" fmla="+- 0 7612 1682"/>
                              <a:gd name="T73" fmla="*/ T72 w 10930"/>
                              <a:gd name="T74" fmla="+- 0 3310 2814"/>
                              <a:gd name="T75" fmla="*/ 3310 h 947"/>
                              <a:gd name="T76" fmla="+- 0 5945 1682"/>
                              <a:gd name="T77" fmla="*/ T76 w 10930"/>
                              <a:gd name="T78" fmla="+- 0 2814 2814"/>
                              <a:gd name="T79" fmla="*/ 2814 h 947"/>
                              <a:gd name="T80" fmla="+- 0 4489 1682"/>
                              <a:gd name="T81" fmla="*/ T80 w 10930"/>
                              <a:gd name="T82" fmla="+- 0 2814 2814"/>
                              <a:gd name="T83" fmla="*/ 2814 h 947"/>
                              <a:gd name="T84" fmla="+- 0 2928 1682"/>
                              <a:gd name="T85" fmla="*/ T84 w 10930"/>
                              <a:gd name="T86" fmla="+- 0 2814 2814"/>
                              <a:gd name="T87" fmla="*/ 2814 h 947"/>
                              <a:gd name="T88" fmla="+- 0 4489 1682"/>
                              <a:gd name="T89" fmla="*/ T88 w 10930"/>
                              <a:gd name="T90" fmla="+- 0 2844 2814"/>
                              <a:gd name="T91" fmla="*/ 2844 h 947"/>
                              <a:gd name="T92" fmla="+- 0 5915 1682"/>
                              <a:gd name="T93" fmla="*/ T92 w 10930"/>
                              <a:gd name="T94" fmla="+- 0 2844 2814"/>
                              <a:gd name="T95" fmla="*/ 2844 h 947"/>
                              <a:gd name="T96" fmla="+- 0 7612 1682"/>
                              <a:gd name="T97" fmla="*/ T96 w 10930"/>
                              <a:gd name="T98" fmla="+- 0 2814 2814"/>
                              <a:gd name="T99" fmla="*/ 2814 h 947"/>
                              <a:gd name="T100" fmla="+- 0 7612 1682"/>
                              <a:gd name="T101" fmla="*/ T100 w 10930"/>
                              <a:gd name="T102" fmla="+- 0 3279 2814"/>
                              <a:gd name="T103" fmla="*/ 3279 h 947"/>
                              <a:gd name="T104" fmla="+- 0 9203 1682"/>
                              <a:gd name="T105" fmla="*/ T104 w 10930"/>
                              <a:gd name="T106" fmla="+- 0 2844 2814"/>
                              <a:gd name="T107" fmla="*/ 2844 h 947"/>
                              <a:gd name="T108" fmla="+- 0 9203 1682"/>
                              <a:gd name="T109" fmla="*/ T108 w 10930"/>
                              <a:gd name="T110" fmla="+- 0 3279 2814"/>
                              <a:gd name="T111" fmla="*/ 3279 h 947"/>
                              <a:gd name="T112" fmla="+- 0 9203 1682"/>
                              <a:gd name="T113" fmla="*/ T112 w 10930"/>
                              <a:gd name="T114" fmla="+- 0 3279 2814"/>
                              <a:gd name="T115" fmla="*/ 3279 h 947"/>
                              <a:gd name="T116" fmla="+- 0 7642 1682"/>
                              <a:gd name="T117" fmla="*/ T116 w 10930"/>
                              <a:gd name="T118" fmla="+- 0 3279 2814"/>
                              <a:gd name="T119" fmla="*/ 3279 h 947"/>
                              <a:gd name="T120" fmla="+- 0 7612 1682"/>
                              <a:gd name="T121" fmla="*/ T120 w 10930"/>
                              <a:gd name="T122" fmla="+- 0 3310 2814"/>
                              <a:gd name="T123" fmla="*/ 3310 h 947"/>
                              <a:gd name="T124" fmla="+- 0 7642 1682"/>
                              <a:gd name="T125" fmla="*/ T124 w 10930"/>
                              <a:gd name="T126" fmla="+- 0 3310 2814"/>
                              <a:gd name="T127" fmla="*/ 3310 h 947"/>
                              <a:gd name="T128" fmla="+- 0 9203 1682"/>
                              <a:gd name="T129" fmla="*/ T128 w 10930"/>
                              <a:gd name="T130" fmla="+- 0 3760 2814"/>
                              <a:gd name="T131" fmla="*/ 3760 h 947"/>
                              <a:gd name="T132" fmla="+- 0 11020 1682"/>
                              <a:gd name="T133" fmla="*/ T132 w 10930"/>
                              <a:gd name="T134" fmla="+- 0 3279 2814"/>
                              <a:gd name="T135" fmla="*/ 3279 h 947"/>
                              <a:gd name="T136" fmla="+- 0 9173 1682"/>
                              <a:gd name="T137" fmla="*/ T136 w 10930"/>
                              <a:gd name="T138" fmla="+- 0 2814 2814"/>
                              <a:gd name="T139" fmla="*/ 2814 h 947"/>
                              <a:gd name="T140" fmla="+- 0 7612 1682"/>
                              <a:gd name="T141" fmla="*/ T140 w 10930"/>
                              <a:gd name="T142" fmla="+- 0 2814 2814"/>
                              <a:gd name="T143" fmla="*/ 2814 h 947"/>
                              <a:gd name="T144" fmla="+- 0 9173 1682"/>
                              <a:gd name="T145" fmla="*/ T144 w 10930"/>
                              <a:gd name="T146" fmla="+- 0 2844 2814"/>
                              <a:gd name="T147" fmla="*/ 2844 h 947"/>
                              <a:gd name="T148" fmla="+- 0 11020 1682"/>
                              <a:gd name="T149" fmla="*/ T148 w 10930"/>
                              <a:gd name="T150" fmla="+- 0 2844 2814"/>
                              <a:gd name="T151" fmla="*/ 2844 h 947"/>
                              <a:gd name="T152" fmla="+- 0 11020 1682"/>
                              <a:gd name="T153" fmla="*/ T152 w 10930"/>
                              <a:gd name="T154" fmla="+- 0 2844 2814"/>
                              <a:gd name="T155" fmla="*/ 2844 h 947"/>
                              <a:gd name="T156" fmla="+- 0 11050 1682"/>
                              <a:gd name="T157" fmla="*/ T156 w 10930"/>
                              <a:gd name="T158" fmla="+- 0 2844 2814"/>
                              <a:gd name="T159" fmla="*/ 2844 h 947"/>
                              <a:gd name="T160" fmla="+- 0 12581 1682"/>
                              <a:gd name="T161" fmla="*/ T160 w 10930"/>
                              <a:gd name="T162" fmla="+- 0 3279 2814"/>
                              <a:gd name="T163" fmla="*/ 3279 h 947"/>
                              <a:gd name="T164" fmla="+- 0 11020 1682"/>
                              <a:gd name="T165" fmla="*/ T164 w 10930"/>
                              <a:gd name="T166" fmla="+- 0 3310 2814"/>
                              <a:gd name="T167" fmla="*/ 3310 h 947"/>
                              <a:gd name="T168" fmla="+- 0 11050 1682"/>
                              <a:gd name="T169" fmla="*/ T168 w 10930"/>
                              <a:gd name="T170" fmla="+- 0 3760 2814"/>
                              <a:gd name="T171" fmla="*/ 3760 h 947"/>
                              <a:gd name="T172" fmla="+- 0 12581 1682"/>
                              <a:gd name="T173" fmla="*/ T172 w 10930"/>
                              <a:gd name="T174" fmla="+- 0 3760 2814"/>
                              <a:gd name="T175" fmla="*/ 3760 h 947"/>
                              <a:gd name="T176" fmla="+- 0 12611 1682"/>
                              <a:gd name="T177" fmla="*/ T176 w 10930"/>
                              <a:gd name="T178" fmla="+- 0 3310 2814"/>
                              <a:gd name="T179" fmla="*/ 3310 h 947"/>
                              <a:gd name="T180" fmla="+- 0 12581 1682"/>
                              <a:gd name="T181" fmla="*/ T180 w 10930"/>
                              <a:gd name="T182" fmla="+- 0 2844 2814"/>
                              <a:gd name="T183" fmla="*/ 2844 h 947"/>
                              <a:gd name="T184" fmla="+- 0 12611 1682"/>
                              <a:gd name="T185" fmla="*/ T184 w 10930"/>
                              <a:gd name="T186" fmla="+- 0 2844 2814"/>
                              <a:gd name="T187" fmla="*/ 2844 h 947"/>
                              <a:gd name="T188" fmla="+- 0 12581 1682"/>
                              <a:gd name="T189" fmla="*/ T188 w 10930"/>
                              <a:gd name="T190" fmla="+- 0 2814 2814"/>
                              <a:gd name="T191" fmla="*/ 2814 h 947"/>
                              <a:gd name="T192" fmla="+- 0 11020 1682"/>
                              <a:gd name="T193" fmla="*/ T192 w 10930"/>
                              <a:gd name="T194" fmla="+- 0 2844 2814"/>
                              <a:gd name="T195" fmla="*/ 2844 h 947"/>
                              <a:gd name="T196" fmla="+- 0 12581 1682"/>
                              <a:gd name="T197" fmla="*/ T196 w 10930"/>
                              <a:gd name="T198" fmla="+- 0 2844 2814"/>
                              <a:gd name="T199" fmla="*/ 2844 h 9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10930" h="947">
                                <a:moveTo>
                                  <a:pt x="30" y="30"/>
                                </a:moveTo>
                                <a:lnTo>
                                  <a:pt x="0" y="30"/>
                                </a:lnTo>
                                <a:lnTo>
                                  <a:pt x="0" y="465"/>
                                </a:lnTo>
                                <a:lnTo>
                                  <a:pt x="30" y="465"/>
                                </a:lnTo>
                                <a:lnTo>
                                  <a:pt x="30" y="30"/>
                                </a:lnTo>
                                <a:close/>
                                <a:moveTo>
                                  <a:pt x="1246" y="465"/>
                                </a:moveTo>
                                <a:lnTo>
                                  <a:pt x="30" y="465"/>
                                </a:lnTo>
                                <a:lnTo>
                                  <a:pt x="0" y="465"/>
                                </a:lnTo>
                                <a:lnTo>
                                  <a:pt x="0" y="496"/>
                                </a:lnTo>
                                <a:lnTo>
                                  <a:pt x="0" y="946"/>
                                </a:lnTo>
                                <a:lnTo>
                                  <a:pt x="30" y="946"/>
                                </a:lnTo>
                                <a:lnTo>
                                  <a:pt x="30" y="496"/>
                                </a:lnTo>
                                <a:lnTo>
                                  <a:pt x="1246" y="496"/>
                                </a:lnTo>
                                <a:lnTo>
                                  <a:pt x="1246" y="465"/>
                                </a:lnTo>
                                <a:close/>
                                <a:moveTo>
                                  <a:pt x="1246" y="0"/>
                                </a:moveTo>
                                <a:lnTo>
                                  <a:pt x="30" y="0"/>
                                </a:lnTo>
                                <a:lnTo>
                                  <a:pt x="30" y="30"/>
                                </a:lnTo>
                                <a:lnTo>
                                  <a:pt x="1246" y="30"/>
                                </a:lnTo>
                                <a:lnTo>
                                  <a:pt x="1246" y="0"/>
                                </a:lnTo>
                                <a:close/>
                                <a:moveTo>
                                  <a:pt x="1276" y="30"/>
                                </a:moveTo>
                                <a:lnTo>
                                  <a:pt x="1246" y="30"/>
                                </a:lnTo>
                                <a:lnTo>
                                  <a:pt x="1246" y="465"/>
                                </a:lnTo>
                                <a:lnTo>
                                  <a:pt x="1276" y="465"/>
                                </a:lnTo>
                                <a:lnTo>
                                  <a:pt x="1276" y="30"/>
                                </a:lnTo>
                                <a:close/>
                                <a:moveTo>
                                  <a:pt x="2837" y="30"/>
                                </a:moveTo>
                                <a:lnTo>
                                  <a:pt x="2807" y="30"/>
                                </a:lnTo>
                                <a:lnTo>
                                  <a:pt x="2807" y="465"/>
                                </a:lnTo>
                                <a:lnTo>
                                  <a:pt x="2837" y="465"/>
                                </a:lnTo>
                                <a:lnTo>
                                  <a:pt x="2837" y="30"/>
                                </a:lnTo>
                                <a:close/>
                                <a:moveTo>
                                  <a:pt x="4263" y="30"/>
                                </a:moveTo>
                                <a:lnTo>
                                  <a:pt x="4233" y="30"/>
                                </a:lnTo>
                                <a:lnTo>
                                  <a:pt x="4233" y="465"/>
                                </a:lnTo>
                                <a:lnTo>
                                  <a:pt x="4263" y="465"/>
                                </a:lnTo>
                                <a:lnTo>
                                  <a:pt x="4263" y="30"/>
                                </a:lnTo>
                                <a:close/>
                                <a:moveTo>
                                  <a:pt x="5930" y="465"/>
                                </a:moveTo>
                                <a:lnTo>
                                  <a:pt x="4263" y="465"/>
                                </a:lnTo>
                                <a:lnTo>
                                  <a:pt x="4233" y="465"/>
                                </a:lnTo>
                                <a:lnTo>
                                  <a:pt x="2837" y="465"/>
                                </a:lnTo>
                                <a:lnTo>
                                  <a:pt x="2807" y="465"/>
                                </a:lnTo>
                                <a:lnTo>
                                  <a:pt x="1276" y="465"/>
                                </a:lnTo>
                                <a:lnTo>
                                  <a:pt x="1246" y="465"/>
                                </a:lnTo>
                                <a:lnTo>
                                  <a:pt x="1246" y="496"/>
                                </a:lnTo>
                                <a:lnTo>
                                  <a:pt x="1246" y="946"/>
                                </a:lnTo>
                                <a:lnTo>
                                  <a:pt x="1276" y="946"/>
                                </a:lnTo>
                                <a:lnTo>
                                  <a:pt x="1276" y="496"/>
                                </a:lnTo>
                                <a:lnTo>
                                  <a:pt x="2807" y="496"/>
                                </a:lnTo>
                                <a:lnTo>
                                  <a:pt x="2807" y="946"/>
                                </a:lnTo>
                                <a:lnTo>
                                  <a:pt x="2837" y="946"/>
                                </a:lnTo>
                                <a:lnTo>
                                  <a:pt x="2837" y="496"/>
                                </a:lnTo>
                                <a:lnTo>
                                  <a:pt x="4233" y="496"/>
                                </a:lnTo>
                                <a:lnTo>
                                  <a:pt x="4233" y="946"/>
                                </a:lnTo>
                                <a:lnTo>
                                  <a:pt x="4263" y="946"/>
                                </a:lnTo>
                                <a:lnTo>
                                  <a:pt x="4263" y="496"/>
                                </a:lnTo>
                                <a:lnTo>
                                  <a:pt x="5930" y="496"/>
                                </a:lnTo>
                                <a:lnTo>
                                  <a:pt x="5930" y="465"/>
                                </a:lnTo>
                                <a:close/>
                                <a:moveTo>
                                  <a:pt x="5930" y="0"/>
                                </a:moveTo>
                                <a:lnTo>
                                  <a:pt x="4263" y="0"/>
                                </a:lnTo>
                                <a:lnTo>
                                  <a:pt x="4233" y="0"/>
                                </a:lnTo>
                                <a:lnTo>
                                  <a:pt x="2837" y="0"/>
                                </a:lnTo>
                                <a:lnTo>
                                  <a:pt x="2807" y="0"/>
                                </a:lnTo>
                                <a:lnTo>
                                  <a:pt x="1276" y="0"/>
                                </a:lnTo>
                                <a:lnTo>
                                  <a:pt x="1246" y="0"/>
                                </a:lnTo>
                                <a:lnTo>
                                  <a:pt x="1246" y="30"/>
                                </a:lnTo>
                                <a:lnTo>
                                  <a:pt x="1276" y="30"/>
                                </a:lnTo>
                                <a:lnTo>
                                  <a:pt x="2807" y="30"/>
                                </a:lnTo>
                                <a:lnTo>
                                  <a:pt x="2837" y="30"/>
                                </a:lnTo>
                                <a:lnTo>
                                  <a:pt x="4233" y="30"/>
                                </a:lnTo>
                                <a:lnTo>
                                  <a:pt x="4263" y="30"/>
                                </a:lnTo>
                                <a:lnTo>
                                  <a:pt x="5930" y="30"/>
                                </a:lnTo>
                                <a:lnTo>
                                  <a:pt x="5930" y="0"/>
                                </a:lnTo>
                                <a:close/>
                                <a:moveTo>
                                  <a:pt x="5960" y="30"/>
                                </a:moveTo>
                                <a:lnTo>
                                  <a:pt x="5930" y="30"/>
                                </a:lnTo>
                                <a:lnTo>
                                  <a:pt x="5930" y="465"/>
                                </a:lnTo>
                                <a:lnTo>
                                  <a:pt x="5960" y="465"/>
                                </a:lnTo>
                                <a:lnTo>
                                  <a:pt x="5960" y="30"/>
                                </a:lnTo>
                                <a:close/>
                                <a:moveTo>
                                  <a:pt x="7521" y="30"/>
                                </a:moveTo>
                                <a:lnTo>
                                  <a:pt x="7491" y="30"/>
                                </a:lnTo>
                                <a:lnTo>
                                  <a:pt x="7491" y="465"/>
                                </a:lnTo>
                                <a:lnTo>
                                  <a:pt x="7521" y="465"/>
                                </a:lnTo>
                                <a:lnTo>
                                  <a:pt x="7521" y="30"/>
                                </a:lnTo>
                                <a:close/>
                                <a:moveTo>
                                  <a:pt x="9338" y="465"/>
                                </a:moveTo>
                                <a:lnTo>
                                  <a:pt x="7521" y="465"/>
                                </a:lnTo>
                                <a:lnTo>
                                  <a:pt x="7491" y="465"/>
                                </a:lnTo>
                                <a:lnTo>
                                  <a:pt x="5960" y="465"/>
                                </a:lnTo>
                                <a:lnTo>
                                  <a:pt x="5930" y="465"/>
                                </a:lnTo>
                                <a:lnTo>
                                  <a:pt x="5930" y="496"/>
                                </a:lnTo>
                                <a:lnTo>
                                  <a:pt x="5930" y="946"/>
                                </a:lnTo>
                                <a:lnTo>
                                  <a:pt x="5960" y="946"/>
                                </a:lnTo>
                                <a:lnTo>
                                  <a:pt x="5960" y="496"/>
                                </a:lnTo>
                                <a:lnTo>
                                  <a:pt x="7491" y="496"/>
                                </a:lnTo>
                                <a:lnTo>
                                  <a:pt x="7491" y="946"/>
                                </a:lnTo>
                                <a:lnTo>
                                  <a:pt x="7521" y="946"/>
                                </a:lnTo>
                                <a:lnTo>
                                  <a:pt x="7521" y="496"/>
                                </a:lnTo>
                                <a:lnTo>
                                  <a:pt x="9338" y="496"/>
                                </a:lnTo>
                                <a:lnTo>
                                  <a:pt x="9338" y="465"/>
                                </a:lnTo>
                                <a:close/>
                                <a:moveTo>
                                  <a:pt x="9338" y="0"/>
                                </a:moveTo>
                                <a:lnTo>
                                  <a:pt x="7521" y="0"/>
                                </a:lnTo>
                                <a:lnTo>
                                  <a:pt x="7491" y="0"/>
                                </a:lnTo>
                                <a:lnTo>
                                  <a:pt x="5960" y="0"/>
                                </a:lnTo>
                                <a:lnTo>
                                  <a:pt x="5930" y="0"/>
                                </a:lnTo>
                                <a:lnTo>
                                  <a:pt x="5930" y="30"/>
                                </a:lnTo>
                                <a:lnTo>
                                  <a:pt x="5960" y="30"/>
                                </a:lnTo>
                                <a:lnTo>
                                  <a:pt x="7491" y="30"/>
                                </a:lnTo>
                                <a:lnTo>
                                  <a:pt x="7521" y="30"/>
                                </a:lnTo>
                                <a:lnTo>
                                  <a:pt x="9338" y="30"/>
                                </a:lnTo>
                                <a:lnTo>
                                  <a:pt x="9338" y="0"/>
                                </a:lnTo>
                                <a:close/>
                                <a:moveTo>
                                  <a:pt x="9368" y="30"/>
                                </a:moveTo>
                                <a:lnTo>
                                  <a:pt x="9338" y="30"/>
                                </a:lnTo>
                                <a:lnTo>
                                  <a:pt x="9338" y="465"/>
                                </a:lnTo>
                                <a:lnTo>
                                  <a:pt x="9368" y="465"/>
                                </a:lnTo>
                                <a:lnTo>
                                  <a:pt x="9368" y="30"/>
                                </a:lnTo>
                                <a:close/>
                                <a:moveTo>
                                  <a:pt x="10929" y="465"/>
                                </a:moveTo>
                                <a:lnTo>
                                  <a:pt x="10899" y="465"/>
                                </a:lnTo>
                                <a:lnTo>
                                  <a:pt x="9368" y="465"/>
                                </a:lnTo>
                                <a:lnTo>
                                  <a:pt x="9338" y="465"/>
                                </a:lnTo>
                                <a:lnTo>
                                  <a:pt x="9338" y="496"/>
                                </a:lnTo>
                                <a:lnTo>
                                  <a:pt x="9338" y="946"/>
                                </a:lnTo>
                                <a:lnTo>
                                  <a:pt x="9368" y="946"/>
                                </a:lnTo>
                                <a:lnTo>
                                  <a:pt x="9368" y="496"/>
                                </a:lnTo>
                                <a:lnTo>
                                  <a:pt x="10899" y="496"/>
                                </a:lnTo>
                                <a:lnTo>
                                  <a:pt x="10899" y="946"/>
                                </a:lnTo>
                                <a:lnTo>
                                  <a:pt x="10929" y="946"/>
                                </a:lnTo>
                                <a:lnTo>
                                  <a:pt x="10929" y="496"/>
                                </a:lnTo>
                                <a:lnTo>
                                  <a:pt x="10929" y="465"/>
                                </a:lnTo>
                                <a:close/>
                                <a:moveTo>
                                  <a:pt x="10929" y="30"/>
                                </a:moveTo>
                                <a:lnTo>
                                  <a:pt x="10899" y="30"/>
                                </a:lnTo>
                                <a:lnTo>
                                  <a:pt x="10899" y="465"/>
                                </a:lnTo>
                                <a:lnTo>
                                  <a:pt x="10929" y="465"/>
                                </a:lnTo>
                                <a:lnTo>
                                  <a:pt x="10929" y="30"/>
                                </a:lnTo>
                                <a:close/>
                                <a:moveTo>
                                  <a:pt x="10929" y="0"/>
                                </a:moveTo>
                                <a:lnTo>
                                  <a:pt x="10899" y="0"/>
                                </a:lnTo>
                                <a:lnTo>
                                  <a:pt x="9368" y="0"/>
                                </a:lnTo>
                                <a:lnTo>
                                  <a:pt x="9338" y="0"/>
                                </a:lnTo>
                                <a:lnTo>
                                  <a:pt x="9338" y="30"/>
                                </a:lnTo>
                                <a:lnTo>
                                  <a:pt x="9368" y="30"/>
                                </a:lnTo>
                                <a:lnTo>
                                  <a:pt x="10899" y="30"/>
                                </a:lnTo>
                                <a:lnTo>
                                  <a:pt x="10929" y="30"/>
                                </a:lnTo>
                                <a:lnTo>
                                  <a:pt x="10929" y="0"/>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95" name="docshape594"/>
                        <wps:cNvSpPr>
                          <a:spLocks/>
                        </wps:cNvSpPr>
                        <wps:spPr bwMode="auto">
                          <a:xfrm>
                            <a:off x="1711" y="3790"/>
                            <a:ext cx="9308" cy="661"/>
                          </a:xfrm>
                          <a:custGeom>
                            <a:avLst/>
                            <a:gdLst>
                              <a:gd name="T0" fmla="+- 0 2928 1712"/>
                              <a:gd name="T1" fmla="*/ T0 w 9308"/>
                              <a:gd name="T2" fmla="+- 0 3790 3790"/>
                              <a:gd name="T3" fmla="*/ 3790 h 661"/>
                              <a:gd name="T4" fmla="+- 0 1712 1712"/>
                              <a:gd name="T5" fmla="*/ T4 w 9308"/>
                              <a:gd name="T6" fmla="+- 0 3790 3790"/>
                              <a:gd name="T7" fmla="*/ 3790 h 661"/>
                              <a:gd name="T8" fmla="+- 0 1712 1712"/>
                              <a:gd name="T9" fmla="*/ T8 w 9308"/>
                              <a:gd name="T10" fmla="+- 0 4451 3790"/>
                              <a:gd name="T11" fmla="*/ 4451 h 661"/>
                              <a:gd name="T12" fmla="+- 0 2928 1712"/>
                              <a:gd name="T13" fmla="*/ T12 w 9308"/>
                              <a:gd name="T14" fmla="+- 0 4451 3790"/>
                              <a:gd name="T15" fmla="*/ 4451 h 661"/>
                              <a:gd name="T16" fmla="+- 0 2928 1712"/>
                              <a:gd name="T17" fmla="*/ T16 w 9308"/>
                              <a:gd name="T18" fmla="+- 0 3790 3790"/>
                              <a:gd name="T19" fmla="*/ 3790 h 661"/>
                              <a:gd name="T20" fmla="+- 0 4489 1712"/>
                              <a:gd name="T21" fmla="*/ T20 w 9308"/>
                              <a:gd name="T22" fmla="+- 0 3790 3790"/>
                              <a:gd name="T23" fmla="*/ 3790 h 661"/>
                              <a:gd name="T24" fmla="+- 0 2958 1712"/>
                              <a:gd name="T25" fmla="*/ T24 w 9308"/>
                              <a:gd name="T26" fmla="+- 0 3790 3790"/>
                              <a:gd name="T27" fmla="*/ 3790 h 661"/>
                              <a:gd name="T28" fmla="+- 0 2958 1712"/>
                              <a:gd name="T29" fmla="*/ T28 w 9308"/>
                              <a:gd name="T30" fmla="+- 0 4451 3790"/>
                              <a:gd name="T31" fmla="*/ 4451 h 661"/>
                              <a:gd name="T32" fmla="+- 0 4489 1712"/>
                              <a:gd name="T33" fmla="*/ T32 w 9308"/>
                              <a:gd name="T34" fmla="+- 0 4451 3790"/>
                              <a:gd name="T35" fmla="*/ 4451 h 661"/>
                              <a:gd name="T36" fmla="+- 0 4489 1712"/>
                              <a:gd name="T37" fmla="*/ T36 w 9308"/>
                              <a:gd name="T38" fmla="+- 0 3790 3790"/>
                              <a:gd name="T39" fmla="*/ 3790 h 661"/>
                              <a:gd name="T40" fmla="+- 0 5915 1712"/>
                              <a:gd name="T41" fmla="*/ T40 w 9308"/>
                              <a:gd name="T42" fmla="+- 0 3790 3790"/>
                              <a:gd name="T43" fmla="*/ 3790 h 661"/>
                              <a:gd name="T44" fmla="+- 0 4519 1712"/>
                              <a:gd name="T45" fmla="*/ T44 w 9308"/>
                              <a:gd name="T46" fmla="+- 0 3790 3790"/>
                              <a:gd name="T47" fmla="*/ 3790 h 661"/>
                              <a:gd name="T48" fmla="+- 0 4519 1712"/>
                              <a:gd name="T49" fmla="*/ T48 w 9308"/>
                              <a:gd name="T50" fmla="+- 0 4451 3790"/>
                              <a:gd name="T51" fmla="*/ 4451 h 661"/>
                              <a:gd name="T52" fmla="+- 0 5915 1712"/>
                              <a:gd name="T53" fmla="*/ T52 w 9308"/>
                              <a:gd name="T54" fmla="+- 0 4451 3790"/>
                              <a:gd name="T55" fmla="*/ 4451 h 661"/>
                              <a:gd name="T56" fmla="+- 0 5915 1712"/>
                              <a:gd name="T57" fmla="*/ T56 w 9308"/>
                              <a:gd name="T58" fmla="+- 0 3790 3790"/>
                              <a:gd name="T59" fmla="*/ 3790 h 661"/>
                              <a:gd name="T60" fmla="+- 0 7612 1712"/>
                              <a:gd name="T61" fmla="*/ T60 w 9308"/>
                              <a:gd name="T62" fmla="+- 0 3790 3790"/>
                              <a:gd name="T63" fmla="*/ 3790 h 661"/>
                              <a:gd name="T64" fmla="+- 0 5945 1712"/>
                              <a:gd name="T65" fmla="*/ T64 w 9308"/>
                              <a:gd name="T66" fmla="+- 0 3790 3790"/>
                              <a:gd name="T67" fmla="*/ 3790 h 661"/>
                              <a:gd name="T68" fmla="+- 0 5945 1712"/>
                              <a:gd name="T69" fmla="*/ T68 w 9308"/>
                              <a:gd name="T70" fmla="+- 0 4451 3790"/>
                              <a:gd name="T71" fmla="*/ 4451 h 661"/>
                              <a:gd name="T72" fmla="+- 0 7612 1712"/>
                              <a:gd name="T73" fmla="*/ T72 w 9308"/>
                              <a:gd name="T74" fmla="+- 0 4451 3790"/>
                              <a:gd name="T75" fmla="*/ 4451 h 661"/>
                              <a:gd name="T76" fmla="+- 0 7612 1712"/>
                              <a:gd name="T77" fmla="*/ T76 w 9308"/>
                              <a:gd name="T78" fmla="+- 0 3790 3790"/>
                              <a:gd name="T79" fmla="*/ 3790 h 661"/>
                              <a:gd name="T80" fmla="+- 0 9173 1712"/>
                              <a:gd name="T81" fmla="*/ T80 w 9308"/>
                              <a:gd name="T82" fmla="+- 0 3790 3790"/>
                              <a:gd name="T83" fmla="*/ 3790 h 661"/>
                              <a:gd name="T84" fmla="+- 0 7642 1712"/>
                              <a:gd name="T85" fmla="*/ T84 w 9308"/>
                              <a:gd name="T86" fmla="+- 0 3790 3790"/>
                              <a:gd name="T87" fmla="*/ 3790 h 661"/>
                              <a:gd name="T88" fmla="+- 0 7642 1712"/>
                              <a:gd name="T89" fmla="*/ T88 w 9308"/>
                              <a:gd name="T90" fmla="+- 0 4451 3790"/>
                              <a:gd name="T91" fmla="*/ 4451 h 661"/>
                              <a:gd name="T92" fmla="+- 0 9173 1712"/>
                              <a:gd name="T93" fmla="*/ T92 w 9308"/>
                              <a:gd name="T94" fmla="+- 0 4451 3790"/>
                              <a:gd name="T95" fmla="*/ 4451 h 661"/>
                              <a:gd name="T96" fmla="+- 0 9173 1712"/>
                              <a:gd name="T97" fmla="*/ T96 w 9308"/>
                              <a:gd name="T98" fmla="+- 0 3790 3790"/>
                              <a:gd name="T99" fmla="*/ 3790 h 661"/>
                              <a:gd name="T100" fmla="+- 0 11020 1712"/>
                              <a:gd name="T101" fmla="*/ T100 w 9308"/>
                              <a:gd name="T102" fmla="+- 0 3790 3790"/>
                              <a:gd name="T103" fmla="*/ 3790 h 661"/>
                              <a:gd name="T104" fmla="+- 0 9203 1712"/>
                              <a:gd name="T105" fmla="*/ T104 w 9308"/>
                              <a:gd name="T106" fmla="+- 0 3790 3790"/>
                              <a:gd name="T107" fmla="*/ 3790 h 661"/>
                              <a:gd name="T108" fmla="+- 0 9203 1712"/>
                              <a:gd name="T109" fmla="*/ T108 w 9308"/>
                              <a:gd name="T110" fmla="+- 0 4451 3790"/>
                              <a:gd name="T111" fmla="*/ 4451 h 661"/>
                              <a:gd name="T112" fmla="+- 0 11020 1712"/>
                              <a:gd name="T113" fmla="*/ T112 w 9308"/>
                              <a:gd name="T114" fmla="+- 0 4451 3790"/>
                              <a:gd name="T115" fmla="*/ 4451 h 661"/>
                              <a:gd name="T116" fmla="+- 0 11020 1712"/>
                              <a:gd name="T117" fmla="*/ T116 w 9308"/>
                              <a:gd name="T118" fmla="+- 0 3790 3790"/>
                              <a:gd name="T119" fmla="*/ 3790 h 6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9308" h="661">
                                <a:moveTo>
                                  <a:pt x="1216" y="0"/>
                                </a:moveTo>
                                <a:lnTo>
                                  <a:pt x="0" y="0"/>
                                </a:lnTo>
                                <a:lnTo>
                                  <a:pt x="0" y="661"/>
                                </a:lnTo>
                                <a:lnTo>
                                  <a:pt x="1216" y="661"/>
                                </a:lnTo>
                                <a:lnTo>
                                  <a:pt x="1216" y="0"/>
                                </a:lnTo>
                                <a:close/>
                                <a:moveTo>
                                  <a:pt x="2777" y="0"/>
                                </a:moveTo>
                                <a:lnTo>
                                  <a:pt x="1246" y="0"/>
                                </a:lnTo>
                                <a:lnTo>
                                  <a:pt x="1246" y="661"/>
                                </a:lnTo>
                                <a:lnTo>
                                  <a:pt x="2777" y="661"/>
                                </a:lnTo>
                                <a:lnTo>
                                  <a:pt x="2777" y="0"/>
                                </a:lnTo>
                                <a:close/>
                                <a:moveTo>
                                  <a:pt x="4203" y="0"/>
                                </a:moveTo>
                                <a:lnTo>
                                  <a:pt x="2807" y="0"/>
                                </a:lnTo>
                                <a:lnTo>
                                  <a:pt x="2807" y="661"/>
                                </a:lnTo>
                                <a:lnTo>
                                  <a:pt x="4203" y="661"/>
                                </a:lnTo>
                                <a:lnTo>
                                  <a:pt x="4203" y="0"/>
                                </a:lnTo>
                                <a:close/>
                                <a:moveTo>
                                  <a:pt x="5900" y="0"/>
                                </a:moveTo>
                                <a:lnTo>
                                  <a:pt x="4233" y="0"/>
                                </a:lnTo>
                                <a:lnTo>
                                  <a:pt x="4233" y="661"/>
                                </a:lnTo>
                                <a:lnTo>
                                  <a:pt x="5900" y="661"/>
                                </a:lnTo>
                                <a:lnTo>
                                  <a:pt x="5900" y="0"/>
                                </a:lnTo>
                                <a:close/>
                                <a:moveTo>
                                  <a:pt x="7461" y="0"/>
                                </a:moveTo>
                                <a:lnTo>
                                  <a:pt x="5930" y="0"/>
                                </a:lnTo>
                                <a:lnTo>
                                  <a:pt x="5930" y="661"/>
                                </a:lnTo>
                                <a:lnTo>
                                  <a:pt x="7461" y="661"/>
                                </a:lnTo>
                                <a:lnTo>
                                  <a:pt x="7461" y="0"/>
                                </a:lnTo>
                                <a:close/>
                                <a:moveTo>
                                  <a:pt x="9308" y="0"/>
                                </a:moveTo>
                                <a:lnTo>
                                  <a:pt x="7491" y="0"/>
                                </a:lnTo>
                                <a:lnTo>
                                  <a:pt x="7491" y="661"/>
                                </a:lnTo>
                                <a:lnTo>
                                  <a:pt x="9308" y="661"/>
                                </a:lnTo>
                                <a:lnTo>
                                  <a:pt x="9308" y="0"/>
                                </a:lnTo>
                                <a:close/>
                              </a:path>
                            </a:pathLst>
                          </a:custGeom>
                          <a:solidFill>
                            <a:srgbClr val="D9D9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96" name="docshape595"/>
                        <wps:cNvSpPr>
                          <a:spLocks/>
                        </wps:cNvSpPr>
                        <wps:spPr bwMode="auto">
                          <a:xfrm>
                            <a:off x="1681" y="3760"/>
                            <a:ext cx="10930" cy="721"/>
                          </a:xfrm>
                          <a:custGeom>
                            <a:avLst/>
                            <a:gdLst>
                              <a:gd name="T0" fmla="+- 0 1712 1682"/>
                              <a:gd name="T1" fmla="*/ T0 w 10930"/>
                              <a:gd name="T2" fmla="+- 0 3760 3760"/>
                              <a:gd name="T3" fmla="*/ 3760 h 721"/>
                              <a:gd name="T4" fmla="+- 0 1682 1682"/>
                              <a:gd name="T5" fmla="*/ T4 w 10930"/>
                              <a:gd name="T6" fmla="+- 0 3790 3760"/>
                              <a:gd name="T7" fmla="*/ 3790 h 721"/>
                              <a:gd name="T8" fmla="+- 0 1682 1682"/>
                              <a:gd name="T9" fmla="*/ T8 w 10930"/>
                              <a:gd name="T10" fmla="+- 0 4481 3760"/>
                              <a:gd name="T11" fmla="*/ 4481 h 721"/>
                              <a:gd name="T12" fmla="+- 0 2928 1682"/>
                              <a:gd name="T13" fmla="*/ T12 w 10930"/>
                              <a:gd name="T14" fmla="+- 0 4481 3760"/>
                              <a:gd name="T15" fmla="*/ 4481 h 721"/>
                              <a:gd name="T16" fmla="+- 0 1712 1682"/>
                              <a:gd name="T17" fmla="*/ T16 w 10930"/>
                              <a:gd name="T18" fmla="+- 0 4451 3760"/>
                              <a:gd name="T19" fmla="*/ 4451 h 721"/>
                              <a:gd name="T20" fmla="+- 0 2928 1682"/>
                              <a:gd name="T21" fmla="*/ T20 w 10930"/>
                              <a:gd name="T22" fmla="+- 0 3790 3760"/>
                              <a:gd name="T23" fmla="*/ 3790 h 721"/>
                              <a:gd name="T24" fmla="+- 0 7612 1682"/>
                              <a:gd name="T25" fmla="*/ T24 w 10930"/>
                              <a:gd name="T26" fmla="+- 0 3760 3760"/>
                              <a:gd name="T27" fmla="*/ 3760 h 721"/>
                              <a:gd name="T28" fmla="+- 0 5915 1682"/>
                              <a:gd name="T29" fmla="*/ T28 w 10930"/>
                              <a:gd name="T30" fmla="+- 0 3760 3760"/>
                              <a:gd name="T31" fmla="*/ 3760 h 721"/>
                              <a:gd name="T32" fmla="+- 0 5915 1682"/>
                              <a:gd name="T33" fmla="*/ T32 w 10930"/>
                              <a:gd name="T34" fmla="+- 0 4451 3760"/>
                              <a:gd name="T35" fmla="*/ 4451 h 721"/>
                              <a:gd name="T36" fmla="+- 0 4519 1682"/>
                              <a:gd name="T37" fmla="*/ T36 w 10930"/>
                              <a:gd name="T38" fmla="+- 0 3790 3760"/>
                              <a:gd name="T39" fmla="*/ 3790 h 721"/>
                              <a:gd name="T40" fmla="+- 0 5915 1682"/>
                              <a:gd name="T41" fmla="*/ T40 w 10930"/>
                              <a:gd name="T42" fmla="+- 0 3760 3760"/>
                              <a:gd name="T43" fmla="*/ 3760 h 721"/>
                              <a:gd name="T44" fmla="+- 0 4489 1682"/>
                              <a:gd name="T45" fmla="*/ T44 w 10930"/>
                              <a:gd name="T46" fmla="+- 0 3760 3760"/>
                              <a:gd name="T47" fmla="*/ 3760 h 721"/>
                              <a:gd name="T48" fmla="+- 0 4489 1682"/>
                              <a:gd name="T49" fmla="*/ T48 w 10930"/>
                              <a:gd name="T50" fmla="+- 0 3790 3760"/>
                              <a:gd name="T51" fmla="*/ 3790 h 721"/>
                              <a:gd name="T52" fmla="+- 0 2958 1682"/>
                              <a:gd name="T53" fmla="*/ T52 w 10930"/>
                              <a:gd name="T54" fmla="+- 0 4451 3760"/>
                              <a:gd name="T55" fmla="*/ 4451 h 721"/>
                              <a:gd name="T56" fmla="+- 0 4489 1682"/>
                              <a:gd name="T57" fmla="*/ T56 w 10930"/>
                              <a:gd name="T58" fmla="+- 0 3790 3760"/>
                              <a:gd name="T59" fmla="*/ 3790 h 721"/>
                              <a:gd name="T60" fmla="+- 0 2958 1682"/>
                              <a:gd name="T61" fmla="*/ T60 w 10930"/>
                              <a:gd name="T62" fmla="+- 0 3760 3760"/>
                              <a:gd name="T63" fmla="*/ 3760 h 721"/>
                              <a:gd name="T64" fmla="+- 0 2928 1682"/>
                              <a:gd name="T65" fmla="*/ T64 w 10930"/>
                              <a:gd name="T66" fmla="+- 0 3790 3760"/>
                              <a:gd name="T67" fmla="*/ 3790 h 721"/>
                              <a:gd name="T68" fmla="+- 0 2928 1682"/>
                              <a:gd name="T69" fmla="*/ T68 w 10930"/>
                              <a:gd name="T70" fmla="+- 0 4481 3760"/>
                              <a:gd name="T71" fmla="*/ 4481 h 721"/>
                              <a:gd name="T72" fmla="+- 0 4489 1682"/>
                              <a:gd name="T73" fmla="*/ T72 w 10930"/>
                              <a:gd name="T74" fmla="+- 0 4481 3760"/>
                              <a:gd name="T75" fmla="*/ 4481 h 721"/>
                              <a:gd name="T76" fmla="+- 0 4519 1682"/>
                              <a:gd name="T77" fmla="*/ T76 w 10930"/>
                              <a:gd name="T78" fmla="+- 0 4481 3760"/>
                              <a:gd name="T79" fmla="*/ 4481 h 721"/>
                              <a:gd name="T80" fmla="+- 0 5945 1682"/>
                              <a:gd name="T81" fmla="*/ T80 w 10930"/>
                              <a:gd name="T82" fmla="+- 0 4481 3760"/>
                              <a:gd name="T83" fmla="*/ 4481 h 721"/>
                              <a:gd name="T84" fmla="+- 0 7612 1682"/>
                              <a:gd name="T85" fmla="*/ T84 w 10930"/>
                              <a:gd name="T86" fmla="+- 0 4451 3760"/>
                              <a:gd name="T87" fmla="*/ 4451 h 721"/>
                              <a:gd name="T88" fmla="+- 0 5945 1682"/>
                              <a:gd name="T89" fmla="*/ T88 w 10930"/>
                              <a:gd name="T90" fmla="+- 0 3790 3760"/>
                              <a:gd name="T91" fmla="*/ 3790 h 721"/>
                              <a:gd name="T92" fmla="+- 0 7612 1682"/>
                              <a:gd name="T93" fmla="*/ T92 w 10930"/>
                              <a:gd name="T94" fmla="+- 0 3760 3760"/>
                              <a:gd name="T95" fmla="*/ 3760 h 721"/>
                              <a:gd name="T96" fmla="+- 0 9203 1682"/>
                              <a:gd name="T97" fmla="*/ T96 w 10930"/>
                              <a:gd name="T98" fmla="+- 0 3760 3760"/>
                              <a:gd name="T99" fmla="*/ 3760 h 721"/>
                              <a:gd name="T100" fmla="+- 0 9173 1682"/>
                              <a:gd name="T101" fmla="*/ T100 w 10930"/>
                              <a:gd name="T102" fmla="+- 0 3760 3760"/>
                              <a:gd name="T103" fmla="*/ 3760 h 721"/>
                              <a:gd name="T104" fmla="+- 0 9173 1682"/>
                              <a:gd name="T105" fmla="*/ T104 w 10930"/>
                              <a:gd name="T106" fmla="+- 0 4451 3760"/>
                              <a:gd name="T107" fmla="*/ 4451 h 721"/>
                              <a:gd name="T108" fmla="+- 0 7642 1682"/>
                              <a:gd name="T109" fmla="*/ T108 w 10930"/>
                              <a:gd name="T110" fmla="+- 0 3790 3760"/>
                              <a:gd name="T111" fmla="*/ 3790 h 721"/>
                              <a:gd name="T112" fmla="+- 0 9173 1682"/>
                              <a:gd name="T113" fmla="*/ T112 w 10930"/>
                              <a:gd name="T114" fmla="+- 0 3760 3760"/>
                              <a:gd name="T115" fmla="*/ 3760 h 721"/>
                              <a:gd name="T116" fmla="+- 0 7612 1682"/>
                              <a:gd name="T117" fmla="*/ T116 w 10930"/>
                              <a:gd name="T118" fmla="+- 0 3760 3760"/>
                              <a:gd name="T119" fmla="*/ 3760 h 721"/>
                              <a:gd name="T120" fmla="+- 0 7612 1682"/>
                              <a:gd name="T121" fmla="*/ T120 w 10930"/>
                              <a:gd name="T122" fmla="+- 0 4451 3760"/>
                              <a:gd name="T123" fmla="*/ 4451 h 721"/>
                              <a:gd name="T124" fmla="+- 0 7642 1682"/>
                              <a:gd name="T125" fmla="*/ T124 w 10930"/>
                              <a:gd name="T126" fmla="+- 0 4481 3760"/>
                              <a:gd name="T127" fmla="*/ 4481 h 721"/>
                              <a:gd name="T128" fmla="+- 0 9173 1682"/>
                              <a:gd name="T129" fmla="*/ T128 w 10930"/>
                              <a:gd name="T130" fmla="+- 0 4481 3760"/>
                              <a:gd name="T131" fmla="*/ 4481 h 721"/>
                              <a:gd name="T132" fmla="+- 0 11020 1682"/>
                              <a:gd name="T133" fmla="*/ T132 w 10930"/>
                              <a:gd name="T134" fmla="+- 0 4481 3760"/>
                              <a:gd name="T135" fmla="*/ 4481 h 721"/>
                              <a:gd name="T136" fmla="+- 0 9203 1682"/>
                              <a:gd name="T137" fmla="*/ T136 w 10930"/>
                              <a:gd name="T138" fmla="+- 0 4451 3760"/>
                              <a:gd name="T139" fmla="*/ 4451 h 721"/>
                              <a:gd name="T140" fmla="+- 0 11020 1682"/>
                              <a:gd name="T141" fmla="*/ T140 w 10930"/>
                              <a:gd name="T142" fmla="+- 0 3790 3760"/>
                              <a:gd name="T143" fmla="*/ 3790 h 721"/>
                              <a:gd name="T144" fmla="+- 0 12611 1682"/>
                              <a:gd name="T145" fmla="*/ T144 w 10930"/>
                              <a:gd name="T146" fmla="+- 0 3760 3760"/>
                              <a:gd name="T147" fmla="*/ 3760 h 721"/>
                              <a:gd name="T148" fmla="+- 0 12581 1682"/>
                              <a:gd name="T149" fmla="*/ T148 w 10930"/>
                              <a:gd name="T150" fmla="+- 0 3760 3760"/>
                              <a:gd name="T151" fmla="*/ 3760 h 721"/>
                              <a:gd name="T152" fmla="+- 0 12581 1682"/>
                              <a:gd name="T153" fmla="*/ T152 w 10930"/>
                              <a:gd name="T154" fmla="+- 0 4451 3760"/>
                              <a:gd name="T155" fmla="*/ 4451 h 721"/>
                              <a:gd name="T156" fmla="+- 0 11050 1682"/>
                              <a:gd name="T157" fmla="*/ T156 w 10930"/>
                              <a:gd name="T158" fmla="+- 0 3790 3760"/>
                              <a:gd name="T159" fmla="*/ 3790 h 721"/>
                              <a:gd name="T160" fmla="+- 0 12581 1682"/>
                              <a:gd name="T161" fmla="*/ T160 w 10930"/>
                              <a:gd name="T162" fmla="+- 0 3760 3760"/>
                              <a:gd name="T163" fmla="*/ 3760 h 721"/>
                              <a:gd name="T164" fmla="+- 0 11020 1682"/>
                              <a:gd name="T165" fmla="*/ T164 w 10930"/>
                              <a:gd name="T166" fmla="+- 0 3760 3760"/>
                              <a:gd name="T167" fmla="*/ 3760 h 721"/>
                              <a:gd name="T168" fmla="+- 0 11020 1682"/>
                              <a:gd name="T169" fmla="*/ T168 w 10930"/>
                              <a:gd name="T170" fmla="+- 0 4451 3760"/>
                              <a:gd name="T171" fmla="*/ 4451 h 721"/>
                              <a:gd name="T172" fmla="+- 0 11050 1682"/>
                              <a:gd name="T173" fmla="*/ T172 w 10930"/>
                              <a:gd name="T174" fmla="+- 0 4481 3760"/>
                              <a:gd name="T175" fmla="*/ 4481 h 721"/>
                              <a:gd name="T176" fmla="+- 0 12581 1682"/>
                              <a:gd name="T177" fmla="*/ T176 w 10930"/>
                              <a:gd name="T178" fmla="+- 0 4481 3760"/>
                              <a:gd name="T179" fmla="*/ 4481 h 721"/>
                              <a:gd name="T180" fmla="+- 0 12611 1682"/>
                              <a:gd name="T181" fmla="*/ T180 w 10930"/>
                              <a:gd name="T182" fmla="+- 0 4451 3760"/>
                              <a:gd name="T183" fmla="*/ 4451 h 721"/>
                              <a:gd name="T184" fmla="+- 0 12611 1682"/>
                              <a:gd name="T185" fmla="*/ T184 w 10930"/>
                              <a:gd name="T186" fmla="+- 0 3760 3760"/>
                              <a:gd name="T187" fmla="*/ 3760 h 7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10930" h="721">
                                <a:moveTo>
                                  <a:pt x="1246" y="0"/>
                                </a:moveTo>
                                <a:lnTo>
                                  <a:pt x="30" y="0"/>
                                </a:lnTo>
                                <a:lnTo>
                                  <a:pt x="0" y="0"/>
                                </a:lnTo>
                                <a:lnTo>
                                  <a:pt x="0" y="30"/>
                                </a:lnTo>
                                <a:lnTo>
                                  <a:pt x="0" y="691"/>
                                </a:lnTo>
                                <a:lnTo>
                                  <a:pt x="0" y="721"/>
                                </a:lnTo>
                                <a:lnTo>
                                  <a:pt x="30" y="721"/>
                                </a:lnTo>
                                <a:lnTo>
                                  <a:pt x="1246" y="721"/>
                                </a:lnTo>
                                <a:lnTo>
                                  <a:pt x="1246" y="691"/>
                                </a:lnTo>
                                <a:lnTo>
                                  <a:pt x="30" y="691"/>
                                </a:lnTo>
                                <a:lnTo>
                                  <a:pt x="30" y="30"/>
                                </a:lnTo>
                                <a:lnTo>
                                  <a:pt x="1246" y="30"/>
                                </a:lnTo>
                                <a:lnTo>
                                  <a:pt x="1246" y="0"/>
                                </a:lnTo>
                                <a:close/>
                                <a:moveTo>
                                  <a:pt x="5930" y="0"/>
                                </a:moveTo>
                                <a:lnTo>
                                  <a:pt x="4263" y="0"/>
                                </a:lnTo>
                                <a:lnTo>
                                  <a:pt x="4233" y="0"/>
                                </a:lnTo>
                                <a:lnTo>
                                  <a:pt x="4233" y="30"/>
                                </a:lnTo>
                                <a:lnTo>
                                  <a:pt x="4233" y="691"/>
                                </a:lnTo>
                                <a:lnTo>
                                  <a:pt x="2837" y="691"/>
                                </a:lnTo>
                                <a:lnTo>
                                  <a:pt x="2837" y="30"/>
                                </a:lnTo>
                                <a:lnTo>
                                  <a:pt x="4233" y="30"/>
                                </a:lnTo>
                                <a:lnTo>
                                  <a:pt x="4233" y="0"/>
                                </a:lnTo>
                                <a:lnTo>
                                  <a:pt x="2837" y="0"/>
                                </a:lnTo>
                                <a:lnTo>
                                  <a:pt x="2807" y="0"/>
                                </a:lnTo>
                                <a:lnTo>
                                  <a:pt x="2807" y="30"/>
                                </a:lnTo>
                                <a:lnTo>
                                  <a:pt x="2807" y="691"/>
                                </a:lnTo>
                                <a:lnTo>
                                  <a:pt x="1276" y="691"/>
                                </a:lnTo>
                                <a:lnTo>
                                  <a:pt x="1276" y="30"/>
                                </a:lnTo>
                                <a:lnTo>
                                  <a:pt x="2807" y="30"/>
                                </a:lnTo>
                                <a:lnTo>
                                  <a:pt x="2807" y="0"/>
                                </a:lnTo>
                                <a:lnTo>
                                  <a:pt x="1276" y="0"/>
                                </a:lnTo>
                                <a:lnTo>
                                  <a:pt x="1246" y="0"/>
                                </a:lnTo>
                                <a:lnTo>
                                  <a:pt x="1246" y="30"/>
                                </a:lnTo>
                                <a:lnTo>
                                  <a:pt x="1246" y="691"/>
                                </a:lnTo>
                                <a:lnTo>
                                  <a:pt x="1246" y="721"/>
                                </a:lnTo>
                                <a:lnTo>
                                  <a:pt x="1276" y="721"/>
                                </a:lnTo>
                                <a:lnTo>
                                  <a:pt x="2807" y="721"/>
                                </a:lnTo>
                                <a:lnTo>
                                  <a:pt x="2837" y="721"/>
                                </a:lnTo>
                                <a:lnTo>
                                  <a:pt x="4233" y="721"/>
                                </a:lnTo>
                                <a:lnTo>
                                  <a:pt x="4263" y="721"/>
                                </a:lnTo>
                                <a:lnTo>
                                  <a:pt x="5930" y="721"/>
                                </a:lnTo>
                                <a:lnTo>
                                  <a:pt x="5930" y="691"/>
                                </a:lnTo>
                                <a:lnTo>
                                  <a:pt x="4263" y="691"/>
                                </a:lnTo>
                                <a:lnTo>
                                  <a:pt x="4263" y="30"/>
                                </a:lnTo>
                                <a:lnTo>
                                  <a:pt x="5930" y="30"/>
                                </a:lnTo>
                                <a:lnTo>
                                  <a:pt x="5930" y="0"/>
                                </a:lnTo>
                                <a:close/>
                                <a:moveTo>
                                  <a:pt x="9338" y="0"/>
                                </a:moveTo>
                                <a:lnTo>
                                  <a:pt x="7521" y="0"/>
                                </a:lnTo>
                                <a:lnTo>
                                  <a:pt x="7491" y="0"/>
                                </a:lnTo>
                                <a:lnTo>
                                  <a:pt x="7491" y="30"/>
                                </a:lnTo>
                                <a:lnTo>
                                  <a:pt x="7491" y="691"/>
                                </a:lnTo>
                                <a:lnTo>
                                  <a:pt x="5960" y="691"/>
                                </a:lnTo>
                                <a:lnTo>
                                  <a:pt x="5960" y="30"/>
                                </a:lnTo>
                                <a:lnTo>
                                  <a:pt x="7491" y="30"/>
                                </a:lnTo>
                                <a:lnTo>
                                  <a:pt x="7491" y="0"/>
                                </a:lnTo>
                                <a:lnTo>
                                  <a:pt x="5960" y="0"/>
                                </a:lnTo>
                                <a:lnTo>
                                  <a:pt x="5930" y="0"/>
                                </a:lnTo>
                                <a:lnTo>
                                  <a:pt x="5930" y="30"/>
                                </a:lnTo>
                                <a:lnTo>
                                  <a:pt x="5930" y="691"/>
                                </a:lnTo>
                                <a:lnTo>
                                  <a:pt x="5930" y="721"/>
                                </a:lnTo>
                                <a:lnTo>
                                  <a:pt x="5960" y="721"/>
                                </a:lnTo>
                                <a:lnTo>
                                  <a:pt x="7491" y="721"/>
                                </a:lnTo>
                                <a:lnTo>
                                  <a:pt x="7521" y="721"/>
                                </a:lnTo>
                                <a:lnTo>
                                  <a:pt x="9338" y="721"/>
                                </a:lnTo>
                                <a:lnTo>
                                  <a:pt x="9338" y="691"/>
                                </a:lnTo>
                                <a:lnTo>
                                  <a:pt x="7521" y="691"/>
                                </a:lnTo>
                                <a:lnTo>
                                  <a:pt x="7521" y="30"/>
                                </a:lnTo>
                                <a:lnTo>
                                  <a:pt x="9338" y="30"/>
                                </a:lnTo>
                                <a:lnTo>
                                  <a:pt x="9338" y="0"/>
                                </a:lnTo>
                                <a:close/>
                                <a:moveTo>
                                  <a:pt x="10929" y="0"/>
                                </a:moveTo>
                                <a:lnTo>
                                  <a:pt x="10899" y="0"/>
                                </a:lnTo>
                                <a:lnTo>
                                  <a:pt x="10899" y="30"/>
                                </a:lnTo>
                                <a:lnTo>
                                  <a:pt x="10899" y="691"/>
                                </a:lnTo>
                                <a:lnTo>
                                  <a:pt x="9368" y="691"/>
                                </a:lnTo>
                                <a:lnTo>
                                  <a:pt x="9368" y="30"/>
                                </a:lnTo>
                                <a:lnTo>
                                  <a:pt x="10899" y="30"/>
                                </a:lnTo>
                                <a:lnTo>
                                  <a:pt x="10899" y="0"/>
                                </a:lnTo>
                                <a:lnTo>
                                  <a:pt x="9368" y="0"/>
                                </a:lnTo>
                                <a:lnTo>
                                  <a:pt x="9338" y="0"/>
                                </a:lnTo>
                                <a:lnTo>
                                  <a:pt x="9338" y="30"/>
                                </a:lnTo>
                                <a:lnTo>
                                  <a:pt x="9338" y="691"/>
                                </a:lnTo>
                                <a:lnTo>
                                  <a:pt x="9338" y="721"/>
                                </a:lnTo>
                                <a:lnTo>
                                  <a:pt x="9368" y="721"/>
                                </a:lnTo>
                                <a:lnTo>
                                  <a:pt x="10899" y="721"/>
                                </a:lnTo>
                                <a:lnTo>
                                  <a:pt x="10929" y="721"/>
                                </a:lnTo>
                                <a:lnTo>
                                  <a:pt x="10929" y="691"/>
                                </a:lnTo>
                                <a:lnTo>
                                  <a:pt x="10929" y="30"/>
                                </a:lnTo>
                                <a:lnTo>
                                  <a:pt x="10929" y="0"/>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97" name="docshape596"/>
                        <wps:cNvSpPr txBox="1">
                          <a:spLocks noChangeArrowheads="1"/>
                        </wps:cNvSpPr>
                        <wps:spPr bwMode="auto">
                          <a:xfrm>
                            <a:off x="1792" y="230"/>
                            <a:ext cx="10650" cy="9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317023" w:rsidRDefault="00EE49CC" w:rsidP="00317023">
                              <w:r w:rsidRPr="00317023">
                                <w:rPr>
                                  <w:rStyle w:val="Fett"/>
                                </w:rPr>
                                <w:t>Personalaufwand pro Arbeitspaket.</w:t>
                              </w:r>
                              <w:r>
                                <w:t xml:space="preserve"> </w:t>
                              </w:r>
                              <w:r w:rsidRPr="00317023">
                                <w:t>Füllen Sie die Zusammenfassung der Informationen über das Arbeitspaket und den Aufwand pro Arbeitspaket aus. Vergewissern Sie sich, dass die Zahlen mit dem geschätzten Budget des Abschnitts für jedes Arbeitspaket übereinstimmen (falls zutreffend). Es gibt keine automatische Abgleichsfunktion zwischen den verschiedenen Tabellen in diesem Dokument.</w:t>
                              </w:r>
                            </w:p>
                          </w:txbxContent>
                        </wps:txbx>
                        <wps:bodyPr rot="0" vert="horz" wrap="square" lIns="0" tIns="0" rIns="0" bIns="0" anchor="t" anchorCtr="0" upright="1">
                          <a:noAutofit/>
                        </wps:bodyPr>
                      </wps:wsp>
                      <wps:wsp>
                        <wps:cNvPr id="1298" name="docshape597"/>
                        <wps:cNvSpPr txBox="1">
                          <a:spLocks noChangeArrowheads="1"/>
                        </wps:cNvSpPr>
                        <wps:spPr bwMode="auto">
                          <a:xfrm>
                            <a:off x="1846" y="1329"/>
                            <a:ext cx="1084" cy="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DB0D42" w:rsidRDefault="00EE49CC" w:rsidP="00453809">
                              <w:pPr>
                                <w:tabs>
                                  <w:tab w:val="left" w:pos="1291"/>
                                  <w:tab w:val="left" w:pos="1711"/>
                                  <w:tab w:val="left" w:pos="2807"/>
                                  <w:tab w:val="left" w:pos="3168"/>
                                </w:tabs>
                                <w:spacing w:line="242" w:lineRule="auto"/>
                                <w:ind w:right="18"/>
                                <w:rPr>
                                  <w:sz w:val="18"/>
                                  <w:lang w:val="en-US"/>
                                </w:rPr>
                              </w:pPr>
                              <w:r w:rsidRPr="00453809">
                                <w:rPr>
                                  <w:lang w:val="en-US"/>
                                </w:rPr>
                                <w:t>Arbeits</w:t>
                              </w:r>
                              <w:r>
                                <w:t>paket             Nr.</w:t>
                              </w:r>
                            </w:p>
                          </w:txbxContent>
                        </wps:txbx>
                        <wps:bodyPr rot="0" vert="horz" wrap="square" lIns="0" tIns="0" rIns="0" bIns="0" anchor="t" anchorCtr="0" upright="1">
                          <a:noAutofit/>
                        </wps:bodyPr>
                      </wps:wsp>
                      <wps:wsp>
                        <wps:cNvPr id="1302" name="docshape601"/>
                        <wps:cNvSpPr txBox="1">
                          <a:spLocks noChangeArrowheads="1"/>
                        </wps:cNvSpPr>
                        <wps:spPr bwMode="auto">
                          <a:xfrm>
                            <a:off x="11200" y="1416"/>
                            <a:ext cx="1381" cy="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DB0D42">
                              <w:pPr>
                                <w:spacing w:line="201" w:lineRule="exact"/>
                                <w:rPr>
                                  <w:sz w:val="18"/>
                                </w:rPr>
                              </w:pPr>
                              <w:r>
                                <w:t>Person-Monate</w:t>
                              </w:r>
                            </w:p>
                          </w:txbxContent>
                        </wps:txbx>
                        <wps:bodyPr rot="0" vert="horz" wrap="square" lIns="0" tIns="0" rIns="0" bIns="0" anchor="t" anchorCtr="0" upright="1">
                          <a:noAutofit/>
                        </wps:bodyPr>
                      </wps:wsp>
                      <wps:wsp>
                        <wps:cNvPr id="1303" name="docshape602"/>
                        <wps:cNvSpPr txBox="1">
                          <a:spLocks noChangeArrowheads="1"/>
                        </wps:cNvSpPr>
                        <wps:spPr bwMode="auto">
                          <a:xfrm>
                            <a:off x="2282" y="2005"/>
                            <a:ext cx="121" cy="16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453809">
                              <w:pPr>
                                <w:pStyle w:val="KeinLeerraum"/>
                              </w:pPr>
                              <w:r>
                                <w:t>1</w:t>
                              </w:r>
                            </w:p>
                          </w:txbxContent>
                        </wps:txbx>
                        <wps:bodyPr rot="0" vert="horz" wrap="square" lIns="0" tIns="0" rIns="0" bIns="0" anchor="t" anchorCtr="0" upright="1">
                          <a:noAutofit/>
                        </wps:bodyPr>
                      </wps:wsp>
                      <wps:wsp>
                        <wps:cNvPr id="1304" name="docshape603"/>
                        <wps:cNvSpPr txBox="1">
                          <a:spLocks noChangeArrowheads="1"/>
                        </wps:cNvSpPr>
                        <wps:spPr bwMode="auto">
                          <a:xfrm>
                            <a:off x="9293" y="3912"/>
                            <a:ext cx="1601" cy="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DB0D42">
                              <w:pPr>
                                <w:spacing w:line="244" w:lineRule="auto"/>
                                <w:rPr>
                                  <w:sz w:val="18"/>
                                </w:rPr>
                              </w:pPr>
                              <w:r>
                                <w:t>Person-Monate gesamt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289" o:spid="_x0000_s1390" style="position:absolute;margin-left:-8.75pt;margin-top:41.45pt;width:673.45pt;height:325.5pt;z-index:-251454464;mso-wrap-distance-left:0;mso-wrap-distance-right:0;mso-position-horizontal-relative:margin;mso-position-vertical-relative:text" coordorigin="1681,200" coordsize="10930,4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">
                <v:rect id="docshape589" o:spid="_x0000_s1391" style="position:absolute;left:1711;top:230;width:10870;height: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" fillcolor="#d9d9d9" stroked="f"/>
                <v:shape id="docshape590" o:spid="_x0000_s1392" style="position:absolute;left:1681;top:200;width:10930;height:962;visibility:visible;mso-wrap-style:square;v-text-anchor:top" coordsize="10930,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" path="m30,30l,30,,961r30,l30,30xm10899,l30,,,,,30r30,l10899,30r,-30xm10929,30r-30,l10899,961r30,l10929,30xm10929,r-30,l10899,30r30,l10929,xe" fillcolor="#bebebe" stroked="f">
                  <v:path arrowok="t" o:connecttype="custom" o:connectlocs="30,231;0,231;0,1162;30,1162;30,231;10899,201;30,201;0,201;0,231;30,231;10899,231;10899,201;10929,231;10899,231;10899,1162;10929,1162;10929,231;10929,201;10899,201;10899,231;10929,231;10929,201" o:connectangles="0,0,0,0,0,0,0,0,0,0,0,0,0,0,0,0,0,0,0,0,0,0"/>
                </v:shape>
                <v:shape id="docshape591" o:spid="_x0000_s1393" style="position:absolute;left:1711;top:1191;width:10870;height:661;visibility:visible;mso-wrap-style:square;v-text-anchor:top" coordsize="10870,6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" path="m1216,l,,,661r1216,l1216,xm2777,l1246,r,661l2777,661,2777,xm4203,l2807,r,661l4203,661,4203,xm5900,l4233,r,661l5900,661,5900,xm7461,l5930,r,661l7461,661,7461,xm9308,l7491,r,661l9308,661,9308,xm10869,l9338,r,661l10869,661r,-661xe" fillcolor="#d9d9d9" stroked="f">
                  <v:path arrowok="t" o:connecttype="custom" o:connectlocs="1216,1192;0,1192;0,1853;1216,1853;1216,1192;2777,1192;1246,1192;1246,1853;2777,1853;2777,1192;4203,1192;2807,1192;2807,1853;4203,1853;4203,1192;5900,1192;4233,1192;4233,1853;5900,1853;5900,1192;7461,1192;5930,1192;5930,1853;7461,1853;7461,1192;9308,1192;7491,1192;7491,1853;9308,1853;9308,1192;10869,1192;9338,1192;9338,1853;10869,1853;10869,1192" o:connectangles="0,0,0,0,0,0,0,0,0,0,0,0,0,0,0,0,0,0,0,0,0,0,0,0,0,0,0,0,0,0,0,0,0,0,0"/>
                </v:shape>
                <v:shape id="docshape592" o:spid="_x0000_s1394" style="position:absolute;left:1681;top:1161;width:10930;height:1682;visibility:visible;mso-wrap-style:square;v-text-anchor:top" coordsize="10930,16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" path="m1246,l30,,,,,30,,691r,30l,1171r,30l,1652r,30l30,1682r1216,l1246,1652r-1216,l30,1201r1216,l1246,1171r-1216,l30,721r1216,l1246,691,30,691,30,30r1216,l1246,xm5930,l4263,r-30,l4233,30r,661l4233,721r,450l2837,1171r,-450l4233,721r,-30l2837,691r,-661l4233,30r,-30l2837,r-30,l2807,30r,661l2807,721r,450l1276,1171r,-450l2807,721r,-30l1276,691r,-661l2807,30r,-30l1276,r-30,l1246,30r,661l1246,721r,450l1246,1201r,451l1276,1652r,-451l2807,1201r,451l2837,1652r,-451l4233,1201r,451l4263,1652r,-451l5930,1201r,-30l4263,1171r,-450l5930,721r,-30l4263,691r,-661l5930,30r,-30xm9338,l7521,r-30,l7491,30r,661l7491,721r,450l5960,1171r,-450l7491,721r,-30l5960,691r,-661l7491,30r,-30l5960,r-30,l5930,30r,661l5930,721r,450l5930,1201r,451l5960,1652r,-451l7491,1201r,451l7521,1652r,-451l9338,1201r,-30l7521,1171r,-450l9338,721r,-30l7521,691r,-661l9338,30r,-30xm10929,r-30,l10899,30r,661l10899,721r,450l9368,1171r,-450l10899,721r,-30l9368,691r,-661l10899,30r,-30l9368,r-30,l9338,30r,661l9338,721r,450l9338,1201r,451l9368,1652r,-451l10899,1201r,451l10929,1652r,-451l10929,1171r,-450l10929,691r,-661l10929,xe" fillcolor="#bebebe" stroked="f">
                  <v:path arrowok="t" o:connecttype="custom" o:connectlocs="0,1162;0,1883;0,2363;0,2844;1246,2814;1246,2363;30,1883;30,1853;1246,1162;4233,1162;4233,1883;2837,1883;2837,1853;4233,1162;2807,1162;2807,1883;1276,1883;1276,1853;2807,1162;1246,1192;1246,1883;1246,2363;1276,2363;2837,2814;4233,2814;5930,2363;4263,1883;4263,1853;5930,1162;7491,1162;7491,1853;5960,2333;7491,1853;7491,1192;5930,1162;5930,1883;5930,2363;5960,2814;7491,2814;9338,2363;7521,1883;7521,1853;9338,1162;10899,1162;10899,1883;9368,1883;9368,1853;10899,1162;9338,1192;9338,1883;9338,2363;9368,2363;10929,2814;10929,2333;10929,1853" o:connectangles="0,0,0,0,0,0,0,0,0,0,0,0,0,0,0,0,0,0,0,0,0,0,0,0,0,0,0,0,0,0,0,0,0,0,0,0,0,0,0,0,0,0,0,0,0,0,0,0,0,0,0,0,0,0,0"/>
                </v:shape>
                <v:shape id="docshape593" o:spid="_x0000_s1395" style="position:absolute;left:1681;top:2813;width:10930;height:947;visibility:visible;mso-wrap-style:square;v-text-anchor:top" coordsize="10930,9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" path="m30,30l,30,,465r30,l30,30xm1246,465l30,465,,465r,31l,946r30,l30,496r1216,l1246,465xm1246,l30,r,30l1246,30r,-30xm1276,30r-30,l1246,465r30,l1276,30xm2837,30r-30,l2807,465r30,l2837,30xm4263,30r-30,l4233,465r30,l4263,30xm5930,465r-1667,l4233,465r-1396,l2807,465r-1531,l1246,465r,31l1246,946r30,l1276,496r1531,l2807,946r30,l2837,496r1396,l4233,946r30,l4263,496r1667,l5930,465xm5930,l4263,r-30,l2837,r-30,l1276,r-30,l1246,30r30,l2807,30r30,l4233,30r30,l5930,30r,-30xm5960,30r-30,l5930,465r30,l5960,30xm7521,30r-30,l7491,465r30,l7521,30xm9338,465r-1817,l7491,465r-1531,l5930,465r,31l5930,946r30,l5960,496r1531,l7491,946r30,l7521,496r1817,l9338,465xm9338,l7521,r-30,l5960,r-30,l5930,30r30,l7491,30r30,l9338,30r,-30xm9368,30r-30,l9338,465r30,l9368,30xm10929,465r-30,l9368,465r-30,l9338,496r,450l9368,946r,-450l10899,496r,450l10929,946r,-450l10929,465xm10929,30r-30,l10899,465r30,l10929,30xm10929,r-30,l9368,r-30,l9338,30r30,l10899,30r30,l10929,xe" fillcolor="#bebebe" stroked="f">
                  <v:path arrowok="t" o:connecttype="custom" o:connectlocs="0,3279;1246,3279;0,3310;30,3760;1246,3279;30,2844;1276,2844;1276,3279;2807,2844;2837,2844;4233,3279;5930,3279;2837,3279;1276,3279;1246,3310;1276,3310;2837,3760;4233,3760;5930,3310;4263,2814;2807,2814;1246,2814;2807,2844;4233,2844;5930,2814;5930,3279;7521,2844;7521,3279;7521,3279;5960,3279;5930,3310;5960,3310;7521,3760;9338,3279;7491,2814;5930,2814;7491,2844;9338,2844;9338,2844;9368,2844;10899,3279;9338,3310;9368,3760;10899,3760;10929,3310;10899,2844;10929,2844;10899,2814;9338,2844;10899,2844" o:connectangles="0,0,0,0,0,0,0,0,0,0,0,0,0,0,0,0,0,0,0,0,0,0,0,0,0,0,0,0,0,0,0,0,0,0,0,0,0,0,0,0,0,0,0,0,0,0,0,0,0,0"/>
                </v:shape>
                <v:shape id="docshape594" o:spid="_x0000_s1396" style="position:absolute;left:1711;top:3790;width:9308;height:661;visibility:visible;mso-wrap-style:square;v-text-anchor:top" coordsize="9308,6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" path="m1216,l,,,661r1216,l1216,xm2777,l1246,r,661l2777,661,2777,xm4203,l2807,r,661l4203,661,4203,xm5900,l4233,r,661l5900,661,5900,xm7461,l5930,r,661l7461,661,7461,xm9308,l7491,r,661l9308,661,9308,xe" fillcolor="#d9d9d9" stroked="f">
                  <v:path arrowok="t" o:connecttype="custom" o:connectlocs="1216,3790;0,3790;0,4451;1216,4451;1216,3790;2777,3790;1246,3790;1246,4451;2777,4451;2777,3790;4203,3790;2807,3790;2807,4451;4203,4451;4203,3790;5900,3790;4233,3790;4233,4451;5900,4451;5900,3790;7461,3790;5930,3790;5930,4451;7461,4451;7461,3790;9308,3790;7491,3790;7491,4451;9308,4451;9308,3790" o:connectangles="0,0,0,0,0,0,0,0,0,0,0,0,0,0,0,0,0,0,0,0,0,0,0,0,0,0,0,0,0,0"/>
                </v:shape>
                <v:shape id="docshape595" o:spid="_x0000_s1397" style="position:absolute;left:1681;top:3760;width:10930;height:721;visibility:visible;mso-wrap-style:square;v-text-anchor:top" coordsize="10930,7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" path="m1246,l30,,,,,30,,691r,30l30,721r1216,l1246,691,30,691,30,30r1216,l1246,xm5930,l4263,r-30,l4233,30r,661l2837,691r,-661l4233,30r,-30l2837,r-30,l2807,30r,661l1276,691r,-661l2807,30r,-30l1276,r-30,l1246,30r,661l1246,721r30,l2807,721r30,l4233,721r30,l5930,721r,-30l4263,691r,-661l5930,30r,-30xm9338,l7521,r-30,l7491,30r,661l5960,691r,-661l7491,30r,-30l5960,r-30,l5930,30r,661l5930,721r30,l7491,721r30,l9338,721r,-30l7521,691r,-661l9338,30r,-30xm10929,r-30,l10899,30r,661l9368,691r,-661l10899,30r,-30l9368,r-30,l9338,30r,661l9338,721r30,l10899,721r30,l10929,691r,-661l10929,xe" fillcolor="#bebebe" stroked="f">
                  <v:path arrowok="t" o:connecttype="custom" o:connectlocs="30,3760;0,3790;0,4481;1246,4481;30,4451;1246,3790;5930,3760;4233,3760;4233,4451;2837,3790;4233,3760;2807,3760;2807,3790;1276,4451;2807,3790;1276,3760;1246,3790;1246,4481;2807,4481;2837,4481;4263,4481;5930,4451;4263,3790;5930,3760;7521,3760;7491,3760;7491,4451;5960,3790;7491,3760;5930,3760;5930,4451;5960,4481;7491,4481;9338,4481;7521,4451;9338,3790;10929,3760;10899,3760;10899,4451;9368,3790;10899,3760;9338,3760;9338,4451;9368,4481;10899,4481;10929,4451;10929,3760" o:connectangles="0,0,0,0,0,0,0,0,0,0,0,0,0,0,0,0,0,0,0,0,0,0,0,0,0,0,0,0,0,0,0,0,0,0,0,0,0,0,0,0,0,0,0,0,0,0,0"/>
                </v:shape>
                <v:shape id="docshape596" o:spid="_x0000_s1398" type="#_x0000_t202" style="position:absolute;left:1792;top:230;width:10650;height:9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" filled="f" stroked="f">
                  <v:textbox inset="0,0,0,0">
                    <w:txbxContent>
                      <w:p w:rsidR="00EE49CC" w:rsidRPr="00317023" w:rsidRDefault="00EE49CC" w:rsidP="00317023">
                        <w:r w:rsidRPr="00317023">
                          <w:rPr>
                            <w:rStyle w:val="Fett"/>
                          </w:rPr>
                          <w:t>Personalaufwand pro Arbeitspaket.</w:t>
                        </w:r>
                        <w:r>
                          <w:t xml:space="preserve"> </w:t>
                        </w:r>
                        <w:r w:rsidRPr="00317023">
                          <w:t>Füllen Sie die Zusammenfassung der Informationen über das Arbeitspaket und den Aufwand pro Arbeitspaket aus. Vergewissern Sie sich, dass die Zahlen mit dem geschätzten Budget des Abschnitts für jedes Arbeitspaket übereinstimmen (falls zutreffend). Es gibt keine automatische Abgleichsfunktion zwischen den verschiedenen Tabellen in diesem Dokument.</w:t>
                        </w:r>
                      </w:p>
                    </w:txbxContent>
                  </v:textbox>
                </v:shape>
                <v:shape id="_x0000_s1399" type="#_x0000_t202" style="position:absolute;left:1846;top:1329;width:1084;height:4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" filled="f" stroked="f">
                  <v:textbox inset="0,0,0,0">
                    <w:txbxContent>
                      <w:p w:rsidR="00EE49CC" w:rsidRPr="00DB0D42" w:rsidRDefault="00EE49CC" w:rsidP="00453809">
                        <w:pPr>
                          <w:tabs>
                            <w:tab w:val="left" w:pos="1291"/>
                            <w:tab w:val="left" w:pos="1711"/>
                            <w:tab w:val="left" w:pos="2807"/>
                            <w:tab w:val="left" w:pos="3168"/>
                          </w:tabs>
                          <w:spacing w:line="242" w:lineRule="auto"/>
                          <w:ind w:right="18"/>
                          <w:rPr>
                            <w:sz w:val="18"/>
                            <w:lang w:val="en-US"/>
                          </w:rPr>
                        </w:pPr>
                        <w:r w:rsidRPr="00453809">
                          <w:rPr>
                            <w:lang w:val="en-US"/>
                          </w:rPr>
                          <w:t>Arbeits</w:t>
                        </w:r>
                        <w:r>
                          <w:t>paket             Nr.</w:t>
                        </w:r>
                      </w:p>
                    </w:txbxContent>
                  </v:textbox>
                </v:shape>
                <v:shape id="docshape601" o:spid="_x0000_s1400" type="#_x0000_t202" style="position:absolute;left:11200;top:1416;width:1381;height: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" filled="f" stroked="f">
                  <v:textbox inset="0,0,0,0">
                    <w:txbxContent>
                      <w:p w:rsidR="00EE49CC" w:rsidRDefault="00EE49CC" w:rsidP="00DB0D42">
                        <w:pPr>
                          <w:spacing w:line="201" w:lineRule="exact"/>
                          <w:rPr>
                            <w:sz w:val="18"/>
                          </w:rPr>
                        </w:pPr>
                        <w:r>
                          <w:t>Person-Monate</w:t>
                        </w:r>
                      </w:p>
                    </w:txbxContent>
                  </v:textbox>
                </v:shape>
                <v:shape id="docshape602" o:spid="_x0000_s1401" type="#_x0000_t202" style="position:absolute;left:2282;top:2005;width:121;height:1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" filled="f" stroked="f">
                  <v:textbox inset="0,0,0,0">
                    <w:txbxContent>
                      <w:p w:rsidR="00EE49CC" w:rsidRDefault="00EE49CC" w:rsidP="00453809">
                        <w:pPr>
                          <w:pStyle w:val="KeinLeerraum"/>
                        </w:pPr>
                        <w:r>
                          <w:t>1</w:t>
                        </w:r>
                      </w:p>
                    </w:txbxContent>
                  </v:textbox>
                </v:shape>
                <v:shape id="docshape603" o:spid="_x0000_s1402" type="#_x0000_t202" style="position:absolute;left:9293;top:3912;width:1601;height:4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" filled="f" stroked="f">
                  <v:textbox inset="0,0,0,0">
                    <w:txbxContent>
                      <w:p w:rsidR="00EE49CC" w:rsidRDefault="00EE49CC" w:rsidP="00DB0D42">
                        <w:pPr>
                          <w:spacing w:line="244" w:lineRule="auto"/>
                          <w:rPr>
                            <w:sz w:val="18"/>
                          </w:rPr>
                        </w:pPr>
                        <w:r>
                          <w:t>Person-Monate gesamt</w:t>
                        </w:r>
                      </w:p>
                    </w:txbxContent>
                  </v:textbox>
                </v:shape>
                <w10:wrap type="topAndBottom" anchorx="margin"/>
              </v:group>
            </w:pict>
          </mc:Fallback>
        </mc:AlternateContent>
      </w:r>
      <w:r w:rsidRPr="00453809">
        <w:rPr>
          <w:noProof/>
          <w:lang w:val="de-AT" w:eastAsia="de-AT"/>
        </w:rPr>
        <mc:AlternateContent>
          <mc:Choice Requires="wps">
            <w:drawing>
              <wp:anchor distT="0" distB="0" distL="114300" distR="114300" simplePos="0" relativeHeight="251872256" behindDoc="0" locked="0" layoutInCell="1" allowOverlap="1" wp14:anchorId="343D066D" wp14:editId="242C5EA3">
                <wp:simplePos x="0" y="0"/>
                <wp:positionH relativeFrom="column">
                  <wp:posOffset>6189396</wp:posOffset>
                </wp:positionH>
                <wp:positionV relativeFrom="paragraph">
                  <wp:posOffset>1734439</wp:posOffset>
                </wp:positionV>
                <wp:extent cx="848238" cy="281023"/>
                <wp:effectExtent l="0" t="0" r="9525" b="5080"/>
                <wp:wrapNone/>
                <wp:docPr id="1309" name="docshape5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8238" cy="2810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DB0D42" w:rsidRDefault="00EE49CC" w:rsidP="00453809">
                            <w:pPr>
                              <w:tabs>
                                <w:tab w:val="left" w:pos="1291"/>
                                <w:tab w:val="left" w:pos="1711"/>
                                <w:tab w:val="left" w:pos="2807"/>
                                <w:tab w:val="left" w:pos="3168"/>
                              </w:tabs>
                              <w:spacing w:line="242" w:lineRule="auto"/>
                              <w:ind w:right="18"/>
                              <w:rPr>
                                <w:sz w:val="18"/>
                                <w:lang w:val="en-US"/>
                              </w:rPr>
                            </w:pPr>
                            <w:r>
                              <w:t>Endmonat</w:t>
                            </w:r>
                          </w:p>
                        </w:txbxContent>
                      </wps:txbx>
                      <wps:bodyPr rot="0" vert="horz" wrap="square" lIns="0" tIns="0" rIns="0" bIns="0" anchor="t" anchorCtr="0" upright="1">
                        <a:noAutofit/>
                      </wps:bodyPr>
                    </wps:wsp>
                  </a:graphicData>
                </a:graphic>
                <wp14:sizeRelV relativeFrom="margin">
                  <wp14:pctHeight>0</wp14:pctHeight>
                </wp14:sizeRelV>
              </wp:anchor>
            </w:drawing>
          </mc:Choice>
          <mc:Fallback>
            <w:pict>
              <v:shape w14:anchorId="343D066D" id="docshape597" o:spid="_x0000_s1403" type="#_x0000_t202" style="position:absolute;margin-left:487.35pt;margin-top:136.55pt;width:66.8pt;height:22.15pt;z-index:2518722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" filled="f" stroked="f">
                <v:textbox inset="0,0,0,0">
                  <w:txbxContent>
                    <w:p w:rsidR="00EE49CC" w:rsidRPr="00DB0D42" w:rsidRDefault="00EE49CC" w:rsidP="00453809">
                      <w:pPr>
                        <w:tabs>
                          <w:tab w:val="left" w:pos="1291"/>
                          <w:tab w:val="left" w:pos="1711"/>
                          <w:tab w:val="left" w:pos="2807"/>
                          <w:tab w:val="left" w:pos="3168"/>
                        </w:tabs>
                        <w:spacing w:line="242" w:lineRule="auto"/>
                        <w:ind w:right="18"/>
                        <w:rPr>
                          <w:sz w:val="18"/>
                          <w:lang w:val="en-US"/>
                        </w:rPr>
                      </w:pPr>
                      <w:r>
                        <w:t>Endmonat</w:t>
                      </w:r>
                    </w:p>
                  </w:txbxContent>
                </v:textbox>
              </v:shape>
            </w:pict>
          </mc:Fallback>
        </mc:AlternateContent>
      </w:r>
      <w:r w:rsidRPr="00453809">
        <w:rPr>
          <w:noProof/>
          <w:lang w:val="de-AT" w:eastAsia="de-AT"/>
        </w:rPr>
        <mc:AlternateContent>
          <mc:Choice Requires="wps">
            <w:drawing>
              <wp:anchor distT="0" distB="0" distL="114300" distR="114300" simplePos="0" relativeHeight="251870208" behindDoc="0" locked="0" layoutInCell="1" allowOverlap="1" wp14:anchorId="343D066D" wp14:editId="242C5EA3">
                <wp:simplePos x="0" y="0"/>
                <wp:positionH relativeFrom="column">
                  <wp:posOffset>4652645</wp:posOffset>
                </wp:positionH>
                <wp:positionV relativeFrom="paragraph">
                  <wp:posOffset>1719809</wp:posOffset>
                </wp:positionV>
                <wp:extent cx="1075055" cy="229260"/>
                <wp:effectExtent l="0" t="0" r="10795" b="18415"/>
                <wp:wrapNone/>
                <wp:docPr id="1308" name="docshape5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5055" cy="2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DB0D42" w:rsidRDefault="00EE49CC" w:rsidP="00453809">
                            <w:pPr>
                              <w:tabs>
                                <w:tab w:val="left" w:pos="1291"/>
                                <w:tab w:val="left" w:pos="1711"/>
                                <w:tab w:val="left" w:pos="2807"/>
                                <w:tab w:val="left" w:pos="3168"/>
                              </w:tabs>
                              <w:spacing w:line="242" w:lineRule="auto"/>
                              <w:ind w:right="18"/>
                              <w:rPr>
                                <w:sz w:val="18"/>
                                <w:lang w:val="en-US"/>
                              </w:rPr>
                            </w:pPr>
                            <w:r>
                              <w:t>Anfangsmonat</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43D066D" id="_x0000_s1404" type="#_x0000_t202" style="position:absolute;margin-left:366.35pt;margin-top:135.4pt;width:84.65pt;height:18.05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" filled="f" stroked="f">
                <v:textbox inset="0,0,0,0">
                  <w:txbxContent>
                    <w:p w:rsidR="00EE49CC" w:rsidRPr="00DB0D42" w:rsidRDefault="00EE49CC" w:rsidP="00453809">
                      <w:pPr>
                        <w:tabs>
                          <w:tab w:val="left" w:pos="1291"/>
                          <w:tab w:val="left" w:pos="1711"/>
                          <w:tab w:val="left" w:pos="2807"/>
                          <w:tab w:val="left" w:pos="3168"/>
                        </w:tabs>
                        <w:spacing w:line="242" w:lineRule="auto"/>
                        <w:ind w:right="18"/>
                        <w:rPr>
                          <w:sz w:val="18"/>
                          <w:lang w:val="en-US"/>
                        </w:rPr>
                      </w:pPr>
                      <w:r>
                        <w:t>Anfangsmonat</w:t>
                      </w:r>
                    </w:p>
                  </w:txbxContent>
                </v:textbox>
              </v:shape>
            </w:pict>
          </mc:Fallback>
        </mc:AlternateContent>
      </w:r>
      <w:r w:rsidRPr="00453809">
        <w:rPr>
          <w:noProof/>
          <w:lang w:val="de-AT" w:eastAsia="de-AT"/>
        </w:rPr>
        <mc:AlternateContent>
          <mc:Choice Requires="wps">
            <w:drawing>
              <wp:anchor distT="0" distB="0" distL="114300" distR="114300" simplePos="0" relativeHeight="251868160" behindDoc="0" locked="0" layoutInCell="1" allowOverlap="1" wp14:anchorId="33C21D5C" wp14:editId="38ED13D6">
                <wp:simplePos x="0" y="0"/>
                <wp:positionH relativeFrom="column">
                  <wp:posOffset>3305963</wp:posOffset>
                </wp:positionH>
                <wp:positionV relativeFrom="paragraph">
                  <wp:posOffset>1543248</wp:posOffset>
                </wp:positionV>
                <wp:extent cx="848238" cy="585216"/>
                <wp:effectExtent l="0" t="0" r="9525" b="5715"/>
                <wp:wrapNone/>
                <wp:docPr id="1307" name="docshape5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8238" cy="5852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DB0D42" w:rsidRDefault="00EE49CC" w:rsidP="00453809">
                            <w:pPr>
                              <w:tabs>
                                <w:tab w:val="left" w:pos="1291"/>
                                <w:tab w:val="left" w:pos="1711"/>
                                <w:tab w:val="left" w:pos="2807"/>
                                <w:tab w:val="left" w:pos="3168"/>
                              </w:tabs>
                              <w:spacing w:line="242" w:lineRule="auto"/>
                              <w:ind w:right="18"/>
                              <w:rPr>
                                <w:sz w:val="18"/>
                                <w:lang w:val="en-US"/>
                              </w:rPr>
                            </w:pPr>
                            <w:r>
                              <w:t>Leitender Teilnehmer Kurzname</w:t>
                            </w:r>
                          </w:p>
                        </w:txbxContent>
                      </wps:txbx>
                      <wps:bodyPr rot="0" vert="horz" wrap="square" lIns="0" tIns="0" rIns="0" bIns="0" anchor="t" anchorCtr="0" upright="1">
                        <a:noAutofit/>
                      </wps:bodyPr>
                    </wps:wsp>
                  </a:graphicData>
                </a:graphic>
                <wp14:sizeRelV relativeFrom="margin">
                  <wp14:pctHeight>0</wp14:pctHeight>
                </wp14:sizeRelV>
              </wp:anchor>
            </w:drawing>
          </mc:Choice>
          <mc:Fallback>
            <w:pict>
              <v:shape w14:anchorId="33C21D5C" id="_x0000_s1405" type="#_x0000_t202" style="position:absolute;margin-left:260.3pt;margin-top:121.5pt;width:66.8pt;height:46.1pt;z-index:251868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" filled="f" stroked="f">
                <v:textbox inset="0,0,0,0">
                  <w:txbxContent>
                    <w:p w:rsidR="00EE49CC" w:rsidRPr="00DB0D42" w:rsidRDefault="00EE49CC" w:rsidP="00453809">
                      <w:pPr>
                        <w:tabs>
                          <w:tab w:val="left" w:pos="1291"/>
                          <w:tab w:val="left" w:pos="1711"/>
                          <w:tab w:val="left" w:pos="2807"/>
                          <w:tab w:val="left" w:pos="3168"/>
                        </w:tabs>
                        <w:spacing w:line="242" w:lineRule="auto"/>
                        <w:ind w:right="18"/>
                        <w:rPr>
                          <w:sz w:val="18"/>
                          <w:lang w:val="en-US"/>
                        </w:rPr>
                      </w:pPr>
                      <w:r>
                        <w:t>Leitender Teilnehmer Kurzname</w:t>
                      </w:r>
                    </w:p>
                  </w:txbxContent>
                </v:textbox>
              </v:shape>
            </w:pict>
          </mc:Fallback>
        </mc:AlternateContent>
      </w:r>
      <w:r w:rsidRPr="00453809">
        <w:rPr>
          <w:noProof/>
          <w:lang w:val="de-AT" w:eastAsia="de-AT"/>
        </w:rPr>
        <mc:AlternateContent>
          <mc:Choice Requires="wps">
            <w:drawing>
              <wp:anchor distT="0" distB="0" distL="114300" distR="114300" simplePos="0" relativeHeight="251866112" behindDoc="0" locked="0" layoutInCell="1" allowOverlap="1" wp14:anchorId="371936D3" wp14:editId="5D5903C2">
                <wp:simplePos x="0" y="0"/>
                <wp:positionH relativeFrom="column">
                  <wp:posOffset>2151380</wp:posOffset>
                </wp:positionH>
                <wp:positionV relativeFrom="paragraph">
                  <wp:posOffset>1564945</wp:posOffset>
                </wp:positionV>
                <wp:extent cx="848238" cy="585216"/>
                <wp:effectExtent l="0" t="0" r="9525" b="5715"/>
                <wp:wrapNone/>
                <wp:docPr id="1306" name="docshape5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8238" cy="5852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DB0D42" w:rsidRDefault="00EE49CC" w:rsidP="00453809">
                            <w:pPr>
                              <w:tabs>
                                <w:tab w:val="left" w:pos="1291"/>
                                <w:tab w:val="left" w:pos="1711"/>
                                <w:tab w:val="left" w:pos="2807"/>
                                <w:tab w:val="left" w:pos="3168"/>
                              </w:tabs>
                              <w:spacing w:line="242" w:lineRule="auto"/>
                              <w:ind w:right="18"/>
                              <w:rPr>
                                <w:sz w:val="18"/>
                                <w:lang w:val="en-US"/>
                              </w:rPr>
                            </w:pPr>
                            <w:r>
                              <w:t>Leitender Teilnehmer Nr.</w:t>
                            </w:r>
                          </w:p>
                        </w:txbxContent>
                      </wps:txbx>
                      <wps:bodyPr rot="0" vert="horz" wrap="square" lIns="0" tIns="0" rIns="0" bIns="0" anchor="t" anchorCtr="0" upright="1">
                        <a:noAutofit/>
                      </wps:bodyPr>
                    </wps:wsp>
                  </a:graphicData>
                </a:graphic>
                <wp14:sizeRelV relativeFrom="margin">
                  <wp14:pctHeight>0</wp14:pctHeight>
                </wp14:sizeRelV>
              </wp:anchor>
            </w:drawing>
          </mc:Choice>
          <mc:Fallback>
            <w:pict>
              <v:shape w14:anchorId="371936D3" id="_x0000_s1406" type="#_x0000_t202" style="position:absolute;margin-left:169.4pt;margin-top:123.2pt;width:66.8pt;height:46.1pt;z-index:251866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" filled="f" stroked="f">
                <v:textbox inset="0,0,0,0">
                  <w:txbxContent>
                    <w:p w:rsidR="00EE49CC" w:rsidRPr="00DB0D42" w:rsidRDefault="00EE49CC" w:rsidP="00453809">
                      <w:pPr>
                        <w:tabs>
                          <w:tab w:val="left" w:pos="1291"/>
                          <w:tab w:val="left" w:pos="1711"/>
                          <w:tab w:val="left" w:pos="2807"/>
                          <w:tab w:val="left" w:pos="3168"/>
                        </w:tabs>
                        <w:spacing w:line="242" w:lineRule="auto"/>
                        <w:ind w:right="18"/>
                        <w:rPr>
                          <w:sz w:val="18"/>
                          <w:lang w:val="en-US"/>
                        </w:rPr>
                      </w:pPr>
                      <w:r>
                        <w:t>Leitender Teilnehmer Nr.</w:t>
                      </w:r>
                    </w:p>
                  </w:txbxContent>
                </v:textbox>
              </v:shape>
            </w:pict>
          </mc:Fallback>
        </mc:AlternateContent>
      </w:r>
      <w:r w:rsidRPr="00453809">
        <w:rPr>
          <w:noProof/>
          <w:lang w:val="de-AT" w:eastAsia="de-AT"/>
        </w:rPr>
        <mc:AlternateContent>
          <mc:Choice Requires="wps">
            <w:drawing>
              <wp:anchor distT="0" distB="0" distL="114300" distR="114300" simplePos="0" relativeHeight="251864064" behindDoc="0" locked="0" layoutInCell="1" allowOverlap="1" wp14:anchorId="46734BC5" wp14:editId="502EA838">
                <wp:simplePos x="0" y="0"/>
                <wp:positionH relativeFrom="column">
                  <wp:posOffset>952119</wp:posOffset>
                </wp:positionH>
                <wp:positionV relativeFrom="paragraph">
                  <wp:posOffset>1603087</wp:posOffset>
                </wp:positionV>
                <wp:extent cx="848238" cy="397838"/>
                <wp:effectExtent l="0" t="0" r="0" b="0"/>
                <wp:wrapNone/>
                <wp:docPr id="1305" name="docshape5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8238" cy="397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DB0D42" w:rsidRDefault="00EE49CC" w:rsidP="00453809">
                            <w:pPr>
                              <w:tabs>
                                <w:tab w:val="left" w:pos="1291"/>
                                <w:tab w:val="left" w:pos="1711"/>
                                <w:tab w:val="left" w:pos="2807"/>
                                <w:tab w:val="left" w:pos="3168"/>
                              </w:tabs>
                              <w:spacing w:line="242" w:lineRule="auto"/>
                              <w:ind w:right="18"/>
                              <w:rPr>
                                <w:sz w:val="18"/>
                                <w:lang w:val="en-US"/>
                              </w:rPr>
                            </w:pPr>
                            <w:r w:rsidRPr="00453809">
                              <w:rPr>
                                <w:lang w:val="en-US"/>
                              </w:rPr>
                              <w:t>Arbeits</w:t>
                            </w:r>
                            <w:r>
                              <w:t>paket             Bezeichnung</w:t>
                            </w:r>
                          </w:p>
                        </w:txbxContent>
                      </wps:txbx>
                      <wps:bodyPr rot="0" vert="horz" wrap="square" lIns="0" tIns="0" rIns="0" bIns="0" anchor="t" anchorCtr="0" upright="1">
                        <a:noAutofit/>
                      </wps:bodyPr>
                    </wps:wsp>
                  </a:graphicData>
                </a:graphic>
              </wp:anchor>
            </w:drawing>
          </mc:Choice>
          <mc:Fallback>
            <w:pict>
              <v:shape w14:anchorId="46734BC5" id="_x0000_s1407" type="#_x0000_t202" style="position:absolute;margin-left:74.95pt;margin-top:126.25pt;width:66.8pt;height:31.35pt;z-index:251864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" filled="f" stroked="f">
                <v:textbox inset="0,0,0,0">
                  <w:txbxContent>
                    <w:p w:rsidR="00EE49CC" w:rsidRPr="00DB0D42" w:rsidRDefault="00EE49CC" w:rsidP="00453809">
                      <w:pPr>
                        <w:tabs>
                          <w:tab w:val="left" w:pos="1291"/>
                          <w:tab w:val="left" w:pos="1711"/>
                          <w:tab w:val="left" w:pos="2807"/>
                          <w:tab w:val="left" w:pos="3168"/>
                        </w:tabs>
                        <w:spacing w:line="242" w:lineRule="auto"/>
                        <w:ind w:right="18"/>
                        <w:rPr>
                          <w:sz w:val="18"/>
                          <w:lang w:val="en-US"/>
                        </w:rPr>
                      </w:pPr>
                      <w:r w:rsidRPr="00453809">
                        <w:rPr>
                          <w:lang w:val="en-US"/>
                        </w:rPr>
                        <w:t>Arbeits</w:t>
                      </w:r>
                      <w:r>
                        <w:t>paket             Bezeichnung</w:t>
                      </w:r>
                    </w:p>
                  </w:txbxContent>
                </v:textbox>
              </v:shape>
            </w:pict>
          </mc:Fallback>
        </mc:AlternateContent>
      </w:r>
      <w:r w:rsidR="00DB0D42" w:rsidRPr="00DB0D42">
        <w:rPr>
          <w:rStyle w:val="Fett"/>
          <w:b w:val="0"/>
          <w:bCs w:val="0"/>
        </w:rPr>
        <w:t xml:space="preserve">Übersicht über die Arbeitspakete </w:t>
      </w:r>
      <w:r w:rsidR="00DB0D42" w:rsidRPr="009A03BB">
        <w:rPr>
          <w:rStyle w:val="Kursiv"/>
        </w:rPr>
        <w:t>(k.A. bei Pauschalzuschüssen)</w:t>
      </w:r>
      <w:r w:rsidR="00DB0D42" w:rsidRPr="00DB0D42">
        <w:rPr>
          <w:rStyle w:val="Fett"/>
          <w:b w:val="0"/>
          <w:bCs w:val="0"/>
        </w:rPr>
        <w:br w:type="page"/>
      </w:r>
    </w:p>
    <w:p w:rsidR="009A03BB" w:rsidRDefault="009A03BB">
      <w:pPr>
        <w:suppressAutoHyphens w:val="0"/>
        <w:rPr>
          <w:rStyle w:val="Fett"/>
        </w:rPr>
      </w:pPr>
      <w:r>
        <w:rPr>
          <w:rStyle w:val="Fett"/>
          <w:noProof/>
          <w:lang w:val="de-AT" w:eastAsia="de-AT"/>
        </w:rPr>
        <w:lastRenderedPageBreak/>
        <mc:AlternateContent>
          <mc:Choice Requires="wpg">
            <w:drawing>
              <wp:inline distT="0" distB="0" distL="0" distR="0">
                <wp:extent cx="9196752" cy="2700670"/>
                <wp:effectExtent l="0" t="0" r="4445" b="4445"/>
                <wp:docPr id="1310" name="Gruppieren 13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96752" cy="2700670"/>
                          <a:chOff x="0" y="0"/>
                          <a:chExt cx="9073" cy="3635"/>
                        </a:xfrm>
                      </wpg:grpSpPr>
                      <wps:wsp>
                        <wps:cNvPr id="1311" name="docshape605"/>
                        <wps:cNvSpPr>
                          <a:spLocks noChangeArrowheads="1"/>
                        </wps:cNvSpPr>
                        <wps:spPr bwMode="auto">
                          <a:xfrm>
                            <a:off x="30" y="30"/>
                            <a:ext cx="8918" cy="1607"/>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12" name="docshape606"/>
                        <wps:cNvSpPr>
                          <a:spLocks/>
                        </wps:cNvSpPr>
                        <wps:spPr bwMode="auto">
                          <a:xfrm>
                            <a:off x="0" y="0"/>
                            <a:ext cx="8979" cy="1638"/>
                          </a:xfrm>
                          <a:custGeom>
                            <a:avLst/>
                            <a:gdLst>
                              <a:gd name="T0" fmla="*/ 30 w 8979"/>
                              <a:gd name="T1" fmla="*/ 30 h 1638"/>
                              <a:gd name="T2" fmla="*/ 0 w 8979"/>
                              <a:gd name="T3" fmla="*/ 30 h 1638"/>
                              <a:gd name="T4" fmla="*/ 0 w 8979"/>
                              <a:gd name="T5" fmla="*/ 1637 h 1638"/>
                              <a:gd name="T6" fmla="*/ 30 w 8979"/>
                              <a:gd name="T7" fmla="*/ 1637 h 1638"/>
                              <a:gd name="T8" fmla="*/ 30 w 8979"/>
                              <a:gd name="T9" fmla="*/ 30 h 1638"/>
                              <a:gd name="T10" fmla="*/ 8948 w 8979"/>
                              <a:gd name="T11" fmla="*/ 0 h 1638"/>
                              <a:gd name="T12" fmla="*/ 30 w 8979"/>
                              <a:gd name="T13" fmla="*/ 0 h 1638"/>
                              <a:gd name="T14" fmla="*/ 0 w 8979"/>
                              <a:gd name="T15" fmla="*/ 0 h 1638"/>
                              <a:gd name="T16" fmla="*/ 0 w 8979"/>
                              <a:gd name="T17" fmla="*/ 30 h 1638"/>
                              <a:gd name="T18" fmla="*/ 30 w 8979"/>
                              <a:gd name="T19" fmla="*/ 30 h 1638"/>
                              <a:gd name="T20" fmla="*/ 8948 w 8979"/>
                              <a:gd name="T21" fmla="*/ 30 h 1638"/>
                              <a:gd name="T22" fmla="*/ 8948 w 8979"/>
                              <a:gd name="T23" fmla="*/ 0 h 1638"/>
                              <a:gd name="T24" fmla="*/ 8978 w 8979"/>
                              <a:gd name="T25" fmla="*/ 30 h 1638"/>
                              <a:gd name="T26" fmla="*/ 8948 w 8979"/>
                              <a:gd name="T27" fmla="*/ 30 h 1638"/>
                              <a:gd name="T28" fmla="*/ 8948 w 8979"/>
                              <a:gd name="T29" fmla="*/ 1637 h 1638"/>
                              <a:gd name="T30" fmla="*/ 8978 w 8979"/>
                              <a:gd name="T31" fmla="*/ 1637 h 1638"/>
                              <a:gd name="T32" fmla="*/ 8978 w 8979"/>
                              <a:gd name="T33" fmla="*/ 30 h 1638"/>
                              <a:gd name="T34" fmla="*/ 8978 w 8979"/>
                              <a:gd name="T35" fmla="*/ 0 h 1638"/>
                              <a:gd name="T36" fmla="*/ 8948 w 8979"/>
                              <a:gd name="T37" fmla="*/ 0 h 1638"/>
                              <a:gd name="T38" fmla="*/ 8948 w 8979"/>
                              <a:gd name="T39" fmla="*/ 30 h 1638"/>
                              <a:gd name="T40" fmla="*/ 8978 w 8979"/>
                              <a:gd name="T41" fmla="*/ 30 h 1638"/>
                              <a:gd name="T42" fmla="*/ 8978 w 8979"/>
                              <a:gd name="T43" fmla="*/ 0 h 16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8979" h="1638">
                                <a:moveTo>
                                  <a:pt x="30" y="30"/>
                                </a:moveTo>
                                <a:lnTo>
                                  <a:pt x="0" y="30"/>
                                </a:lnTo>
                                <a:lnTo>
                                  <a:pt x="0" y="1637"/>
                                </a:lnTo>
                                <a:lnTo>
                                  <a:pt x="30" y="1637"/>
                                </a:lnTo>
                                <a:lnTo>
                                  <a:pt x="30" y="30"/>
                                </a:lnTo>
                                <a:close/>
                                <a:moveTo>
                                  <a:pt x="8948" y="0"/>
                                </a:moveTo>
                                <a:lnTo>
                                  <a:pt x="30" y="0"/>
                                </a:lnTo>
                                <a:lnTo>
                                  <a:pt x="0" y="0"/>
                                </a:lnTo>
                                <a:lnTo>
                                  <a:pt x="0" y="30"/>
                                </a:lnTo>
                                <a:lnTo>
                                  <a:pt x="30" y="30"/>
                                </a:lnTo>
                                <a:lnTo>
                                  <a:pt x="8948" y="30"/>
                                </a:lnTo>
                                <a:lnTo>
                                  <a:pt x="8948" y="0"/>
                                </a:lnTo>
                                <a:close/>
                                <a:moveTo>
                                  <a:pt x="8978" y="30"/>
                                </a:moveTo>
                                <a:lnTo>
                                  <a:pt x="8948" y="30"/>
                                </a:lnTo>
                                <a:lnTo>
                                  <a:pt x="8948" y="1637"/>
                                </a:lnTo>
                                <a:lnTo>
                                  <a:pt x="8978" y="1637"/>
                                </a:lnTo>
                                <a:lnTo>
                                  <a:pt x="8978" y="30"/>
                                </a:lnTo>
                                <a:close/>
                                <a:moveTo>
                                  <a:pt x="8978" y="0"/>
                                </a:moveTo>
                                <a:lnTo>
                                  <a:pt x="8948" y="0"/>
                                </a:lnTo>
                                <a:lnTo>
                                  <a:pt x="8948" y="30"/>
                                </a:lnTo>
                                <a:lnTo>
                                  <a:pt x="8978" y="30"/>
                                </a:lnTo>
                                <a:lnTo>
                                  <a:pt x="8978" y="0"/>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13" name="docshape607"/>
                        <wps:cNvSpPr>
                          <a:spLocks/>
                        </wps:cNvSpPr>
                        <wps:spPr bwMode="auto">
                          <a:xfrm>
                            <a:off x="30" y="1667"/>
                            <a:ext cx="8919" cy="436"/>
                          </a:xfrm>
                          <a:custGeom>
                            <a:avLst/>
                            <a:gdLst>
                              <a:gd name="T0" fmla="+- 0 2613 30"/>
                              <a:gd name="T1" fmla="*/ T0 w 8919"/>
                              <a:gd name="T2" fmla="+- 0 1667 1667"/>
                              <a:gd name="T3" fmla="*/ 1667 h 436"/>
                              <a:gd name="T4" fmla="+- 0 30 30"/>
                              <a:gd name="T5" fmla="*/ T4 w 8919"/>
                              <a:gd name="T6" fmla="+- 0 1667 1667"/>
                              <a:gd name="T7" fmla="*/ 1667 h 436"/>
                              <a:gd name="T8" fmla="+- 0 30 30"/>
                              <a:gd name="T9" fmla="*/ T8 w 8919"/>
                              <a:gd name="T10" fmla="+- 0 2103 1667"/>
                              <a:gd name="T11" fmla="*/ 2103 h 436"/>
                              <a:gd name="T12" fmla="+- 0 2613 30"/>
                              <a:gd name="T13" fmla="*/ T12 w 8919"/>
                              <a:gd name="T14" fmla="+- 0 2103 1667"/>
                              <a:gd name="T15" fmla="*/ 2103 h 436"/>
                              <a:gd name="T16" fmla="+- 0 2613 30"/>
                              <a:gd name="T17" fmla="*/ T16 w 8919"/>
                              <a:gd name="T18" fmla="+- 0 1667 1667"/>
                              <a:gd name="T19" fmla="*/ 1667 h 436"/>
                              <a:gd name="T20" fmla="+- 0 4069 30"/>
                              <a:gd name="T21" fmla="*/ T20 w 8919"/>
                              <a:gd name="T22" fmla="+- 0 1667 1667"/>
                              <a:gd name="T23" fmla="*/ 1667 h 436"/>
                              <a:gd name="T24" fmla="+- 0 2643 30"/>
                              <a:gd name="T25" fmla="*/ T24 w 8919"/>
                              <a:gd name="T26" fmla="+- 0 1667 1667"/>
                              <a:gd name="T27" fmla="*/ 1667 h 436"/>
                              <a:gd name="T28" fmla="+- 0 2643 30"/>
                              <a:gd name="T29" fmla="*/ T28 w 8919"/>
                              <a:gd name="T30" fmla="+- 0 2103 1667"/>
                              <a:gd name="T31" fmla="*/ 2103 h 436"/>
                              <a:gd name="T32" fmla="+- 0 4069 30"/>
                              <a:gd name="T33" fmla="*/ T32 w 8919"/>
                              <a:gd name="T34" fmla="+- 0 2103 1667"/>
                              <a:gd name="T35" fmla="*/ 2103 h 436"/>
                              <a:gd name="T36" fmla="+- 0 4069 30"/>
                              <a:gd name="T37" fmla="*/ T36 w 8919"/>
                              <a:gd name="T38" fmla="+- 0 1667 1667"/>
                              <a:gd name="T39" fmla="*/ 1667 h 436"/>
                              <a:gd name="T40" fmla="+- 0 5540 30"/>
                              <a:gd name="T41" fmla="*/ T40 w 8919"/>
                              <a:gd name="T42" fmla="+- 0 1667 1667"/>
                              <a:gd name="T43" fmla="*/ 1667 h 436"/>
                              <a:gd name="T44" fmla="+- 0 4099 30"/>
                              <a:gd name="T45" fmla="*/ T44 w 8919"/>
                              <a:gd name="T46" fmla="+- 0 1667 1667"/>
                              <a:gd name="T47" fmla="*/ 1667 h 436"/>
                              <a:gd name="T48" fmla="+- 0 4099 30"/>
                              <a:gd name="T49" fmla="*/ T48 w 8919"/>
                              <a:gd name="T50" fmla="+- 0 2103 1667"/>
                              <a:gd name="T51" fmla="*/ 2103 h 436"/>
                              <a:gd name="T52" fmla="+- 0 5540 30"/>
                              <a:gd name="T53" fmla="*/ T52 w 8919"/>
                              <a:gd name="T54" fmla="+- 0 2103 1667"/>
                              <a:gd name="T55" fmla="*/ 2103 h 436"/>
                              <a:gd name="T56" fmla="+- 0 5540 30"/>
                              <a:gd name="T57" fmla="*/ T56 w 8919"/>
                              <a:gd name="T58" fmla="+- 0 1667 1667"/>
                              <a:gd name="T59" fmla="*/ 1667 h 436"/>
                              <a:gd name="T60" fmla="+- 0 7011 30"/>
                              <a:gd name="T61" fmla="*/ T60 w 8919"/>
                              <a:gd name="T62" fmla="+- 0 1667 1667"/>
                              <a:gd name="T63" fmla="*/ 1667 h 436"/>
                              <a:gd name="T64" fmla="+- 0 5570 30"/>
                              <a:gd name="T65" fmla="*/ T64 w 8919"/>
                              <a:gd name="T66" fmla="+- 0 1667 1667"/>
                              <a:gd name="T67" fmla="*/ 1667 h 436"/>
                              <a:gd name="T68" fmla="+- 0 5570 30"/>
                              <a:gd name="T69" fmla="*/ T68 w 8919"/>
                              <a:gd name="T70" fmla="+- 0 2103 1667"/>
                              <a:gd name="T71" fmla="*/ 2103 h 436"/>
                              <a:gd name="T72" fmla="+- 0 7011 30"/>
                              <a:gd name="T73" fmla="*/ T72 w 8919"/>
                              <a:gd name="T74" fmla="+- 0 2103 1667"/>
                              <a:gd name="T75" fmla="*/ 2103 h 436"/>
                              <a:gd name="T76" fmla="+- 0 7011 30"/>
                              <a:gd name="T77" fmla="*/ T76 w 8919"/>
                              <a:gd name="T78" fmla="+- 0 1667 1667"/>
                              <a:gd name="T79" fmla="*/ 1667 h 436"/>
                              <a:gd name="T80" fmla="+- 0 8948 30"/>
                              <a:gd name="T81" fmla="*/ T80 w 8919"/>
                              <a:gd name="T82" fmla="+- 0 1667 1667"/>
                              <a:gd name="T83" fmla="*/ 1667 h 436"/>
                              <a:gd name="T84" fmla="+- 0 7041 30"/>
                              <a:gd name="T85" fmla="*/ T84 w 8919"/>
                              <a:gd name="T86" fmla="+- 0 1667 1667"/>
                              <a:gd name="T87" fmla="*/ 1667 h 436"/>
                              <a:gd name="T88" fmla="+- 0 7041 30"/>
                              <a:gd name="T89" fmla="*/ T88 w 8919"/>
                              <a:gd name="T90" fmla="+- 0 2103 1667"/>
                              <a:gd name="T91" fmla="*/ 2103 h 436"/>
                              <a:gd name="T92" fmla="+- 0 8948 30"/>
                              <a:gd name="T93" fmla="*/ T92 w 8919"/>
                              <a:gd name="T94" fmla="+- 0 2103 1667"/>
                              <a:gd name="T95" fmla="*/ 2103 h 436"/>
                              <a:gd name="T96" fmla="+- 0 8948 30"/>
                              <a:gd name="T97" fmla="*/ T96 w 8919"/>
                              <a:gd name="T98" fmla="+- 0 1667 1667"/>
                              <a:gd name="T99" fmla="*/ 1667 h 4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8919" h="436">
                                <a:moveTo>
                                  <a:pt x="2583" y="0"/>
                                </a:moveTo>
                                <a:lnTo>
                                  <a:pt x="0" y="0"/>
                                </a:lnTo>
                                <a:lnTo>
                                  <a:pt x="0" y="436"/>
                                </a:lnTo>
                                <a:lnTo>
                                  <a:pt x="2583" y="436"/>
                                </a:lnTo>
                                <a:lnTo>
                                  <a:pt x="2583" y="0"/>
                                </a:lnTo>
                                <a:close/>
                                <a:moveTo>
                                  <a:pt x="4039" y="0"/>
                                </a:moveTo>
                                <a:lnTo>
                                  <a:pt x="2613" y="0"/>
                                </a:lnTo>
                                <a:lnTo>
                                  <a:pt x="2613" y="436"/>
                                </a:lnTo>
                                <a:lnTo>
                                  <a:pt x="4039" y="436"/>
                                </a:lnTo>
                                <a:lnTo>
                                  <a:pt x="4039" y="0"/>
                                </a:lnTo>
                                <a:close/>
                                <a:moveTo>
                                  <a:pt x="5510" y="0"/>
                                </a:moveTo>
                                <a:lnTo>
                                  <a:pt x="4069" y="0"/>
                                </a:lnTo>
                                <a:lnTo>
                                  <a:pt x="4069" y="436"/>
                                </a:lnTo>
                                <a:lnTo>
                                  <a:pt x="5510" y="436"/>
                                </a:lnTo>
                                <a:lnTo>
                                  <a:pt x="5510" y="0"/>
                                </a:lnTo>
                                <a:close/>
                                <a:moveTo>
                                  <a:pt x="6981" y="0"/>
                                </a:moveTo>
                                <a:lnTo>
                                  <a:pt x="5540" y="0"/>
                                </a:lnTo>
                                <a:lnTo>
                                  <a:pt x="5540" y="436"/>
                                </a:lnTo>
                                <a:lnTo>
                                  <a:pt x="6981" y="436"/>
                                </a:lnTo>
                                <a:lnTo>
                                  <a:pt x="6981" y="0"/>
                                </a:lnTo>
                                <a:close/>
                                <a:moveTo>
                                  <a:pt x="8918" y="0"/>
                                </a:moveTo>
                                <a:lnTo>
                                  <a:pt x="7011" y="0"/>
                                </a:lnTo>
                                <a:lnTo>
                                  <a:pt x="7011" y="436"/>
                                </a:lnTo>
                                <a:lnTo>
                                  <a:pt x="8918" y="436"/>
                                </a:lnTo>
                                <a:lnTo>
                                  <a:pt x="8918" y="0"/>
                                </a:lnTo>
                                <a:close/>
                              </a:path>
                            </a:pathLst>
                          </a:custGeom>
                          <a:solidFill>
                            <a:srgbClr val="D9D9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14" name="docshape608"/>
                        <wps:cNvSpPr>
                          <a:spLocks/>
                        </wps:cNvSpPr>
                        <wps:spPr bwMode="auto">
                          <a:xfrm>
                            <a:off x="0" y="1637"/>
                            <a:ext cx="8979" cy="1487"/>
                          </a:xfrm>
                          <a:custGeom>
                            <a:avLst/>
                            <a:gdLst>
                              <a:gd name="T0" fmla="*/ 0 w 8979"/>
                              <a:gd name="T1" fmla="+- 0 3124 1637"/>
                              <a:gd name="T2" fmla="*/ 3124 h 1487"/>
                              <a:gd name="T3" fmla="*/ 2628 w 8979"/>
                              <a:gd name="T4" fmla="+- 0 2614 1637"/>
                              <a:gd name="T5" fmla="*/ 2614 h 1487"/>
                              <a:gd name="T6" fmla="*/ 2628 w 8979"/>
                              <a:gd name="T7" fmla="+- 0 3124 1637"/>
                              <a:gd name="T8" fmla="*/ 3124 h 1487"/>
                              <a:gd name="T9" fmla="*/ 4069 w 8979"/>
                              <a:gd name="T10" fmla="+- 0 2614 1637"/>
                              <a:gd name="T11" fmla="*/ 2614 h 1487"/>
                              <a:gd name="T12" fmla="*/ 4099 w 8979"/>
                              <a:gd name="T13" fmla="+- 0 2614 1637"/>
                              <a:gd name="T14" fmla="*/ 2614 h 1487"/>
                              <a:gd name="T15" fmla="*/ 4099 w 8979"/>
                              <a:gd name="T16" fmla="+- 0 2133 1637"/>
                              <a:gd name="T17" fmla="*/ 2133 h 1487"/>
                              <a:gd name="T18" fmla="*/ 2628 w 8979"/>
                              <a:gd name="T19" fmla="+- 0 2583 1637"/>
                              <a:gd name="T20" fmla="*/ 2583 h 1487"/>
                              <a:gd name="T21" fmla="*/ 2598 w 8979"/>
                              <a:gd name="T22" fmla="+- 0 2583 1637"/>
                              <a:gd name="T23" fmla="*/ 2583 h 1487"/>
                              <a:gd name="T24" fmla="*/ 0 w 8979"/>
                              <a:gd name="T25" fmla="+- 0 2133 1637"/>
                              <a:gd name="T26" fmla="*/ 2133 h 1487"/>
                              <a:gd name="T27" fmla="*/ 0 w 8979"/>
                              <a:gd name="T28" fmla="+- 0 2614 1637"/>
                              <a:gd name="T29" fmla="*/ 2614 h 1487"/>
                              <a:gd name="T30" fmla="*/ 2598 w 8979"/>
                              <a:gd name="T31" fmla="+- 0 2614 1637"/>
                              <a:gd name="T32" fmla="*/ 2614 h 1487"/>
                              <a:gd name="T33" fmla="*/ 4099 w 8979"/>
                              <a:gd name="T34" fmla="+- 0 2614 1637"/>
                              <a:gd name="T35" fmla="*/ 2614 h 1487"/>
                              <a:gd name="T36" fmla="*/ 5540 w 8979"/>
                              <a:gd name="T37" fmla="+- 0 1637 1637"/>
                              <a:gd name="T38" fmla="*/ 1637 h 1487"/>
                              <a:gd name="T39" fmla="*/ 4069 w 8979"/>
                              <a:gd name="T40" fmla="+- 0 1667 1637"/>
                              <a:gd name="T41" fmla="*/ 1667 h 1487"/>
                              <a:gd name="T42" fmla="*/ 2628 w 8979"/>
                              <a:gd name="T43" fmla="+- 0 1667 1637"/>
                              <a:gd name="T44" fmla="*/ 1667 h 1487"/>
                              <a:gd name="T45" fmla="*/ 2628 w 8979"/>
                              <a:gd name="T46" fmla="+- 0 1637 1637"/>
                              <a:gd name="T47" fmla="*/ 1637 h 1487"/>
                              <a:gd name="T48" fmla="*/ 2598 w 8979"/>
                              <a:gd name="T49" fmla="+- 0 1667 1637"/>
                              <a:gd name="T50" fmla="*/ 1667 h 1487"/>
                              <a:gd name="T51" fmla="*/ 30 w 8979"/>
                              <a:gd name="T52" fmla="+- 0 1667 1637"/>
                              <a:gd name="T53" fmla="*/ 1667 h 1487"/>
                              <a:gd name="T54" fmla="*/ 30 w 8979"/>
                              <a:gd name="T55" fmla="+- 0 1637 1637"/>
                              <a:gd name="T56" fmla="*/ 1637 h 1487"/>
                              <a:gd name="T57" fmla="*/ 0 w 8979"/>
                              <a:gd name="T58" fmla="+- 0 1667 1637"/>
                              <a:gd name="T59" fmla="*/ 1667 h 1487"/>
                              <a:gd name="T60" fmla="*/ 30 w 8979"/>
                              <a:gd name="T61" fmla="+- 0 2133 1637"/>
                              <a:gd name="T62" fmla="*/ 2133 h 1487"/>
                              <a:gd name="T63" fmla="*/ 2628 w 8979"/>
                              <a:gd name="T64" fmla="+- 0 2133 1637"/>
                              <a:gd name="T65" fmla="*/ 2133 h 1487"/>
                              <a:gd name="T66" fmla="*/ 5540 w 8979"/>
                              <a:gd name="T67" fmla="+- 0 2133 1637"/>
                              <a:gd name="T68" fmla="*/ 2133 h 1487"/>
                              <a:gd name="T69" fmla="*/ 4099 w 8979"/>
                              <a:gd name="T70" fmla="+- 0 1667 1637"/>
                              <a:gd name="T71" fmla="*/ 1667 h 1487"/>
                              <a:gd name="T72" fmla="*/ 5570 w 8979"/>
                              <a:gd name="T73" fmla="+- 0 2614 1637"/>
                              <a:gd name="T74" fmla="*/ 2614 h 1487"/>
                              <a:gd name="T75" fmla="*/ 5570 w 8979"/>
                              <a:gd name="T76" fmla="+- 0 3124 1637"/>
                              <a:gd name="T77" fmla="*/ 3124 h 1487"/>
                              <a:gd name="T78" fmla="*/ 7011 w 8979"/>
                              <a:gd name="T79" fmla="+- 0 2614 1637"/>
                              <a:gd name="T80" fmla="*/ 2614 h 1487"/>
                              <a:gd name="T81" fmla="*/ 7041 w 8979"/>
                              <a:gd name="T82" fmla="+- 0 2614 1637"/>
                              <a:gd name="T83" fmla="*/ 2614 h 1487"/>
                              <a:gd name="T84" fmla="*/ 8948 w 8979"/>
                              <a:gd name="T85" fmla="+- 0 3124 1637"/>
                              <a:gd name="T86" fmla="*/ 3124 h 1487"/>
                              <a:gd name="T87" fmla="*/ 8978 w 8979"/>
                              <a:gd name="T88" fmla="+- 0 2133 1637"/>
                              <a:gd name="T89" fmla="*/ 2133 h 1487"/>
                              <a:gd name="T90" fmla="*/ 7041 w 8979"/>
                              <a:gd name="T91" fmla="+- 0 2583 1637"/>
                              <a:gd name="T92" fmla="*/ 2583 h 1487"/>
                              <a:gd name="T93" fmla="*/ 7011 w 8979"/>
                              <a:gd name="T94" fmla="+- 0 2583 1637"/>
                              <a:gd name="T95" fmla="*/ 2583 h 1487"/>
                              <a:gd name="T96" fmla="*/ 5540 w 8979"/>
                              <a:gd name="T97" fmla="+- 0 2133 1637"/>
                              <a:gd name="T98" fmla="*/ 2133 h 1487"/>
                              <a:gd name="T99" fmla="*/ 5540 w 8979"/>
                              <a:gd name="T100" fmla="+- 0 2614 1637"/>
                              <a:gd name="T101" fmla="*/ 2614 h 1487"/>
                              <a:gd name="T102" fmla="*/ 7041 w 8979"/>
                              <a:gd name="T103" fmla="+- 0 2614 1637"/>
                              <a:gd name="T104" fmla="*/ 2614 h 1487"/>
                              <a:gd name="T105" fmla="*/ 8978 w 8979"/>
                              <a:gd name="T106" fmla="+- 0 2583 1637"/>
                              <a:gd name="T107" fmla="*/ 2583 h 1487"/>
                              <a:gd name="T108" fmla="*/ 8978 w 8979"/>
                              <a:gd name="T109" fmla="+- 0 1637 1637"/>
                              <a:gd name="T110" fmla="*/ 1637 h 1487"/>
                              <a:gd name="T111" fmla="*/ 8948 w 8979"/>
                              <a:gd name="T112" fmla="+- 0 2103 1637"/>
                              <a:gd name="T113" fmla="*/ 2103 h 1487"/>
                              <a:gd name="T114" fmla="*/ 8948 w 8979"/>
                              <a:gd name="T115" fmla="+- 0 1667 1637"/>
                              <a:gd name="T116" fmla="*/ 1667 h 1487"/>
                              <a:gd name="T117" fmla="*/ 7011 w 8979"/>
                              <a:gd name="T118" fmla="+- 0 1637 1637"/>
                              <a:gd name="T119" fmla="*/ 1637 h 1487"/>
                              <a:gd name="T120" fmla="*/ 5570 w 8979"/>
                              <a:gd name="T121" fmla="+- 0 2103 1637"/>
                              <a:gd name="T122" fmla="*/ 2103 h 1487"/>
                              <a:gd name="T123" fmla="*/ 7011 w 8979"/>
                              <a:gd name="T124" fmla="+- 0 1637 1637"/>
                              <a:gd name="T125" fmla="*/ 1637 h 1487"/>
                              <a:gd name="T126" fmla="*/ 5540 w 8979"/>
                              <a:gd name="T127" fmla="+- 0 1667 1637"/>
                              <a:gd name="T128" fmla="*/ 1667 h 1487"/>
                              <a:gd name="T129" fmla="*/ 5540 w 8979"/>
                              <a:gd name="T130" fmla="+- 0 2133 1637"/>
                              <a:gd name="T131" fmla="*/ 2133 h 1487"/>
                              <a:gd name="T132" fmla="*/ 7041 w 8979"/>
                              <a:gd name="T133" fmla="+- 0 2133 1637"/>
                              <a:gd name="T134" fmla="*/ 2133 h 1487"/>
                              <a:gd name="T135" fmla="*/ 8978 w 8979"/>
                              <a:gd name="T136" fmla="+- 0 2103 1637"/>
                              <a:gd name="T137" fmla="*/ 2103 h 1487"/>
                              <a:gd name="T138" fmla="*/ 8978 w 8979"/>
                              <a:gd name="T139" fmla="+- 0 1637 1637"/>
                              <a:gd name="T140" fmla="*/ 1637 h 1487"/>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 ang="0">
                                <a:pos x="T117" y="T119"/>
                              </a:cxn>
                              <a:cxn ang="0">
                                <a:pos x="T120" y="T122"/>
                              </a:cxn>
                              <a:cxn ang="0">
                                <a:pos x="T123" y="T125"/>
                              </a:cxn>
                              <a:cxn ang="0">
                                <a:pos x="T126" y="T128"/>
                              </a:cxn>
                              <a:cxn ang="0">
                                <a:pos x="T129" y="T131"/>
                              </a:cxn>
                              <a:cxn ang="0">
                                <a:pos x="T132" y="T134"/>
                              </a:cxn>
                              <a:cxn ang="0">
                                <a:pos x="T135" y="T137"/>
                              </a:cxn>
                              <a:cxn ang="0">
                                <a:pos x="T138" y="T140"/>
                              </a:cxn>
                            </a:cxnLst>
                            <a:rect l="0" t="0" r="r" b="b"/>
                            <a:pathLst>
                              <a:path w="8979" h="1487">
                                <a:moveTo>
                                  <a:pt x="30" y="977"/>
                                </a:moveTo>
                                <a:lnTo>
                                  <a:pt x="0" y="977"/>
                                </a:lnTo>
                                <a:lnTo>
                                  <a:pt x="0" y="1487"/>
                                </a:lnTo>
                                <a:lnTo>
                                  <a:pt x="30" y="1487"/>
                                </a:lnTo>
                                <a:lnTo>
                                  <a:pt x="30" y="977"/>
                                </a:lnTo>
                                <a:close/>
                                <a:moveTo>
                                  <a:pt x="2628" y="977"/>
                                </a:moveTo>
                                <a:lnTo>
                                  <a:pt x="2598" y="977"/>
                                </a:lnTo>
                                <a:lnTo>
                                  <a:pt x="2598" y="1487"/>
                                </a:lnTo>
                                <a:lnTo>
                                  <a:pt x="2628" y="1487"/>
                                </a:lnTo>
                                <a:lnTo>
                                  <a:pt x="2628" y="977"/>
                                </a:lnTo>
                                <a:close/>
                                <a:moveTo>
                                  <a:pt x="4099" y="977"/>
                                </a:moveTo>
                                <a:lnTo>
                                  <a:pt x="4069" y="977"/>
                                </a:lnTo>
                                <a:lnTo>
                                  <a:pt x="4069" y="1487"/>
                                </a:lnTo>
                                <a:lnTo>
                                  <a:pt x="4099" y="1487"/>
                                </a:lnTo>
                                <a:lnTo>
                                  <a:pt x="4099" y="977"/>
                                </a:lnTo>
                                <a:close/>
                                <a:moveTo>
                                  <a:pt x="5540" y="946"/>
                                </a:moveTo>
                                <a:lnTo>
                                  <a:pt x="4099" y="946"/>
                                </a:lnTo>
                                <a:lnTo>
                                  <a:pt x="4099" y="496"/>
                                </a:lnTo>
                                <a:lnTo>
                                  <a:pt x="4069" y="496"/>
                                </a:lnTo>
                                <a:lnTo>
                                  <a:pt x="4069" y="946"/>
                                </a:lnTo>
                                <a:lnTo>
                                  <a:pt x="2628" y="946"/>
                                </a:lnTo>
                                <a:lnTo>
                                  <a:pt x="2628" y="496"/>
                                </a:lnTo>
                                <a:lnTo>
                                  <a:pt x="2598" y="496"/>
                                </a:lnTo>
                                <a:lnTo>
                                  <a:pt x="2598" y="946"/>
                                </a:lnTo>
                                <a:lnTo>
                                  <a:pt x="30" y="946"/>
                                </a:lnTo>
                                <a:lnTo>
                                  <a:pt x="30" y="496"/>
                                </a:lnTo>
                                <a:lnTo>
                                  <a:pt x="0" y="496"/>
                                </a:lnTo>
                                <a:lnTo>
                                  <a:pt x="0" y="946"/>
                                </a:lnTo>
                                <a:lnTo>
                                  <a:pt x="0" y="977"/>
                                </a:lnTo>
                                <a:lnTo>
                                  <a:pt x="30" y="977"/>
                                </a:lnTo>
                                <a:lnTo>
                                  <a:pt x="2598" y="977"/>
                                </a:lnTo>
                                <a:lnTo>
                                  <a:pt x="2628" y="977"/>
                                </a:lnTo>
                                <a:lnTo>
                                  <a:pt x="4069" y="977"/>
                                </a:lnTo>
                                <a:lnTo>
                                  <a:pt x="4099" y="977"/>
                                </a:lnTo>
                                <a:lnTo>
                                  <a:pt x="5540" y="977"/>
                                </a:lnTo>
                                <a:lnTo>
                                  <a:pt x="5540" y="946"/>
                                </a:lnTo>
                                <a:close/>
                                <a:moveTo>
                                  <a:pt x="5540" y="0"/>
                                </a:moveTo>
                                <a:lnTo>
                                  <a:pt x="4099" y="0"/>
                                </a:lnTo>
                                <a:lnTo>
                                  <a:pt x="4069" y="0"/>
                                </a:lnTo>
                                <a:lnTo>
                                  <a:pt x="4069" y="30"/>
                                </a:lnTo>
                                <a:lnTo>
                                  <a:pt x="4069" y="466"/>
                                </a:lnTo>
                                <a:lnTo>
                                  <a:pt x="2628" y="466"/>
                                </a:lnTo>
                                <a:lnTo>
                                  <a:pt x="2628" y="30"/>
                                </a:lnTo>
                                <a:lnTo>
                                  <a:pt x="4069" y="30"/>
                                </a:lnTo>
                                <a:lnTo>
                                  <a:pt x="4069" y="0"/>
                                </a:lnTo>
                                <a:lnTo>
                                  <a:pt x="2628" y="0"/>
                                </a:lnTo>
                                <a:lnTo>
                                  <a:pt x="2598" y="0"/>
                                </a:lnTo>
                                <a:lnTo>
                                  <a:pt x="2598" y="30"/>
                                </a:lnTo>
                                <a:lnTo>
                                  <a:pt x="2598" y="466"/>
                                </a:lnTo>
                                <a:lnTo>
                                  <a:pt x="30" y="466"/>
                                </a:lnTo>
                                <a:lnTo>
                                  <a:pt x="30" y="30"/>
                                </a:lnTo>
                                <a:lnTo>
                                  <a:pt x="2598" y="30"/>
                                </a:lnTo>
                                <a:lnTo>
                                  <a:pt x="2598" y="0"/>
                                </a:lnTo>
                                <a:lnTo>
                                  <a:pt x="30" y="0"/>
                                </a:lnTo>
                                <a:lnTo>
                                  <a:pt x="0" y="0"/>
                                </a:lnTo>
                                <a:lnTo>
                                  <a:pt x="0" y="30"/>
                                </a:lnTo>
                                <a:lnTo>
                                  <a:pt x="0" y="466"/>
                                </a:lnTo>
                                <a:lnTo>
                                  <a:pt x="0" y="496"/>
                                </a:lnTo>
                                <a:lnTo>
                                  <a:pt x="30" y="496"/>
                                </a:lnTo>
                                <a:lnTo>
                                  <a:pt x="2598" y="496"/>
                                </a:lnTo>
                                <a:lnTo>
                                  <a:pt x="2628" y="496"/>
                                </a:lnTo>
                                <a:lnTo>
                                  <a:pt x="4069" y="496"/>
                                </a:lnTo>
                                <a:lnTo>
                                  <a:pt x="4099" y="496"/>
                                </a:lnTo>
                                <a:lnTo>
                                  <a:pt x="5540" y="496"/>
                                </a:lnTo>
                                <a:lnTo>
                                  <a:pt x="5540" y="466"/>
                                </a:lnTo>
                                <a:lnTo>
                                  <a:pt x="4099" y="466"/>
                                </a:lnTo>
                                <a:lnTo>
                                  <a:pt x="4099" y="30"/>
                                </a:lnTo>
                                <a:lnTo>
                                  <a:pt x="5540" y="30"/>
                                </a:lnTo>
                                <a:lnTo>
                                  <a:pt x="5540" y="0"/>
                                </a:lnTo>
                                <a:close/>
                                <a:moveTo>
                                  <a:pt x="5570" y="977"/>
                                </a:moveTo>
                                <a:lnTo>
                                  <a:pt x="5540" y="977"/>
                                </a:lnTo>
                                <a:lnTo>
                                  <a:pt x="5540" y="1487"/>
                                </a:lnTo>
                                <a:lnTo>
                                  <a:pt x="5570" y="1487"/>
                                </a:lnTo>
                                <a:lnTo>
                                  <a:pt x="5570" y="977"/>
                                </a:lnTo>
                                <a:close/>
                                <a:moveTo>
                                  <a:pt x="7041" y="977"/>
                                </a:moveTo>
                                <a:lnTo>
                                  <a:pt x="7011" y="977"/>
                                </a:lnTo>
                                <a:lnTo>
                                  <a:pt x="7011" y="1487"/>
                                </a:lnTo>
                                <a:lnTo>
                                  <a:pt x="7041" y="1487"/>
                                </a:lnTo>
                                <a:lnTo>
                                  <a:pt x="7041" y="977"/>
                                </a:lnTo>
                                <a:close/>
                                <a:moveTo>
                                  <a:pt x="8978" y="977"/>
                                </a:moveTo>
                                <a:lnTo>
                                  <a:pt x="8948" y="977"/>
                                </a:lnTo>
                                <a:lnTo>
                                  <a:pt x="8948" y="1487"/>
                                </a:lnTo>
                                <a:lnTo>
                                  <a:pt x="8978" y="1487"/>
                                </a:lnTo>
                                <a:lnTo>
                                  <a:pt x="8978" y="977"/>
                                </a:lnTo>
                                <a:close/>
                                <a:moveTo>
                                  <a:pt x="8978" y="496"/>
                                </a:moveTo>
                                <a:lnTo>
                                  <a:pt x="8948" y="496"/>
                                </a:lnTo>
                                <a:lnTo>
                                  <a:pt x="8948" y="946"/>
                                </a:lnTo>
                                <a:lnTo>
                                  <a:pt x="7041" y="946"/>
                                </a:lnTo>
                                <a:lnTo>
                                  <a:pt x="7041" y="496"/>
                                </a:lnTo>
                                <a:lnTo>
                                  <a:pt x="7011" y="496"/>
                                </a:lnTo>
                                <a:lnTo>
                                  <a:pt x="7011" y="946"/>
                                </a:lnTo>
                                <a:lnTo>
                                  <a:pt x="5570" y="946"/>
                                </a:lnTo>
                                <a:lnTo>
                                  <a:pt x="5570" y="496"/>
                                </a:lnTo>
                                <a:lnTo>
                                  <a:pt x="5540" y="496"/>
                                </a:lnTo>
                                <a:lnTo>
                                  <a:pt x="5540" y="946"/>
                                </a:lnTo>
                                <a:lnTo>
                                  <a:pt x="5540" y="977"/>
                                </a:lnTo>
                                <a:lnTo>
                                  <a:pt x="5570" y="977"/>
                                </a:lnTo>
                                <a:lnTo>
                                  <a:pt x="7011" y="977"/>
                                </a:lnTo>
                                <a:lnTo>
                                  <a:pt x="7041" y="977"/>
                                </a:lnTo>
                                <a:lnTo>
                                  <a:pt x="8948" y="977"/>
                                </a:lnTo>
                                <a:lnTo>
                                  <a:pt x="8978" y="977"/>
                                </a:lnTo>
                                <a:lnTo>
                                  <a:pt x="8978" y="946"/>
                                </a:lnTo>
                                <a:lnTo>
                                  <a:pt x="8978" y="496"/>
                                </a:lnTo>
                                <a:close/>
                                <a:moveTo>
                                  <a:pt x="8978" y="0"/>
                                </a:moveTo>
                                <a:lnTo>
                                  <a:pt x="8948" y="0"/>
                                </a:lnTo>
                                <a:lnTo>
                                  <a:pt x="8948" y="30"/>
                                </a:lnTo>
                                <a:lnTo>
                                  <a:pt x="8948" y="466"/>
                                </a:lnTo>
                                <a:lnTo>
                                  <a:pt x="7041" y="466"/>
                                </a:lnTo>
                                <a:lnTo>
                                  <a:pt x="7041" y="30"/>
                                </a:lnTo>
                                <a:lnTo>
                                  <a:pt x="8948" y="30"/>
                                </a:lnTo>
                                <a:lnTo>
                                  <a:pt x="8948" y="0"/>
                                </a:lnTo>
                                <a:lnTo>
                                  <a:pt x="7041" y="0"/>
                                </a:lnTo>
                                <a:lnTo>
                                  <a:pt x="7011" y="0"/>
                                </a:lnTo>
                                <a:lnTo>
                                  <a:pt x="7011" y="30"/>
                                </a:lnTo>
                                <a:lnTo>
                                  <a:pt x="7011" y="466"/>
                                </a:lnTo>
                                <a:lnTo>
                                  <a:pt x="5570" y="466"/>
                                </a:lnTo>
                                <a:lnTo>
                                  <a:pt x="5570" y="30"/>
                                </a:lnTo>
                                <a:lnTo>
                                  <a:pt x="7011" y="30"/>
                                </a:lnTo>
                                <a:lnTo>
                                  <a:pt x="7011" y="0"/>
                                </a:lnTo>
                                <a:lnTo>
                                  <a:pt x="5570" y="0"/>
                                </a:lnTo>
                                <a:lnTo>
                                  <a:pt x="5540" y="0"/>
                                </a:lnTo>
                                <a:lnTo>
                                  <a:pt x="5540" y="30"/>
                                </a:lnTo>
                                <a:lnTo>
                                  <a:pt x="5540" y="466"/>
                                </a:lnTo>
                                <a:lnTo>
                                  <a:pt x="5540" y="496"/>
                                </a:lnTo>
                                <a:lnTo>
                                  <a:pt x="5570" y="496"/>
                                </a:lnTo>
                                <a:lnTo>
                                  <a:pt x="7011" y="496"/>
                                </a:lnTo>
                                <a:lnTo>
                                  <a:pt x="7041" y="496"/>
                                </a:lnTo>
                                <a:lnTo>
                                  <a:pt x="8948" y="496"/>
                                </a:lnTo>
                                <a:lnTo>
                                  <a:pt x="8978" y="496"/>
                                </a:lnTo>
                                <a:lnTo>
                                  <a:pt x="8978" y="466"/>
                                </a:lnTo>
                                <a:lnTo>
                                  <a:pt x="8978" y="30"/>
                                </a:lnTo>
                                <a:lnTo>
                                  <a:pt x="8978" y="0"/>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15" name="docshape609"/>
                        <wps:cNvSpPr>
                          <a:spLocks noChangeArrowheads="1"/>
                        </wps:cNvSpPr>
                        <wps:spPr bwMode="auto">
                          <a:xfrm>
                            <a:off x="30" y="3154"/>
                            <a:ext cx="2583" cy="45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16" name="docshape610"/>
                        <wps:cNvSpPr>
                          <a:spLocks/>
                        </wps:cNvSpPr>
                        <wps:spPr bwMode="auto">
                          <a:xfrm>
                            <a:off x="0" y="3124"/>
                            <a:ext cx="8979" cy="511"/>
                          </a:xfrm>
                          <a:custGeom>
                            <a:avLst/>
                            <a:gdLst>
                              <a:gd name="T0" fmla="*/ 4099 w 8979"/>
                              <a:gd name="T1" fmla="+- 0 3124 3124"/>
                              <a:gd name="T2" fmla="*/ 3124 h 511"/>
                              <a:gd name="T3" fmla="*/ 4069 w 8979"/>
                              <a:gd name="T4" fmla="+- 0 3154 3124"/>
                              <a:gd name="T5" fmla="*/ 3154 h 511"/>
                              <a:gd name="T6" fmla="*/ 2628 w 8979"/>
                              <a:gd name="T7" fmla="+- 0 3605 3124"/>
                              <a:gd name="T8" fmla="*/ 3605 h 511"/>
                              <a:gd name="T9" fmla="*/ 4069 w 8979"/>
                              <a:gd name="T10" fmla="+- 0 3154 3124"/>
                              <a:gd name="T11" fmla="*/ 3154 h 511"/>
                              <a:gd name="T12" fmla="*/ 2628 w 8979"/>
                              <a:gd name="T13" fmla="+- 0 3124 3124"/>
                              <a:gd name="T14" fmla="*/ 3124 h 511"/>
                              <a:gd name="T15" fmla="*/ 2598 w 8979"/>
                              <a:gd name="T16" fmla="+- 0 3124 3124"/>
                              <a:gd name="T17" fmla="*/ 3124 h 511"/>
                              <a:gd name="T18" fmla="*/ 2598 w 8979"/>
                              <a:gd name="T19" fmla="+- 0 3605 3124"/>
                              <a:gd name="T20" fmla="*/ 3605 h 511"/>
                              <a:gd name="T21" fmla="*/ 30 w 8979"/>
                              <a:gd name="T22" fmla="+- 0 3154 3124"/>
                              <a:gd name="T23" fmla="*/ 3154 h 511"/>
                              <a:gd name="T24" fmla="*/ 2598 w 8979"/>
                              <a:gd name="T25" fmla="+- 0 3124 3124"/>
                              <a:gd name="T26" fmla="*/ 3124 h 511"/>
                              <a:gd name="T27" fmla="*/ 0 w 8979"/>
                              <a:gd name="T28" fmla="+- 0 3124 3124"/>
                              <a:gd name="T29" fmla="*/ 3124 h 511"/>
                              <a:gd name="T30" fmla="*/ 0 w 8979"/>
                              <a:gd name="T31" fmla="+- 0 3154 3124"/>
                              <a:gd name="T32" fmla="*/ 3154 h 511"/>
                              <a:gd name="T33" fmla="*/ 0 w 8979"/>
                              <a:gd name="T34" fmla="+- 0 3635 3124"/>
                              <a:gd name="T35" fmla="*/ 3635 h 511"/>
                              <a:gd name="T36" fmla="*/ 2598 w 8979"/>
                              <a:gd name="T37" fmla="+- 0 3635 3124"/>
                              <a:gd name="T38" fmla="*/ 3635 h 511"/>
                              <a:gd name="T39" fmla="*/ 2628 w 8979"/>
                              <a:gd name="T40" fmla="+- 0 3635 3124"/>
                              <a:gd name="T41" fmla="*/ 3635 h 511"/>
                              <a:gd name="T42" fmla="*/ 4099 w 8979"/>
                              <a:gd name="T43" fmla="+- 0 3635 3124"/>
                              <a:gd name="T44" fmla="*/ 3635 h 511"/>
                              <a:gd name="T45" fmla="*/ 5540 w 8979"/>
                              <a:gd name="T46" fmla="+- 0 3605 3124"/>
                              <a:gd name="T47" fmla="*/ 3605 h 511"/>
                              <a:gd name="T48" fmla="*/ 4099 w 8979"/>
                              <a:gd name="T49" fmla="+- 0 3154 3124"/>
                              <a:gd name="T50" fmla="*/ 3154 h 511"/>
                              <a:gd name="T51" fmla="*/ 5540 w 8979"/>
                              <a:gd name="T52" fmla="+- 0 3124 3124"/>
                              <a:gd name="T53" fmla="*/ 3124 h 511"/>
                              <a:gd name="T54" fmla="*/ 8948 w 8979"/>
                              <a:gd name="T55" fmla="+- 0 3124 3124"/>
                              <a:gd name="T56" fmla="*/ 3124 h 511"/>
                              <a:gd name="T57" fmla="*/ 8948 w 8979"/>
                              <a:gd name="T58" fmla="+- 0 3605 3124"/>
                              <a:gd name="T59" fmla="*/ 3605 h 511"/>
                              <a:gd name="T60" fmla="*/ 7041 w 8979"/>
                              <a:gd name="T61" fmla="+- 0 3154 3124"/>
                              <a:gd name="T62" fmla="*/ 3154 h 511"/>
                              <a:gd name="T63" fmla="*/ 8948 w 8979"/>
                              <a:gd name="T64" fmla="+- 0 3124 3124"/>
                              <a:gd name="T65" fmla="*/ 3124 h 511"/>
                              <a:gd name="T66" fmla="*/ 7011 w 8979"/>
                              <a:gd name="T67" fmla="+- 0 3124 3124"/>
                              <a:gd name="T68" fmla="*/ 3124 h 511"/>
                              <a:gd name="T69" fmla="*/ 7011 w 8979"/>
                              <a:gd name="T70" fmla="+- 0 3605 3124"/>
                              <a:gd name="T71" fmla="*/ 3605 h 511"/>
                              <a:gd name="T72" fmla="*/ 5570 w 8979"/>
                              <a:gd name="T73" fmla="+- 0 3154 3124"/>
                              <a:gd name="T74" fmla="*/ 3154 h 511"/>
                              <a:gd name="T75" fmla="*/ 7011 w 8979"/>
                              <a:gd name="T76" fmla="+- 0 3124 3124"/>
                              <a:gd name="T77" fmla="*/ 3124 h 511"/>
                              <a:gd name="T78" fmla="*/ 5540 w 8979"/>
                              <a:gd name="T79" fmla="+- 0 3124 3124"/>
                              <a:gd name="T80" fmla="*/ 3124 h 511"/>
                              <a:gd name="T81" fmla="*/ 5540 w 8979"/>
                              <a:gd name="T82" fmla="+- 0 3154 3124"/>
                              <a:gd name="T83" fmla="*/ 3154 h 511"/>
                              <a:gd name="T84" fmla="*/ 5540 w 8979"/>
                              <a:gd name="T85" fmla="+- 0 3635 3124"/>
                              <a:gd name="T86" fmla="*/ 3635 h 511"/>
                              <a:gd name="T87" fmla="*/ 7011 w 8979"/>
                              <a:gd name="T88" fmla="+- 0 3635 3124"/>
                              <a:gd name="T89" fmla="*/ 3635 h 511"/>
                              <a:gd name="T90" fmla="*/ 8948 w 8979"/>
                              <a:gd name="T91" fmla="+- 0 3635 3124"/>
                              <a:gd name="T92" fmla="*/ 3635 h 511"/>
                              <a:gd name="T93" fmla="*/ 8978 w 8979"/>
                              <a:gd name="T94" fmla="+- 0 3605 3124"/>
                              <a:gd name="T95" fmla="*/ 3605 h 511"/>
                              <a:gd name="T96" fmla="*/ 8978 w 8979"/>
                              <a:gd name="T97" fmla="+- 0 3154 3124"/>
                              <a:gd name="T98" fmla="*/ 3154 h 511"/>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Lst>
                            <a:rect l="0" t="0" r="r" b="b"/>
                            <a:pathLst>
                              <a:path w="8979" h="511">
                                <a:moveTo>
                                  <a:pt x="5540" y="0"/>
                                </a:moveTo>
                                <a:lnTo>
                                  <a:pt x="4099" y="0"/>
                                </a:lnTo>
                                <a:lnTo>
                                  <a:pt x="4069" y="0"/>
                                </a:lnTo>
                                <a:lnTo>
                                  <a:pt x="4069" y="30"/>
                                </a:lnTo>
                                <a:lnTo>
                                  <a:pt x="4069" y="481"/>
                                </a:lnTo>
                                <a:lnTo>
                                  <a:pt x="2628" y="481"/>
                                </a:lnTo>
                                <a:lnTo>
                                  <a:pt x="2628" y="30"/>
                                </a:lnTo>
                                <a:lnTo>
                                  <a:pt x="4069" y="30"/>
                                </a:lnTo>
                                <a:lnTo>
                                  <a:pt x="4069" y="0"/>
                                </a:lnTo>
                                <a:lnTo>
                                  <a:pt x="2628" y="0"/>
                                </a:lnTo>
                                <a:lnTo>
                                  <a:pt x="2598" y="0"/>
                                </a:lnTo>
                                <a:lnTo>
                                  <a:pt x="2598" y="30"/>
                                </a:lnTo>
                                <a:lnTo>
                                  <a:pt x="2598" y="481"/>
                                </a:lnTo>
                                <a:lnTo>
                                  <a:pt x="30" y="481"/>
                                </a:lnTo>
                                <a:lnTo>
                                  <a:pt x="30" y="30"/>
                                </a:lnTo>
                                <a:lnTo>
                                  <a:pt x="2598" y="30"/>
                                </a:lnTo>
                                <a:lnTo>
                                  <a:pt x="2598" y="0"/>
                                </a:lnTo>
                                <a:lnTo>
                                  <a:pt x="30" y="0"/>
                                </a:lnTo>
                                <a:lnTo>
                                  <a:pt x="0" y="0"/>
                                </a:lnTo>
                                <a:lnTo>
                                  <a:pt x="0" y="30"/>
                                </a:lnTo>
                                <a:lnTo>
                                  <a:pt x="0" y="481"/>
                                </a:lnTo>
                                <a:lnTo>
                                  <a:pt x="0" y="511"/>
                                </a:lnTo>
                                <a:lnTo>
                                  <a:pt x="30" y="511"/>
                                </a:lnTo>
                                <a:lnTo>
                                  <a:pt x="2598" y="511"/>
                                </a:lnTo>
                                <a:lnTo>
                                  <a:pt x="2628" y="511"/>
                                </a:lnTo>
                                <a:lnTo>
                                  <a:pt x="4069" y="511"/>
                                </a:lnTo>
                                <a:lnTo>
                                  <a:pt x="4099" y="511"/>
                                </a:lnTo>
                                <a:lnTo>
                                  <a:pt x="5540" y="511"/>
                                </a:lnTo>
                                <a:lnTo>
                                  <a:pt x="5540" y="481"/>
                                </a:lnTo>
                                <a:lnTo>
                                  <a:pt x="4099" y="481"/>
                                </a:lnTo>
                                <a:lnTo>
                                  <a:pt x="4099" y="30"/>
                                </a:lnTo>
                                <a:lnTo>
                                  <a:pt x="5540" y="30"/>
                                </a:lnTo>
                                <a:lnTo>
                                  <a:pt x="5540" y="0"/>
                                </a:lnTo>
                                <a:close/>
                                <a:moveTo>
                                  <a:pt x="8978" y="0"/>
                                </a:moveTo>
                                <a:lnTo>
                                  <a:pt x="8948" y="0"/>
                                </a:lnTo>
                                <a:lnTo>
                                  <a:pt x="8948" y="30"/>
                                </a:lnTo>
                                <a:lnTo>
                                  <a:pt x="8948" y="481"/>
                                </a:lnTo>
                                <a:lnTo>
                                  <a:pt x="7041" y="481"/>
                                </a:lnTo>
                                <a:lnTo>
                                  <a:pt x="7041" y="30"/>
                                </a:lnTo>
                                <a:lnTo>
                                  <a:pt x="8948" y="30"/>
                                </a:lnTo>
                                <a:lnTo>
                                  <a:pt x="8948" y="0"/>
                                </a:lnTo>
                                <a:lnTo>
                                  <a:pt x="7041" y="0"/>
                                </a:lnTo>
                                <a:lnTo>
                                  <a:pt x="7011" y="0"/>
                                </a:lnTo>
                                <a:lnTo>
                                  <a:pt x="7011" y="30"/>
                                </a:lnTo>
                                <a:lnTo>
                                  <a:pt x="7011" y="481"/>
                                </a:lnTo>
                                <a:lnTo>
                                  <a:pt x="5570" y="481"/>
                                </a:lnTo>
                                <a:lnTo>
                                  <a:pt x="5570" y="30"/>
                                </a:lnTo>
                                <a:lnTo>
                                  <a:pt x="7011" y="30"/>
                                </a:lnTo>
                                <a:lnTo>
                                  <a:pt x="7011" y="0"/>
                                </a:lnTo>
                                <a:lnTo>
                                  <a:pt x="5570" y="0"/>
                                </a:lnTo>
                                <a:lnTo>
                                  <a:pt x="5540" y="0"/>
                                </a:lnTo>
                                <a:lnTo>
                                  <a:pt x="5540" y="30"/>
                                </a:lnTo>
                                <a:lnTo>
                                  <a:pt x="5540" y="481"/>
                                </a:lnTo>
                                <a:lnTo>
                                  <a:pt x="5540" y="511"/>
                                </a:lnTo>
                                <a:lnTo>
                                  <a:pt x="5570" y="511"/>
                                </a:lnTo>
                                <a:lnTo>
                                  <a:pt x="7011" y="511"/>
                                </a:lnTo>
                                <a:lnTo>
                                  <a:pt x="7041" y="511"/>
                                </a:lnTo>
                                <a:lnTo>
                                  <a:pt x="8948" y="511"/>
                                </a:lnTo>
                                <a:lnTo>
                                  <a:pt x="8978" y="511"/>
                                </a:lnTo>
                                <a:lnTo>
                                  <a:pt x="8978" y="481"/>
                                </a:lnTo>
                                <a:lnTo>
                                  <a:pt x="8978" y="30"/>
                                </a:lnTo>
                                <a:lnTo>
                                  <a:pt x="8978" y="0"/>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17" name="docshape611"/>
                        <wps:cNvSpPr txBox="1">
                          <a:spLocks noChangeArrowheads="1"/>
                        </wps:cNvSpPr>
                        <wps:spPr bwMode="auto">
                          <a:xfrm>
                            <a:off x="105" y="29"/>
                            <a:ext cx="8968" cy="20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9A03BB" w:rsidRDefault="00EE49CC" w:rsidP="009A03BB">
                              <w:pPr>
                                <w:pStyle w:val="KeinLeerraum"/>
                                <w:rPr>
                                  <w:rStyle w:val="Fett"/>
                                  <w:lang w:val="de-AT"/>
                                </w:rPr>
                              </w:pPr>
                              <w:r w:rsidRPr="009A03BB">
                                <w:rPr>
                                  <w:rStyle w:val="Fett"/>
                                  <w:lang w:val="de-AT"/>
                                </w:rPr>
                                <w:t>P</w:t>
                              </w:r>
                              <w:r>
                                <w:rPr>
                                  <w:rStyle w:val="Fett"/>
                                  <w:lang w:val="de-AT"/>
                                </w:rPr>
                                <w:t>ersonalaufwand pro Teilnehmendem</w:t>
                              </w:r>
                            </w:p>
                            <w:p w:rsidR="00EE49CC" w:rsidRPr="009A03BB" w:rsidRDefault="00EE49CC" w:rsidP="009A03BB">
                              <w:pPr>
                                <w:pStyle w:val="KeinLeerraum"/>
                                <w:rPr>
                                  <w:lang w:val="de-AT"/>
                                </w:rPr>
                              </w:pPr>
                              <w:r w:rsidRPr="009A03BB">
                                <w:rPr>
                                  <w:lang w:val="de-AT"/>
                                </w:rPr>
                                <w:t>Geben Sie den Aufwand pro Arbeitspaket und Begünstigtem/verbundenem Unternehmen an.</w:t>
                              </w:r>
                            </w:p>
                            <w:p w:rsidR="00EE49CC" w:rsidRPr="009A03BB" w:rsidRDefault="00EE49CC" w:rsidP="009A03BB">
                              <w:pPr>
                                <w:pStyle w:val="KeinLeerraum"/>
                                <w:rPr>
                                  <w:lang w:val="de-AT"/>
                                </w:rPr>
                              </w:pPr>
                              <w:r>
                                <w:t>Angabe der</w:t>
                              </w:r>
                              <w:r w:rsidRPr="009A03BB">
                                <w:rPr>
                                  <w:lang w:val="de-AT"/>
                                </w:rPr>
                                <w:t xml:space="preserve"> Anzahl der Personen/Monate über die gesamte</w:t>
                              </w:r>
                              <w:r>
                                <w:rPr>
                                  <w:lang w:val="de-AT"/>
                                </w:rPr>
                                <w:t xml:space="preserve"> Dauer der geplanten Arbeiten</w:t>
                              </w:r>
                              <w:r>
                                <w:t>;</w:t>
                              </w:r>
                              <w:r>
                                <w:rPr>
                                  <w:lang w:val="de-AT"/>
                                </w:rPr>
                                <w:t xml:space="preserve"> v</w:t>
                              </w:r>
                              <w:r w:rsidRPr="009A03BB">
                                <w:rPr>
                                  <w:lang w:val="de-AT"/>
                                </w:rPr>
                                <w:t xml:space="preserve">ergewissern Sie sich, dass die Zahlen mit dem geschätzten Budget des Abschnitts für jedes </w:t>
                              </w:r>
                              <w:r>
                                <w:t>AP</w:t>
                              </w:r>
                              <w:r>
                                <w:rPr>
                                  <w:lang w:val="de-AT"/>
                                </w:rPr>
                                <w:t xml:space="preserve"> übereinstimmen</w:t>
                              </w:r>
                              <w:r w:rsidRPr="009A03BB">
                                <w:rPr>
                                  <w:lang w:val="de-AT"/>
                                </w:rPr>
                                <w:t>. Es gibt keine automatische Abgleichsfunktion zwischen den verschieden</w:t>
                              </w:r>
                              <w:r>
                                <w:rPr>
                                  <w:lang w:val="de-AT"/>
                                </w:rPr>
                                <w:t>en Tabellen in diesem Dokument.</w:t>
                              </w:r>
                              <w:r>
                                <w:t xml:space="preserve"> </w:t>
                              </w:r>
                              <w:r w:rsidRPr="009A03BB">
                                <w:rPr>
                                  <w:lang w:val="de-AT"/>
                                </w:rPr>
                                <w:t xml:space="preserve">Geben Sie den Leiter des </w:t>
                              </w:r>
                              <w:r>
                                <w:t>AP</w:t>
                              </w:r>
                              <w:r w:rsidRPr="009A03BB">
                                <w:rPr>
                                  <w:lang w:val="de-AT"/>
                                </w:rPr>
                                <w:t xml:space="preserve"> für jedes </w:t>
                              </w:r>
                              <w:r>
                                <w:t>AP</w:t>
                              </w:r>
                              <w:r w:rsidRPr="009A03BB">
                                <w:rPr>
                                  <w:lang w:val="de-AT"/>
                                </w:rPr>
                                <w:t xml:space="preserve"> an, indem Sie die entsprechende Person/Monat in Fettdruck angeben.</w:t>
                              </w:r>
                            </w:p>
                          </w:txbxContent>
                        </wps:txbx>
                        <wps:bodyPr rot="0" vert="horz" wrap="square" lIns="0" tIns="0" rIns="0" bIns="0" anchor="t" anchorCtr="0" upright="1">
                          <a:noAutofit/>
                        </wps:bodyPr>
                      </wps:wsp>
                      <wps:wsp>
                        <wps:cNvPr id="1318" name="docshape612"/>
                        <wps:cNvSpPr txBox="1">
                          <a:spLocks noChangeArrowheads="1"/>
                        </wps:cNvSpPr>
                        <wps:spPr bwMode="auto">
                          <a:xfrm>
                            <a:off x="135" y="1789"/>
                            <a:ext cx="894"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pPr>
                                <w:spacing w:line="201" w:lineRule="exact"/>
                                <w:rPr>
                                  <w:sz w:val="18"/>
                                </w:rPr>
                              </w:pPr>
                              <w:r>
                                <w:t>Teilnehmer</w:t>
                              </w:r>
                            </w:p>
                          </w:txbxContent>
                        </wps:txbx>
                        <wps:bodyPr rot="0" vert="horz" wrap="square" lIns="0" tIns="0" rIns="0" bIns="0" anchor="t" anchorCtr="0" upright="1">
                          <a:noAutofit/>
                        </wps:bodyPr>
                      </wps:wsp>
                      <wps:wsp>
                        <wps:cNvPr id="1319" name="docshape613"/>
                        <wps:cNvSpPr txBox="1">
                          <a:spLocks noChangeArrowheads="1"/>
                        </wps:cNvSpPr>
                        <wps:spPr bwMode="auto">
                          <a:xfrm>
                            <a:off x="3153" y="1789"/>
                            <a:ext cx="406"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pPr>
                                <w:spacing w:line="201" w:lineRule="exact"/>
                                <w:rPr>
                                  <w:sz w:val="18"/>
                                </w:rPr>
                              </w:pPr>
                              <w:r>
                                <w:t>AP1</w:t>
                              </w:r>
                            </w:p>
                          </w:txbxContent>
                        </wps:txbx>
                        <wps:bodyPr rot="0" vert="horz" wrap="square" lIns="0" tIns="0" rIns="0" bIns="0" anchor="t" anchorCtr="0" upright="1">
                          <a:noAutofit/>
                        </wps:bodyPr>
                      </wps:wsp>
                      <wps:wsp>
                        <wps:cNvPr id="1320" name="docshape614"/>
                        <wps:cNvSpPr txBox="1">
                          <a:spLocks noChangeArrowheads="1"/>
                        </wps:cNvSpPr>
                        <wps:spPr bwMode="auto">
                          <a:xfrm>
                            <a:off x="4623" y="1789"/>
                            <a:ext cx="406"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pPr>
                                <w:spacing w:line="201" w:lineRule="exact"/>
                                <w:rPr>
                                  <w:sz w:val="18"/>
                                </w:rPr>
                              </w:pPr>
                              <w:r>
                                <w:t>AP2</w:t>
                              </w:r>
                            </w:p>
                          </w:txbxContent>
                        </wps:txbx>
                        <wps:bodyPr rot="0" vert="horz" wrap="square" lIns="0" tIns="0" rIns="0" bIns="0" anchor="t" anchorCtr="0" upright="1">
                          <a:noAutofit/>
                        </wps:bodyPr>
                      </wps:wsp>
                      <wps:wsp>
                        <wps:cNvPr id="1321" name="docshape615"/>
                        <wps:cNvSpPr txBox="1">
                          <a:spLocks noChangeArrowheads="1"/>
                        </wps:cNvSpPr>
                        <wps:spPr bwMode="auto">
                          <a:xfrm>
                            <a:off x="6050" y="1789"/>
                            <a:ext cx="486"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pPr>
                                <w:spacing w:line="201" w:lineRule="exact"/>
                                <w:rPr>
                                  <w:sz w:val="18"/>
                                </w:rPr>
                              </w:pPr>
                              <w:r>
                                <w:t>AP…</w:t>
                              </w:r>
                            </w:p>
                          </w:txbxContent>
                        </wps:txbx>
                        <wps:bodyPr rot="0" vert="horz" wrap="square" lIns="0" tIns="0" rIns="0" bIns="0" anchor="t" anchorCtr="0" upright="1">
                          <a:noAutofit/>
                        </wps:bodyPr>
                      </wps:wsp>
                      <wps:wsp>
                        <wps:cNvPr id="1322" name="docshape616"/>
                        <wps:cNvSpPr txBox="1">
                          <a:spLocks noChangeArrowheads="1"/>
                        </wps:cNvSpPr>
                        <wps:spPr bwMode="auto">
                          <a:xfrm>
                            <a:off x="7131" y="1789"/>
                            <a:ext cx="1716"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pPr>
                                <w:spacing w:line="201" w:lineRule="exact"/>
                                <w:rPr>
                                  <w:sz w:val="18"/>
                                </w:rPr>
                              </w:pPr>
                              <w:r>
                                <w:t>Person-Monate gesamt</w:t>
                              </w:r>
                            </w:p>
                          </w:txbxContent>
                        </wps:txbx>
                        <wps:bodyPr rot="0" vert="horz" wrap="square" lIns="0" tIns="0" rIns="0" bIns="0" anchor="t" anchorCtr="0" upright="1">
                          <a:noAutofit/>
                        </wps:bodyPr>
                      </wps:wsp>
                      <wps:wsp>
                        <wps:cNvPr id="1323" name="docshape617"/>
                        <wps:cNvSpPr txBox="1">
                          <a:spLocks noChangeArrowheads="1"/>
                        </wps:cNvSpPr>
                        <wps:spPr bwMode="auto">
                          <a:xfrm>
                            <a:off x="135" y="2255"/>
                            <a:ext cx="595" cy="6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pPr>
                                <w:spacing w:line="201" w:lineRule="exact"/>
                                <w:rPr>
                                  <w:sz w:val="18"/>
                                </w:rPr>
                              </w:pPr>
                              <w:r>
                                <w:t>[Name]</w:t>
                              </w:r>
                            </w:p>
                            <w:p w:rsidR="00EE49CC" w:rsidRDefault="00EE49CC">
                              <w:pPr>
                                <w:spacing w:before="9"/>
                                <w:rPr>
                                  <w:sz w:val="23"/>
                                </w:rPr>
                              </w:pPr>
                            </w:p>
                            <w:p w:rsidR="00EE49CC" w:rsidRDefault="00EE49CC">
                              <w:pPr>
                                <w:rPr>
                                  <w:sz w:val="18"/>
                                </w:rPr>
                              </w:pPr>
                              <w:r>
                                <w:rPr>
                                  <w:color w:val="585858"/>
                                  <w:sz w:val="18"/>
                                </w:rPr>
                                <w:t>[name]</w:t>
                              </w:r>
                            </w:p>
                          </w:txbxContent>
                        </wps:txbx>
                        <wps:bodyPr rot="0" vert="horz" wrap="square" lIns="0" tIns="0" rIns="0" bIns="0" anchor="t" anchorCtr="0" upright="1">
                          <a:noAutofit/>
                        </wps:bodyPr>
                      </wps:wsp>
                      <wps:wsp>
                        <wps:cNvPr id="1324" name="docshape618"/>
                        <wps:cNvSpPr txBox="1">
                          <a:spLocks noChangeArrowheads="1"/>
                        </wps:cNvSpPr>
                        <wps:spPr bwMode="auto">
                          <a:xfrm>
                            <a:off x="810" y="3276"/>
                            <a:ext cx="1716"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pPr>
                                <w:spacing w:line="201" w:lineRule="exact"/>
                                <w:rPr>
                                  <w:sz w:val="18"/>
                                </w:rPr>
                              </w:pPr>
                              <w:r>
                                <w:t>Person-Monate gesamt</w:t>
                              </w:r>
                            </w:p>
                          </w:txbxContent>
                        </wps:txbx>
                        <wps:bodyPr rot="0" vert="horz" wrap="square" lIns="0" tIns="0" rIns="0" bIns="0" anchor="t" anchorCtr="0" upright="1">
                          <a:noAutofit/>
                        </wps:bodyPr>
                      </wps:wsp>
                    </wpg:wgp>
                  </a:graphicData>
                </a:graphic>
              </wp:inline>
            </w:drawing>
          </mc:Choice>
          <mc:Fallback>
            <w:pict>
              <v:group id="Gruppieren 1310" o:spid="_x0000_s1408" style="width:724.15pt;height:212.65pt;mso-position-horizontal-relative:char;mso-position-vertical-relative:line" coordsize="9073,3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">
                <v:rect id="docshape605" o:spid="_x0000_s1409" style="position:absolute;left:30;top:30;width:8918;height:1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" fillcolor="#d9d9d9" stroked="f"/>
                <v:shape id="docshape606" o:spid="_x0000_s1410" style="position:absolute;width:8979;height:1638;visibility:visible;mso-wrap-style:square;v-text-anchor:top" coordsize="8979,1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" path="m30,30l,30,,1637r30,l30,30xm8948,l30,,,,,30r30,l8948,30r,-30xm8978,30r-30,l8948,1637r30,l8978,30xm8978,r-30,l8948,30r30,l8978,xe" fillcolor="#bebebe" stroked="f">
                  <v:path arrowok="t" o:connecttype="custom" o:connectlocs="30,30;0,30;0,1637;30,1637;30,30;8948,0;30,0;0,0;0,30;30,30;8948,30;8948,0;8978,30;8948,30;8948,1637;8978,1637;8978,30;8978,0;8948,0;8948,30;8978,30;8978,0" o:connectangles="0,0,0,0,0,0,0,0,0,0,0,0,0,0,0,0,0,0,0,0,0,0"/>
                </v:shape>
                <v:shape id="docshape607" o:spid="_x0000_s1411" style="position:absolute;left:30;top:1667;width:8919;height:436;visibility:visible;mso-wrap-style:square;v-text-anchor:top" coordsize="8919,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" path="m2583,l,,,436r2583,l2583,xm4039,l2613,r,436l4039,436,4039,xm5510,l4069,r,436l5510,436,5510,xm6981,l5540,r,436l6981,436,6981,xm8918,l7011,r,436l8918,436,8918,xe" fillcolor="#d9d9d9" stroked="f">
                  <v:path arrowok="t" o:connecttype="custom" o:connectlocs="2583,1667;0,1667;0,2103;2583,2103;2583,1667;4039,1667;2613,1667;2613,2103;4039,2103;4039,1667;5510,1667;4069,1667;4069,2103;5510,2103;5510,1667;6981,1667;5540,1667;5540,2103;6981,2103;6981,1667;8918,1667;7011,1667;7011,2103;8918,2103;8918,1667" o:connectangles="0,0,0,0,0,0,0,0,0,0,0,0,0,0,0,0,0,0,0,0,0,0,0,0,0"/>
                </v:shape>
                <v:shape id="docshape608" o:spid="_x0000_s1412" style="position:absolute;top:1637;width:8979;height:1487;visibility:visible;mso-wrap-style:square;v-text-anchor:top" coordsize="8979,14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" path="m30,977l,977r,510l30,1487r,-510xm2628,977r-30,l2598,1487r30,l2628,977xm4099,977r-30,l4069,1487r30,l4099,977xm5540,946r-1441,l4099,496r-30,l4069,946r-1441,l2628,496r-30,l2598,946,30,946r,-450l,496,,946r,31l30,977r2568,l2628,977r1441,l4099,977r1441,l5540,946xm5540,l4099,r-30,l4069,30r,436l2628,466r,-436l4069,30r,-30l2628,r-30,l2598,30r,436l30,466,30,30r2568,l2598,,30,,,,,30,,466r,30l30,496r2568,l2628,496r1441,l4099,496r1441,l5540,466r-1441,l4099,30r1441,l5540,xm5570,977r-30,l5540,1487r30,l5570,977xm7041,977r-30,l7011,1487r30,l7041,977xm8978,977r-30,l8948,1487r30,l8978,977xm8978,496r-30,l8948,946r-1907,l7041,496r-30,l7011,946r-1441,l5570,496r-30,l5540,946r,31l5570,977r1441,l7041,977r1907,l8978,977r,-31l8978,496xm8978,r-30,l8948,30r,436l7041,466r,-436l8948,30r,-30l7041,r-30,l7011,30r,436l5570,466r,-436l7011,30r,-30l5570,r-30,l5540,30r,436l5540,496r30,l7011,496r30,l8948,496r30,l8978,466r,-436l8978,xe" fillcolor="#bebebe" stroked="f">
                  <v:path arrowok="t" o:connecttype="custom" o:connectlocs="0,3124;2628,2614;2628,3124;4069,2614;4099,2614;4099,2133;2628,2583;2598,2583;0,2133;0,2614;2598,2614;4099,2614;5540,1637;4069,1667;2628,1667;2628,1637;2598,1667;30,1667;30,1637;0,1667;30,2133;2628,2133;5540,2133;4099,1667;5570,2614;5570,3124;7011,2614;7041,2614;8948,3124;8978,2133;7041,2583;7011,2583;5540,2133;5540,2614;7041,2614;8978,2583;8978,1637;8948,2103;8948,1667;7011,1637;5570,2103;7011,1637;5540,1667;5540,2133;7041,2133;8978,2103;8978,1637" o:connectangles="0,0,0,0,0,0,0,0,0,0,0,0,0,0,0,0,0,0,0,0,0,0,0,0,0,0,0,0,0,0,0,0,0,0,0,0,0,0,0,0,0,0,0,0,0,0,0"/>
                </v:shape>
                <v:rect id="docshape609" o:spid="_x0000_s1413" style="position:absolute;left:30;top:3154;width:2583;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" fillcolor="#d9d9d9" stroked="f"/>
                <v:shape id="docshape610" o:spid="_x0000_s1414" style="position:absolute;top:3124;width:8979;height:511;visibility:visible;mso-wrap-style:square;v-text-anchor:top" coordsize="8979,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" path="m5540,l4099,r-30,l4069,30r,451l2628,481r,-451l4069,30r,-30l2628,r-30,l2598,30r,451l30,481,30,30r2568,l2598,,30,,,,,30,,481r,30l30,511r2568,l2628,511r1441,l4099,511r1441,l5540,481r-1441,l4099,30r1441,l5540,xm8978,r-30,l8948,30r,451l7041,481r,-451l8948,30r,-30l7041,r-30,l7011,30r,451l5570,481r,-451l7011,30r,-30l5570,r-30,l5540,30r,451l5540,511r30,l7011,511r30,l8948,511r30,l8978,481r,-451l8978,xe" fillcolor="#bebebe" stroked="f">
                  <v:path arrowok="t" o:connecttype="custom" o:connectlocs="4099,3124;4069,3154;2628,3605;4069,3154;2628,3124;2598,3124;2598,3605;30,3154;2598,3124;0,3124;0,3154;0,3635;2598,3635;2628,3635;4099,3635;5540,3605;4099,3154;5540,3124;8948,3124;8948,3605;7041,3154;8948,3124;7011,3124;7011,3605;5570,3154;7011,3124;5540,3124;5540,3154;5540,3635;7011,3635;8948,3635;8978,3605;8978,3154" o:connectangles="0,0,0,0,0,0,0,0,0,0,0,0,0,0,0,0,0,0,0,0,0,0,0,0,0,0,0,0,0,0,0,0,0"/>
                </v:shape>
                <v:shape id="docshape611" o:spid="_x0000_s1415" type="#_x0000_t202" style="position:absolute;left:105;top:29;width:8968;height:20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" filled="f" stroked="f">
                  <v:textbox inset="0,0,0,0">
                    <w:txbxContent>
                      <w:p w:rsidR="00EE49CC" w:rsidRPr="009A03BB" w:rsidRDefault="00EE49CC" w:rsidP="009A03BB">
                        <w:pPr>
                          <w:pStyle w:val="KeinLeerraum"/>
                          <w:rPr>
                            <w:rStyle w:val="Fett"/>
                            <w:lang w:val="de-AT"/>
                          </w:rPr>
                        </w:pPr>
                        <w:r w:rsidRPr="009A03BB">
                          <w:rPr>
                            <w:rStyle w:val="Fett"/>
                            <w:lang w:val="de-AT"/>
                          </w:rPr>
                          <w:t>P</w:t>
                        </w:r>
                        <w:r>
                          <w:rPr>
                            <w:rStyle w:val="Fett"/>
                            <w:lang w:val="de-AT"/>
                          </w:rPr>
                          <w:t>ersonalaufwand pro Teilnehmendem</w:t>
                        </w:r>
                      </w:p>
                      <w:p w:rsidR="00EE49CC" w:rsidRPr="009A03BB" w:rsidRDefault="00EE49CC" w:rsidP="009A03BB">
                        <w:pPr>
                          <w:pStyle w:val="KeinLeerraum"/>
                          <w:rPr>
                            <w:lang w:val="de-AT"/>
                          </w:rPr>
                        </w:pPr>
                        <w:r w:rsidRPr="009A03BB">
                          <w:rPr>
                            <w:lang w:val="de-AT"/>
                          </w:rPr>
                          <w:t>Geben Sie den Aufwand pro Arbeitspaket und Begünstigtem/verbundenem Unternehmen an.</w:t>
                        </w:r>
                      </w:p>
                      <w:p w:rsidR="00EE49CC" w:rsidRPr="009A03BB" w:rsidRDefault="00EE49CC" w:rsidP="009A03BB">
                        <w:pPr>
                          <w:pStyle w:val="KeinLeerraum"/>
                          <w:rPr>
                            <w:lang w:val="de-AT"/>
                          </w:rPr>
                        </w:pPr>
                        <w:r>
                          <w:t>Angabe der</w:t>
                        </w:r>
                        <w:r w:rsidRPr="009A03BB">
                          <w:rPr>
                            <w:lang w:val="de-AT"/>
                          </w:rPr>
                          <w:t xml:space="preserve"> Anzahl der Personen/Monate über die gesamte</w:t>
                        </w:r>
                        <w:r>
                          <w:rPr>
                            <w:lang w:val="de-AT"/>
                          </w:rPr>
                          <w:t xml:space="preserve"> Dauer der geplanten Arbeiten</w:t>
                        </w:r>
                        <w:r>
                          <w:t>;</w:t>
                        </w:r>
                        <w:r>
                          <w:rPr>
                            <w:lang w:val="de-AT"/>
                          </w:rPr>
                          <w:t xml:space="preserve"> v</w:t>
                        </w:r>
                        <w:r w:rsidRPr="009A03BB">
                          <w:rPr>
                            <w:lang w:val="de-AT"/>
                          </w:rPr>
                          <w:t xml:space="preserve">ergewissern Sie sich, dass die Zahlen mit dem geschätzten Budget des Abschnitts für jedes </w:t>
                        </w:r>
                        <w:r>
                          <w:t>AP</w:t>
                        </w:r>
                        <w:r>
                          <w:rPr>
                            <w:lang w:val="de-AT"/>
                          </w:rPr>
                          <w:t xml:space="preserve"> übereinstimmen</w:t>
                        </w:r>
                        <w:r w:rsidRPr="009A03BB">
                          <w:rPr>
                            <w:lang w:val="de-AT"/>
                          </w:rPr>
                          <w:t>. Es gibt keine automatische Abgleichsfunktion zwischen den verschieden</w:t>
                        </w:r>
                        <w:r>
                          <w:rPr>
                            <w:lang w:val="de-AT"/>
                          </w:rPr>
                          <w:t>en Tabellen in diesem Dokument.</w:t>
                        </w:r>
                        <w:r>
                          <w:t xml:space="preserve"> </w:t>
                        </w:r>
                        <w:r w:rsidRPr="009A03BB">
                          <w:rPr>
                            <w:lang w:val="de-AT"/>
                          </w:rPr>
                          <w:t xml:space="preserve">Geben Sie den Leiter des </w:t>
                        </w:r>
                        <w:r>
                          <w:t>AP</w:t>
                        </w:r>
                        <w:r w:rsidRPr="009A03BB">
                          <w:rPr>
                            <w:lang w:val="de-AT"/>
                          </w:rPr>
                          <w:t xml:space="preserve"> für jedes </w:t>
                        </w:r>
                        <w:r>
                          <w:t>AP</w:t>
                        </w:r>
                        <w:r w:rsidRPr="009A03BB">
                          <w:rPr>
                            <w:lang w:val="de-AT"/>
                          </w:rPr>
                          <w:t xml:space="preserve"> an, indem Sie die entsprechende Person/Monat in Fettdruck angeben.</w:t>
                        </w:r>
                      </w:p>
                    </w:txbxContent>
                  </v:textbox>
                </v:shape>
                <v:shape id="docshape612" o:spid="_x0000_s1416" type="#_x0000_t202" style="position:absolute;left:135;top:1789;width:894;height:2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" filled="f" stroked="f">
                  <v:textbox inset="0,0,0,0">
                    <w:txbxContent>
                      <w:p w:rsidR="00EE49CC" w:rsidRDefault="00EE49CC">
                        <w:pPr>
                          <w:spacing w:line="201" w:lineRule="exact"/>
                          <w:rPr>
                            <w:sz w:val="18"/>
                          </w:rPr>
                        </w:pPr>
                        <w:r>
                          <w:t>Teilnehmer</w:t>
                        </w:r>
                      </w:p>
                    </w:txbxContent>
                  </v:textbox>
                </v:shape>
                <v:shape id="docshape613" o:spid="_x0000_s1417" type="#_x0000_t202" style="position:absolute;left:3153;top:1789;width:406;height:2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" filled="f" stroked="f">
                  <v:textbox inset="0,0,0,0">
                    <w:txbxContent>
                      <w:p w:rsidR="00EE49CC" w:rsidRDefault="00EE49CC">
                        <w:pPr>
                          <w:spacing w:line="201" w:lineRule="exact"/>
                          <w:rPr>
                            <w:sz w:val="18"/>
                          </w:rPr>
                        </w:pPr>
                        <w:r>
                          <w:t>AP1</w:t>
                        </w:r>
                      </w:p>
                    </w:txbxContent>
                  </v:textbox>
                </v:shape>
                <v:shape id="docshape614" o:spid="_x0000_s1418" type="#_x0000_t202" style="position:absolute;left:4623;top:1789;width:406;height:2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" filled="f" stroked="f">
                  <v:textbox inset="0,0,0,0">
                    <w:txbxContent>
                      <w:p w:rsidR="00EE49CC" w:rsidRDefault="00EE49CC">
                        <w:pPr>
                          <w:spacing w:line="201" w:lineRule="exact"/>
                          <w:rPr>
                            <w:sz w:val="18"/>
                          </w:rPr>
                        </w:pPr>
                        <w:r>
                          <w:t>AP2</w:t>
                        </w:r>
                      </w:p>
                    </w:txbxContent>
                  </v:textbox>
                </v:shape>
                <v:shape id="docshape615" o:spid="_x0000_s1419" type="#_x0000_t202" style="position:absolute;left:6050;top:1789;width:486;height:2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" filled="f" stroked="f">
                  <v:textbox inset="0,0,0,0">
                    <w:txbxContent>
                      <w:p w:rsidR="00EE49CC" w:rsidRDefault="00EE49CC">
                        <w:pPr>
                          <w:spacing w:line="201" w:lineRule="exact"/>
                          <w:rPr>
                            <w:sz w:val="18"/>
                          </w:rPr>
                        </w:pPr>
                        <w:r>
                          <w:t>AP…</w:t>
                        </w:r>
                      </w:p>
                    </w:txbxContent>
                  </v:textbox>
                </v:shape>
                <v:shape id="docshape616" o:spid="_x0000_s1420" type="#_x0000_t202" style="position:absolute;left:7131;top:1789;width:1716;height:2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" filled="f" stroked="f">
                  <v:textbox inset="0,0,0,0">
                    <w:txbxContent>
                      <w:p w:rsidR="00EE49CC" w:rsidRDefault="00EE49CC">
                        <w:pPr>
                          <w:spacing w:line="201" w:lineRule="exact"/>
                          <w:rPr>
                            <w:sz w:val="18"/>
                          </w:rPr>
                        </w:pPr>
                        <w:r>
                          <w:t>Person-Monate gesamt</w:t>
                        </w:r>
                      </w:p>
                    </w:txbxContent>
                  </v:textbox>
                </v:shape>
                <v:shape id="docshape617" o:spid="_x0000_s1421" type="#_x0000_t202" style="position:absolute;left:135;top:2255;width:595;height: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" filled="f" stroked="f">
                  <v:textbox inset="0,0,0,0">
                    <w:txbxContent>
                      <w:p w:rsidR="00EE49CC" w:rsidRDefault="00EE49CC">
                        <w:pPr>
                          <w:spacing w:line="201" w:lineRule="exact"/>
                          <w:rPr>
                            <w:sz w:val="18"/>
                          </w:rPr>
                        </w:pPr>
                        <w:r>
                          <w:t>[Name]</w:t>
                        </w:r>
                      </w:p>
                      <w:p w:rsidR="00EE49CC" w:rsidRDefault="00EE49CC">
                        <w:pPr>
                          <w:spacing w:before="9"/>
                          <w:rPr>
                            <w:sz w:val="23"/>
                          </w:rPr>
                        </w:pPr>
                      </w:p>
                      <w:p w:rsidR="00EE49CC" w:rsidRDefault="00EE49CC">
                        <w:pPr>
                          <w:rPr>
                            <w:sz w:val="18"/>
                          </w:rPr>
                        </w:pPr>
                        <w:r>
                          <w:rPr>
                            <w:color w:val="585858"/>
                            <w:sz w:val="18"/>
                          </w:rPr>
                          <w:t>[name]</w:t>
                        </w:r>
                      </w:p>
                    </w:txbxContent>
                  </v:textbox>
                </v:shape>
                <v:shape id="_x0000_s1422" type="#_x0000_t202" style="position:absolute;left:810;top:3276;width:1716;height:2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" filled="f" stroked="f">
                  <v:textbox inset="0,0,0,0">
                    <w:txbxContent>
                      <w:p w:rsidR="00EE49CC" w:rsidRDefault="00EE49CC">
                        <w:pPr>
                          <w:spacing w:line="201" w:lineRule="exact"/>
                          <w:rPr>
                            <w:sz w:val="18"/>
                          </w:rPr>
                        </w:pPr>
                        <w:r>
                          <w:t>Person-Monate gesamt</w:t>
                        </w:r>
                      </w:p>
                    </w:txbxContent>
                  </v:textbox>
                </v:shape>
                <w10:anchorlock/>
              </v:group>
            </w:pict>
          </mc:Fallback>
        </mc:AlternateContent>
      </w:r>
      <w:r>
        <w:rPr>
          <w:rStyle w:val="Fett"/>
        </w:rPr>
        <w:br w:type="page"/>
      </w:r>
    </w:p>
    <w:p w:rsidR="006A4229" w:rsidRDefault="0095652F">
      <w:pPr>
        <w:suppressAutoHyphens w:val="0"/>
        <w:rPr>
          <w:rStyle w:val="Fett"/>
        </w:rPr>
      </w:pPr>
      <w:r w:rsidRPr="0095652F">
        <w:rPr>
          <w:noProof/>
          <w:lang w:val="de-AT" w:eastAsia="de-AT"/>
        </w:rPr>
        <w:lastRenderedPageBreak/>
        <mc:AlternateContent>
          <mc:Choice Requires="wps">
            <w:drawing>
              <wp:anchor distT="0" distB="0" distL="114300" distR="114300" simplePos="0" relativeHeight="251889664" behindDoc="0" locked="0" layoutInCell="1" allowOverlap="1" wp14:anchorId="0A8A5099" wp14:editId="7742A3DE">
                <wp:simplePos x="0" y="0"/>
                <wp:positionH relativeFrom="column">
                  <wp:posOffset>1922618</wp:posOffset>
                </wp:positionH>
                <wp:positionV relativeFrom="paragraph">
                  <wp:posOffset>2165985</wp:posOffset>
                </wp:positionV>
                <wp:extent cx="276225" cy="169545"/>
                <wp:effectExtent l="0" t="0" r="9525" b="1905"/>
                <wp:wrapNone/>
                <wp:docPr id="1353" name="docshape6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69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95652F">
                            <w:pPr>
                              <w:spacing w:line="201" w:lineRule="exact"/>
                              <w:rPr>
                                <w:sz w:val="18"/>
                              </w:rPr>
                            </w:pPr>
                            <w:r>
                              <w:t>M3</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8A5099" id="docshape618" o:spid="_x0000_s1423" type="#_x0000_t202" style="position:absolute;margin-left:151.4pt;margin-top:170.55pt;width:21.75pt;height:13.35pt;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" filled="f" stroked="f">
                <v:textbox inset="0,0,0,0">
                  <w:txbxContent>
                    <w:p w:rsidR="00EE49CC" w:rsidRDefault="00EE49CC" w:rsidP="0095652F">
                      <w:pPr>
                        <w:spacing w:line="201" w:lineRule="exact"/>
                        <w:rPr>
                          <w:sz w:val="18"/>
                        </w:rPr>
                      </w:pPr>
                      <w:r>
                        <w:t>M3</w:t>
                      </w:r>
                    </w:p>
                  </w:txbxContent>
                </v:textbox>
              </v:shape>
            </w:pict>
          </mc:Fallback>
        </mc:AlternateContent>
      </w:r>
      <w:r w:rsidRPr="0095652F">
        <w:rPr>
          <w:noProof/>
          <w:lang w:val="de-AT" w:eastAsia="de-AT"/>
        </w:rPr>
        <mc:AlternateContent>
          <mc:Choice Requires="wps">
            <w:drawing>
              <wp:anchor distT="0" distB="0" distL="114300" distR="114300" simplePos="0" relativeHeight="251887616" behindDoc="0" locked="0" layoutInCell="1" allowOverlap="1" wp14:anchorId="2BA8C6C6" wp14:editId="04DE7439">
                <wp:simplePos x="0" y="0"/>
                <wp:positionH relativeFrom="column">
                  <wp:posOffset>1614170</wp:posOffset>
                </wp:positionH>
                <wp:positionV relativeFrom="paragraph">
                  <wp:posOffset>2165985</wp:posOffset>
                </wp:positionV>
                <wp:extent cx="276225" cy="169545"/>
                <wp:effectExtent l="0" t="0" r="9525" b="1905"/>
                <wp:wrapNone/>
                <wp:docPr id="1352" name="docshape6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69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95652F">
                            <w:pPr>
                              <w:spacing w:line="201" w:lineRule="exact"/>
                              <w:rPr>
                                <w:sz w:val="18"/>
                              </w:rPr>
                            </w:pPr>
                            <w:r>
                              <w:t>M2</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BA8C6C6" id="_x0000_s1424" type="#_x0000_t202" style="position:absolute;margin-left:127.1pt;margin-top:170.55pt;width:21.75pt;height:13.35pt;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" filled="f" stroked="f">
                <v:textbox inset="0,0,0,0">
                  <w:txbxContent>
                    <w:p w:rsidR="00EE49CC" w:rsidRDefault="00EE49CC" w:rsidP="0095652F">
                      <w:pPr>
                        <w:spacing w:line="201" w:lineRule="exact"/>
                        <w:rPr>
                          <w:sz w:val="18"/>
                        </w:rPr>
                      </w:pPr>
                      <w:r>
                        <w:t>M2</w:t>
                      </w:r>
                    </w:p>
                  </w:txbxContent>
                </v:textbox>
              </v:shape>
            </w:pict>
          </mc:Fallback>
        </mc:AlternateContent>
      </w:r>
      <w:r w:rsidRPr="0095652F">
        <w:rPr>
          <w:noProof/>
          <w:lang w:val="de-AT" w:eastAsia="de-AT"/>
        </w:rPr>
        <mc:AlternateContent>
          <mc:Choice Requires="wps">
            <w:drawing>
              <wp:anchor distT="0" distB="0" distL="114300" distR="114300" simplePos="0" relativeHeight="251885568" behindDoc="0" locked="0" layoutInCell="1" allowOverlap="1" wp14:anchorId="6D6776A6" wp14:editId="353FBC09">
                <wp:simplePos x="0" y="0"/>
                <wp:positionH relativeFrom="column">
                  <wp:posOffset>1270473</wp:posOffset>
                </wp:positionH>
                <wp:positionV relativeFrom="paragraph">
                  <wp:posOffset>2163445</wp:posOffset>
                </wp:positionV>
                <wp:extent cx="276225" cy="169545"/>
                <wp:effectExtent l="0" t="0" r="9525" b="1905"/>
                <wp:wrapNone/>
                <wp:docPr id="1351" name="docshape6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69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95652F">
                            <w:pPr>
                              <w:spacing w:line="201" w:lineRule="exact"/>
                              <w:rPr>
                                <w:sz w:val="18"/>
                              </w:rPr>
                            </w:pPr>
                            <w:r>
                              <w:t>M1</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D6776A6" id="_x0000_s1425" type="#_x0000_t202" style="position:absolute;margin-left:100.05pt;margin-top:170.35pt;width:21.75pt;height:13.35p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" filled="f" stroked="f">
                <v:textbox inset="0,0,0,0">
                  <w:txbxContent>
                    <w:p w:rsidR="00EE49CC" w:rsidRDefault="00EE49CC" w:rsidP="0095652F">
                      <w:pPr>
                        <w:spacing w:line="201" w:lineRule="exact"/>
                        <w:rPr>
                          <w:sz w:val="18"/>
                        </w:rPr>
                      </w:pPr>
                      <w:r>
                        <w:t>M1</w:t>
                      </w:r>
                    </w:p>
                  </w:txbxContent>
                </v:textbox>
              </v:shape>
            </w:pict>
          </mc:Fallback>
        </mc:AlternateContent>
      </w:r>
      <w:r w:rsidRPr="0095652F">
        <w:rPr>
          <w:noProof/>
          <w:lang w:val="de-AT" w:eastAsia="de-AT"/>
        </w:rPr>
        <mc:AlternateContent>
          <mc:Choice Requires="wps">
            <w:drawing>
              <wp:anchor distT="0" distB="0" distL="114300" distR="114300" simplePos="0" relativeHeight="251891712" behindDoc="0" locked="0" layoutInCell="1" allowOverlap="1" wp14:anchorId="717B4CDD" wp14:editId="2240C13C">
                <wp:simplePos x="0" y="0"/>
                <wp:positionH relativeFrom="column">
                  <wp:posOffset>2259788</wp:posOffset>
                </wp:positionH>
                <wp:positionV relativeFrom="paragraph">
                  <wp:posOffset>2174240</wp:posOffset>
                </wp:positionV>
                <wp:extent cx="435935" cy="202019"/>
                <wp:effectExtent l="0" t="0" r="2540" b="7620"/>
                <wp:wrapNone/>
                <wp:docPr id="1354" name="docshape6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935" cy="2020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95652F">
                            <w:pPr>
                              <w:spacing w:line="201" w:lineRule="exact"/>
                              <w:rPr>
                                <w:sz w:val="18"/>
                              </w:rPr>
                            </w:pPr>
                            <w:r>
                              <w:t>…</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17B4CDD" id="_x0000_s1426" type="#_x0000_t202" style="position:absolute;margin-left:177.95pt;margin-top:171.2pt;width:34.35pt;height:15.9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" filled="f" stroked="f">
                <v:textbox inset="0,0,0,0">
                  <w:txbxContent>
                    <w:p w:rsidR="00EE49CC" w:rsidRDefault="00EE49CC" w:rsidP="0095652F">
                      <w:pPr>
                        <w:spacing w:line="201" w:lineRule="exact"/>
                        <w:rPr>
                          <w:sz w:val="18"/>
                        </w:rPr>
                      </w:pPr>
                      <w:r>
                        <w:t>…</w:t>
                      </w:r>
                    </w:p>
                  </w:txbxContent>
                </v:textbox>
              </v:shape>
            </w:pict>
          </mc:Fallback>
        </mc:AlternateContent>
      </w:r>
      <w:r w:rsidRPr="0095652F">
        <w:rPr>
          <w:noProof/>
          <w:lang w:val="de-AT" w:eastAsia="de-AT"/>
        </w:rPr>
        <mc:AlternateContent>
          <mc:Choice Requires="wps">
            <w:drawing>
              <wp:anchor distT="0" distB="0" distL="114300" distR="114300" simplePos="0" relativeHeight="251883520" behindDoc="0" locked="0" layoutInCell="1" allowOverlap="1" wp14:anchorId="13BB5590" wp14:editId="14CE2485">
                <wp:simplePos x="0" y="0"/>
                <wp:positionH relativeFrom="column">
                  <wp:posOffset>4656160</wp:posOffset>
                </wp:positionH>
                <wp:positionV relativeFrom="paragraph">
                  <wp:posOffset>1688642</wp:posOffset>
                </wp:positionV>
                <wp:extent cx="1739397" cy="150077"/>
                <wp:effectExtent l="0" t="0" r="0" b="0"/>
                <wp:wrapNone/>
                <wp:docPr id="1350" name="docshape6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9397" cy="1500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95652F" w:rsidRDefault="00EE49CC" w:rsidP="0095652F">
                            <w:pPr>
                              <w:spacing w:line="201" w:lineRule="exact"/>
                              <w:rPr>
                                <w:rStyle w:val="Fett"/>
                              </w:rPr>
                            </w:pPr>
                            <w:r w:rsidRPr="0095652F">
                              <w:rPr>
                                <w:rStyle w:val="Fett"/>
                              </w:rPr>
                              <w:t>Monate</w:t>
                            </w:r>
                          </w:p>
                        </w:txbxContent>
                      </wps:txbx>
                      <wps:bodyPr rot="0" vert="horz" wrap="square" lIns="0" tIns="0" rIns="0" bIns="0" anchor="t" anchorCtr="0" upright="1">
                        <a:noAutofit/>
                      </wps:bodyPr>
                    </wps:wsp>
                  </a:graphicData>
                </a:graphic>
              </wp:anchor>
            </w:drawing>
          </mc:Choice>
          <mc:Fallback>
            <w:pict>
              <v:shape w14:anchorId="13BB5590" id="_x0000_s1427" type="#_x0000_t202" style="position:absolute;margin-left:366.65pt;margin-top:132.95pt;width:136.95pt;height:11.8pt;z-index:251883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" filled="f" stroked="f">
                <v:textbox inset="0,0,0,0">
                  <w:txbxContent>
                    <w:p w:rsidR="00EE49CC" w:rsidRPr="0095652F" w:rsidRDefault="00EE49CC" w:rsidP="0095652F">
                      <w:pPr>
                        <w:spacing w:line="201" w:lineRule="exact"/>
                        <w:rPr>
                          <w:rStyle w:val="Fett"/>
                        </w:rPr>
                      </w:pPr>
                      <w:r w:rsidRPr="0095652F">
                        <w:rPr>
                          <w:rStyle w:val="Fett"/>
                        </w:rPr>
                        <w:t>Monate</w:t>
                      </w:r>
                    </w:p>
                  </w:txbxContent>
                </v:textbox>
              </v:shape>
            </w:pict>
          </mc:Fallback>
        </mc:AlternateContent>
      </w:r>
      <w:r w:rsidRPr="0095652F">
        <w:rPr>
          <w:noProof/>
          <w:lang w:val="de-AT" w:eastAsia="de-AT"/>
        </w:rPr>
        <mc:AlternateContent>
          <mc:Choice Requires="wps">
            <w:drawing>
              <wp:anchor distT="0" distB="0" distL="114300" distR="114300" simplePos="0" relativeHeight="251881472" behindDoc="0" locked="0" layoutInCell="1" allowOverlap="1" wp14:anchorId="5226C5E5" wp14:editId="3482D415">
                <wp:simplePos x="0" y="0"/>
                <wp:positionH relativeFrom="column">
                  <wp:posOffset>-404760</wp:posOffset>
                </wp:positionH>
                <wp:positionV relativeFrom="paragraph">
                  <wp:posOffset>3602887</wp:posOffset>
                </wp:positionV>
                <wp:extent cx="1739397" cy="150077"/>
                <wp:effectExtent l="0" t="0" r="0" b="0"/>
                <wp:wrapNone/>
                <wp:docPr id="1349" name="docshape6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9397" cy="1500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95652F">
                            <w:pPr>
                              <w:spacing w:line="201" w:lineRule="exact"/>
                              <w:rPr>
                                <w:sz w:val="18"/>
                              </w:rPr>
                            </w:pPr>
                            <w:r>
                              <w:t>…</w:t>
                            </w:r>
                          </w:p>
                        </w:txbxContent>
                      </wps:txbx>
                      <wps:bodyPr rot="0" vert="horz" wrap="square" lIns="0" tIns="0" rIns="0" bIns="0" anchor="t" anchorCtr="0" upright="1">
                        <a:noAutofit/>
                      </wps:bodyPr>
                    </wps:wsp>
                  </a:graphicData>
                </a:graphic>
              </wp:anchor>
            </w:drawing>
          </mc:Choice>
          <mc:Fallback>
            <w:pict>
              <v:shape w14:anchorId="5226C5E5" id="_x0000_s1428" type="#_x0000_t202" style="position:absolute;margin-left:-31.85pt;margin-top:283.7pt;width:136.95pt;height:11.8pt;z-index:251881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" filled="f" stroked="f">
                <v:textbox inset="0,0,0,0">
                  <w:txbxContent>
                    <w:p w:rsidR="00EE49CC" w:rsidRDefault="00EE49CC" w:rsidP="0095652F">
                      <w:pPr>
                        <w:spacing w:line="201" w:lineRule="exact"/>
                        <w:rPr>
                          <w:sz w:val="18"/>
                        </w:rPr>
                      </w:pPr>
                      <w:r>
                        <w:t>…</w:t>
                      </w:r>
                    </w:p>
                  </w:txbxContent>
                </v:textbox>
              </v:shape>
            </w:pict>
          </mc:Fallback>
        </mc:AlternateContent>
      </w:r>
      <w:r w:rsidRPr="0095652F">
        <w:rPr>
          <w:noProof/>
          <w:lang w:val="de-AT" w:eastAsia="de-AT"/>
        </w:rPr>
        <mc:AlternateContent>
          <mc:Choice Requires="wps">
            <w:drawing>
              <wp:anchor distT="0" distB="0" distL="114300" distR="114300" simplePos="0" relativeHeight="251879424" behindDoc="0" locked="0" layoutInCell="1" allowOverlap="1" wp14:anchorId="2CCE4B10" wp14:editId="01228147">
                <wp:simplePos x="0" y="0"/>
                <wp:positionH relativeFrom="column">
                  <wp:posOffset>-404923</wp:posOffset>
                </wp:positionH>
                <wp:positionV relativeFrom="paragraph">
                  <wp:posOffset>3156319</wp:posOffset>
                </wp:positionV>
                <wp:extent cx="1739397" cy="150077"/>
                <wp:effectExtent l="0" t="0" r="0" b="0"/>
                <wp:wrapNone/>
                <wp:docPr id="1348" name="docshape6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9397" cy="1500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95652F">
                            <w:pPr>
                              <w:spacing w:line="201" w:lineRule="exact"/>
                              <w:rPr>
                                <w:sz w:val="18"/>
                              </w:rPr>
                            </w:pPr>
                            <w:r>
                              <w:t>Aufgabe 1.2</w:t>
                            </w:r>
                          </w:p>
                        </w:txbxContent>
                      </wps:txbx>
                      <wps:bodyPr rot="0" vert="horz" wrap="square" lIns="0" tIns="0" rIns="0" bIns="0" anchor="t" anchorCtr="0" upright="1">
                        <a:noAutofit/>
                      </wps:bodyPr>
                    </wps:wsp>
                  </a:graphicData>
                </a:graphic>
              </wp:anchor>
            </w:drawing>
          </mc:Choice>
          <mc:Fallback>
            <w:pict>
              <v:shape w14:anchorId="2CCE4B10" id="_x0000_s1429" type="#_x0000_t202" style="position:absolute;margin-left:-31.9pt;margin-top:248.55pt;width:136.95pt;height:11.8pt;z-index:251879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" filled="f" stroked="f">
                <v:textbox inset="0,0,0,0">
                  <w:txbxContent>
                    <w:p w:rsidR="00EE49CC" w:rsidRDefault="00EE49CC" w:rsidP="0095652F">
                      <w:pPr>
                        <w:spacing w:line="201" w:lineRule="exact"/>
                        <w:rPr>
                          <w:sz w:val="18"/>
                        </w:rPr>
                      </w:pPr>
                      <w:r>
                        <w:t>Aufgabe 1.2</w:t>
                      </w:r>
                    </w:p>
                  </w:txbxContent>
                </v:textbox>
              </v:shape>
            </w:pict>
          </mc:Fallback>
        </mc:AlternateContent>
      </w:r>
      <w:r w:rsidR="006A4229" w:rsidRPr="006A4229">
        <w:rPr>
          <w:noProof/>
          <w:lang w:val="de-AT" w:eastAsia="de-AT"/>
        </w:rPr>
        <mc:AlternateContent>
          <mc:Choice Requires="wps">
            <w:drawing>
              <wp:anchor distT="0" distB="0" distL="114300" distR="114300" simplePos="0" relativeHeight="251877376" behindDoc="0" locked="0" layoutInCell="1" allowOverlap="1" wp14:anchorId="6BFDFD0D" wp14:editId="09E1CA65">
                <wp:simplePos x="0" y="0"/>
                <wp:positionH relativeFrom="column">
                  <wp:posOffset>-415556</wp:posOffset>
                </wp:positionH>
                <wp:positionV relativeFrom="paragraph">
                  <wp:posOffset>2699340</wp:posOffset>
                </wp:positionV>
                <wp:extent cx="1739397" cy="150077"/>
                <wp:effectExtent l="0" t="0" r="0" b="0"/>
                <wp:wrapNone/>
                <wp:docPr id="1347" name="docshape6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9397" cy="1500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A4229">
                            <w:pPr>
                              <w:spacing w:line="201" w:lineRule="exact"/>
                              <w:rPr>
                                <w:sz w:val="18"/>
                              </w:rPr>
                            </w:pPr>
                            <w:r>
                              <w:t>Aufgabe 1.1</w:t>
                            </w:r>
                          </w:p>
                        </w:txbxContent>
                      </wps:txbx>
                      <wps:bodyPr rot="0" vert="horz" wrap="square" lIns="0" tIns="0" rIns="0" bIns="0" anchor="t" anchorCtr="0" upright="1">
                        <a:noAutofit/>
                      </wps:bodyPr>
                    </wps:wsp>
                  </a:graphicData>
                </a:graphic>
              </wp:anchor>
            </w:drawing>
          </mc:Choice>
          <mc:Fallback>
            <w:pict>
              <v:shape w14:anchorId="6BFDFD0D" id="_x0000_s1430" type="#_x0000_t202" style="position:absolute;margin-left:-32.7pt;margin-top:212.55pt;width:136.95pt;height:11.8pt;z-index:251877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" filled="f" stroked="f">
                <v:textbox inset="0,0,0,0">
                  <w:txbxContent>
                    <w:p w:rsidR="00EE49CC" w:rsidRDefault="00EE49CC" w:rsidP="006A4229">
                      <w:pPr>
                        <w:spacing w:line="201" w:lineRule="exact"/>
                        <w:rPr>
                          <w:sz w:val="18"/>
                        </w:rPr>
                      </w:pPr>
                      <w:r>
                        <w:t>Aufgabe 1.1</w:t>
                      </w:r>
                    </w:p>
                  </w:txbxContent>
                </v:textbox>
              </v:shape>
            </w:pict>
          </mc:Fallback>
        </mc:AlternateContent>
      </w:r>
      <w:r w:rsidR="006A4229" w:rsidRPr="006A4229">
        <w:rPr>
          <w:noProof/>
          <w:lang w:val="de-AT" w:eastAsia="de-AT"/>
        </w:rPr>
        <mc:AlternateContent>
          <mc:Choice Requires="wps">
            <w:drawing>
              <wp:anchor distT="0" distB="0" distL="114300" distR="114300" simplePos="0" relativeHeight="251875328" behindDoc="0" locked="0" layoutInCell="1" allowOverlap="1" wp14:anchorId="6C2FD651" wp14:editId="023DD0B3">
                <wp:simplePos x="0" y="0"/>
                <wp:positionH relativeFrom="column">
                  <wp:posOffset>-419351</wp:posOffset>
                </wp:positionH>
                <wp:positionV relativeFrom="paragraph">
                  <wp:posOffset>1962031</wp:posOffset>
                </wp:positionV>
                <wp:extent cx="1739397" cy="150077"/>
                <wp:effectExtent l="0" t="0" r="0" b="0"/>
                <wp:wrapNone/>
                <wp:docPr id="1346" name="docshape6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9397" cy="1500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A4229">
                            <w:pPr>
                              <w:spacing w:line="201" w:lineRule="exact"/>
                              <w:rPr>
                                <w:sz w:val="18"/>
                              </w:rPr>
                            </w:pPr>
                            <w:r>
                              <w:t>Aktivität</w:t>
                            </w:r>
                          </w:p>
                        </w:txbxContent>
                      </wps:txbx>
                      <wps:bodyPr rot="0" vert="horz" wrap="square" lIns="0" tIns="0" rIns="0" bIns="0" anchor="t" anchorCtr="0" upright="1">
                        <a:noAutofit/>
                      </wps:bodyPr>
                    </wps:wsp>
                  </a:graphicData>
                </a:graphic>
              </wp:anchor>
            </w:drawing>
          </mc:Choice>
          <mc:Fallback>
            <w:pict>
              <v:shape w14:anchorId="6C2FD651" id="_x0000_s1431" type="#_x0000_t202" style="position:absolute;margin-left:-33pt;margin-top:154.5pt;width:136.95pt;height:11.8pt;z-index:251875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" filled="f" stroked="f">
                <v:textbox inset="0,0,0,0">
                  <w:txbxContent>
                    <w:p w:rsidR="00EE49CC" w:rsidRDefault="00EE49CC" w:rsidP="006A4229">
                      <w:pPr>
                        <w:spacing w:line="201" w:lineRule="exact"/>
                        <w:rPr>
                          <w:sz w:val="18"/>
                        </w:rPr>
                      </w:pPr>
                      <w:r>
                        <w:t>Aktivität</w:t>
                      </w:r>
                    </w:p>
                  </w:txbxContent>
                </v:textbox>
              </v:shape>
            </w:pict>
          </mc:Fallback>
        </mc:AlternateContent>
      </w:r>
      <w:r w:rsidR="006A4229" w:rsidRPr="006A4229">
        <w:rPr>
          <w:noProof/>
          <w:lang w:val="de-AT" w:eastAsia="de-AT"/>
        </w:rPr>
        <mc:AlternateContent>
          <mc:Choice Requires="wpg">
            <w:drawing>
              <wp:anchor distT="0" distB="0" distL="0" distR="0" simplePos="0" relativeHeight="251873280" behindDoc="1" locked="0" layoutInCell="1" allowOverlap="1">
                <wp:simplePos x="0" y="0"/>
                <wp:positionH relativeFrom="page">
                  <wp:posOffset>403860</wp:posOffset>
                </wp:positionH>
                <wp:positionV relativeFrom="paragraph">
                  <wp:posOffset>611505</wp:posOffset>
                </wp:positionV>
                <wp:extent cx="9698990" cy="3294380"/>
                <wp:effectExtent l="0" t="0" r="16510" b="1270"/>
                <wp:wrapTopAndBottom/>
                <wp:docPr id="1325" name="Gruppieren 1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698990" cy="3294380"/>
                          <a:chOff x="1396" y="199"/>
                          <a:chExt cx="13357" cy="3667"/>
                        </a:xfrm>
                      </wpg:grpSpPr>
                      <wps:wsp>
                        <wps:cNvPr id="1326" name="docshape620"/>
                        <wps:cNvSpPr>
                          <a:spLocks noChangeArrowheads="1"/>
                        </wps:cNvSpPr>
                        <wps:spPr bwMode="auto">
                          <a:xfrm>
                            <a:off x="1441" y="229"/>
                            <a:ext cx="13227" cy="992"/>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7" name="docshape621"/>
                        <wps:cNvSpPr>
                          <a:spLocks/>
                        </wps:cNvSpPr>
                        <wps:spPr bwMode="auto">
                          <a:xfrm>
                            <a:off x="1396" y="199"/>
                            <a:ext cx="13302" cy="1022"/>
                          </a:xfrm>
                          <a:custGeom>
                            <a:avLst/>
                            <a:gdLst>
                              <a:gd name="T0" fmla="+- 0 1427 1396"/>
                              <a:gd name="T1" fmla="*/ T0 w 13302"/>
                              <a:gd name="T2" fmla="+- 0 230 199"/>
                              <a:gd name="T3" fmla="*/ 230 h 1022"/>
                              <a:gd name="T4" fmla="+- 0 1396 1396"/>
                              <a:gd name="T5" fmla="*/ T4 w 13302"/>
                              <a:gd name="T6" fmla="+- 0 230 199"/>
                              <a:gd name="T7" fmla="*/ 230 h 1022"/>
                              <a:gd name="T8" fmla="+- 0 1396 1396"/>
                              <a:gd name="T9" fmla="*/ T8 w 13302"/>
                              <a:gd name="T10" fmla="+- 0 1221 199"/>
                              <a:gd name="T11" fmla="*/ 1221 h 1022"/>
                              <a:gd name="T12" fmla="+- 0 1427 1396"/>
                              <a:gd name="T13" fmla="*/ T12 w 13302"/>
                              <a:gd name="T14" fmla="+- 0 1221 199"/>
                              <a:gd name="T15" fmla="*/ 1221 h 1022"/>
                              <a:gd name="T16" fmla="+- 0 1427 1396"/>
                              <a:gd name="T17" fmla="*/ T16 w 13302"/>
                              <a:gd name="T18" fmla="+- 0 230 199"/>
                              <a:gd name="T19" fmla="*/ 230 h 1022"/>
                              <a:gd name="T20" fmla="+- 0 14698 1396"/>
                              <a:gd name="T21" fmla="*/ T20 w 13302"/>
                              <a:gd name="T22" fmla="+- 0 230 199"/>
                              <a:gd name="T23" fmla="*/ 230 h 1022"/>
                              <a:gd name="T24" fmla="+- 0 14668 1396"/>
                              <a:gd name="T25" fmla="*/ T24 w 13302"/>
                              <a:gd name="T26" fmla="+- 0 230 199"/>
                              <a:gd name="T27" fmla="*/ 230 h 1022"/>
                              <a:gd name="T28" fmla="+- 0 14668 1396"/>
                              <a:gd name="T29" fmla="*/ T28 w 13302"/>
                              <a:gd name="T30" fmla="+- 0 1221 199"/>
                              <a:gd name="T31" fmla="*/ 1221 h 1022"/>
                              <a:gd name="T32" fmla="+- 0 14698 1396"/>
                              <a:gd name="T33" fmla="*/ T32 w 13302"/>
                              <a:gd name="T34" fmla="+- 0 1221 199"/>
                              <a:gd name="T35" fmla="*/ 1221 h 1022"/>
                              <a:gd name="T36" fmla="+- 0 14698 1396"/>
                              <a:gd name="T37" fmla="*/ T36 w 13302"/>
                              <a:gd name="T38" fmla="+- 0 230 199"/>
                              <a:gd name="T39" fmla="*/ 230 h 1022"/>
                              <a:gd name="T40" fmla="+- 0 14698 1396"/>
                              <a:gd name="T41" fmla="*/ T40 w 13302"/>
                              <a:gd name="T42" fmla="+- 0 199 199"/>
                              <a:gd name="T43" fmla="*/ 199 h 1022"/>
                              <a:gd name="T44" fmla="+- 0 14668 1396"/>
                              <a:gd name="T45" fmla="*/ T44 w 13302"/>
                              <a:gd name="T46" fmla="+- 0 199 199"/>
                              <a:gd name="T47" fmla="*/ 199 h 1022"/>
                              <a:gd name="T48" fmla="+- 0 14668 1396"/>
                              <a:gd name="T49" fmla="*/ T48 w 13302"/>
                              <a:gd name="T50" fmla="+- 0 199 199"/>
                              <a:gd name="T51" fmla="*/ 199 h 1022"/>
                              <a:gd name="T52" fmla="+- 0 1427 1396"/>
                              <a:gd name="T53" fmla="*/ T52 w 13302"/>
                              <a:gd name="T54" fmla="+- 0 199 199"/>
                              <a:gd name="T55" fmla="*/ 199 h 1022"/>
                              <a:gd name="T56" fmla="+- 0 1396 1396"/>
                              <a:gd name="T57" fmla="*/ T56 w 13302"/>
                              <a:gd name="T58" fmla="+- 0 199 199"/>
                              <a:gd name="T59" fmla="*/ 199 h 1022"/>
                              <a:gd name="T60" fmla="+- 0 1396 1396"/>
                              <a:gd name="T61" fmla="*/ T60 w 13302"/>
                              <a:gd name="T62" fmla="+- 0 229 199"/>
                              <a:gd name="T63" fmla="*/ 229 h 1022"/>
                              <a:gd name="T64" fmla="+- 0 1427 1396"/>
                              <a:gd name="T65" fmla="*/ T64 w 13302"/>
                              <a:gd name="T66" fmla="+- 0 229 199"/>
                              <a:gd name="T67" fmla="*/ 229 h 1022"/>
                              <a:gd name="T68" fmla="+- 0 14668 1396"/>
                              <a:gd name="T69" fmla="*/ T68 w 13302"/>
                              <a:gd name="T70" fmla="+- 0 229 199"/>
                              <a:gd name="T71" fmla="*/ 229 h 1022"/>
                              <a:gd name="T72" fmla="+- 0 14668 1396"/>
                              <a:gd name="T73" fmla="*/ T72 w 13302"/>
                              <a:gd name="T74" fmla="+- 0 229 199"/>
                              <a:gd name="T75" fmla="*/ 229 h 1022"/>
                              <a:gd name="T76" fmla="+- 0 14698 1396"/>
                              <a:gd name="T77" fmla="*/ T76 w 13302"/>
                              <a:gd name="T78" fmla="+- 0 229 199"/>
                              <a:gd name="T79" fmla="*/ 229 h 1022"/>
                              <a:gd name="T80" fmla="+- 0 14698 1396"/>
                              <a:gd name="T81" fmla="*/ T80 w 13302"/>
                              <a:gd name="T82" fmla="+- 0 199 199"/>
                              <a:gd name="T83" fmla="*/ 199 h 10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3302" h="1022">
                                <a:moveTo>
                                  <a:pt x="31" y="31"/>
                                </a:moveTo>
                                <a:lnTo>
                                  <a:pt x="0" y="31"/>
                                </a:lnTo>
                                <a:lnTo>
                                  <a:pt x="0" y="1022"/>
                                </a:lnTo>
                                <a:lnTo>
                                  <a:pt x="31" y="1022"/>
                                </a:lnTo>
                                <a:lnTo>
                                  <a:pt x="31" y="31"/>
                                </a:lnTo>
                                <a:close/>
                                <a:moveTo>
                                  <a:pt x="13302" y="31"/>
                                </a:moveTo>
                                <a:lnTo>
                                  <a:pt x="13272" y="31"/>
                                </a:lnTo>
                                <a:lnTo>
                                  <a:pt x="13272" y="1022"/>
                                </a:lnTo>
                                <a:lnTo>
                                  <a:pt x="13302" y="1022"/>
                                </a:lnTo>
                                <a:lnTo>
                                  <a:pt x="13302" y="31"/>
                                </a:lnTo>
                                <a:close/>
                                <a:moveTo>
                                  <a:pt x="13302" y="0"/>
                                </a:moveTo>
                                <a:lnTo>
                                  <a:pt x="13272" y="0"/>
                                </a:lnTo>
                                <a:lnTo>
                                  <a:pt x="31" y="0"/>
                                </a:lnTo>
                                <a:lnTo>
                                  <a:pt x="0" y="0"/>
                                </a:lnTo>
                                <a:lnTo>
                                  <a:pt x="0" y="30"/>
                                </a:lnTo>
                                <a:lnTo>
                                  <a:pt x="31" y="30"/>
                                </a:lnTo>
                                <a:lnTo>
                                  <a:pt x="13272" y="30"/>
                                </a:lnTo>
                                <a:lnTo>
                                  <a:pt x="13302" y="30"/>
                                </a:lnTo>
                                <a:lnTo>
                                  <a:pt x="1330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28" name="docshape622"/>
                        <wps:cNvSpPr>
                          <a:spLocks/>
                        </wps:cNvSpPr>
                        <wps:spPr bwMode="auto">
                          <a:xfrm>
                            <a:off x="1441" y="1250"/>
                            <a:ext cx="13227" cy="1097"/>
                          </a:xfrm>
                          <a:custGeom>
                            <a:avLst/>
                            <a:gdLst>
                              <a:gd name="T0" fmla="+- 0 3814 1442"/>
                              <a:gd name="T1" fmla="*/ T0 w 13227"/>
                              <a:gd name="T2" fmla="+- 0 1251 1251"/>
                              <a:gd name="T3" fmla="*/ 1251 h 1097"/>
                              <a:gd name="T4" fmla="+- 0 1442 1442"/>
                              <a:gd name="T5" fmla="*/ T4 w 13227"/>
                              <a:gd name="T6" fmla="+- 0 1251 1251"/>
                              <a:gd name="T7" fmla="*/ 1251 h 1097"/>
                              <a:gd name="T8" fmla="+- 0 1442 1442"/>
                              <a:gd name="T9" fmla="*/ T8 w 13227"/>
                              <a:gd name="T10" fmla="+- 0 2347 1251"/>
                              <a:gd name="T11" fmla="*/ 2347 h 1097"/>
                              <a:gd name="T12" fmla="+- 0 3814 1442"/>
                              <a:gd name="T13" fmla="*/ T12 w 13227"/>
                              <a:gd name="T14" fmla="+- 0 2347 1251"/>
                              <a:gd name="T15" fmla="*/ 2347 h 1097"/>
                              <a:gd name="T16" fmla="+- 0 3814 1442"/>
                              <a:gd name="T17" fmla="*/ T16 w 13227"/>
                              <a:gd name="T18" fmla="+- 0 1251 1251"/>
                              <a:gd name="T19" fmla="*/ 1251 h 1097"/>
                              <a:gd name="T20" fmla="+- 0 14668 1442"/>
                              <a:gd name="T21" fmla="*/ T20 w 13227"/>
                              <a:gd name="T22" fmla="+- 0 1251 1251"/>
                              <a:gd name="T23" fmla="*/ 1251 h 1097"/>
                              <a:gd name="T24" fmla="+- 0 3844 1442"/>
                              <a:gd name="T25" fmla="*/ T24 w 13227"/>
                              <a:gd name="T26" fmla="+- 0 1251 1251"/>
                              <a:gd name="T27" fmla="*/ 1251 h 1097"/>
                              <a:gd name="T28" fmla="+- 0 3844 1442"/>
                              <a:gd name="T29" fmla="*/ T28 w 13227"/>
                              <a:gd name="T30" fmla="+- 0 1701 1251"/>
                              <a:gd name="T31" fmla="*/ 1701 h 1097"/>
                              <a:gd name="T32" fmla="+- 0 14668 1442"/>
                              <a:gd name="T33" fmla="*/ T32 w 13227"/>
                              <a:gd name="T34" fmla="+- 0 1701 1251"/>
                              <a:gd name="T35" fmla="*/ 1701 h 1097"/>
                              <a:gd name="T36" fmla="+- 0 14668 1442"/>
                              <a:gd name="T37" fmla="*/ T36 w 13227"/>
                              <a:gd name="T38" fmla="+- 0 1251 1251"/>
                              <a:gd name="T39" fmla="*/ 1251 h 10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3227" h="1097">
                                <a:moveTo>
                                  <a:pt x="2372" y="0"/>
                                </a:moveTo>
                                <a:lnTo>
                                  <a:pt x="0" y="0"/>
                                </a:lnTo>
                                <a:lnTo>
                                  <a:pt x="0" y="1096"/>
                                </a:lnTo>
                                <a:lnTo>
                                  <a:pt x="2372" y="1096"/>
                                </a:lnTo>
                                <a:lnTo>
                                  <a:pt x="2372" y="0"/>
                                </a:lnTo>
                                <a:close/>
                                <a:moveTo>
                                  <a:pt x="13226" y="0"/>
                                </a:moveTo>
                                <a:lnTo>
                                  <a:pt x="2402" y="0"/>
                                </a:lnTo>
                                <a:lnTo>
                                  <a:pt x="2402" y="450"/>
                                </a:lnTo>
                                <a:lnTo>
                                  <a:pt x="13226" y="450"/>
                                </a:lnTo>
                                <a:lnTo>
                                  <a:pt x="13226" y="0"/>
                                </a:lnTo>
                                <a:close/>
                              </a:path>
                            </a:pathLst>
                          </a:custGeom>
                          <a:solidFill>
                            <a:srgbClr val="D9D9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29" name="docshape623"/>
                        <wps:cNvSpPr>
                          <a:spLocks/>
                        </wps:cNvSpPr>
                        <wps:spPr bwMode="auto">
                          <a:xfrm>
                            <a:off x="1396" y="1221"/>
                            <a:ext cx="13302" cy="481"/>
                          </a:xfrm>
                          <a:custGeom>
                            <a:avLst/>
                            <a:gdLst>
                              <a:gd name="T0" fmla="+- 0 3814 1396"/>
                              <a:gd name="T1" fmla="*/ T0 w 13302"/>
                              <a:gd name="T2" fmla="+- 0 1221 1221"/>
                              <a:gd name="T3" fmla="*/ 1221 h 481"/>
                              <a:gd name="T4" fmla="+- 0 1427 1396"/>
                              <a:gd name="T5" fmla="*/ T4 w 13302"/>
                              <a:gd name="T6" fmla="+- 0 1221 1221"/>
                              <a:gd name="T7" fmla="*/ 1221 h 481"/>
                              <a:gd name="T8" fmla="+- 0 1396 1396"/>
                              <a:gd name="T9" fmla="*/ T8 w 13302"/>
                              <a:gd name="T10" fmla="+- 0 1221 1221"/>
                              <a:gd name="T11" fmla="*/ 1221 h 481"/>
                              <a:gd name="T12" fmla="+- 0 1396 1396"/>
                              <a:gd name="T13" fmla="*/ T12 w 13302"/>
                              <a:gd name="T14" fmla="+- 0 1251 1221"/>
                              <a:gd name="T15" fmla="*/ 1251 h 481"/>
                              <a:gd name="T16" fmla="+- 0 1396 1396"/>
                              <a:gd name="T17" fmla="*/ T16 w 13302"/>
                              <a:gd name="T18" fmla="+- 0 1251 1221"/>
                              <a:gd name="T19" fmla="*/ 1251 h 481"/>
                              <a:gd name="T20" fmla="+- 0 1396 1396"/>
                              <a:gd name="T21" fmla="*/ T20 w 13302"/>
                              <a:gd name="T22" fmla="+- 0 1701 1221"/>
                              <a:gd name="T23" fmla="*/ 1701 h 481"/>
                              <a:gd name="T24" fmla="+- 0 1427 1396"/>
                              <a:gd name="T25" fmla="*/ T24 w 13302"/>
                              <a:gd name="T26" fmla="+- 0 1701 1221"/>
                              <a:gd name="T27" fmla="*/ 1701 h 481"/>
                              <a:gd name="T28" fmla="+- 0 1427 1396"/>
                              <a:gd name="T29" fmla="*/ T28 w 13302"/>
                              <a:gd name="T30" fmla="+- 0 1251 1221"/>
                              <a:gd name="T31" fmla="*/ 1251 h 481"/>
                              <a:gd name="T32" fmla="+- 0 3814 1396"/>
                              <a:gd name="T33" fmla="*/ T32 w 13302"/>
                              <a:gd name="T34" fmla="+- 0 1251 1221"/>
                              <a:gd name="T35" fmla="*/ 1251 h 481"/>
                              <a:gd name="T36" fmla="+- 0 3814 1396"/>
                              <a:gd name="T37" fmla="*/ T36 w 13302"/>
                              <a:gd name="T38" fmla="+- 0 1221 1221"/>
                              <a:gd name="T39" fmla="*/ 1221 h 481"/>
                              <a:gd name="T40" fmla="+- 0 14698 1396"/>
                              <a:gd name="T41" fmla="*/ T40 w 13302"/>
                              <a:gd name="T42" fmla="+- 0 1221 1221"/>
                              <a:gd name="T43" fmla="*/ 1221 h 481"/>
                              <a:gd name="T44" fmla="+- 0 14668 1396"/>
                              <a:gd name="T45" fmla="*/ T44 w 13302"/>
                              <a:gd name="T46" fmla="+- 0 1221 1221"/>
                              <a:gd name="T47" fmla="*/ 1221 h 481"/>
                              <a:gd name="T48" fmla="+- 0 14668 1396"/>
                              <a:gd name="T49" fmla="*/ T48 w 13302"/>
                              <a:gd name="T50" fmla="+- 0 1221 1221"/>
                              <a:gd name="T51" fmla="*/ 1221 h 481"/>
                              <a:gd name="T52" fmla="+- 0 3844 1396"/>
                              <a:gd name="T53" fmla="*/ T52 w 13302"/>
                              <a:gd name="T54" fmla="+- 0 1221 1221"/>
                              <a:gd name="T55" fmla="*/ 1221 h 481"/>
                              <a:gd name="T56" fmla="+- 0 3814 1396"/>
                              <a:gd name="T57" fmla="*/ T56 w 13302"/>
                              <a:gd name="T58" fmla="+- 0 1221 1221"/>
                              <a:gd name="T59" fmla="*/ 1221 h 481"/>
                              <a:gd name="T60" fmla="+- 0 3814 1396"/>
                              <a:gd name="T61" fmla="*/ T60 w 13302"/>
                              <a:gd name="T62" fmla="+- 0 1251 1221"/>
                              <a:gd name="T63" fmla="*/ 1251 h 481"/>
                              <a:gd name="T64" fmla="+- 0 3814 1396"/>
                              <a:gd name="T65" fmla="*/ T64 w 13302"/>
                              <a:gd name="T66" fmla="+- 0 1251 1221"/>
                              <a:gd name="T67" fmla="*/ 1251 h 481"/>
                              <a:gd name="T68" fmla="+- 0 3814 1396"/>
                              <a:gd name="T69" fmla="*/ T68 w 13302"/>
                              <a:gd name="T70" fmla="+- 0 1701 1221"/>
                              <a:gd name="T71" fmla="*/ 1701 h 481"/>
                              <a:gd name="T72" fmla="+- 0 3844 1396"/>
                              <a:gd name="T73" fmla="*/ T72 w 13302"/>
                              <a:gd name="T74" fmla="+- 0 1701 1221"/>
                              <a:gd name="T75" fmla="*/ 1701 h 481"/>
                              <a:gd name="T76" fmla="+- 0 3844 1396"/>
                              <a:gd name="T77" fmla="*/ T76 w 13302"/>
                              <a:gd name="T78" fmla="+- 0 1251 1221"/>
                              <a:gd name="T79" fmla="*/ 1251 h 481"/>
                              <a:gd name="T80" fmla="+- 0 14668 1396"/>
                              <a:gd name="T81" fmla="*/ T80 w 13302"/>
                              <a:gd name="T82" fmla="+- 0 1251 1221"/>
                              <a:gd name="T83" fmla="*/ 1251 h 481"/>
                              <a:gd name="T84" fmla="+- 0 14668 1396"/>
                              <a:gd name="T85" fmla="*/ T84 w 13302"/>
                              <a:gd name="T86" fmla="+- 0 1701 1221"/>
                              <a:gd name="T87" fmla="*/ 1701 h 481"/>
                              <a:gd name="T88" fmla="+- 0 14698 1396"/>
                              <a:gd name="T89" fmla="*/ T88 w 13302"/>
                              <a:gd name="T90" fmla="+- 0 1701 1221"/>
                              <a:gd name="T91" fmla="*/ 1701 h 481"/>
                              <a:gd name="T92" fmla="+- 0 14698 1396"/>
                              <a:gd name="T93" fmla="*/ T92 w 13302"/>
                              <a:gd name="T94" fmla="+- 0 1251 1221"/>
                              <a:gd name="T95" fmla="*/ 1251 h 481"/>
                              <a:gd name="T96" fmla="+- 0 14698 1396"/>
                              <a:gd name="T97" fmla="*/ T96 w 13302"/>
                              <a:gd name="T98" fmla="+- 0 1251 1221"/>
                              <a:gd name="T99" fmla="*/ 1251 h 481"/>
                              <a:gd name="T100" fmla="+- 0 14698 1396"/>
                              <a:gd name="T101" fmla="*/ T100 w 13302"/>
                              <a:gd name="T102" fmla="+- 0 1221 1221"/>
                              <a:gd name="T103" fmla="*/ 1221 h 4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13302" h="481">
                                <a:moveTo>
                                  <a:pt x="2418" y="0"/>
                                </a:moveTo>
                                <a:lnTo>
                                  <a:pt x="31" y="0"/>
                                </a:lnTo>
                                <a:lnTo>
                                  <a:pt x="0" y="0"/>
                                </a:lnTo>
                                <a:lnTo>
                                  <a:pt x="0" y="30"/>
                                </a:lnTo>
                                <a:lnTo>
                                  <a:pt x="0" y="480"/>
                                </a:lnTo>
                                <a:lnTo>
                                  <a:pt x="31" y="480"/>
                                </a:lnTo>
                                <a:lnTo>
                                  <a:pt x="31" y="30"/>
                                </a:lnTo>
                                <a:lnTo>
                                  <a:pt x="2418" y="30"/>
                                </a:lnTo>
                                <a:lnTo>
                                  <a:pt x="2418" y="0"/>
                                </a:lnTo>
                                <a:close/>
                                <a:moveTo>
                                  <a:pt x="13302" y="0"/>
                                </a:moveTo>
                                <a:lnTo>
                                  <a:pt x="13272" y="0"/>
                                </a:lnTo>
                                <a:lnTo>
                                  <a:pt x="2448" y="0"/>
                                </a:lnTo>
                                <a:lnTo>
                                  <a:pt x="2418" y="0"/>
                                </a:lnTo>
                                <a:lnTo>
                                  <a:pt x="2418" y="30"/>
                                </a:lnTo>
                                <a:lnTo>
                                  <a:pt x="2418" y="480"/>
                                </a:lnTo>
                                <a:lnTo>
                                  <a:pt x="2448" y="480"/>
                                </a:lnTo>
                                <a:lnTo>
                                  <a:pt x="2448" y="30"/>
                                </a:lnTo>
                                <a:lnTo>
                                  <a:pt x="13272" y="30"/>
                                </a:lnTo>
                                <a:lnTo>
                                  <a:pt x="13272" y="480"/>
                                </a:lnTo>
                                <a:lnTo>
                                  <a:pt x="13302" y="480"/>
                                </a:lnTo>
                                <a:lnTo>
                                  <a:pt x="13302" y="30"/>
                                </a:lnTo>
                                <a:lnTo>
                                  <a:pt x="1330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30" name="docshape624"/>
                        <wps:cNvSpPr>
                          <a:spLocks/>
                        </wps:cNvSpPr>
                        <wps:spPr bwMode="auto">
                          <a:xfrm>
                            <a:off x="3843" y="1731"/>
                            <a:ext cx="10825" cy="616"/>
                          </a:xfrm>
                          <a:custGeom>
                            <a:avLst/>
                            <a:gdLst>
                              <a:gd name="T0" fmla="+- 0 3844 3844"/>
                              <a:gd name="T1" fmla="*/ T0 w 10825"/>
                              <a:gd name="T2" fmla="+- 0 1731 1731"/>
                              <a:gd name="T3" fmla="*/ 1731 h 616"/>
                              <a:gd name="T4" fmla="+- 0 4279 3844"/>
                              <a:gd name="T5" fmla="*/ T4 w 10825"/>
                              <a:gd name="T6" fmla="+- 0 2347 1731"/>
                              <a:gd name="T7" fmla="*/ 2347 h 616"/>
                              <a:gd name="T8" fmla="+- 0 4714 3844"/>
                              <a:gd name="T9" fmla="*/ T8 w 10825"/>
                              <a:gd name="T10" fmla="+- 0 1731 1731"/>
                              <a:gd name="T11" fmla="*/ 1731 h 616"/>
                              <a:gd name="T12" fmla="+- 0 4309 3844"/>
                              <a:gd name="T13" fmla="*/ T12 w 10825"/>
                              <a:gd name="T14" fmla="+- 0 2347 1731"/>
                              <a:gd name="T15" fmla="*/ 2347 h 616"/>
                              <a:gd name="T16" fmla="+- 0 4714 3844"/>
                              <a:gd name="T17" fmla="*/ T16 w 10825"/>
                              <a:gd name="T18" fmla="+- 0 1731 1731"/>
                              <a:gd name="T19" fmla="*/ 1731 h 616"/>
                              <a:gd name="T20" fmla="+- 0 4744 3844"/>
                              <a:gd name="T21" fmla="*/ T20 w 10825"/>
                              <a:gd name="T22" fmla="+- 0 1731 1731"/>
                              <a:gd name="T23" fmla="*/ 1731 h 616"/>
                              <a:gd name="T24" fmla="+- 0 5149 3844"/>
                              <a:gd name="T25" fmla="*/ T24 w 10825"/>
                              <a:gd name="T26" fmla="+- 0 2347 1731"/>
                              <a:gd name="T27" fmla="*/ 2347 h 616"/>
                              <a:gd name="T28" fmla="+- 0 5570 3844"/>
                              <a:gd name="T29" fmla="*/ T28 w 10825"/>
                              <a:gd name="T30" fmla="+- 0 1731 1731"/>
                              <a:gd name="T31" fmla="*/ 1731 h 616"/>
                              <a:gd name="T32" fmla="+- 0 5180 3844"/>
                              <a:gd name="T33" fmla="*/ T32 w 10825"/>
                              <a:gd name="T34" fmla="+- 0 2347 1731"/>
                              <a:gd name="T35" fmla="*/ 2347 h 616"/>
                              <a:gd name="T36" fmla="+- 0 5570 3844"/>
                              <a:gd name="T37" fmla="*/ T36 w 10825"/>
                              <a:gd name="T38" fmla="+- 0 1731 1731"/>
                              <a:gd name="T39" fmla="*/ 1731 h 616"/>
                              <a:gd name="T40" fmla="+- 0 5600 3844"/>
                              <a:gd name="T41" fmla="*/ T40 w 10825"/>
                              <a:gd name="T42" fmla="+- 0 1731 1731"/>
                              <a:gd name="T43" fmla="*/ 1731 h 616"/>
                              <a:gd name="T44" fmla="+- 0 6006 3844"/>
                              <a:gd name="T45" fmla="*/ T44 w 10825"/>
                              <a:gd name="T46" fmla="+- 0 2347 1731"/>
                              <a:gd name="T47" fmla="*/ 2347 h 616"/>
                              <a:gd name="T48" fmla="+- 0 6440 3844"/>
                              <a:gd name="T49" fmla="*/ T48 w 10825"/>
                              <a:gd name="T50" fmla="+- 0 1731 1731"/>
                              <a:gd name="T51" fmla="*/ 1731 h 616"/>
                              <a:gd name="T52" fmla="+- 0 6035 3844"/>
                              <a:gd name="T53" fmla="*/ T52 w 10825"/>
                              <a:gd name="T54" fmla="+- 0 2347 1731"/>
                              <a:gd name="T55" fmla="*/ 2347 h 616"/>
                              <a:gd name="T56" fmla="+- 0 6440 3844"/>
                              <a:gd name="T57" fmla="*/ T56 w 10825"/>
                              <a:gd name="T58" fmla="+- 0 1731 1731"/>
                              <a:gd name="T59" fmla="*/ 1731 h 616"/>
                              <a:gd name="T60" fmla="+- 0 6470 3844"/>
                              <a:gd name="T61" fmla="*/ T60 w 10825"/>
                              <a:gd name="T62" fmla="+- 0 1731 1731"/>
                              <a:gd name="T63" fmla="*/ 1731 h 616"/>
                              <a:gd name="T64" fmla="+- 0 6876 3844"/>
                              <a:gd name="T65" fmla="*/ T64 w 10825"/>
                              <a:gd name="T66" fmla="+- 0 2347 1731"/>
                              <a:gd name="T67" fmla="*/ 2347 h 616"/>
                              <a:gd name="T68" fmla="+- 0 7312 3844"/>
                              <a:gd name="T69" fmla="*/ T68 w 10825"/>
                              <a:gd name="T70" fmla="+- 0 1731 1731"/>
                              <a:gd name="T71" fmla="*/ 1731 h 616"/>
                              <a:gd name="T72" fmla="+- 0 6906 3844"/>
                              <a:gd name="T73" fmla="*/ T72 w 10825"/>
                              <a:gd name="T74" fmla="+- 0 2347 1731"/>
                              <a:gd name="T75" fmla="*/ 2347 h 616"/>
                              <a:gd name="T76" fmla="+- 0 7312 3844"/>
                              <a:gd name="T77" fmla="*/ T76 w 10825"/>
                              <a:gd name="T78" fmla="+- 0 1731 1731"/>
                              <a:gd name="T79" fmla="*/ 1731 h 616"/>
                              <a:gd name="T80" fmla="+- 0 7342 3844"/>
                              <a:gd name="T81" fmla="*/ T80 w 10825"/>
                              <a:gd name="T82" fmla="+- 0 1731 1731"/>
                              <a:gd name="T83" fmla="*/ 1731 h 616"/>
                              <a:gd name="T84" fmla="+- 0 7747 3844"/>
                              <a:gd name="T85" fmla="*/ T84 w 10825"/>
                              <a:gd name="T86" fmla="+- 0 2347 1731"/>
                              <a:gd name="T87" fmla="*/ 2347 h 616"/>
                              <a:gd name="T88" fmla="+- 0 8212 3844"/>
                              <a:gd name="T89" fmla="*/ T88 w 10825"/>
                              <a:gd name="T90" fmla="+- 0 1731 1731"/>
                              <a:gd name="T91" fmla="*/ 1731 h 616"/>
                              <a:gd name="T92" fmla="+- 0 7777 3844"/>
                              <a:gd name="T93" fmla="*/ T92 w 10825"/>
                              <a:gd name="T94" fmla="+- 0 2347 1731"/>
                              <a:gd name="T95" fmla="*/ 2347 h 616"/>
                              <a:gd name="T96" fmla="+- 0 8212 3844"/>
                              <a:gd name="T97" fmla="*/ T96 w 10825"/>
                              <a:gd name="T98" fmla="+- 0 1731 1731"/>
                              <a:gd name="T99" fmla="*/ 1731 h 616"/>
                              <a:gd name="T100" fmla="+- 0 8243 3844"/>
                              <a:gd name="T101" fmla="*/ T100 w 10825"/>
                              <a:gd name="T102" fmla="+- 0 1731 1731"/>
                              <a:gd name="T103" fmla="*/ 1731 h 616"/>
                              <a:gd name="T104" fmla="+- 0 8678 3844"/>
                              <a:gd name="T105" fmla="*/ T104 w 10825"/>
                              <a:gd name="T106" fmla="+- 0 2347 1731"/>
                              <a:gd name="T107" fmla="*/ 2347 h 616"/>
                              <a:gd name="T108" fmla="+- 0 9143 3844"/>
                              <a:gd name="T109" fmla="*/ T108 w 10825"/>
                              <a:gd name="T110" fmla="+- 0 1731 1731"/>
                              <a:gd name="T111" fmla="*/ 1731 h 616"/>
                              <a:gd name="T112" fmla="+- 0 8708 3844"/>
                              <a:gd name="T113" fmla="*/ T112 w 10825"/>
                              <a:gd name="T114" fmla="+- 0 2347 1731"/>
                              <a:gd name="T115" fmla="*/ 2347 h 616"/>
                              <a:gd name="T116" fmla="+- 0 9143 3844"/>
                              <a:gd name="T117" fmla="*/ T116 w 10825"/>
                              <a:gd name="T118" fmla="+- 0 1731 1731"/>
                              <a:gd name="T119" fmla="*/ 1731 h 616"/>
                              <a:gd name="T120" fmla="+- 0 9173 3844"/>
                              <a:gd name="T121" fmla="*/ T120 w 10825"/>
                              <a:gd name="T122" fmla="+- 0 1731 1731"/>
                              <a:gd name="T123" fmla="*/ 1731 h 616"/>
                              <a:gd name="T124" fmla="+- 0 9608 3844"/>
                              <a:gd name="T125" fmla="*/ T124 w 10825"/>
                              <a:gd name="T126" fmla="+- 0 2347 1731"/>
                              <a:gd name="T127" fmla="*/ 2347 h 616"/>
                              <a:gd name="T128" fmla="+- 0 10074 3844"/>
                              <a:gd name="T129" fmla="*/ T128 w 10825"/>
                              <a:gd name="T130" fmla="+- 0 1731 1731"/>
                              <a:gd name="T131" fmla="*/ 1731 h 616"/>
                              <a:gd name="T132" fmla="+- 0 9639 3844"/>
                              <a:gd name="T133" fmla="*/ T132 w 10825"/>
                              <a:gd name="T134" fmla="+- 0 2347 1731"/>
                              <a:gd name="T135" fmla="*/ 2347 h 616"/>
                              <a:gd name="T136" fmla="+- 0 10074 3844"/>
                              <a:gd name="T137" fmla="*/ T136 w 10825"/>
                              <a:gd name="T138" fmla="+- 0 1731 1731"/>
                              <a:gd name="T139" fmla="*/ 1731 h 616"/>
                              <a:gd name="T140" fmla="+- 0 10104 3844"/>
                              <a:gd name="T141" fmla="*/ T140 w 10825"/>
                              <a:gd name="T142" fmla="+- 0 1731 1731"/>
                              <a:gd name="T143" fmla="*/ 1731 h 616"/>
                              <a:gd name="T144" fmla="+- 0 10540 3844"/>
                              <a:gd name="T145" fmla="*/ T144 w 10825"/>
                              <a:gd name="T146" fmla="+- 0 2347 1731"/>
                              <a:gd name="T147" fmla="*/ 2347 h 616"/>
                              <a:gd name="T148" fmla="+- 0 11005 3844"/>
                              <a:gd name="T149" fmla="*/ T148 w 10825"/>
                              <a:gd name="T150" fmla="+- 0 1731 1731"/>
                              <a:gd name="T151" fmla="*/ 1731 h 616"/>
                              <a:gd name="T152" fmla="+- 0 10570 3844"/>
                              <a:gd name="T153" fmla="*/ T152 w 10825"/>
                              <a:gd name="T154" fmla="+- 0 2347 1731"/>
                              <a:gd name="T155" fmla="*/ 2347 h 616"/>
                              <a:gd name="T156" fmla="+- 0 11005 3844"/>
                              <a:gd name="T157" fmla="*/ T156 w 10825"/>
                              <a:gd name="T158" fmla="+- 0 1731 1731"/>
                              <a:gd name="T159" fmla="*/ 1731 h 616"/>
                              <a:gd name="T160" fmla="+- 0 11035 3844"/>
                              <a:gd name="T161" fmla="*/ T160 w 10825"/>
                              <a:gd name="T162" fmla="+- 0 1731 1731"/>
                              <a:gd name="T163" fmla="*/ 1731 h 616"/>
                              <a:gd name="T164" fmla="+- 0 11470 3844"/>
                              <a:gd name="T165" fmla="*/ T164 w 10825"/>
                              <a:gd name="T166" fmla="+- 0 2347 1731"/>
                              <a:gd name="T167" fmla="*/ 2347 h 616"/>
                              <a:gd name="T168" fmla="+- 0 11936 3844"/>
                              <a:gd name="T169" fmla="*/ T168 w 10825"/>
                              <a:gd name="T170" fmla="+- 0 1731 1731"/>
                              <a:gd name="T171" fmla="*/ 1731 h 616"/>
                              <a:gd name="T172" fmla="+- 0 11500 3844"/>
                              <a:gd name="T173" fmla="*/ T172 w 10825"/>
                              <a:gd name="T174" fmla="+- 0 2347 1731"/>
                              <a:gd name="T175" fmla="*/ 2347 h 616"/>
                              <a:gd name="T176" fmla="+- 0 11936 3844"/>
                              <a:gd name="T177" fmla="*/ T176 w 10825"/>
                              <a:gd name="T178" fmla="+- 0 1731 1731"/>
                              <a:gd name="T179" fmla="*/ 1731 h 616"/>
                              <a:gd name="T180" fmla="+- 0 11966 3844"/>
                              <a:gd name="T181" fmla="*/ T180 w 10825"/>
                              <a:gd name="T182" fmla="+- 0 1731 1731"/>
                              <a:gd name="T183" fmla="*/ 1731 h 616"/>
                              <a:gd name="T184" fmla="+- 0 12401 3844"/>
                              <a:gd name="T185" fmla="*/ T184 w 10825"/>
                              <a:gd name="T186" fmla="+- 0 2347 1731"/>
                              <a:gd name="T187" fmla="*/ 2347 h 616"/>
                              <a:gd name="T188" fmla="+- 0 12866 3844"/>
                              <a:gd name="T189" fmla="*/ T188 w 10825"/>
                              <a:gd name="T190" fmla="+- 0 1731 1731"/>
                              <a:gd name="T191" fmla="*/ 1731 h 616"/>
                              <a:gd name="T192" fmla="+- 0 12431 3844"/>
                              <a:gd name="T193" fmla="*/ T192 w 10825"/>
                              <a:gd name="T194" fmla="+- 0 2347 1731"/>
                              <a:gd name="T195" fmla="*/ 2347 h 616"/>
                              <a:gd name="T196" fmla="+- 0 12866 3844"/>
                              <a:gd name="T197" fmla="*/ T196 w 10825"/>
                              <a:gd name="T198" fmla="+- 0 1731 1731"/>
                              <a:gd name="T199" fmla="*/ 1731 h 616"/>
                              <a:gd name="T200" fmla="+- 0 12897 3844"/>
                              <a:gd name="T201" fmla="*/ T200 w 10825"/>
                              <a:gd name="T202" fmla="+- 0 1731 1731"/>
                              <a:gd name="T203" fmla="*/ 1731 h 616"/>
                              <a:gd name="T204" fmla="+- 0 13332 3844"/>
                              <a:gd name="T205" fmla="*/ T204 w 10825"/>
                              <a:gd name="T206" fmla="+- 0 2347 1731"/>
                              <a:gd name="T207" fmla="*/ 2347 h 616"/>
                              <a:gd name="T208" fmla="+- 0 13812 3844"/>
                              <a:gd name="T209" fmla="*/ T208 w 10825"/>
                              <a:gd name="T210" fmla="+- 0 1731 1731"/>
                              <a:gd name="T211" fmla="*/ 1731 h 616"/>
                              <a:gd name="T212" fmla="+- 0 13362 3844"/>
                              <a:gd name="T213" fmla="*/ T212 w 10825"/>
                              <a:gd name="T214" fmla="+- 0 2347 1731"/>
                              <a:gd name="T215" fmla="*/ 2347 h 616"/>
                              <a:gd name="T216" fmla="+- 0 13812 3844"/>
                              <a:gd name="T217" fmla="*/ T216 w 10825"/>
                              <a:gd name="T218" fmla="+- 0 1731 1731"/>
                              <a:gd name="T219" fmla="*/ 1731 h 616"/>
                              <a:gd name="T220" fmla="+- 0 13842 3844"/>
                              <a:gd name="T221" fmla="*/ T220 w 10825"/>
                              <a:gd name="T222" fmla="+- 0 1731 1731"/>
                              <a:gd name="T223" fmla="*/ 1731 h 616"/>
                              <a:gd name="T224" fmla="+- 0 14278 3844"/>
                              <a:gd name="T225" fmla="*/ T224 w 10825"/>
                              <a:gd name="T226" fmla="+- 0 2347 1731"/>
                              <a:gd name="T227" fmla="*/ 2347 h 616"/>
                              <a:gd name="T228" fmla="+- 0 14668 3844"/>
                              <a:gd name="T229" fmla="*/ T228 w 10825"/>
                              <a:gd name="T230" fmla="+- 0 1731 1731"/>
                              <a:gd name="T231" fmla="*/ 1731 h 616"/>
                              <a:gd name="T232" fmla="+- 0 14308 3844"/>
                              <a:gd name="T233" fmla="*/ T232 w 10825"/>
                              <a:gd name="T234" fmla="+- 0 2347 1731"/>
                              <a:gd name="T235" fmla="*/ 2347 h 616"/>
                              <a:gd name="T236" fmla="+- 0 14668 3844"/>
                              <a:gd name="T237" fmla="*/ T236 w 10825"/>
                              <a:gd name="T238" fmla="+- 0 1731 1731"/>
                              <a:gd name="T239" fmla="*/ 1731 h 6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10825" h="616">
                                <a:moveTo>
                                  <a:pt x="435" y="0"/>
                                </a:moveTo>
                                <a:lnTo>
                                  <a:pt x="0" y="0"/>
                                </a:lnTo>
                                <a:lnTo>
                                  <a:pt x="0" y="616"/>
                                </a:lnTo>
                                <a:lnTo>
                                  <a:pt x="435" y="616"/>
                                </a:lnTo>
                                <a:lnTo>
                                  <a:pt x="435" y="0"/>
                                </a:lnTo>
                                <a:close/>
                                <a:moveTo>
                                  <a:pt x="870" y="0"/>
                                </a:moveTo>
                                <a:lnTo>
                                  <a:pt x="465" y="0"/>
                                </a:lnTo>
                                <a:lnTo>
                                  <a:pt x="465" y="616"/>
                                </a:lnTo>
                                <a:lnTo>
                                  <a:pt x="870" y="616"/>
                                </a:lnTo>
                                <a:lnTo>
                                  <a:pt x="870" y="0"/>
                                </a:lnTo>
                                <a:close/>
                                <a:moveTo>
                                  <a:pt x="1305" y="0"/>
                                </a:moveTo>
                                <a:lnTo>
                                  <a:pt x="900" y="0"/>
                                </a:lnTo>
                                <a:lnTo>
                                  <a:pt x="900" y="616"/>
                                </a:lnTo>
                                <a:lnTo>
                                  <a:pt x="1305" y="616"/>
                                </a:lnTo>
                                <a:lnTo>
                                  <a:pt x="1305" y="0"/>
                                </a:lnTo>
                                <a:close/>
                                <a:moveTo>
                                  <a:pt x="1726" y="0"/>
                                </a:moveTo>
                                <a:lnTo>
                                  <a:pt x="1336" y="0"/>
                                </a:lnTo>
                                <a:lnTo>
                                  <a:pt x="1336" y="616"/>
                                </a:lnTo>
                                <a:lnTo>
                                  <a:pt x="1726" y="616"/>
                                </a:lnTo>
                                <a:lnTo>
                                  <a:pt x="1726" y="0"/>
                                </a:lnTo>
                                <a:close/>
                                <a:moveTo>
                                  <a:pt x="2162" y="0"/>
                                </a:moveTo>
                                <a:lnTo>
                                  <a:pt x="1756" y="0"/>
                                </a:lnTo>
                                <a:lnTo>
                                  <a:pt x="1756" y="616"/>
                                </a:lnTo>
                                <a:lnTo>
                                  <a:pt x="2162" y="616"/>
                                </a:lnTo>
                                <a:lnTo>
                                  <a:pt x="2162" y="0"/>
                                </a:lnTo>
                                <a:close/>
                                <a:moveTo>
                                  <a:pt x="2596" y="0"/>
                                </a:moveTo>
                                <a:lnTo>
                                  <a:pt x="2191" y="0"/>
                                </a:lnTo>
                                <a:lnTo>
                                  <a:pt x="2191" y="616"/>
                                </a:lnTo>
                                <a:lnTo>
                                  <a:pt x="2596" y="616"/>
                                </a:lnTo>
                                <a:lnTo>
                                  <a:pt x="2596" y="0"/>
                                </a:lnTo>
                                <a:close/>
                                <a:moveTo>
                                  <a:pt x="3032" y="0"/>
                                </a:moveTo>
                                <a:lnTo>
                                  <a:pt x="2626" y="0"/>
                                </a:lnTo>
                                <a:lnTo>
                                  <a:pt x="2626" y="616"/>
                                </a:lnTo>
                                <a:lnTo>
                                  <a:pt x="3032" y="616"/>
                                </a:lnTo>
                                <a:lnTo>
                                  <a:pt x="3032" y="0"/>
                                </a:lnTo>
                                <a:close/>
                                <a:moveTo>
                                  <a:pt x="3468" y="0"/>
                                </a:moveTo>
                                <a:lnTo>
                                  <a:pt x="3062" y="0"/>
                                </a:lnTo>
                                <a:lnTo>
                                  <a:pt x="3062" y="616"/>
                                </a:lnTo>
                                <a:lnTo>
                                  <a:pt x="3468" y="616"/>
                                </a:lnTo>
                                <a:lnTo>
                                  <a:pt x="3468" y="0"/>
                                </a:lnTo>
                                <a:close/>
                                <a:moveTo>
                                  <a:pt x="3903" y="0"/>
                                </a:moveTo>
                                <a:lnTo>
                                  <a:pt x="3498" y="0"/>
                                </a:lnTo>
                                <a:lnTo>
                                  <a:pt x="3498" y="616"/>
                                </a:lnTo>
                                <a:lnTo>
                                  <a:pt x="3903" y="616"/>
                                </a:lnTo>
                                <a:lnTo>
                                  <a:pt x="3903" y="0"/>
                                </a:lnTo>
                                <a:close/>
                                <a:moveTo>
                                  <a:pt x="4368" y="0"/>
                                </a:moveTo>
                                <a:lnTo>
                                  <a:pt x="3933" y="0"/>
                                </a:lnTo>
                                <a:lnTo>
                                  <a:pt x="3933" y="616"/>
                                </a:lnTo>
                                <a:lnTo>
                                  <a:pt x="4368" y="616"/>
                                </a:lnTo>
                                <a:lnTo>
                                  <a:pt x="4368" y="0"/>
                                </a:lnTo>
                                <a:close/>
                                <a:moveTo>
                                  <a:pt x="4834" y="0"/>
                                </a:moveTo>
                                <a:lnTo>
                                  <a:pt x="4399" y="0"/>
                                </a:lnTo>
                                <a:lnTo>
                                  <a:pt x="4399" y="616"/>
                                </a:lnTo>
                                <a:lnTo>
                                  <a:pt x="4834" y="616"/>
                                </a:lnTo>
                                <a:lnTo>
                                  <a:pt x="4834" y="0"/>
                                </a:lnTo>
                                <a:close/>
                                <a:moveTo>
                                  <a:pt x="5299" y="0"/>
                                </a:moveTo>
                                <a:lnTo>
                                  <a:pt x="4864" y="0"/>
                                </a:lnTo>
                                <a:lnTo>
                                  <a:pt x="4864" y="616"/>
                                </a:lnTo>
                                <a:lnTo>
                                  <a:pt x="5299" y="616"/>
                                </a:lnTo>
                                <a:lnTo>
                                  <a:pt x="5299" y="0"/>
                                </a:lnTo>
                                <a:close/>
                                <a:moveTo>
                                  <a:pt x="5764" y="0"/>
                                </a:moveTo>
                                <a:lnTo>
                                  <a:pt x="5329" y="0"/>
                                </a:lnTo>
                                <a:lnTo>
                                  <a:pt x="5329" y="616"/>
                                </a:lnTo>
                                <a:lnTo>
                                  <a:pt x="5764" y="616"/>
                                </a:lnTo>
                                <a:lnTo>
                                  <a:pt x="5764" y="0"/>
                                </a:lnTo>
                                <a:close/>
                                <a:moveTo>
                                  <a:pt x="6230" y="0"/>
                                </a:moveTo>
                                <a:lnTo>
                                  <a:pt x="5795" y="0"/>
                                </a:lnTo>
                                <a:lnTo>
                                  <a:pt x="5795" y="616"/>
                                </a:lnTo>
                                <a:lnTo>
                                  <a:pt x="6230" y="616"/>
                                </a:lnTo>
                                <a:lnTo>
                                  <a:pt x="6230" y="0"/>
                                </a:lnTo>
                                <a:close/>
                                <a:moveTo>
                                  <a:pt x="6696" y="0"/>
                                </a:moveTo>
                                <a:lnTo>
                                  <a:pt x="6260" y="0"/>
                                </a:lnTo>
                                <a:lnTo>
                                  <a:pt x="6260" y="616"/>
                                </a:lnTo>
                                <a:lnTo>
                                  <a:pt x="6696" y="616"/>
                                </a:lnTo>
                                <a:lnTo>
                                  <a:pt x="6696" y="0"/>
                                </a:lnTo>
                                <a:close/>
                                <a:moveTo>
                                  <a:pt x="7161" y="0"/>
                                </a:moveTo>
                                <a:lnTo>
                                  <a:pt x="6726" y="0"/>
                                </a:lnTo>
                                <a:lnTo>
                                  <a:pt x="6726" y="616"/>
                                </a:lnTo>
                                <a:lnTo>
                                  <a:pt x="7161" y="616"/>
                                </a:lnTo>
                                <a:lnTo>
                                  <a:pt x="7161" y="0"/>
                                </a:lnTo>
                                <a:close/>
                                <a:moveTo>
                                  <a:pt x="7626" y="0"/>
                                </a:moveTo>
                                <a:lnTo>
                                  <a:pt x="7191" y="0"/>
                                </a:lnTo>
                                <a:lnTo>
                                  <a:pt x="7191" y="616"/>
                                </a:lnTo>
                                <a:lnTo>
                                  <a:pt x="7626" y="616"/>
                                </a:lnTo>
                                <a:lnTo>
                                  <a:pt x="7626" y="0"/>
                                </a:lnTo>
                                <a:close/>
                                <a:moveTo>
                                  <a:pt x="8092" y="0"/>
                                </a:moveTo>
                                <a:lnTo>
                                  <a:pt x="7656" y="0"/>
                                </a:lnTo>
                                <a:lnTo>
                                  <a:pt x="7656" y="616"/>
                                </a:lnTo>
                                <a:lnTo>
                                  <a:pt x="8092" y="616"/>
                                </a:lnTo>
                                <a:lnTo>
                                  <a:pt x="8092" y="0"/>
                                </a:lnTo>
                                <a:close/>
                                <a:moveTo>
                                  <a:pt x="8557" y="0"/>
                                </a:moveTo>
                                <a:lnTo>
                                  <a:pt x="8122" y="0"/>
                                </a:lnTo>
                                <a:lnTo>
                                  <a:pt x="8122" y="616"/>
                                </a:lnTo>
                                <a:lnTo>
                                  <a:pt x="8557" y="616"/>
                                </a:lnTo>
                                <a:lnTo>
                                  <a:pt x="8557" y="0"/>
                                </a:lnTo>
                                <a:close/>
                                <a:moveTo>
                                  <a:pt x="9022" y="0"/>
                                </a:moveTo>
                                <a:lnTo>
                                  <a:pt x="8587" y="0"/>
                                </a:lnTo>
                                <a:lnTo>
                                  <a:pt x="8587" y="616"/>
                                </a:lnTo>
                                <a:lnTo>
                                  <a:pt x="9022" y="616"/>
                                </a:lnTo>
                                <a:lnTo>
                                  <a:pt x="9022" y="0"/>
                                </a:lnTo>
                                <a:close/>
                                <a:moveTo>
                                  <a:pt x="9488" y="0"/>
                                </a:moveTo>
                                <a:lnTo>
                                  <a:pt x="9053" y="0"/>
                                </a:lnTo>
                                <a:lnTo>
                                  <a:pt x="9053" y="616"/>
                                </a:lnTo>
                                <a:lnTo>
                                  <a:pt x="9488" y="616"/>
                                </a:lnTo>
                                <a:lnTo>
                                  <a:pt x="9488" y="0"/>
                                </a:lnTo>
                                <a:close/>
                                <a:moveTo>
                                  <a:pt x="9968" y="0"/>
                                </a:moveTo>
                                <a:lnTo>
                                  <a:pt x="9518" y="0"/>
                                </a:lnTo>
                                <a:lnTo>
                                  <a:pt x="9518" y="616"/>
                                </a:lnTo>
                                <a:lnTo>
                                  <a:pt x="9968" y="616"/>
                                </a:lnTo>
                                <a:lnTo>
                                  <a:pt x="9968" y="0"/>
                                </a:lnTo>
                                <a:close/>
                                <a:moveTo>
                                  <a:pt x="10434" y="0"/>
                                </a:moveTo>
                                <a:lnTo>
                                  <a:pt x="9998" y="0"/>
                                </a:lnTo>
                                <a:lnTo>
                                  <a:pt x="9998" y="616"/>
                                </a:lnTo>
                                <a:lnTo>
                                  <a:pt x="10434" y="616"/>
                                </a:lnTo>
                                <a:lnTo>
                                  <a:pt x="10434" y="0"/>
                                </a:lnTo>
                                <a:close/>
                                <a:moveTo>
                                  <a:pt x="10824" y="0"/>
                                </a:moveTo>
                                <a:lnTo>
                                  <a:pt x="10464" y="0"/>
                                </a:lnTo>
                                <a:lnTo>
                                  <a:pt x="10464" y="616"/>
                                </a:lnTo>
                                <a:lnTo>
                                  <a:pt x="10824" y="616"/>
                                </a:lnTo>
                                <a:lnTo>
                                  <a:pt x="10824" y="0"/>
                                </a:lnTo>
                                <a:close/>
                              </a:path>
                            </a:pathLst>
                          </a:custGeom>
                          <a:solidFill>
                            <a:srgbClr val="E6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31" name="docshape625"/>
                        <wps:cNvSpPr>
                          <a:spLocks/>
                        </wps:cNvSpPr>
                        <wps:spPr bwMode="auto">
                          <a:xfrm>
                            <a:off x="1396" y="1701"/>
                            <a:ext cx="13302" cy="646"/>
                          </a:xfrm>
                          <a:custGeom>
                            <a:avLst/>
                            <a:gdLst>
                              <a:gd name="T0" fmla="+- 0 1396 1396"/>
                              <a:gd name="T1" fmla="*/ T0 w 13302"/>
                              <a:gd name="T2" fmla="+- 0 1731 1701"/>
                              <a:gd name="T3" fmla="*/ 1731 h 646"/>
                              <a:gd name="T4" fmla="+- 0 1427 1396"/>
                              <a:gd name="T5" fmla="*/ T4 w 13302"/>
                              <a:gd name="T6" fmla="+- 0 1731 1701"/>
                              <a:gd name="T7" fmla="*/ 1731 h 646"/>
                              <a:gd name="T8" fmla="+- 0 4744 1396"/>
                              <a:gd name="T9" fmla="*/ T8 w 13302"/>
                              <a:gd name="T10" fmla="+- 0 1701 1701"/>
                              <a:gd name="T11" fmla="*/ 1701 h 646"/>
                              <a:gd name="T12" fmla="+- 0 4279 1396"/>
                              <a:gd name="T13" fmla="*/ T12 w 13302"/>
                              <a:gd name="T14" fmla="+- 0 1701 1701"/>
                              <a:gd name="T15" fmla="*/ 1701 h 646"/>
                              <a:gd name="T16" fmla="+- 0 3814 1396"/>
                              <a:gd name="T17" fmla="*/ T16 w 13302"/>
                              <a:gd name="T18" fmla="+- 0 1701 1701"/>
                              <a:gd name="T19" fmla="*/ 1701 h 646"/>
                              <a:gd name="T20" fmla="+- 0 3844 1396"/>
                              <a:gd name="T21" fmla="*/ T20 w 13302"/>
                              <a:gd name="T22" fmla="+- 0 2347 1701"/>
                              <a:gd name="T23" fmla="*/ 2347 h 646"/>
                              <a:gd name="T24" fmla="+- 0 4279 1396"/>
                              <a:gd name="T25" fmla="*/ T24 w 13302"/>
                              <a:gd name="T26" fmla="+- 0 2347 1701"/>
                              <a:gd name="T27" fmla="*/ 2347 h 646"/>
                              <a:gd name="T28" fmla="+- 0 4714 1396"/>
                              <a:gd name="T29" fmla="*/ T28 w 13302"/>
                              <a:gd name="T30" fmla="+- 0 1731 1701"/>
                              <a:gd name="T31" fmla="*/ 1731 h 646"/>
                              <a:gd name="T32" fmla="+- 0 4744 1396"/>
                              <a:gd name="T33" fmla="*/ T32 w 13302"/>
                              <a:gd name="T34" fmla="+- 0 1731 1701"/>
                              <a:gd name="T35" fmla="*/ 1731 h 646"/>
                              <a:gd name="T36" fmla="+- 0 6876 1396"/>
                              <a:gd name="T37" fmla="*/ T36 w 13302"/>
                              <a:gd name="T38" fmla="+- 0 1701 1701"/>
                              <a:gd name="T39" fmla="*/ 1701 h 646"/>
                              <a:gd name="T40" fmla="+- 0 6035 1396"/>
                              <a:gd name="T41" fmla="*/ T40 w 13302"/>
                              <a:gd name="T42" fmla="+- 0 1701 1701"/>
                              <a:gd name="T43" fmla="*/ 1701 h 646"/>
                              <a:gd name="T44" fmla="+- 0 5600 1396"/>
                              <a:gd name="T45" fmla="*/ T44 w 13302"/>
                              <a:gd name="T46" fmla="+- 0 1701 1701"/>
                              <a:gd name="T47" fmla="*/ 1701 h 646"/>
                              <a:gd name="T48" fmla="+- 0 5180 1396"/>
                              <a:gd name="T49" fmla="*/ T48 w 13302"/>
                              <a:gd name="T50" fmla="+- 0 1701 1701"/>
                              <a:gd name="T51" fmla="*/ 1701 h 646"/>
                              <a:gd name="T52" fmla="+- 0 5150 1396"/>
                              <a:gd name="T53" fmla="*/ T52 w 13302"/>
                              <a:gd name="T54" fmla="+- 0 2347 1701"/>
                              <a:gd name="T55" fmla="*/ 2347 h 646"/>
                              <a:gd name="T56" fmla="+- 0 5570 1396"/>
                              <a:gd name="T57" fmla="*/ T56 w 13302"/>
                              <a:gd name="T58" fmla="+- 0 1731 1701"/>
                              <a:gd name="T59" fmla="*/ 1731 h 646"/>
                              <a:gd name="T60" fmla="+- 0 5600 1396"/>
                              <a:gd name="T61" fmla="*/ T60 w 13302"/>
                              <a:gd name="T62" fmla="+- 0 1731 1701"/>
                              <a:gd name="T63" fmla="*/ 1731 h 646"/>
                              <a:gd name="T64" fmla="+- 0 6035 1396"/>
                              <a:gd name="T65" fmla="*/ T64 w 13302"/>
                              <a:gd name="T66" fmla="+- 0 2347 1701"/>
                              <a:gd name="T67" fmla="*/ 2347 h 646"/>
                              <a:gd name="T68" fmla="+- 0 6440 1396"/>
                              <a:gd name="T69" fmla="*/ T68 w 13302"/>
                              <a:gd name="T70" fmla="+- 0 2347 1701"/>
                              <a:gd name="T71" fmla="*/ 2347 h 646"/>
                              <a:gd name="T72" fmla="+- 0 6876 1396"/>
                              <a:gd name="T73" fmla="*/ T72 w 13302"/>
                              <a:gd name="T74" fmla="+- 0 1731 1701"/>
                              <a:gd name="T75" fmla="*/ 1731 h 646"/>
                              <a:gd name="T76" fmla="+- 0 6906 1396"/>
                              <a:gd name="T77" fmla="*/ T76 w 13302"/>
                              <a:gd name="T78" fmla="+- 0 1701 1701"/>
                              <a:gd name="T79" fmla="*/ 1701 h 646"/>
                              <a:gd name="T80" fmla="+- 0 6876 1396"/>
                              <a:gd name="T81" fmla="*/ T80 w 13302"/>
                              <a:gd name="T82" fmla="+- 0 2347 1701"/>
                              <a:gd name="T83" fmla="*/ 2347 h 646"/>
                              <a:gd name="T84" fmla="+- 0 7312 1396"/>
                              <a:gd name="T85" fmla="*/ T84 w 13302"/>
                              <a:gd name="T86" fmla="+- 0 1731 1701"/>
                              <a:gd name="T87" fmla="*/ 1731 h 646"/>
                              <a:gd name="T88" fmla="+- 0 8212 1396"/>
                              <a:gd name="T89" fmla="*/ T88 w 13302"/>
                              <a:gd name="T90" fmla="+- 0 1701 1701"/>
                              <a:gd name="T91" fmla="*/ 1701 h 646"/>
                              <a:gd name="T92" fmla="+- 0 7747 1396"/>
                              <a:gd name="T93" fmla="*/ T92 w 13302"/>
                              <a:gd name="T94" fmla="+- 0 1701 1701"/>
                              <a:gd name="T95" fmla="*/ 1701 h 646"/>
                              <a:gd name="T96" fmla="+- 0 7312 1396"/>
                              <a:gd name="T97" fmla="*/ T96 w 13302"/>
                              <a:gd name="T98" fmla="+- 0 1731 1701"/>
                              <a:gd name="T99" fmla="*/ 1731 h 646"/>
                              <a:gd name="T100" fmla="+- 0 7342 1396"/>
                              <a:gd name="T101" fmla="*/ T100 w 13302"/>
                              <a:gd name="T102" fmla="+- 0 1731 1701"/>
                              <a:gd name="T103" fmla="*/ 1731 h 646"/>
                              <a:gd name="T104" fmla="+- 0 7777 1396"/>
                              <a:gd name="T105" fmla="*/ T104 w 13302"/>
                              <a:gd name="T106" fmla="+- 0 2347 1701"/>
                              <a:gd name="T107" fmla="*/ 2347 h 646"/>
                              <a:gd name="T108" fmla="+- 0 8212 1396"/>
                              <a:gd name="T109" fmla="*/ T108 w 13302"/>
                              <a:gd name="T110" fmla="+- 0 2347 1701"/>
                              <a:gd name="T111" fmla="*/ 2347 h 646"/>
                              <a:gd name="T112" fmla="+- 0 8243 1396"/>
                              <a:gd name="T113" fmla="*/ T112 w 13302"/>
                              <a:gd name="T114" fmla="+- 0 1701 1701"/>
                              <a:gd name="T115" fmla="*/ 1701 h 646"/>
                              <a:gd name="T116" fmla="+- 0 9143 1396"/>
                              <a:gd name="T117" fmla="*/ T116 w 13302"/>
                              <a:gd name="T118" fmla="+- 0 1701 1701"/>
                              <a:gd name="T119" fmla="*/ 1701 h 646"/>
                              <a:gd name="T120" fmla="+- 0 8678 1396"/>
                              <a:gd name="T121" fmla="*/ T120 w 13302"/>
                              <a:gd name="T122" fmla="+- 0 1701 1701"/>
                              <a:gd name="T123" fmla="*/ 1701 h 646"/>
                              <a:gd name="T124" fmla="+- 0 8678 1396"/>
                              <a:gd name="T125" fmla="*/ T124 w 13302"/>
                              <a:gd name="T126" fmla="+- 0 1731 1701"/>
                              <a:gd name="T127" fmla="*/ 1731 h 646"/>
                              <a:gd name="T128" fmla="+- 0 8708 1396"/>
                              <a:gd name="T129" fmla="*/ T128 w 13302"/>
                              <a:gd name="T130" fmla="+- 0 1731 1701"/>
                              <a:gd name="T131" fmla="*/ 1731 h 646"/>
                              <a:gd name="T132" fmla="+- 0 9173 1396"/>
                              <a:gd name="T133" fmla="*/ T132 w 13302"/>
                              <a:gd name="T134" fmla="+- 0 2347 1701"/>
                              <a:gd name="T135" fmla="*/ 2347 h 646"/>
                              <a:gd name="T136" fmla="+- 0 9608 1396"/>
                              <a:gd name="T137" fmla="*/ T136 w 13302"/>
                              <a:gd name="T138" fmla="+- 0 1701 1701"/>
                              <a:gd name="T139" fmla="*/ 1701 h 646"/>
                              <a:gd name="T140" fmla="+- 0 10074 1396"/>
                              <a:gd name="T141" fmla="*/ T140 w 13302"/>
                              <a:gd name="T142" fmla="+- 0 1701 1701"/>
                              <a:gd name="T143" fmla="*/ 1701 h 646"/>
                              <a:gd name="T144" fmla="+- 0 9609 1396"/>
                              <a:gd name="T145" fmla="*/ T144 w 13302"/>
                              <a:gd name="T146" fmla="+- 0 1701 1701"/>
                              <a:gd name="T147" fmla="*/ 1701 h 646"/>
                              <a:gd name="T148" fmla="+- 0 9639 1396"/>
                              <a:gd name="T149" fmla="*/ T148 w 13302"/>
                              <a:gd name="T150" fmla="+- 0 2347 1701"/>
                              <a:gd name="T151" fmla="*/ 2347 h 646"/>
                              <a:gd name="T152" fmla="+- 0 10074 1396"/>
                              <a:gd name="T153" fmla="*/ T152 w 13302"/>
                              <a:gd name="T154" fmla="+- 0 2347 1701"/>
                              <a:gd name="T155" fmla="*/ 2347 h 646"/>
                              <a:gd name="T156" fmla="+- 0 10540 1396"/>
                              <a:gd name="T157" fmla="*/ T156 w 13302"/>
                              <a:gd name="T158" fmla="+- 0 1731 1701"/>
                              <a:gd name="T159" fmla="*/ 1731 h 646"/>
                              <a:gd name="T160" fmla="+- 0 11500 1396"/>
                              <a:gd name="T161" fmla="*/ T160 w 13302"/>
                              <a:gd name="T162" fmla="+- 0 1701 1701"/>
                              <a:gd name="T163" fmla="*/ 1701 h 646"/>
                              <a:gd name="T164" fmla="+- 0 11035 1396"/>
                              <a:gd name="T165" fmla="*/ T164 w 13302"/>
                              <a:gd name="T166" fmla="+- 0 1701 1701"/>
                              <a:gd name="T167" fmla="*/ 1701 h 646"/>
                              <a:gd name="T168" fmla="+- 0 10540 1396"/>
                              <a:gd name="T169" fmla="*/ T168 w 13302"/>
                              <a:gd name="T170" fmla="+- 0 1701 1701"/>
                              <a:gd name="T171" fmla="*/ 1701 h 646"/>
                              <a:gd name="T172" fmla="+- 0 10570 1396"/>
                              <a:gd name="T173" fmla="*/ T172 w 13302"/>
                              <a:gd name="T174" fmla="+- 0 2347 1701"/>
                              <a:gd name="T175" fmla="*/ 2347 h 646"/>
                              <a:gd name="T176" fmla="+- 0 11005 1396"/>
                              <a:gd name="T177" fmla="*/ T176 w 13302"/>
                              <a:gd name="T178" fmla="+- 0 2347 1701"/>
                              <a:gd name="T179" fmla="*/ 2347 h 646"/>
                              <a:gd name="T180" fmla="+- 0 11470 1396"/>
                              <a:gd name="T181" fmla="*/ T180 w 13302"/>
                              <a:gd name="T182" fmla="+- 0 1731 1701"/>
                              <a:gd name="T183" fmla="*/ 1731 h 646"/>
                              <a:gd name="T184" fmla="+- 0 11500 1396"/>
                              <a:gd name="T185" fmla="*/ T184 w 13302"/>
                              <a:gd name="T186" fmla="+- 0 1731 1701"/>
                              <a:gd name="T187" fmla="*/ 1731 h 646"/>
                              <a:gd name="T188" fmla="+- 0 12866 1396"/>
                              <a:gd name="T189" fmla="*/ T188 w 13302"/>
                              <a:gd name="T190" fmla="+- 0 1701 1701"/>
                              <a:gd name="T191" fmla="*/ 1701 h 646"/>
                              <a:gd name="T192" fmla="+- 0 12401 1396"/>
                              <a:gd name="T193" fmla="*/ T192 w 13302"/>
                              <a:gd name="T194" fmla="+- 0 1701 1701"/>
                              <a:gd name="T195" fmla="*/ 1701 h 646"/>
                              <a:gd name="T196" fmla="+- 0 11936 1396"/>
                              <a:gd name="T197" fmla="*/ T196 w 13302"/>
                              <a:gd name="T198" fmla="+- 0 1731 1701"/>
                              <a:gd name="T199" fmla="*/ 1731 h 646"/>
                              <a:gd name="T200" fmla="+- 0 11966 1396"/>
                              <a:gd name="T201" fmla="*/ T200 w 13302"/>
                              <a:gd name="T202" fmla="+- 0 1731 1701"/>
                              <a:gd name="T203" fmla="*/ 1731 h 646"/>
                              <a:gd name="T204" fmla="+- 0 12431 1396"/>
                              <a:gd name="T205" fmla="*/ T204 w 13302"/>
                              <a:gd name="T206" fmla="+- 0 2347 1701"/>
                              <a:gd name="T207" fmla="*/ 2347 h 646"/>
                              <a:gd name="T208" fmla="+- 0 12866 1396"/>
                              <a:gd name="T209" fmla="*/ T208 w 13302"/>
                              <a:gd name="T210" fmla="+- 0 1701 1701"/>
                              <a:gd name="T211" fmla="*/ 1701 h 646"/>
                              <a:gd name="T212" fmla="+- 0 13797 1396"/>
                              <a:gd name="T213" fmla="*/ T212 w 13302"/>
                              <a:gd name="T214" fmla="+- 0 1701 1701"/>
                              <a:gd name="T215" fmla="*/ 1701 h 646"/>
                              <a:gd name="T216" fmla="+- 0 13332 1396"/>
                              <a:gd name="T217" fmla="*/ T216 w 13302"/>
                              <a:gd name="T218" fmla="+- 0 1701 1701"/>
                              <a:gd name="T219" fmla="*/ 1701 h 646"/>
                              <a:gd name="T220" fmla="+- 0 12867 1396"/>
                              <a:gd name="T221" fmla="*/ T220 w 13302"/>
                              <a:gd name="T222" fmla="+- 0 1731 1701"/>
                              <a:gd name="T223" fmla="*/ 1731 h 646"/>
                              <a:gd name="T224" fmla="+- 0 13332 1396"/>
                              <a:gd name="T225" fmla="*/ T224 w 13302"/>
                              <a:gd name="T226" fmla="+- 0 1731 1701"/>
                              <a:gd name="T227" fmla="*/ 1731 h 646"/>
                              <a:gd name="T228" fmla="+- 0 13827 1396"/>
                              <a:gd name="T229" fmla="*/ T228 w 13302"/>
                              <a:gd name="T230" fmla="+- 0 1731 1701"/>
                              <a:gd name="T231" fmla="*/ 1731 h 646"/>
                              <a:gd name="T232" fmla="+- 0 14698 1396"/>
                              <a:gd name="T233" fmla="*/ T232 w 13302"/>
                              <a:gd name="T234" fmla="+- 0 1701 1701"/>
                              <a:gd name="T235" fmla="*/ 1701 h 646"/>
                              <a:gd name="T236" fmla="+- 0 14308 1396"/>
                              <a:gd name="T237" fmla="*/ T236 w 13302"/>
                              <a:gd name="T238" fmla="+- 0 1701 1701"/>
                              <a:gd name="T239" fmla="*/ 1701 h 646"/>
                              <a:gd name="T240" fmla="+- 0 14308 1396"/>
                              <a:gd name="T241" fmla="*/ T240 w 13302"/>
                              <a:gd name="T242" fmla="+- 0 1731 1701"/>
                              <a:gd name="T243" fmla="*/ 1731 h 646"/>
                              <a:gd name="T244" fmla="+- 0 14698 1396"/>
                              <a:gd name="T245" fmla="*/ T244 w 13302"/>
                              <a:gd name="T246" fmla="+- 0 1731 1701"/>
                              <a:gd name="T247" fmla="*/ 1731 h 6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13302" h="646">
                                <a:moveTo>
                                  <a:pt x="31" y="0"/>
                                </a:moveTo>
                                <a:lnTo>
                                  <a:pt x="0" y="0"/>
                                </a:lnTo>
                                <a:lnTo>
                                  <a:pt x="0" y="30"/>
                                </a:lnTo>
                                <a:lnTo>
                                  <a:pt x="0" y="646"/>
                                </a:lnTo>
                                <a:lnTo>
                                  <a:pt x="31" y="646"/>
                                </a:lnTo>
                                <a:lnTo>
                                  <a:pt x="31" y="30"/>
                                </a:lnTo>
                                <a:lnTo>
                                  <a:pt x="31" y="0"/>
                                </a:lnTo>
                                <a:close/>
                                <a:moveTo>
                                  <a:pt x="3753" y="0"/>
                                </a:moveTo>
                                <a:lnTo>
                                  <a:pt x="3348" y="0"/>
                                </a:lnTo>
                                <a:lnTo>
                                  <a:pt x="3318" y="0"/>
                                </a:lnTo>
                                <a:lnTo>
                                  <a:pt x="2913" y="0"/>
                                </a:lnTo>
                                <a:lnTo>
                                  <a:pt x="2883" y="0"/>
                                </a:lnTo>
                                <a:lnTo>
                                  <a:pt x="2448" y="0"/>
                                </a:lnTo>
                                <a:lnTo>
                                  <a:pt x="2418" y="0"/>
                                </a:lnTo>
                                <a:lnTo>
                                  <a:pt x="2418" y="30"/>
                                </a:lnTo>
                                <a:lnTo>
                                  <a:pt x="2418" y="646"/>
                                </a:lnTo>
                                <a:lnTo>
                                  <a:pt x="2448" y="646"/>
                                </a:lnTo>
                                <a:lnTo>
                                  <a:pt x="2448" y="30"/>
                                </a:lnTo>
                                <a:lnTo>
                                  <a:pt x="2883" y="30"/>
                                </a:lnTo>
                                <a:lnTo>
                                  <a:pt x="2883" y="646"/>
                                </a:lnTo>
                                <a:lnTo>
                                  <a:pt x="2913" y="646"/>
                                </a:lnTo>
                                <a:lnTo>
                                  <a:pt x="2913" y="30"/>
                                </a:lnTo>
                                <a:lnTo>
                                  <a:pt x="3318" y="30"/>
                                </a:lnTo>
                                <a:lnTo>
                                  <a:pt x="3318" y="646"/>
                                </a:lnTo>
                                <a:lnTo>
                                  <a:pt x="3348" y="646"/>
                                </a:lnTo>
                                <a:lnTo>
                                  <a:pt x="3348" y="30"/>
                                </a:lnTo>
                                <a:lnTo>
                                  <a:pt x="3753" y="30"/>
                                </a:lnTo>
                                <a:lnTo>
                                  <a:pt x="3753" y="0"/>
                                </a:lnTo>
                                <a:close/>
                                <a:moveTo>
                                  <a:pt x="5480" y="0"/>
                                </a:moveTo>
                                <a:lnTo>
                                  <a:pt x="5074" y="0"/>
                                </a:lnTo>
                                <a:lnTo>
                                  <a:pt x="5044" y="0"/>
                                </a:lnTo>
                                <a:lnTo>
                                  <a:pt x="4639" y="0"/>
                                </a:lnTo>
                                <a:lnTo>
                                  <a:pt x="4610" y="0"/>
                                </a:lnTo>
                                <a:lnTo>
                                  <a:pt x="4609" y="0"/>
                                </a:lnTo>
                                <a:lnTo>
                                  <a:pt x="4204" y="0"/>
                                </a:lnTo>
                                <a:lnTo>
                                  <a:pt x="4174" y="0"/>
                                </a:lnTo>
                                <a:lnTo>
                                  <a:pt x="3784" y="0"/>
                                </a:lnTo>
                                <a:lnTo>
                                  <a:pt x="3754" y="0"/>
                                </a:lnTo>
                                <a:lnTo>
                                  <a:pt x="3754" y="30"/>
                                </a:lnTo>
                                <a:lnTo>
                                  <a:pt x="3754" y="646"/>
                                </a:lnTo>
                                <a:lnTo>
                                  <a:pt x="3784" y="646"/>
                                </a:lnTo>
                                <a:lnTo>
                                  <a:pt x="3784" y="30"/>
                                </a:lnTo>
                                <a:lnTo>
                                  <a:pt x="4174" y="30"/>
                                </a:lnTo>
                                <a:lnTo>
                                  <a:pt x="4174" y="646"/>
                                </a:lnTo>
                                <a:lnTo>
                                  <a:pt x="4204" y="646"/>
                                </a:lnTo>
                                <a:lnTo>
                                  <a:pt x="4204" y="30"/>
                                </a:lnTo>
                                <a:lnTo>
                                  <a:pt x="4609" y="30"/>
                                </a:lnTo>
                                <a:lnTo>
                                  <a:pt x="4609" y="646"/>
                                </a:lnTo>
                                <a:lnTo>
                                  <a:pt x="4639" y="646"/>
                                </a:lnTo>
                                <a:lnTo>
                                  <a:pt x="4639" y="30"/>
                                </a:lnTo>
                                <a:lnTo>
                                  <a:pt x="5044" y="30"/>
                                </a:lnTo>
                                <a:lnTo>
                                  <a:pt x="5044" y="646"/>
                                </a:lnTo>
                                <a:lnTo>
                                  <a:pt x="5074" y="646"/>
                                </a:lnTo>
                                <a:lnTo>
                                  <a:pt x="5074" y="30"/>
                                </a:lnTo>
                                <a:lnTo>
                                  <a:pt x="5480" y="30"/>
                                </a:lnTo>
                                <a:lnTo>
                                  <a:pt x="5480" y="0"/>
                                </a:lnTo>
                                <a:close/>
                                <a:moveTo>
                                  <a:pt x="5916" y="0"/>
                                </a:moveTo>
                                <a:lnTo>
                                  <a:pt x="5510" y="0"/>
                                </a:lnTo>
                                <a:lnTo>
                                  <a:pt x="5480" y="0"/>
                                </a:lnTo>
                                <a:lnTo>
                                  <a:pt x="5480" y="30"/>
                                </a:lnTo>
                                <a:lnTo>
                                  <a:pt x="5480" y="646"/>
                                </a:lnTo>
                                <a:lnTo>
                                  <a:pt x="5510" y="646"/>
                                </a:lnTo>
                                <a:lnTo>
                                  <a:pt x="5510" y="30"/>
                                </a:lnTo>
                                <a:lnTo>
                                  <a:pt x="5916" y="30"/>
                                </a:lnTo>
                                <a:lnTo>
                                  <a:pt x="5916" y="0"/>
                                </a:lnTo>
                                <a:close/>
                                <a:moveTo>
                                  <a:pt x="6847" y="0"/>
                                </a:moveTo>
                                <a:lnTo>
                                  <a:pt x="6816" y="0"/>
                                </a:lnTo>
                                <a:lnTo>
                                  <a:pt x="6381" y="0"/>
                                </a:lnTo>
                                <a:lnTo>
                                  <a:pt x="6351" y="0"/>
                                </a:lnTo>
                                <a:lnTo>
                                  <a:pt x="5946" y="0"/>
                                </a:lnTo>
                                <a:lnTo>
                                  <a:pt x="5916" y="0"/>
                                </a:lnTo>
                                <a:lnTo>
                                  <a:pt x="5916" y="30"/>
                                </a:lnTo>
                                <a:lnTo>
                                  <a:pt x="5916" y="646"/>
                                </a:lnTo>
                                <a:lnTo>
                                  <a:pt x="5946" y="646"/>
                                </a:lnTo>
                                <a:lnTo>
                                  <a:pt x="5946" y="30"/>
                                </a:lnTo>
                                <a:lnTo>
                                  <a:pt x="6351" y="30"/>
                                </a:lnTo>
                                <a:lnTo>
                                  <a:pt x="6351" y="646"/>
                                </a:lnTo>
                                <a:lnTo>
                                  <a:pt x="6381" y="646"/>
                                </a:lnTo>
                                <a:lnTo>
                                  <a:pt x="6381" y="30"/>
                                </a:lnTo>
                                <a:lnTo>
                                  <a:pt x="6816" y="30"/>
                                </a:lnTo>
                                <a:lnTo>
                                  <a:pt x="6816" y="646"/>
                                </a:lnTo>
                                <a:lnTo>
                                  <a:pt x="6847" y="646"/>
                                </a:lnTo>
                                <a:lnTo>
                                  <a:pt x="6847" y="30"/>
                                </a:lnTo>
                                <a:lnTo>
                                  <a:pt x="6847" y="0"/>
                                </a:lnTo>
                                <a:close/>
                                <a:moveTo>
                                  <a:pt x="8212" y="0"/>
                                </a:moveTo>
                                <a:lnTo>
                                  <a:pt x="7777" y="0"/>
                                </a:lnTo>
                                <a:lnTo>
                                  <a:pt x="7747" y="0"/>
                                </a:lnTo>
                                <a:lnTo>
                                  <a:pt x="7312" y="0"/>
                                </a:lnTo>
                                <a:lnTo>
                                  <a:pt x="7282" y="0"/>
                                </a:lnTo>
                                <a:lnTo>
                                  <a:pt x="6847" y="0"/>
                                </a:lnTo>
                                <a:lnTo>
                                  <a:pt x="6847" y="30"/>
                                </a:lnTo>
                                <a:lnTo>
                                  <a:pt x="7282" y="30"/>
                                </a:lnTo>
                                <a:lnTo>
                                  <a:pt x="7282" y="646"/>
                                </a:lnTo>
                                <a:lnTo>
                                  <a:pt x="7312" y="646"/>
                                </a:lnTo>
                                <a:lnTo>
                                  <a:pt x="7312" y="30"/>
                                </a:lnTo>
                                <a:lnTo>
                                  <a:pt x="7747" y="30"/>
                                </a:lnTo>
                                <a:lnTo>
                                  <a:pt x="7747" y="646"/>
                                </a:lnTo>
                                <a:lnTo>
                                  <a:pt x="7777" y="646"/>
                                </a:lnTo>
                                <a:lnTo>
                                  <a:pt x="7777" y="30"/>
                                </a:lnTo>
                                <a:lnTo>
                                  <a:pt x="8212" y="30"/>
                                </a:lnTo>
                                <a:lnTo>
                                  <a:pt x="8212" y="0"/>
                                </a:lnTo>
                                <a:close/>
                                <a:moveTo>
                                  <a:pt x="9144" y="0"/>
                                </a:moveTo>
                                <a:lnTo>
                                  <a:pt x="8708" y="0"/>
                                </a:lnTo>
                                <a:lnTo>
                                  <a:pt x="8678" y="0"/>
                                </a:lnTo>
                                <a:lnTo>
                                  <a:pt x="8243" y="0"/>
                                </a:lnTo>
                                <a:lnTo>
                                  <a:pt x="8213" y="0"/>
                                </a:lnTo>
                                <a:lnTo>
                                  <a:pt x="8213" y="30"/>
                                </a:lnTo>
                                <a:lnTo>
                                  <a:pt x="8213" y="646"/>
                                </a:lnTo>
                                <a:lnTo>
                                  <a:pt x="8243" y="646"/>
                                </a:lnTo>
                                <a:lnTo>
                                  <a:pt x="8243" y="30"/>
                                </a:lnTo>
                                <a:lnTo>
                                  <a:pt x="8678" y="30"/>
                                </a:lnTo>
                                <a:lnTo>
                                  <a:pt x="8678" y="646"/>
                                </a:lnTo>
                                <a:lnTo>
                                  <a:pt x="8708" y="646"/>
                                </a:lnTo>
                                <a:lnTo>
                                  <a:pt x="8708" y="30"/>
                                </a:lnTo>
                                <a:lnTo>
                                  <a:pt x="9144" y="30"/>
                                </a:lnTo>
                                <a:lnTo>
                                  <a:pt x="9144" y="0"/>
                                </a:lnTo>
                                <a:close/>
                                <a:moveTo>
                                  <a:pt x="10540" y="0"/>
                                </a:moveTo>
                                <a:lnTo>
                                  <a:pt x="10104" y="0"/>
                                </a:lnTo>
                                <a:lnTo>
                                  <a:pt x="10074" y="0"/>
                                </a:lnTo>
                                <a:lnTo>
                                  <a:pt x="9639" y="0"/>
                                </a:lnTo>
                                <a:lnTo>
                                  <a:pt x="9609" y="0"/>
                                </a:lnTo>
                                <a:lnTo>
                                  <a:pt x="9174" y="0"/>
                                </a:lnTo>
                                <a:lnTo>
                                  <a:pt x="9144" y="0"/>
                                </a:lnTo>
                                <a:lnTo>
                                  <a:pt x="9144" y="30"/>
                                </a:lnTo>
                                <a:lnTo>
                                  <a:pt x="9144" y="646"/>
                                </a:lnTo>
                                <a:lnTo>
                                  <a:pt x="9174" y="646"/>
                                </a:lnTo>
                                <a:lnTo>
                                  <a:pt x="9174" y="30"/>
                                </a:lnTo>
                                <a:lnTo>
                                  <a:pt x="9609" y="30"/>
                                </a:lnTo>
                                <a:lnTo>
                                  <a:pt x="9609" y="646"/>
                                </a:lnTo>
                                <a:lnTo>
                                  <a:pt x="9639" y="646"/>
                                </a:lnTo>
                                <a:lnTo>
                                  <a:pt x="9639" y="30"/>
                                </a:lnTo>
                                <a:lnTo>
                                  <a:pt x="10074" y="30"/>
                                </a:lnTo>
                                <a:lnTo>
                                  <a:pt x="10074" y="646"/>
                                </a:lnTo>
                                <a:lnTo>
                                  <a:pt x="10104" y="646"/>
                                </a:lnTo>
                                <a:lnTo>
                                  <a:pt x="10104" y="30"/>
                                </a:lnTo>
                                <a:lnTo>
                                  <a:pt x="10540" y="30"/>
                                </a:lnTo>
                                <a:lnTo>
                                  <a:pt x="10540" y="0"/>
                                </a:lnTo>
                                <a:close/>
                                <a:moveTo>
                                  <a:pt x="11470" y="0"/>
                                </a:moveTo>
                                <a:lnTo>
                                  <a:pt x="11035" y="0"/>
                                </a:lnTo>
                                <a:lnTo>
                                  <a:pt x="11005" y="0"/>
                                </a:lnTo>
                                <a:lnTo>
                                  <a:pt x="10570" y="0"/>
                                </a:lnTo>
                                <a:lnTo>
                                  <a:pt x="10540" y="0"/>
                                </a:lnTo>
                                <a:lnTo>
                                  <a:pt x="10540" y="30"/>
                                </a:lnTo>
                                <a:lnTo>
                                  <a:pt x="10540" y="646"/>
                                </a:lnTo>
                                <a:lnTo>
                                  <a:pt x="10570" y="646"/>
                                </a:lnTo>
                                <a:lnTo>
                                  <a:pt x="10570" y="30"/>
                                </a:lnTo>
                                <a:lnTo>
                                  <a:pt x="11005" y="30"/>
                                </a:lnTo>
                                <a:lnTo>
                                  <a:pt x="11005" y="646"/>
                                </a:lnTo>
                                <a:lnTo>
                                  <a:pt x="11035" y="646"/>
                                </a:lnTo>
                                <a:lnTo>
                                  <a:pt x="11035" y="30"/>
                                </a:lnTo>
                                <a:lnTo>
                                  <a:pt x="11470" y="30"/>
                                </a:lnTo>
                                <a:lnTo>
                                  <a:pt x="11470" y="0"/>
                                </a:lnTo>
                                <a:close/>
                                <a:moveTo>
                                  <a:pt x="12882" y="0"/>
                                </a:moveTo>
                                <a:lnTo>
                                  <a:pt x="12431" y="0"/>
                                </a:lnTo>
                                <a:lnTo>
                                  <a:pt x="12401" y="0"/>
                                </a:lnTo>
                                <a:lnTo>
                                  <a:pt x="11966" y="0"/>
                                </a:lnTo>
                                <a:lnTo>
                                  <a:pt x="11936" y="0"/>
                                </a:lnTo>
                                <a:lnTo>
                                  <a:pt x="11501" y="0"/>
                                </a:lnTo>
                                <a:lnTo>
                                  <a:pt x="11471" y="0"/>
                                </a:lnTo>
                                <a:lnTo>
                                  <a:pt x="11471" y="30"/>
                                </a:lnTo>
                                <a:lnTo>
                                  <a:pt x="11501" y="30"/>
                                </a:lnTo>
                                <a:lnTo>
                                  <a:pt x="11936" y="30"/>
                                </a:lnTo>
                                <a:lnTo>
                                  <a:pt x="11966" y="30"/>
                                </a:lnTo>
                                <a:lnTo>
                                  <a:pt x="12401" y="30"/>
                                </a:lnTo>
                                <a:lnTo>
                                  <a:pt x="12431" y="30"/>
                                </a:lnTo>
                                <a:lnTo>
                                  <a:pt x="12882" y="30"/>
                                </a:lnTo>
                                <a:lnTo>
                                  <a:pt x="12882" y="0"/>
                                </a:lnTo>
                                <a:close/>
                                <a:moveTo>
                                  <a:pt x="13302" y="0"/>
                                </a:moveTo>
                                <a:lnTo>
                                  <a:pt x="13272" y="0"/>
                                </a:lnTo>
                                <a:lnTo>
                                  <a:pt x="12912" y="0"/>
                                </a:lnTo>
                                <a:lnTo>
                                  <a:pt x="12882" y="0"/>
                                </a:lnTo>
                                <a:lnTo>
                                  <a:pt x="12882" y="30"/>
                                </a:lnTo>
                                <a:lnTo>
                                  <a:pt x="12912" y="30"/>
                                </a:lnTo>
                                <a:lnTo>
                                  <a:pt x="13272" y="30"/>
                                </a:lnTo>
                                <a:lnTo>
                                  <a:pt x="13302" y="30"/>
                                </a:lnTo>
                                <a:lnTo>
                                  <a:pt x="1330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32" name="docshape626"/>
                        <wps:cNvSpPr>
                          <a:spLocks/>
                        </wps:cNvSpPr>
                        <wps:spPr bwMode="auto">
                          <a:xfrm>
                            <a:off x="12401" y="1731"/>
                            <a:ext cx="2297" cy="616"/>
                          </a:xfrm>
                          <a:custGeom>
                            <a:avLst/>
                            <a:gdLst>
                              <a:gd name="T0" fmla="+- 0 12431 12401"/>
                              <a:gd name="T1" fmla="*/ T0 w 2297"/>
                              <a:gd name="T2" fmla="+- 0 1731 1731"/>
                              <a:gd name="T3" fmla="*/ 1731 h 616"/>
                              <a:gd name="T4" fmla="+- 0 12401 12401"/>
                              <a:gd name="T5" fmla="*/ T4 w 2297"/>
                              <a:gd name="T6" fmla="+- 0 1731 1731"/>
                              <a:gd name="T7" fmla="*/ 1731 h 616"/>
                              <a:gd name="T8" fmla="+- 0 12401 12401"/>
                              <a:gd name="T9" fmla="*/ T8 w 2297"/>
                              <a:gd name="T10" fmla="+- 0 2347 1731"/>
                              <a:gd name="T11" fmla="*/ 2347 h 616"/>
                              <a:gd name="T12" fmla="+- 0 12431 12401"/>
                              <a:gd name="T13" fmla="*/ T12 w 2297"/>
                              <a:gd name="T14" fmla="+- 0 2347 1731"/>
                              <a:gd name="T15" fmla="*/ 2347 h 616"/>
                              <a:gd name="T16" fmla="+- 0 12431 12401"/>
                              <a:gd name="T17" fmla="*/ T16 w 2297"/>
                              <a:gd name="T18" fmla="+- 0 1731 1731"/>
                              <a:gd name="T19" fmla="*/ 1731 h 616"/>
                              <a:gd name="T20" fmla="+- 0 12897 12401"/>
                              <a:gd name="T21" fmla="*/ T20 w 2297"/>
                              <a:gd name="T22" fmla="+- 0 1731 1731"/>
                              <a:gd name="T23" fmla="*/ 1731 h 616"/>
                              <a:gd name="T24" fmla="+- 0 12867 12401"/>
                              <a:gd name="T25" fmla="*/ T24 w 2297"/>
                              <a:gd name="T26" fmla="+- 0 1731 1731"/>
                              <a:gd name="T27" fmla="*/ 1731 h 616"/>
                              <a:gd name="T28" fmla="+- 0 12867 12401"/>
                              <a:gd name="T29" fmla="*/ T28 w 2297"/>
                              <a:gd name="T30" fmla="+- 0 2347 1731"/>
                              <a:gd name="T31" fmla="*/ 2347 h 616"/>
                              <a:gd name="T32" fmla="+- 0 12897 12401"/>
                              <a:gd name="T33" fmla="*/ T32 w 2297"/>
                              <a:gd name="T34" fmla="+- 0 2347 1731"/>
                              <a:gd name="T35" fmla="*/ 2347 h 616"/>
                              <a:gd name="T36" fmla="+- 0 12897 12401"/>
                              <a:gd name="T37" fmla="*/ T36 w 2297"/>
                              <a:gd name="T38" fmla="+- 0 1731 1731"/>
                              <a:gd name="T39" fmla="*/ 1731 h 616"/>
                              <a:gd name="T40" fmla="+- 0 13362 12401"/>
                              <a:gd name="T41" fmla="*/ T40 w 2297"/>
                              <a:gd name="T42" fmla="+- 0 1731 1731"/>
                              <a:gd name="T43" fmla="*/ 1731 h 616"/>
                              <a:gd name="T44" fmla="+- 0 13332 12401"/>
                              <a:gd name="T45" fmla="*/ T44 w 2297"/>
                              <a:gd name="T46" fmla="+- 0 1731 1731"/>
                              <a:gd name="T47" fmla="*/ 1731 h 616"/>
                              <a:gd name="T48" fmla="+- 0 13332 12401"/>
                              <a:gd name="T49" fmla="*/ T48 w 2297"/>
                              <a:gd name="T50" fmla="+- 0 2347 1731"/>
                              <a:gd name="T51" fmla="*/ 2347 h 616"/>
                              <a:gd name="T52" fmla="+- 0 13362 12401"/>
                              <a:gd name="T53" fmla="*/ T52 w 2297"/>
                              <a:gd name="T54" fmla="+- 0 2347 1731"/>
                              <a:gd name="T55" fmla="*/ 2347 h 616"/>
                              <a:gd name="T56" fmla="+- 0 13362 12401"/>
                              <a:gd name="T57" fmla="*/ T56 w 2297"/>
                              <a:gd name="T58" fmla="+- 0 1731 1731"/>
                              <a:gd name="T59" fmla="*/ 1731 h 616"/>
                              <a:gd name="T60" fmla="+- 0 13827 12401"/>
                              <a:gd name="T61" fmla="*/ T60 w 2297"/>
                              <a:gd name="T62" fmla="+- 0 1731 1731"/>
                              <a:gd name="T63" fmla="*/ 1731 h 616"/>
                              <a:gd name="T64" fmla="+- 0 13797 12401"/>
                              <a:gd name="T65" fmla="*/ T64 w 2297"/>
                              <a:gd name="T66" fmla="+- 0 1731 1731"/>
                              <a:gd name="T67" fmla="*/ 1731 h 616"/>
                              <a:gd name="T68" fmla="+- 0 13797 12401"/>
                              <a:gd name="T69" fmla="*/ T68 w 2297"/>
                              <a:gd name="T70" fmla="+- 0 2347 1731"/>
                              <a:gd name="T71" fmla="*/ 2347 h 616"/>
                              <a:gd name="T72" fmla="+- 0 13827 12401"/>
                              <a:gd name="T73" fmla="*/ T72 w 2297"/>
                              <a:gd name="T74" fmla="+- 0 2347 1731"/>
                              <a:gd name="T75" fmla="*/ 2347 h 616"/>
                              <a:gd name="T76" fmla="+- 0 13827 12401"/>
                              <a:gd name="T77" fmla="*/ T76 w 2297"/>
                              <a:gd name="T78" fmla="+- 0 1731 1731"/>
                              <a:gd name="T79" fmla="*/ 1731 h 616"/>
                              <a:gd name="T80" fmla="+- 0 14308 12401"/>
                              <a:gd name="T81" fmla="*/ T80 w 2297"/>
                              <a:gd name="T82" fmla="+- 0 1731 1731"/>
                              <a:gd name="T83" fmla="*/ 1731 h 616"/>
                              <a:gd name="T84" fmla="+- 0 14278 12401"/>
                              <a:gd name="T85" fmla="*/ T84 w 2297"/>
                              <a:gd name="T86" fmla="+- 0 1731 1731"/>
                              <a:gd name="T87" fmla="*/ 1731 h 616"/>
                              <a:gd name="T88" fmla="+- 0 14278 12401"/>
                              <a:gd name="T89" fmla="*/ T88 w 2297"/>
                              <a:gd name="T90" fmla="+- 0 2347 1731"/>
                              <a:gd name="T91" fmla="*/ 2347 h 616"/>
                              <a:gd name="T92" fmla="+- 0 14308 12401"/>
                              <a:gd name="T93" fmla="*/ T92 w 2297"/>
                              <a:gd name="T94" fmla="+- 0 2347 1731"/>
                              <a:gd name="T95" fmla="*/ 2347 h 616"/>
                              <a:gd name="T96" fmla="+- 0 14308 12401"/>
                              <a:gd name="T97" fmla="*/ T96 w 2297"/>
                              <a:gd name="T98" fmla="+- 0 1731 1731"/>
                              <a:gd name="T99" fmla="*/ 1731 h 616"/>
                              <a:gd name="T100" fmla="+- 0 14698 12401"/>
                              <a:gd name="T101" fmla="*/ T100 w 2297"/>
                              <a:gd name="T102" fmla="+- 0 1731 1731"/>
                              <a:gd name="T103" fmla="*/ 1731 h 616"/>
                              <a:gd name="T104" fmla="+- 0 14668 12401"/>
                              <a:gd name="T105" fmla="*/ T104 w 2297"/>
                              <a:gd name="T106" fmla="+- 0 1731 1731"/>
                              <a:gd name="T107" fmla="*/ 1731 h 616"/>
                              <a:gd name="T108" fmla="+- 0 14668 12401"/>
                              <a:gd name="T109" fmla="*/ T108 w 2297"/>
                              <a:gd name="T110" fmla="+- 0 2347 1731"/>
                              <a:gd name="T111" fmla="*/ 2347 h 616"/>
                              <a:gd name="T112" fmla="+- 0 14698 12401"/>
                              <a:gd name="T113" fmla="*/ T112 w 2297"/>
                              <a:gd name="T114" fmla="+- 0 2347 1731"/>
                              <a:gd name="T115" fmla="*/ 2347 h 616"/>
                              <a:gd name="T116" fmla="+- 0 14698 12401"/>
                              <a:gd name="T117" fmla="*/ T116 w 2297"/>
                              <a:gd name="T118" fmla="+- 0 1731 1731"/>
                              <a:gd name="T119" fmla="*/ 1731 h 6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2297" h="616">
                                <a:moveTo>
                                  <a:pt x="30" y="0"/>
                                </a:moveTo>
                                <a:lnTo>
                                  <a:pt x="0" y="0"/>
                                </a:lnTo>
                                <a:lnTo>
                                  <a:pt x="0" y="616"/>
                                </a:lnTo>
                                <a:lnTo>
                                  <a:pt x="30" y="616"/>
                                </a:lnTo>
                                <a:lnTo>
                                  <a:pt x="30" y="0"/>
                                </a:lnTo>
                                <a:close/>
                                <a:moveTo>
                                  <a:pt x="496" y="0"/>
                                </a:moveTo>
                                <a:lnTo>
                                  <a:pt x="466" y="0"/>
                                </a:lnTo>
                                <a:lnTo>
                                  <a:pt x="466" y="616"/>
                                </a:lnTo>
                                <a:lnTo>
                                  <a:pt x="496" y="616"/>
                                </a:lnTo>
                                <a:lnTo>
                                  <a:pt x="496" y="0"/>
                                </a:lnTo>
                                <a:close/>
                                <a:moveTo>
                                  <a:pt x="961" y="0"/>
                                </a:moveTo>
                                <a:lnTo>
                                  <a:pt x="931" y="0"/>
                                </a:lnTo>
                                <a:lnTo>
                                  <a:pt x="931" y="616"/>
                                </a:lnTo>
                                <a:lnTo>
                                  <a:pt x="961" y="616"/>
                                </a:lnTo>
                                <a:lnTo>
                                  <a:pt x="961" y="0"/>
                                </a:lnTo>
                                <a:close/>
                                <a:moveTo>
                                  <a:pt x="1426" y="0"/>
                                </a:moveTo>
                                <a:lnTo>
                                  <a:pt x="1396" y="0"/>
                                </a:lnTo>
                                <a:lnTo>
                                  <a:pt x="1396" y="616"/>
                                </a:lnTo>
                                <a:lnTo>
                                  <a:pt x="1426" y="616"/>
                                </a:lnTo>
                                <a:lnTo>
                                  <a:pt x="1426" y="0"/>
                                </a:lnTo>
                                <a:close/>
                                <a:moveTo>
                                  <a:pt x="1907" y="0"/>
                                </a:moveTo>
                                <a:lnTo>
                                  <a:pt x="1877" y="0"/>
                                </a:lnTo>
                                <a:lnTo>
                                  <a:pt x="1877" y="616"/>
                                </a:lnTo>
                                <a:lnTo>
                                  <a:pt x="1907" y="616"/>
                                </a:lnTo>
                                <a:lnTo>
                                  <a:pt x="1907" y="0"/>
                                </a:lnTo>
                                <a:close/>
                                <a:moveTo>
                                  <a:pt x="2297" y="0"/>
                                </a:moveTo>
                                <a:lnTo>
                                  <a:pt x="2267" y="0"/>
                                </a:lnTo>
                                <a:lnTo>
                                  <a:pt x="2267" y="616"/>
                                </a:lnTo>
                                <a:lnTo>
                                  <a:pt x="2297" y="616"/>
                                </a:lnTo>
                                <a:lnTo>
                                  <a:pt x="2297"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33" name="docshape627"/>
                        <wps:cNvSpPr>
                          <a:spLocks noChangeArrowheads="1"/>
                        </wps:cNvSpPr>
                        <wps:spPr bwMode="auto">
                          <a:xfrm>
                            <a:off x="1441" y="2377"/>
                            <a:ext cx="2372" cy="45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4" name="docshape628"/>
                        <wps:cNvSpPr>
                          <a:spLocks/>
                        </wps:cNvSpPr>
                        <wps:spPr bwMode="auto">
                          <a:xfrm>
                            <a:off x="3843" y="2377"/>
                            <a:ext cx="4369" cy="451"/>
                          </a:xfrm>
                          <a:custGeom>
                            <a:avLst/>
                            <a:gdLst>
                              <a:gd name="T0" fmla="+- 0 4279 3844"/>
                              <a:gd name="T1" fmla="*/ T0 w 4369"/>
                              <a:gd name="T2" fmla="+- 0 2378 2378"/>
                              <a:gd name="T3" fmla="*/ 2378 h 451"/>
                              <a:gd name="T4" fmla="+- 0 3844 3844"/>
                              <a:gd name="T5" fmla="*/ T4 w 4369"/>
                              <a:gd name="T6" fmla="+- 0 2378 2378"/>
                              <a:gd name="T7" fmla="*/ 2378 h 451"/>
                              <a:gd name="T8" fmla="+- 0 3844 3844"/>
                              <a:gd name="T9" fmla="*/ T8 w 4369"/>
                              <a:gd name="T10" fmla="+- 0 2828 2378"/>
                              <a:gd name="T11" fmla="*/ 2828 h 451"/>
                              <a:gd name="T12" fmla="+- 0 4279 3844"/>
                              <a:gd name="T13" fmla="*/ T12 w 4369"/>
                              <a:gd name="T14" fmla="+- 0 2828 2378"/>
                              <a:gd name="T15" fmla="*/ 2828 h 451"/>
                              <a:gd name="T16" fmla="+- 0 4279 3844"/>
                              <a:gd name="T17" fmla="*/ T16 w 4369"/>
                              <a:gd name="T18" fmla="+- 0 2378 2378"/>
                              <a:gd name="T19" fmla="*/ 2378 h 451"/>
                              <a:gd name="T20" fmla="+- 0 4714 3844"/>
                              <a:gd name="T21" fmla="*/ T20 w 4369"/>
                              <a:gd name="T22" fmla="+- 0 2378 2378"/>
                              <a:gd name="T23" fmla="*/ 2378 h 451"/>
                              <a:gd name="T24" fmla="+- 0 4309 3844"/>
                              <a:gd name="T25" fmla="*/ T24 w 4369"/>
                              <a:gd name="T26" fmla="+- 0 2378 2378"/>
                              <a:gd name="T27" fmla="*/ 2378 h 451"/>
                              <a:gd name="T28" fmla="+- 0 4309 3844"/>
                              <a:gd name="T29" fmla="*/ T28 w 4369"/>
                              <a:gd name="T30" fmla="+- 0 2828 2378"/>
                              <a:gd name="T31" fmla="*/ 2828 h 451"/>
                              <a:gd name="T32" fmla="+- 0 4714 3844"/>
                              <a:gd name="T33" fmla="*/ T32 w 4369"/>
                              <a:gd name="T34" fmla="+- 0 2828 2378"/>
                              <a:gd name="T35" fmla="*/ 2828 h 451"/>
                              <a:gd name="T36" fmla="+- 0 4714 3844"/>
                              <a:gd name="T37" fmla="*/ T36 w 4369"/>
                              <a:gd name="T38" fmla="+- 0 2378 2378"/>
                              <a:gd name="T39" fmla="*/ 2378 h 451"/>
                              <a:gd name="T40" fmla="+- 0 5149 3844"/>
                              <a:gd name="T41" fmla="*/ T40 w 4369"/>
                              <a:gd name="T42" fmla="+- 0 2378 2378"/>
                              <a:gd name="T43" fmla="*/ 2378 h 451"/>
                              <a:gd name="T44" fmla="+- 0 4744 3844"/>
                              <a:gd name="T45" fmla="*/ T44 w 4369"/>
                              <a:gd name="T46" fmla="+- 0 2378 2378"/>
                              <a:gd name="T47" fmla="*/ 2378 h 451"/>
                              <a:gd name="T48" fmla="+- 0 4744 3844"/>
                              <a:gd name="T49" fmla="*/ T48 w 4369"/>
                              <a:gd name="T50" fmla="+- 0 2828 2378"/>
                              <a:gd name="T51" fmla="*/ 2828 h 451"/>
                              <a:gd name="T52" fmla="+- 0 5149 3844"/>
                              <a:gd name="T53" fmla="*/ T52 w 4369"/>
                              <a:gd name="T54" fmla="+- 0 2828 2378"/>
                              <a:gd name="T55" fmla="*/ 2828 h 451"/>
                              <a:gd name="T56" fmla="+- 0 5149 3844"/>
                              <a:gd name="T57" fmla="*/ T56 w 4369"/>
                              <a:gd name="T58" fmla="+- 0 2378 2378"/>
                              <a:gd name="T59" fmla="*/ 2378 h 451"/>
                              <a:gd name="T60" fmla="+- 0 5570 3844"/>
                              <a:gd name="T61" fmla="*/ T60 w 4369"/>
                              <a:gd name="T62" fmla="+- 0 2378 2378"/>
                              <a:gd name="T63" fmla="*/ 2378 h 451"/>
                              <a:gd name="T64" fmla="+- 0 5180 3844"/>
                              <a:gd name="T65" fmla="*/ T64 w 4369"/>
                              <a:gd name="T66" fmla="+- 0 2378 2378"/>
                              <a:gd name="T67" fmla="*/ 2378 h 451"/>
                              <a:gd name="T68" fmla="+- 0 5180 3844"/>
                              <a:gd name="T69" fmla="*/ T68 w 4369"/>
                              <a:gd name="T70" fmla="+- 0 2828 2378"/>
                              <a:gd name="T71" fmla="*/ 2828 h 451"/>
                              <a:gd name="T72" fmla="+- 0 5570 3844"/>
                              <a:gd name="T73" fmla="*/ T72 w 4369"/>
                              <a:gd name="T74" fmla="+- 0 2828 2378"/>
                              <a:gd name="T75" fmla="*/ 2828 h 451"/>
                              <a:gd name="T76" fmla="+- 0 5570 3844"/>
                              <a:gd name="T77" fmla="*/ T76 w 4369"/>
                              <a:gd name="T78" fmla="+- 0 2378 2378"/>
                              <a:gd name="T79" fmla="*/ 2378 h 451"/>
                              <a:gd name="T80" fmla="+- 0 6006 3844"/>
                              <a:gd name="T81" fmla="*/ T80 w 4369"/>
                              <a:gd name="T82" fmla="+- 0 2378 2378"/>
                              <a:gd name="T83" fmla="*/ 2378 h 451"/>
                              <a:gd name="T84" fmla="+- 0 5600 3844"/>
                              <a:gd name="T85" fmla="*/ T84 w 4369"/>
                              <a:gd name="T86" fmla="+- 0 2378 2378"/>
                              <a:gd name="T87" fmla="*/ 2378 h 451"/>
                              <a:gd name="T88" fmla="+- 0 5600 3844"/>
                              <a:gd name="T89" fmla="*/ T88 w 4369"/>
                              <a:gd name="T90" fmla="+- 0 2828 2378"/>
                              <a:gd name="T91" fmla="*/ 2828 h 451"/>
                              <a:gd name="T92" fmla="+- 0 6006 3844"/>
                              <a:gd name="T93" fmla="*/ T92 w 4369"/>
                              <a:gd name="T94" fmla="+- 0 2828 2378"/>
                              <a:gd name="T95" fmla="*/ 2828 h 451"/>
                              <a:gd name="T96" fmla="+- 0 6006 3844"/>
                              <a:gd name="T97" fmla="*/ T96 w 4369"/>
                              <a:gd name="T98" fmla="+- 0 2378 2378"/>
                              <a:gd name="T99" fmla="*/ 2378 h 451"/>
                              <a:gd name="T100" fmla="+- 0 6440 3844"/>
                              <a:gd name="T101" fmla="*/ T100 w 4369"/>
                              <a:gd name="T102" fmla="+- 0 2378 2378"/>
                              <a:gd name="T103" fmla="*/ 2378 h 451"/>
                              <a:gd name="T104" fmla="+- 0 6035 3844"/>
                              <a:gd name="T105" fmla="*/ T104 w 4369"/>
                              <a:gd name="T106" fmla="+- 0 2378 2378"/>
                              <a:gd name="T107" fmla="*/ 2378 h 451"/>
                              <a:gd name="T108" fmla="+- 0 6035 3844"/>
                              <a:gd name="T109" fmla="*/ T108 w 4369"/>
                              <a:gd name="T110" fmla="+- 0 2828 2378"/>
                              <a:gd name="T111" fmla="*/ 2828 h 451"/>
                              <a:gd name="T112" fmla="+- 0 6440 3844"/>
                              <a:gd name="T113" fmla="*/ T112 w 4369"/>
                              <a:gd name="T114" fmla="+- 0 2828 2378"/>
                              <a:gd name="T115" fmla="*/ 2828 h 451"/>
                              <a:gd name="T116" fmla="+- 0 6440 3844"/>
                              <a:gd name="T117" fmla="*/ T116 w 4369"/>
                              <a:gd name="T118" fmla="+- 0 2378 2378"/>
                              <a:gd name="T119" fmla="*/ 2378 h 451"/>
                              <a:gd name="T120" fmla="+- 0 6876 3844"/>
                              <a:gd name="T121" fmla="*/ T120 w 4369"/>
                              <a:gd name="T122" fmla="+- 0 2378 2378"/>
                              <a:gd name="T123" fmla="*/ 2378 h 451"/>
                              <a:gd name="T124" fmla="+- 0 6470 3844"/>
                              <a:gd name="T125" fmla="*/ T124 w 4369"/>
                              <a:gd name="T126" fmla="+- 0 2378 2378"/>
                              <a:gd name="T127" fmla="*/ 2378 h 451"/>
                              <a:gd name="T128" fmla="+- 0 6470 3844"/>
                              <a:gd name="T129" fmla="*/ T128 w 4369"/>
                              <a:gd name="T130" fmla="+- 0 2828 2378"/>
                              <a:gd name="T131" fmla="*/ 2828 h 451"/>
                              <a:gd name="T132" fmla="+- 0 6876 3844"/>
                              <a:gd name="T133" fmla="*/ T132 w 4369"/>
                              <a:gd name="T134" fmla="+- 0 2828 2378"/>
                              <a:gd name="T135" fmla="*/ 2828 h 451"/>
                              <a:gd name="T136" fmla="+- 0 6876 3844"/>
                              <a:gd name="T137" fmla="*/ T136 w 4369"/>
                              <a:gd name="T138" fmla="+- 0 2378 2378"/>
                              <a:gd name="T139" fmla="*/ 2378 h 451"/>
                              <a:gd name="T140" fmla="+- 0 7312 3844"/>
                              <a:gd name="T141" fmla="*/ T140 w 4369"/>
                              <a:gd name="T142" fmla="+- 0 2378 2378"/>
                              <a:gd name="T143" fmla="*/ 2378 h 451"/>
                              <a:gd name="T144" fmla="+- 0 6906 3844"/>
                              <a:gd name="T145" fmla="*/ T144 w 4369"/>
                              <a:gd name="T146" fmla="+- 0 2378 2378"/>
                              <a:gd name="T147" fmla="*/ 2378 h 451"/>
                              <a:gd name="T148" fmla="+- 0 6906 3844"/>
                              <a:gd name="T149" fmla="*/ T148 w 4369"/>
                              <a:gd name="T150" fmla="+- 0 2828 2378"/>
                              <a:gd name="T151" fmla="*/ 2828 h 451"/>
                              <a:gd name="T152" fmla="+- 0 7312 3844"/>
                              <a:gd name="T153" fmla="*/ T152 w 4369"/>
                              <a:gd name="T154" fmla="+- 0 2828 2378"/>
                              <a:gd name="T155" fmla="*/ 2828 h 451"/>
                              <a:gd name="T156" fmla="+- 0 7312 3844"/>
                              <a:gd name="T157" fmla="*/ T156 w 4369"/>
                              <a:gd name="T158" fmla="+- 0 2378 2378"/>
                              <a:gd name="T159" fmla="*/ 2378 h 451"/>
                              <a:gd name="T160" fmla="+- 0 7747 3844"/>
                              <a:gd name="T161" fmla="*/ T160 w 4369"/>
                              <a:gd name="T162" fmla="+- 0 2378 2378"/>
                              <a:gd name="T163" fmla="*/ 2378 h 451"/>
                              <a:gd name="T164" fmla="+- 0 7342 3844"/>
                              <a:gd name="T165" fmla="*/ T164 w 4369"/>
                              <a:gd name="T166" fmla="+- 0 2378 2378"/>
                              <a:gd name="T167" fmla="*/ 2378 h 451"/>
                              <a:gd name="T168" fmla="+- 0 7342 3844"/>
                              <a:gd name="T169" fmla="*/ T168 w 4369"/>
                              <a:gd name="T170" fmla="+- 0 2828 2378"/>
                              <a:gd name="T171" fmla="*/ 2828 h 451"/>
                              <a:gd name="T172" fmla="+- 0 7747 3844"/>
                              <a:gd name="T173" fmla="*/ T172 w 4369"/>
                              <a:gd name="T174" fmla="+- 0 2828 2378"/>
                              <a:gd name="T175" fmla="*/ 2828 h 451"/>
                              <a:gd name="T176" fmla="+- 0 7747 3844"/>
                              <a:gd name="T177" fmla="*/ T176 w 4369"/>
                              <a:gd name="T178" fmla="+- 0 2378 2378"/>
                              <a:gd name="T179" fmla="*/ 2378 h 451"/>
                              <a:gd name="T180" fmla="+- 0 8212 3844"/>
                              <a:gd name="T181" fmla="*/ T180 w 4369"/>
                              <a:gd name="T182" fmla="+- 0 2378 2378"/>
                              <a:gd name="T183" fmla="*/ 2378 h 451"/>
                              <a:gd name="T184" fmla="+- 0 7777 3844"/>
                              <a:gd name="T185" fmla="*/ T184 w 4369"/>
                              <a:gd name="T186" fmla="+- 0 2378 2378"/>
                              <a:gd name="T187" fmla="*/ 2378 h 451"/>
                              <a:gd name="T188" fmla="+- 0 7777 3844"/>
                              <a:gd name="T189" fmla="*/ T188 w 4369"/>
                              <a:gd name="T190" fmla="+- 0 2828 2378"/>
                              <a:gd name="T191" fmla="*/ 2828 h 451"/>
                              <a:gd name="T192" fmla="+- 0 8212 3844"/>
                              <a:gd name="T193" fmla="*/ T192 w 4369"/>
                              <a:gd name="T194" fmla="+- 0 2828 2378"/>
                              <a:gd name="T195" fmla="*/ 2828 h 451"/>
                              <a:gd name="T196" fmla="+- 0 8212 3844"/>
                              <a:gd name="T197" fmla="*/ T196 w 4369"/>
                              <a:gd name="T198" fmla="+- 0 2378 2378"/>
                              <a:gd name="T199" fmla="*/ 2378 h 4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4369" h="451">
                                <a:moveTo>
                                  <a:pt x="435" y="0"/>
                                </a:moveTo>
                                <a:lnTo>
                                  <a:pt x="0" y="0"/>
                                </a:lnTo>
                                <a:lnTo>
                                  <a:pt x="0" y="450"/>
                                </a:lnTo>
                                <a:lnTo>
                                  <a:pt x="435" y="450"/>
                                </a:lnTo>
                                <a:lnTo>
                                  <a:pt x="435" y="0"/>
                                </a:lnTo>
                                <a:close/>
                                <a:moveTo>
                                  <a:pt x="870" y="0"/>
                                </a:moveTo>
                                <a:lnTo>
                                  <a:pt x="465" y="0"/>
                                </a:lnTo>
                                <a:lnTo>
                                  <a:pt x="465" y="450"/>
                                </a:lnTo>
                                <a:lnTo>
                                  <a:pt x="870" y="450"/>
                                </a:lnTo>
                                <a:lnTo>
                                  <a:pt x="870" y="0"/>
                                </a:lnTo>
                                <a:close/>
                                <a:moveTo>
                                  <a:pt x="1305" y="0"/>
                                </a:moveTo>
                                <a:lnTo>
                                  <a:pt x="900" y="0"/>
                                </a:lnTo>
                                <a:lnTo>
                                  <a:pt x="900" y="450"/>
                                </a:lnTo>
                                <a:lnTo>
                                  <a:pt x="1305" y="450"/>
                                </a:lnTo>
                                <a:lnTo>
                                  <a:pt x="1305" y="0"/>
                                </a:lnTo>
                                <a:close/>
                                <a:moveTo>
                                  <a:pt x="1726" y="0"/>
                                </a:moveTo>
                                <a:lnTo>
                                  <a:pt x="1336" y="0"/>
                                </a:lnTo>
                                <a:lnTo>
                                  <a:pt x="1336" y="450"/>
                                </a:lnTo>
                                <a:lnTo>
                                  <a:pt x="1726" y="450"/>
                                </a:lnTo>
                                <a:lnTo>
                                  <a:pt x="1726" y="0"/>
                                </a:lnTo>
                                <a:close/>
                                <a:moveTo>
                                  <a:pt x="2162" y="0"/>
                                </a:moveTo>
                                <a:lnTo>
                                  <a:pt x="1756" y="0"/>
                                </a:lnTo>
                                <a:lnTo>
                                  <a:pt x="1756" y="450"/>
                                </a:lnTo>
                                <a:lnTo>
                                  <a:pt x="2162" y="450"/>
                                </a:lnTo>
                                <a:lnTo>
                                  <a:pt x="2162" y="0"/>
                                </a:lnTo>
                                <a:close/>
                                <a:moveTo>
                                  <a:pt x="2596" y="0"/>
                                </a:moveTo>
                                <a:lnTo>
                                  <a:pt x="2191" y="0"/>
                                </a:lnTo>
                                <a:lnTo>
                                  <a:pt x="2191" y="450"/>
                                </a:lnTo>
                                <a:lnTo>
                                  <a:pt x="2596" y="450"/>
                                </a:lnTo>
                                <a:lnTo>
                                  <a:pt x="2596" y="0"/>
                                </a:lnTo>
                                <a:close/>
                                <a:moveTo>
                                  <a:pt x="3032" y="0"/>
                                </a:moveTo>
                                <a:lnTo>
                                  <a:pt x="2626" y="0"/>
                                </a:lnTo>
                                <a:lnTo>
                                  <a:pt x="2626" y="450"/>
                                </a:lnTo>
                                <a:lnTo>
                                  <a:pt x="3032" y="450"/>
                                </a:lnTo>
                                <a:lnTo>
                                  <a:pt x="3032" y="0"/>
                                </a:lnTo>
                                <a:close/>
                                <a:moveTo>
                                  <a:pt x="3468" y="0"/>
                                </a:moveTo>
                                <a:lnTo>
                                  <a:pt x="3062" y="0"/>
                                </a:lnTo>
                                <a:lnTo>
                                  <a:pt x="3062" y="450"/>
                                </a:lnTo>
                                <a:lnTo>
                                  <a:pt x="3468" y="450"/>
                                </a:lnTo>
                                <a:lnTo>
                                  <a:pt x="3468" y="0"/>
                                </a:lnTo>
                                <a:close/>
                                <a:moveTo>
                                  <a:pt x="3903" y="0"/>
                                </a:moveTo>
                                <a:lnTo>
                                  <a:pt x="3498" y="0"/>
                                </a:lnTo>
                                <a:lnTo>
                                  <a:pt x="3498" y="450"/>
                                </a:lnTo>
                                <a:lnTo>
                                  <a:pt x="3903" y="450"/>
                                </a:lnTo>
                                <a:lnTo>
                                  <a:pt x="3903" y="0"/>
                                </a:lnTo>
                                <a:close/>
                                <a:moveTo>
                                  <a:pt x="4368" y="0"/>
                                </a:moveTo>
                                <a:lnTo>
                                  <a:pt x="3933" y="0"/>
                                </a:lnTo>
                                <a:lnTo>
                                  <a:pt x="3933" y="450"/>
                                </a:lnTo>
                                <a:lnTo>
                                  <a:pt x="4368" y="450"/>
                                </a:lnTo>
                                <a:lnTo>
                                  <a:pt x="4368" y="0"/>
                                </a:lnTo>
                                <a:close/>
                              </a:path>
                            </a:pathLst>
                          </a:custGeom>
                          <a:solidFill>
                            <a:srgbClr val="C4BB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35" name="docshape629"/>
                        <wps:cNvSpPr>
                          <a:spLocks/>
                        </wps:cNvSpPr>
                        <wps:spPr bwMode="auto">
                          <a:xfrm>
                            <a:off x="1396" y="2347"/>
                            <a:ext cx="13302" cy="481"/>
                          </a:xfrm>
                          <a:custGeom>
                            <a:avLst/>
                            <a:gdLst>
                              <a:gd name="T0" fmla="+- 0 1427 1396"/>
                              <a:gd name="T1" fmla="*/ T0 w 13302"/>
                              <a:gd name="T2" fmla="+- 0 2828 2347"/>
                              <a:gd name="T3" fmla="*/ 2828 h 481"/>
                              <a:gd name="T4" fmla="+- 0 1396 1396"/>
                              <a:gd name="T5" fmla="*/ T4 w 13302"/>
                              <a:gd name="T6" fmla="+- 0 2347 2347"/>
                              <a:gd name="T7" fmla="*/ 2347 h 481"/>
                              <a:gd name="T8" fmla="+- 0 3814 1396"/>
                              <a:gd name="T9" fmla="*/ T8 w 13302"/>
                              <a:gd name="T10" fmla="+- 0 2347 2347"/>
                              <a:gd name="T11" fmla="*/ 2347 h 481"/>
                              <a:gd name="T12" fmla="+- 0 3844 1396"/>
                              <a:gd name="T13" fmla="*/ T12 w 13302"/>
                              <a:gd name="T14" fmla="+- 0 2828 2347"/>
                              <a:gd name="T15" fmla="*/ 2828 h 481"/>
                              <a:gd name="T16" fmla="+- 0 4279 1396"/>
                              <a:gd name="T17" fmla="*/ T16 w 13302"/>
                              <a:gd name="T18" fmla="+- 0 2828 2347"/>
                              <a:gd name="T19" fmla="*/ 2828 h 481"/>
                              <a:gd name="T20" fmla="+- 0 4714 1396"/>
                              <a:gd name="T21" fmla="*/ T20 w 13302"/>
                              <a:gd name="T22" fmla="+- 0 2378 2347"/>
                              <a:gd name="T23" fmla="*/ 2378 h 481"/>
                              <a:gd name="T24" fmla="+- 0 5149 1396"/>
                              <a:gd name="T25" fmla="*/ T24 w 13302"/>
                              <a:gd name="T26" fmla="+- 0 2347 2347"/>
                              <a:gd name="T27" fmla="*/ 2347 h 481"/>
                              <a:gd name="T28" fmla="+- 0 4279 1396"/>
                              <a:gd name="T29" fmla="*/ T28 w 13302"/>
                              <a:gd name="T30" fmla="+- 0 2347 2347"/>
                              <a:gd name="T31" fmla="*/ 2347 h 481"/>
                              <a:gd name="T32" fmla="+- 0 3814 1396"/>
                              <a:gd name="T33" fmla="*/ T32 w 13302"/>
                              <a:gd name="T34" fmla="+- 0 2377 2347"/>
                              <a:gd name="T35" fmla="*/ 2377 h 481"/>
                              <a:gd name="T36" fmla="+- 0 4309 1396"/>
                              <a:gd name="T37" fmla="*/ T36 w 13302"/>
                              <a:gd name="T38" fmla="+- 0 2377 2347"/>
                              <a:gd name="T39" fmla="*/ 2377 h 481"/>
                              <a:gd name="T40" fmla="+- 0 5149 1396"/>
                              <a:gd name="T41" fmla="*/ T40 w 13302"/>
                              <a:gd name="T42" fmla="+- 0 2347 2347"/>
                              <a:gd name="T43" fmla="*/ 2347 h 481"/>
                              <a:gd name="T44" fmla="+- 0 5180 1396"/>
                              <a:gd name="T45" fmla="*/ T44 w 13302"/>
                              <a:gd name="T46" fmla="+- 0 2828 2347"/>
                              <a:gd name="T47" fmla="*/ 2828 h 481"/>
                              <a:gd name="T48" fmla="+- 0 5570 1396"/>
                              <a:gd name="T49" fmla="*/ T48 w 13302"/>
                              <a:gd name="T50" fmla="+- 0 2828 2347"/>
                              <a:gd name="T51" fmla="*/ 2828 h 481"/>
                              <a:gd name="T52" fmla="+- 0 6005 1396"/>
                              <a:gd name="T53" fmla="*/ T52 w 13302"/>
                              <a:gd name="T54" fmla="+- 0 2378 2347"/>
                              <a:gd name="T55" fmla="*/ 2378 h 481"/>
                              <a:gd name="T56" fmla="+- 0 6470 1396"/>
                              <a:gd name="T57" fmla="*/ T56 w 13302"/>
                              <a:gd name="T58" fmla="+- 0 2378 2347"/>
                              <a:gd name="T59" fmla="*/ 2378 h 481"/>
                              <a:gd name="T60" fmla="+- 0 6470 1396"/>
                              <a:gd name="T61" fmla="*/ T60 w 13302"/>
                              <a:gd name="T62" fmla="+- 0 2378 2347"/>
                              <a:gd name="T63" fmla="*/ 2378 h 481"/>
                              <a:gd name="T64" fmla="+- 0 6035 1396"/>
                              <a:gd name="T65" fmla="*/ T64 w 13302"/>
                              <a:gd name="T66" fmla="+- 0 2347 2347"/>
                              <a:gd name="T67" fmla="*/ 2347 h 481"/>
                              <a:gd name="T68" fmla="+- 0 5570 1396"/>
                              <a:gd name="T69" fmla="*/ T68 w 13302"/>
                              <a:gd name="T70" fmla="+- 0 2347 2347"/>
                              <a:gd name="T71" fmla="*/ 2347 h 481"/>
                              <a:gd name="T72" fmla="+- 0 5150 1396"/>
                              <a:gd name="T73" fmla="*/ T72 w 13302"/>
                              <a:gd name="T74" fmla="+- 0 2377 2347"/>
                              <a:gd name="T75" fmla="*/ 2377 h 481"/>
                              <a:gd name="T76" fmla="+- 0 5600 1396"/>
                              <a:gd name="T77" fmla="*/ T76 w 13302"/>
                              <a:gd name="T78" fmla="+- 0 2377 2347"/>
                              <a:gd name="T79" fmla="*/ 2377 h 481"/>
                              <a:gd name="T80" fmla="+- 0 6440 1396"/>
                              <a:gd name="T81" fmla="*/ T80 w 13302"/>
                              <a:gd name="T82" fmla="+- 0 2377 2347"/>
                              <a:gd name="T83" fmla="*/ 2377 h 481"/>
                              <a:gd name="T84" fmla="+- 0 6906 1396"/>
                              <a:gd name="T85" fmla="*/ T84 w 13302"/>
                              <a:gd name="T86" fmla="+- 0 2378 2347"/>
                              <a:gd name="T87" fmla="*/ 2378 h 481"/>
                              <a:gd name="T88" fmla="+- 0 6906 1396"/>
                              <a:gd name="T89" fmla="*/ T88 w 13302"/>
                              <a:gd name="T90" fmla="+- 0 2378 2347"/>
                              <a:gd name="T91" fmla="*/ 2378 h 481"/>
                              <a:gd name="T92" fmla="+- 0 6876 1396"/>
                              <a:gd name="T93" fmla="*/ T92 w 13302"/>
                              <a:gd name="T94" fmla="+- 0 2377 2347"/>
                              <a:gd name="T95" fmla="*/ 2377 h 481"/>
                              <a:gd name="T96" fmla="+- 0 7342 1396"/>
                              <a:gd name="T97" fmla="*/ T96 w 13302"/>
                              <a:gd name="T98" fmla="+- 0 2378 2347"/>
                              <a:gd name="T99" fmla="*/ 2378 h 481"/>
                              <a:gd name="T100" fmla="+- 0 7342 1396"/>
                              <a:gd name="T101" fmla="*/ T100 w 13302"/>
                              <a:gd name="T102" fmla="+- 0 2378 2347"/>
                              <a:gd name="T103" fmla="*/ 2378 h 481"/>
                              <a:gd name="T104" fmla="+- 0 7777 1396"/>
                              <a:gd name="T105" fmla="*/ T104 w 13302"/>
                              <a:gd name="T106" fmla="+- 0 2828 2347"/>
                              <a:gd name="T107" fmla="*/ 2828 h 481"/>
                              <a:gd name="T108" fmla="+- 0 8212 1396"/>
                              <a:gd name="T109" fmla="*/ T108 w 13302"/>
                              <a:gd name="T110" fmla="+- 0 2828 2347"/>
                              <a:gd name="T111" fmla="*/ 2828 h 481"/>
                              <a:gd name="T112" fmla="+- 0 8212 1396"/>
                              <a:gd name="T113" fmla="*/ T112 w 13302"/>
                              <a:gd name="T114" fmla="+- 0 2347 2347"/>
                              <a:gd name="T115" fmla="*/ 2347 h 481"/>
                              <a:gd name="T116" fmla="+- 0 7342 1396"/>
                              <a:gd name="T117" fmla="*/ T116 w 13302"/>
                              <a:gd name="T118" fmla="+- 0 2347 2347"/>
                              <a:gd name="T119" fmla="*/ 2347 h 481"/>
                              <a:gd name="T120" fmla="+- 0 7747 1396"/>
                              <a:gd name="T121" fmla="*/ T120 w 13302"/>
                              <a:gd name="T122" fmla="+- 0 2377 2347"/>
                              <a:gd name="T123" fmla="*/ 2377 h 481"/>
                              <a:gd name="T124" fmla="+- 0 8243 1396"/>
                              <a:gd name="T125" fmla="*/ T124 w 13302"/>
                              <a:gd name="T126" fmla="+- 0 2377 2347"/>
                              <a:gd name="T127" fmla="*/ 2377 h 481"/>
                              <a:gd name="T128" fmla="+- 0 8678 1396"/>
                              <a:gd name="T129" fmla="*/ T128 w 13302"/>
                              <a:gd name="T130" fmla="+- 0 2828 2347"/>
                              <a:gd name="T131" fmla="*/ 2828 h 481"/>
                              <a:gd name="T132" fmla="+- 0 9143 1396"/>
                              <a:gd name="T133" fmla="*/ T132 w 13302"/>
                              <a:gd name="T134" fmla="+- 0 2378 2347"/>
                              <a:gd name="T135" fmla="*/ 2378 h 481"/>
                              <a:gd name="T136" fmla="+- 0 9608 1396"/>
                              <a:gd name="T137" fmla="*/ T136 w 13302"/>
                              <a:gd name="T138" fmla="+- 0 2347 2347"/>
                              <a:gd name="T139" fmla="*/ 2347 h 481"/>
                              <a:gd name="T140" fmla="+- 0 8708 1396"/>
                              <a:gd name="T141" fmla="*/ T140 w 13302"/>
                              <a:gd name="T142" fmla="+- 0 2347 2347"/>
                              <a:gd name="T143" fmla="*/ 2347 h 481"/>
                              <a:gd name="T144" fmla="+- 0 8678 1396"/>
                              <a:gd name="T145" fmla="*/ T144 w 13302"/>
                              <a:gd name="T146" fmla="+- 0 2377 2347"/>
                              <a:gd name="T147" fmla="*/ 2377 h 481"/>
                              <a:gd name="T148" fmla="+- 0 9173 1396"/>
                              <a:gd name="T149" fmla="*/ T148 w 13302"/>
                              <a:gd name="T150" fmla="+- 0 2377 2347"/>
                              <a:gd name="T151" fmla="*/ 2377 h 481"/>
                              <a:gd name="T152" fmla="+- 0 9609 1396"/>
                              <a:gd name="T153" fmla="*/ T152 w 13302"/>
                              <a:gd name="T154" fmla="+- 0 2378 2347"/>
                              <a:gd name="T155" fmla="*/ 2378 h 481"/>
                              <a:gd name="T156" fmla="+- 0 10104 1396"/>
                              <a:gd name="T157" fmla="*/ T156 w 13302"/>
                              <a:gd name="T158" fmla="+- 0 2378 2347"/>
                              <a:gd name="T159" fmla="*/ 2378 h 481"/>
                              <a:gd name="T160" fmla="+- 0 10104 1396"/>
                              <a:gd name="T161" fmla="*/ T160 w 13302"/>
                              <a:gd name="T162" fmla="+- 0 2378 2347"/>
                              <a:gd name="T163" fmla="*/ 2378 h 481"/>
                              <a:gd name="T164" fmla="+- 0 10074 1396"/>
                              <a:gd name="T165" fmla="*/ T164 w 13302"/>
                              <a:gd name="T166" fmla="+- 0 2347 2347"/>
                              <a:gd name="T167" fmla="*/ 2347 h 481"/>
                              <a:gd name="T168" fmla="+- 0 9639 1396"/>
                              <a:gd name="T169" fmla="*/ T168 w 13302"/>
                              <a:gd name="T170" fmla="+- 0 2377 2347"/>
                              <a:gd name="T171" fmla="*/ 2377 h 481"/>
                              <a:gd name="T172" fmla="+- 0 10540 1396"/>
                              <a:gd name="T173" fmla="*/ T172 w 13302"/>
                              <a:gd name="T174" fmla="+- 0 2377 2347"/>
                              <a:gd name="T175" fmla="*/ 2377 h 481"/>
                              <a:gd name="T176" fmla="+- 0 10540 1396"/>
                              <a:gd name="T177" fmla="*/ T176 w 13302"/>
                              <a:gd name="T178" fmla="+- 0 2828 2347"/>
                              <a:gd name="T179" fmla="*/ 2828 h 481"/>
                              <a:gd name="T180" fmla="+- 0 11005 1396"/>
                              <a:gd name="T181" fmla="*/ T180 w 13302"/>
                              <a:gd name="T182" fmla="+- 0 2378 2347"/>
                              <a:gd name="T183" fmla="*/ 2378 h 481"/>
                              <a:gd name="T184" fmla="+- 0 11500 1396"/>
                              <a:gd name="T185" fmla="*/ T184 w 13302"/>
                              <a:gd name="T186" fmla="+- 0 2378 2347"/>
                              <a:gd name="T187" fmla="*/ 2378 h 481"/>
                              <a:gd name="T188" fmla="+- 0 11500 1396"/>
                              <a:gd name="T189" fmla="*/ T188 w 13302"/>
                              <a:gd name="T190" fmla="+- 0 2378 2347"/>
                              <a:gd name="T191" fmla="*/ 2378 h 481"/>
                              <a:gd name="T192" fmla="+- 0 11470 1396"/>
                              <a:gd name="T193" fmla="*/ T192 w 13302"/>
                              <a:gd name="T194" fmla="+- 0 2347 2347"/>
                              <a:gd name="T195" fmla="*/ 2347 h 481"/>
                              <a:gd name="T196" fmla="+- 0 10540 1396"/>
                              <a:gd name="T197" fmla="*/ T196 w 13302"/>
                              <a:gd name="T198" fmla="+- 0 2347 2347"/>
                              <a:gd name="T199" fmla="*/ 2347 h 481"/>
                              <a:gd name="T200" fmla="+- 0 11035 1396"/>
                              <a:gd name="T201" fmla="*/ T200 w 13302"/>
                              <a:gd name="T202" fmla="+- 0 2377 2347"/>
                              <a:gd name="T203" fmla="*/ 2377 h 481"/>
                              <a:gd name="T204" fmla="+- 0 11936 1396"/>
                              <a:gd name="T205" fmla="*/ T204 w 13302"/>
                              <a:gd name="T206" fmla="+- 0 2377 2347"/>
                              <a:gd name="T207" fmla="*/ 2377 h 481"/>
                              <a:gd name="T208" fmla="+- 0 11936 1396"/>
                              <a:gd name="T209" fmla="*/ T208 w 13302"/>
                              <a:gd name="T210" fmla="+- 0 2828 2347"/>
                              <a:gd name="T211" fmla="*/ 2828 h 481"/>
                              <a:gd name="T212" fmla="+- 0 12431 1396"/>
                              <a:gd name="T213" fmla="*/ T212 w 13302"/>
                              <a:gd name="T214" fmla="+- 0 2347 2347"/>
                              <a:gd name="T215" fmla="*/ 2347 h 481"/>
                              <a:gd name="T216" fmla="+- 0 11936 1396"/>
                              <a:gd name="T217" fmla="*/ T216 w 13302"/>
                              <a:gd name="T218" fmla="+- 0 2347 2347"/>
                              <a:gd name="T219" fmla="*/ 2347 h 481"/>
                              <a:gd name="T220" fmla="+- 0 12401 1396"/>
                              <a:gd name="T221" fmla="*/ T220 w 13302"/>
                              <a:gd name="T222" fmla="+- 0 2377 2347"/>
                              <a:gd name="T223" fmla="*/ 2377 h 481"/>
                              <a:gd name="T224" fmla="+- 0 14278 1396"/>
                              <a:gd name="T225" fmla="*/ T224 w 13302"/>
                              <a:gd name="T226" fmla="+- 0 2347 2347"/>
                              <a:gd name="T227" fmla="*/ 2347 h 481"/>
                              <a:gd name="T228" fmla="+- 0 13332 1396"/>
                              <a:gd name="T229" fmla="*/ T228 w 13302"/>
                              <a:gd name="T230" fmla="+- 0 2347 2347"/>
                              <a:gd name="T231" fmla="*/ 2347 h 481"/>
                              <a:gd name="T232" fmla="+- 0 12867 1396"/>
                              <a:gd name="T233" fmla="*/ T232 w 13302"/>
                              <a:gd name="T234" fmla="+- 0 2377 2347"/>
                              <a:gd name="T235" fmla="*/ 2377 h 481"/>
                              <a:gd name="T236" fmla="+- 0 13362 1396"/>
                              <a:gd name="T237" fmla="*/ T236 w 13302"/>
                              <a:gd name="T238" fmla="+- 0 2377 2347"/>
                              <a:gd name="T239" fmla="*/ 2377 h 481"/>
                              <a:gd name="T240" fmla="+- 0 14278 1396"/>
                              <a:gd name="T241" fmla="*/ T240 w 13302"/>
                              <a:gd name="T242" fmla="+- 0 2347 2347"/>
                              <a:gd name="T243" fmla="*/ 2347 h 481"/>
                              <a:gd name="T244" fmla="+- 0 14308 1396"/>
                              <a:gd name="T245" fmla="*/ T244 w 13302"/>
                              <a:gd name="T246" fmla="+- 0 2347 2347"/>
                              <a:gd name="T247" fmla="*/ 2347 h 481"/>
                              <a:gd name="T248" fmla="+- 0 14668 1396"/>
                              <a:gd name="T249" fmla="*/ T248 w 13302"/>
                              <a:gd name="T250" fmla="+- 0 2377 2347"/>
                              <a:gd name="T251" fmla="*/ 2377 h 4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13302" h="481">
                                <a:moveTo>
                                  <a:pt x="31" y="31"/>
                                </a:moveTo>
                                <a:lnTo>
                                  <a:pt x="0" y="31"/>
                                </a:lnTo>
                                <a:lnTo>
                                  <a:pt x="0" y="481"/>
                                </a:lnTo>
                                <a:lnTo>
                                  <a:pt x="31" y="481"/>
                                </a:lnTo>
                                <a:lnTo>
                                  <a:pt x="31" y="31"/>
                                </a:lnTo>
                                <a:close/>
                                <a:moveTo>
                                  <a:pt x="2418" y="0"/>
                                </a:moveTo>
                                <a:lnTo>
                                  <a:pt x="31" y="0"/>
                                </a:lnTo>
                                <a:lnTo>
                                  <a:pt x="0" y="0"/>
                                </a:lnTo>
                                <a:lnTo>
                                  <a:pt x="0" y="30"/>
                                </a:lnTo>
                                <a:lnTo>
                                  <a:pt x="31" y="30"/>
                                </a:lnTo>
                                <a:lnTo>
                                  <a:pt x="2418" y="30"/>
                                </a:lnTo>
                                <a:lnTo>
                                  <a:pt x="2418" y="0"/>
                                </a:lnTo>
                                <a:close/>
                                <a:moveTo>
                                  <a:pt x="2448" y="31"/>
                                </a:moveTo>
                                <a:lnTo>
                                  <a:pt x="2418" y="31"/>
                                </a:lnTo>
                                <a:lnTo>
                                  <a:pt x="2418" y="481"/>
                                </a:lnTo>
                                <a:lnTo>
                                  <a:pt x="2448" y="481"/>
                                </a:lnTo>
                                <a:lnTo>
                                  <a:pt x="2448" y="31"/>
                                </a:lnTo>
                                <a:close/>
                                <a:moveTo>
                                  <a:pt x="2913" y="31"/>
                                </a:moveTo>
                                <a:lnTo>
                                  <a:pt x="2883" y="31"/>
                                </a:lnTo>
                                <a:lnTo>
                                  <a:pt x="2883" y="481"/>
                                </a:lnTo>
                                <a:lnTo>
                                  <a:pt x="2913" y="481"/>
                                </a:lnTo>
                                <a:lnTo>
                                  <a:pt x="2913" y="31"/>
                                </a:lnTo>
                                <a:close/>
                                <a:moveTo>
                                  <a:pt x="3348" y="31"/>
                                </a:moveTo>
                                <a:lnTo>
                                  <a:pt x="3318" y="31"/>
                                </a:lnTo>
                                <a:lnTo>
                                  <a:pt x="3318" y="481"/>
                                </a:lnTo>
                                <a:lnTo>
                                  <a:pt x="3348" y="481"/>
                                </a:lnTo>
                                <a:lnTo>
                                  <a:pt x="3348" y="31"/>
                                </a:lnTo>
                                <a:close/>
                                <a:moveTo>
                                  <a:pt x="3753" y="0"/>
                                </a:moveTo>
                                <a:lnTo>
                                  <a:pt x="3348" y="0"/>
                                </a:lnTo>
                                <a:lnTo>
                                  <a:pt x="3318" y="0"/>
                                </a:lnTo>
                                <a:lnTo>
                                  <a:pt x="2913" y="0"/>
                                </a:lnTo>
                                <a:lnTo>
                                  <a:pt x="2883" y="0"/>
                                </a:lnTo>
                                <a:lnTo>
                                  <a:pt x="2448" y="0"/>
                                </a:lnTo>
                                <a:lnTo>
                                  <a:pt x="2418" y="0"/>
                                </a:lnTo>
                                <a:lnTo>
                                  <a:pt x="2418" y="30"/>
                                </a:lnTo>
                                <a:lnTo>
                                  <a:pt x="2448" y="30"/>
                                </a:lnTo>
                                <a:lnTo>
                                  <a:pt x="2883" y="30"/>
                                </a:lnTo>
                                <a:lnTo>
                                  <a:pt x="2913" y="30"/>
                                </a:lnTo>
                                <a:lnTo>
                                  <a:pt x="3318" y="30"/>
                                </a:lnTo>
                                <a:lnTo>
                                  <a:pt x="3348" y="30"/>
                                </a:lnTo>
                                <a:lnTo>
                                  <a:pt x="3753" y="30"/>
                                </a:lnTo>
                                <a:lnTo>
                                  <a:pt x="3753" y="0"/>
                                </a:lnTo>
                                <a:close/>
                                <a:moveTo>
                                  <a:pt x="3784" y="31"/>
                                </a:moveTo>
                                <a:lnTo>
                                  <a:pt x="3754" y="31"/>
                                </a:lnTo>
                                <a:lnTo>
                                  <a:pt x="3754" y="481"/>
                                </a:lnTo>
                                <a:lnTo>
                                  <a:pt x="3784" y="481"/>
                                </a:lnTo>
                                <a:lnTo>
                                  <a:pt x="3784" y="31"/>
                                </a:lnTo>
                                <a:close/>
                                <a:moveTo>
                                  <a:pt x="4204" y="31"/>
                                </a:moveTo>
                                <a:lnTo>
                                  <a:pt x="4174" y="31"/>
                                </a:lnTo>
                                <a:lnTo>
                                  <a:pt x="4174" y="481"/>
                                </a:lnTo>
                                <a:lnTo>
                                  <a:pt x="4204" y="481"/>
                                </a:lnTo>
                                <a:lnTo>
                                  <a:pt x="4204" y="31"/>
                                </a:lnTo>
                                <a:close/>
                                <a:moveTo>
                                  <a:pt x="4639" y="31"/>
                                </a:moveTo>
                                <a:lnTo>
                                  <a:pt x="4609" y="31"/>
                                </a:lnTo>
                                <a:lnTo>
                                  <a:pt x="4609" y="481"/>
                                </a:lnTo>
                                <a:lnTo>
                                  <a:pt x="4639" y="481"/>
                                </a:lnTo>
                                <a:lnTo>
                                  <a:pt x="4639" y="31"/>
                                </a:lnTo>
                                <a:close/>
                                <a:moveTo>
                                  <a:pt x="5074" y="31"/>
                                </a:moveTo>
                                <a:lnTo>
                                  <a:pt x="5044" y="31"/>
                                </a:lnTo>
                                <a:lnTo>
                                  <a:pt x="5044" y="481"/>
                                </a:lnTo>
                                <a:lnTo>
                                  <a:pt x="5074" y="481"/>
                                </a:lnTo>
                                <a:lnTo>
                                  <a:pt x="5074" y="31"/>
                                </a:lnTo>
                                <a:close/>
                                <a:moveTo>
                                  <a:pt x="5480" y="0"/>
                                </a:moveTo>
                                <a:lnTo>
                                  <a:pt x="5074" y="0"/>
                                </a:lnTo>
                                <a:lnTo>
                                  <a:pt x="5044" y="0"/>
                                </a:lnTo>
                                <a:lnTo>
                                  <a:pt x="4639" y="0"/>
                                </a:lnTo>
                                <a:lnTo>
                                  <a:pt x="4610" y="0"/>
                                </a:lnTo>
                                <a:lnTo>
                                  <a:pt x="4609" y="0"/>
                                </a:lnTo>
                                <a:lnTo>
                                  <a:pt x="4204" y="0"/>
                                </a:lnTo>
                                <a:lnTo>
                                  <a:pt x="4174" y="0"/>
                                </a:lnTo>
                                <a:lnTo>
                                  <a:pt x="3784" y="0"/>
                                </a:lnTo>
                                <a:lnTo>
                                  <a:pt x="3754" y="0"/>
                                </a:lnTo>
                                <a:lnTo>
                                  <a:pt x="3754" y="30"/>
                                </a:lnTo>
                                <a:lnTo>
                                  <a:pt x="3784" y="30"/>
                                </a:lnTo>
                                <a:lnTo>
                                  <a:pt x="4174" y="30"/>
                                </a:lnTo>
                                <a:lnTo>
                                  <a:pt x="4204" y="30"/>
                                </a:lnTo>
                                <a:lnTo>
                                  <a:pt x="4609" y="30"/>
                                </a:lnTo>
                                <a:lnTo>
                                  <a:pt x="4610" y="30"/>
                                </a:lnTo>
                                <a:lnTo>
                                  <a:pt x="4639" y="30"/>
                                </a:lnTo>
                                <a:lnTo>
                                  <a:pt x="5044" y="30"/>
                                </a:lnTo>
                                <a:lnTo>
                                  <a:pt x="5074" y="30"/>
                                </a:lnTo>
                                <a:lnTo>
                                  <a:pt x="5480" y="30"/>
                                </a:lnTo>
                                <a:lnTo>
                                  <a:pt x="5480" y="0"/>
                                </a:lnTo>
                                <a:close/>
                                <a:moveTo>
                                  <a:pt x="5510" y="31"/>
                                </a:moveTo>
                                <a:lnTo>
                                  <a:pt x="5480" y="31"/>
                                </a:lnTo>
                                <a:lnTo>
                                  <a:pt x="5480" y="481"/>
                                </a:lnTo>
                                <a:lnTo>
                                  <a:pt x="5510" y="481"/>
                                </a:lnTo>
                                <a:lnTo>
                                  <a:pt x="5510" y="31"/>
                                </a:lnTo>
                                <a:close/>
                                <a:moveTo>
                                  <a:pt x="5916" y="0"/>
                                </a:moveTo>
                                <a:lnTo>
                                  <a:pt x="5510" y="0"/>
                                </a:lnTo>
                                <a:lnTo>
                                  <a:pt x="5480" y="0"/>
                                </a:lnTo>
                                <a:lnTo>
                                  <a:pt x="5480" y="30"/>
                                </a:lnTo>
                                <a:lnTo>
                                  <a:pt x="5510" y="30"/>
                                </a:lnTo>
                                <a:lnTo>
                                  <a:pt x="5916" y="30"/>
                                </a:lnTo>
                                <a:lnTo>
                                  <a:pt x="5916" y="0"/>
                                </a:lnTo>
                                <a:close/>
                                <a:moveTo>
                                  <a:pt x="5946" y="31"/>
                                </a:moveTo>
                                <a:lnTo>
                                  <a:pt x="5916" y="31"/>
                                </a:lnTo>
                                <a:lnTo>
                                  <a:pt x="5916" y="481"/>
                                </a:lnTo>
                                <a:lnTo>
                                  <a:pt x="5946" y="481"/>
                                </a:lnTo>
                                <a:lnTo>
                                  <a:pt x="5946" y="31"/>
                                </a:lnTo>
                                <a:close/>
                                <a:moveTo>
                                  <a:pt x="6381" y="31"/>
                                </a:moveTo>
                                <a:lnTo>
                                  <a:pt x="6351" y="31"/>
                                </a:lnTo>
                                <a:lnTo>
                                  <a:pt x="6351" y="481"/>
                                </a:lnTo>
                                <a:lnTo>
                                  <a:pt x="6381" y="481"/>
                                </a:lnTo>
                                <a:lnTo>
                                  <a:pt x="6381" y="31"/>
                                </a:lnTo>
                                <a:close/>
                                <a:moveTo>
                                  <a:pt x="6847" y="31"/>
                                </a:moveTo>
                                <a:lnTo>
                                  <a:pt x="6816" y="31"/>
                                </a:lnTo>
                                <a:lnTo>
                                  <a:pt x="6816" y="481"/>
                                </a:lnTo>
                                <a:lnTo>
                                  <a:pt x="6847" y="481"/>
                                </a:lnTo>
                                <a:lnTo>
                                  <a:pt x="6847" y="31"/>
                                </a:lnTo>
                                <a:close/>
                                <a:moveTo>
                                  <a:pt x="6847" y="0"/>
                                </a:moveTo>
                                <a:lnTo>
                                  <a:pt x="6816" y="0"/>
                                </a:lnTo>
                                <a:lnTo>
                                  <a:pt x="6381" y="0"/>
                                </a:lnTo>
                                <a:lnTo>
                                  <a:pt x="6351" y="0"/>
                                </a:lnTo>
                                <a:lnTo>
                                  <a:pt x="5946" y="0"/>
                                </a:lnTo>
                                <a:lnTo>
                                  <a:pt x="5916" y="0"/>
                                </a:lnTo>
                                <a:lnTo>
                                  <a:pt x="5916" y="30"/>
                                </a:lnTo>
                                <a:lnTo>
                                  <a:pt x="5946" y="30"/>
                                </a:lnTo>
                                <a:lnTo>
                                  <a:pt x="6351" y="30"/>
                                </a:lnTo>
                                <a:lnTo>
                                  <a:pt x="6381" y="30"/>
                                </a:lnTo>
                                <a:lnTo>
                                  <a:pt x="6816" y="30"/>
                                </a:lnTo>
                                <a:lnTo>
                                  <a:pt x="6847" y="30"/>
                                </a:lnTo>
                                <a:lnTo>
                                  <a:pt x="6847" y="0"/>
                                </a:lnTo>
                                <a:close/>
                                <a:moveTo>
                                  <a:pt x="7312" y="31"/>
                                </a:moveTo>
                                <a:lnTo>
                                  <a:pt x="7282" y="31"/>
                                </a:lnTo>
                                <a:lnTo>
                                  <a:pt x="7282" y="481"/>
                                </a:lnTo>
                                <a:lnTo>
                                  <a:pt x="7312" y="481"/>
                                </a:lnTo>
                                <a:lnTo>
                                  <a:pt x="7312" y="31"/>
                                </a:lnTo>
                                <a:close/>
                                <a:moveTo>
                                  <a:pt x="7777" y="31"/>
                                </a:moveTo>
                                <a:lnTo>
                                  <a:pt x="7747" y="31"/>
                                </a:lnTo>
                                <a:lnTo>
                                  <a:pt x="7747" y="481"/>
                                </a:lnTo>
                                <a:lnTo>
                                  <a:pt x="7777" y="481"/>
                                </a:lnTo>
                                <a:lnTo>
                                  <a:pt x="7777" y="31"/>
                                </a:lnTo>
                                <a:close/>
                                <a:moveTo>
                                  <a:pt x="8212" y="0"/>
                                </a:moveTo>
                                <a:lnTo>
                                  <a:pt x="7777" y="0"/>
                                </a:lnTo>
                                <a:lnTo>
                                  <a:pt x="7747" y="0"/>
                                </a:lnTo>
                                <a:lnTo>
                                  <a:pt x="7312" y="0"/>
                                </a:lnTo>
                                <a:lnTo>
                                  <a:pt x="7282" y="0"/>
                                </a:lnTo>
                                <a:lnTo>
                                  <a:pt x="6847" y="0"/>
                                </a:lnTo>
                                <a:lnTo>
                                  <a:pt x="6847" y="30"/>
                                </a:lnTo>
                                <a:lnTo>
                                  <a:pt x="7282" y="30"/>
                                </a:lnTo>
                                <a:lnTo>
                                  <a:pt x="7312" y="30"/>
                                </a:lnTo>
                                <a:lnTo>
                                  <a:pt x="7747" y="30"/>
                                </a:lnTo>
                                <a:lnTo>
                                  <a:pt x="7777" y="30"/>
                                </a:lnTo>
                                <a:lnTo>
                                  <a:pt x="8212" y="30"/>
                                </a:lnTo>
                                <a:lnTo>
                                  <a:pt x="8212" y="0"/>
                                </a:lnTo>
                                <a:close/>
                                <a:moveTo>
                                  <a:pt x="8243" y="31"/>
                                </a:moveTo>
                                <a:lnTo>
                                  <a:pt x="8213" y="31"/>
                                </a:lnTo>
                                <a:lnTo>
                                  <a:pt x="8213" y="481"/>
                                </a:lnTo>
                                <a:lnTo>
                                  <a:pt x="8243" y="481"/>
                                </a:lnTo>
                                <a:lnTo>
                                  <a:pt x="8243" y="31"/>
                                </a:lnTo>
                                <a:close/>
                                <a:moveTo>
                                  <a:pt x="8708" y="31"/>
                                </a:moveTo>
                                <a:lnTo>
                                  <a:pt x="8678" y="31"/>
                                </a:lnTo>
                                <a:lnTo>
                                  <a:pt x="8678" y="481"/>
                                </a:lnTo>
                                <a:lnTo>
                                  <a:pt x="8708" y="481"/>
                                </a:lnTo>
                                <a:lnTo>
                                  <a:pt x="8708" y="31"/>
                                </a:lnTo>
                                <a:close/>
                                <a:moveTo>
                                  <a:pt x="9144" y="0"/>
                                </a:moveTo>
                                <a:lnTo>
                                  <a:pt x="8708" y="0"/>
                                </a:lnTo>
                                <a:lnTo>
                                  <a:pt x="8678" y="0"/>
                                </a:lnTo>
                                <a:lnTo>
                                  <a:pt x="8243" y="0"/>
                                </a:lnTo>
                                <a:lnTo>
                                  <a:pt x="8213" y="0"/>
                                </a:lnTo>
                                <a:lnTo>
                                  <a:pt x="8213" y="30"/>
                                </a:lnTo>
                                <a:lnTo>
                                  <a:pt x="8243" y="30"/>
                                </a:lnTo>
                                <a:lnTo>
                                  <a:pt x="8678" y="30"/>
                                </a:lnTo>
                                <a:lnTo>
                                  <a:pt x="8708" y="30"/>
                                </a:lnTo>
                                <a:lnTo>
                                  <a:pt x="9144" y="30"/>
                                </a:lnTo>
                                <a:lnTo>
                                  <a:pt x="9144" y="0"/>
                                </a:lnTo>
                                <a:close/>
                                <a:moveTo>
                                  <a:pt x="9174" y="31"/>
                                </a:moveTo>
                                <a:lnTo>
                                  <a:pt x="9144" y="31"/>
                                </a:lnTo>
                                <a:lnTo>
                                  <a:pt x="9144" y="481"/>
                                </a:lnTo>
                                <a:lnTo>
                                  <a:pt x="9174" y="481"/>
                                </a:lnTo>
                                <a:lnTo>
                                  <a:pt x="9174" y="31"/>
                                </a:lnTo>
                                <a:close/>
                                <a:moveTo>
                                  <a:pt x="9639" y="31"/>
                                </a:moveTo>
                                <a:lnTo>
                                  <a:pt x="9609" y="31"/>
                                </a:lnTo>
                                <a:lnTo>
                                  <a:pt x="9609" y="481"/>
                                </a:lnTo>
                                <a:lnTo>
                                  <a:pt x="9639" y="481"/>
                                </a:lnTo>
                                <a:lnTo>
                                  <a:pt x="9639" y="31"/>
                                </a:lnTo>
                                <a:close/>
                                <a:moveTo>
                                  <a:pt x="10104" y="31"/>
                                </a:moveTo>
                                <a:lnTo>
                                  <a:pt x="10074" y="31"/>
                                </a:lnTo>
                                <a:lnTo>
                                  <a:pt x="10074" y="481"/>
                                </a:lnTo>
                                <a:lnTo>
                                  <a:pt x="10104" y="481"/>
                                </a:lnTo>
                                <a:lnTo>
                                  <a:pt x="10104" y="31"/>
                                </a:lnTo>
                                <a:close/>
                                <a:moveTo>
                                  <a:pt x="10540" y="0"/>
                                </a:moveTo>
                                <a:lnTo>
                                  <a:pt x="10104" y="0"/>
                                </a:lnTo>
                                <a:lnTo>
                                  <a:pt x="10074" y="0"/>
                                </a:lnTo>
                                <a:lnTo>
                                  <a:pt x="9639" y="0"/>
                                </a:lnTo>
                                <a:lnTo>
                                  <a:pt x="9609" y="0"/>
                                </a:lnTo>
                                <a:lnTo>
                                  <a:pt x="9174" y="0"/>
                                </a:lnTo>
                                <a:lnTo>
                                  <a:pt x="9144" y="0"/>
                                </a:lnTo>
                                <a:lnTo>
                                  <a:pt x="9144" y="30"/>
                                </a:lnTo>
                                <a:lnTo>
                                  <a:pt x="9174" y="30"/>
                                </a:lnTo>
                                <a:lnTo>
                                  <a:pt x="9609" y="30"/>
                                </a:lnTo>
                                <a:lnTo>
                                  <a:pt x="9639" y="30"/>
                                </a:lnTo>
                                <a:lnTo>
                                  <a:pt x="10074" y="30"/>
                                </a:lnTo>
                                <a:lnTo>
                                  <a:pt x="10104" y="30"/>
                                </a:lnTo>
                                <a:lnTo>
                                  <a:pt x="10540" y="30"/>
                                </a:lnTo>
                                <a:lnTo>
                                  <a:pt x="10540" y="0"/>
                                </a:lnTo>
                                <a:close/>
                                <a:moveTo>
                                  <a:pt x="10570" y="31"/>
                                </a:moveTo>
                                <a:lnTo>
                                  <a:pt x="10540" y="31"/>
                                </a:lnTo>
                                <a:lnTo>
                                  <a:pt x="10540" y="481"/>
                                </a:lnTo>
                                <a:lnTo>
                                  <a:pt x="10570" y="481"/>
                                </a:lnTo>
                                <a:lnTo>
                                  <a:pt x="10570" y="31"/>
                                </a:lnTo>
                                <a:close/>
                                <a:moveTo>
                                  <a:pt x="11470" y="0"/>
                                </a:moveTo>
                                <a:lnTo>
                                  <a:pt x="11035" y="0"/>
                                </a:lnTo>
                                <a:lnTo>
                                  <a:pt x="11005" y="0"/>
                                </a:lnTo>
                                <a:lnTo>
                                  <a:pt x="10570" y="0"/>
                                </a:lnTo>
                                <a:lnTo>
                                  <a:pt x="10540" y="0"/>
                                </a:lnTo>
                                <a:lnTo>
                                  <a:pt x="10540" y="30"/>
                                </a:lnTo>
                                <a:lnTo>
                                  <a:pt x="10570" y="30"/>
                                </a:lnTo>
                                <a:lnTo>
                                  <a:pt x="11005" y="30"/>
                                </a:lnTo>
                                <a:lnTo>
                                  <a:pt x="11035" y="30"/>
                                </a:lnTo>
                                <a:lnTo>
                                  <a:pt x="11470" y="30"/>
                                </a:lnTo>
                                <a:lnTo>
                                  <a:pt x="11470" y="0"/>
                                </a:lnTo>
                                <a:close/>
                                <a:moveTo>
                                  <a:pt x="12882" y="0"/>
                                </a:moveTo>
                                <a:lnTo>
                                  <a:pt x="12431" y="0"/>
                                </a:lnTo>
                                <a:lnTo>
                                  <a:pt x="12401" y="0"/>
                                </a:lnTo>
                                <a:lnTo>
                                  <a:pt x="11966" y="0"/>
                                </a:lnTo>
                                <a:lnTo>
                                  <a:pt x="11936" y="0"/>
                                </a:lnTo>
                                <a:lnTo>
                                  <a:pt x="11501" y="0"/>
                                </a:lnTo>
                                <a:lnTo>
                                  <a:pt x="11471" y="0"/>
                                </a:lnTo>
                                <a:lnTo>
                                  <a:pt x="11471" y="30"/>
                                </a:lnTo>
                                <a:lnTo>
                                  <a:pt x="11501" y="30"/>
                                </a:lnTo>
                                <a:lnTo>
                                  <a:pt x="11936" y="30"/>
                                </a:lnTo>
                                <a:lnTo>
                                  <a:pt x="11966" y="30"/>
                                </a:lnTo>
                                <a:lnTo>
                                  <a:pt x="12401" y="30"/>
                                </a:lnTo>
                                <a:lnTo>
                                  <a:pt x="12431" y="30"/>
                                </a:lnTo>
                                <a:lnTo>
                                  <a:pt x="12882" y="30"/>
                                </a:lnTo>
                                <a:lnTo>
                                  <a:pt x="12882" y="0"/>
                                </a:lnTo>
                                <a:close/>
                                <a:moveTo>
                                  <a:pt x="13302" y="0"/>
                                </a:moveTo>
                                <a:lnTo>
                                  <a:pt x="13272" y="0"/>
                                </a:lnTo>
                                <a:lnTo>
                                  <a:pt x="12912" y="0"/>
                                </a:lnTo>
                                <a:lnTo>
                                  <a:pt x="12882" y="0"/>
                                </a:lnTo>
                                <a:lnTo>
                                  <a:pt x="12882" y="30"/>
                                </a:lnTo>
                                <a:lnTo>
                                  <a:pt x="12912" y="30"/>
                                </a:lnTo>
                                <a:lnTo>
                                  <a:pt x="13272" y="30"/>
                                </a:lnTo>
                                <a:lnTo>
                                  <a:pt x="13302" y="30"/>
                                </a:lnTo>
                                <a:lnTo>
                                  <a:pt x="1330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36" name="docshape630"/>
                        <wps:cNvSpPr>
                          <a:spLocks/>
                        </wps:cNvSpPr>
                        <wps:spPr bwMode="auto">
                          <a:xfrm>
                            <a:off x="11935" y="2377"/>
                            <a:ext cx="2763" cy="451"/>
                          </a:xfrm>
                          <a:custGeom>
                            <a:avLst/>
                            <a:gdLst>
                              <a:gd name="T0" fmla="+- 0 11966 11936"/>
                              <a:gd name="T1" fmla="*/ T0 w 2763"/>
                              <a:gd name="T2" fmla="+- 0 2378 2378"/>
                              <a:gd name="T3" fmla="*/ 2378 h 451"/>
                              <a:gd name="T4" fmla="+- 0 11936 11936"/>
                              <a:gd name="T5" fmla="*/ T4 w 2763"/>
                              <a:gd name="T6" fmla="+- 0 2378 2378"/>
                              <a:gd name="T7" fmla="*/ 2378 h 451"/>
                              <a:gd name="T8" fmla="+- 0 11936 11936"/>
                              <a:gd name="T9" fmla="*/ T8 w 2763"/>
                              <a:gd name="T10" fmla="+- 0 2828 2378"/>
                              <a:gd name="T11" fmla="*/ 2828 h 451"/>
                              <a:gd name="T12" fmla="+- 0 11966 11936"/>
                              <a:gd name="T13" fmla="*/ T12 w 2763"/>
                              <a:gd name="T14" fmla="+- 0 2828 2378"/>
                              <a:gd name="T15" fmla="*/ 2828 h 451"/>
                              <a:gd name="T16" fmla="+- 0 11966 11936"/>
                              <a:gd name="T17" fmla="*/ T16 w 2763"/>
                              <a:gd name="T18" fmla="+- 0 2378 2378"/>
                              <a:gd name="T19" fmla="*/ 2378 h 451"/>
                              <a:gd name="T20" fmla="+- 0 12431 11936"/>
                              <a:gd name="T21" fmla="*/ T20 w 2763"/>
                              <a:gd name="T22" fmla="+- 0 2378 2378"/>
                              <a:gd name="T23" fmla="*/ 2378 h 451"/>
                              <a:gd name="T24" fmla="+- 0 12401 11936"/>
                              <a:gd name="T25" fmla="*/ T24 w 2763"/>
                              <a:gd name="T26" fmla="+- 0 2378 2378"/>
                              <a:gd name="T27" fmla="*/ 2378 h 451"/>
                              <a:gd name="T28" fmla="+- 0 12401 11936"/>
                              <a:gd name="T29" fmla="*/ T28 w 2763"/>
                              <a:gd name="T30" fmla="+- 0 2828 2378"/>
                              <a:gd name="T31" fmla="*/ 2828 h 451"/>
                              <a:gd name="T32" fmla="+- 0 12431 11936"/>
                              <a:gd name="T33" fmla="*/ T32 w 2763"/>
                              <a:gd name="T34" fmla="+- 0 2828 2378"/>
                              <a:gd name="T35" fmla="*/ 2828 h 451"/>
                              <a:gd name="T36" fmla="+- 0 12431 11936"/>
                              <a:gd name="T37" fmla="*/ T36 w 2763"/>
                              <a:gd name="T38" fmla="+- 0 2378 2378"/>
                              <a:gd name="T39" fmla="*/ 2378 h 451"/>
                              <a:gd name="T40" fmla="+- 0 12897 11936"/>
                              <a:gd name="T41" fmla="*/ T40 w 2763"/>
                              <a:gd name="T42" fmla="+- 0 2378 2378"/>
                              <a:gd name="T43" fmla="*/ 2378 h 451"/>
                              <a:gd name="T44" fmla="+- 0 12867 11936"/>
                              <a:gd name="T45" fmla="*/ T44 w 2763"/>
                              <a:gd name="T46" fmla="+- 0 2378 2378"/>
                              <a:gd name="T47" fmla="*/ 2378 h 451"/>
                              <a:gd name="T48" fmla="+- 0 12867 11936"/>
                              <a:gd name="T49" fmla="*/ T48 w 2763"/>
                              <a:gd name="T50" fmla="+- 0 2828 2378"/>
                              <a:gd name="T51" fmla="*/ 2828 h 451"/>
                              <a:gd name="T52" fmla="+- 0 12897 11936"/>
                              <a:gd name="T53" fmla="*/ T52 w 2763"/>
                              <a:gd name="T54" fmla="+- 0 2828 2378"/>
                              <a:gd name="T55" fmla="*/ 2828 h 451"/>
                              <a:gd name="T56" fmla="+- 0 12897 11936"/>
                              <a:gd name="T57" fmla="*/ T56 w 2763"/>
                              <a:gd name="T58" fmla="+- 0 2378 2378"/>
                              <a:gd name="T59" fmla="*/ 2378 h 451"/>
                              <a:gd name="T60" fmla="+- 0 13362 11936"/>
                              <a:gd name="T61" fmla="*/ T60 w 2763"/>
                              <a:gd name="T62" fmla="+- 0 2378 2378"/>
                              <a:gd name="T63" fmla="*/ 2378 h 451"/>
                              <a:gd name="T64" fmla="+- 0 13332 11936"/>
                              <a:gd name="T65" fmla="*/ T64 w 2763"/>
                              <a:gd name="T66" fmla="+- 0 2378 2378"/>
                              <a:gd name="T67" fmla="*/ 2378 h 451"/>
                              <a:gd name="T68" fmla="+- 0 13332 11936"/>
                              <a:gd name="T69" fmla="*/ T68 w 2763"/>
                              <a:gd name="T70" fmla="+- 0 2828 2378"/>
                              <a:gd name="T71" fmla="*/ 2828 h 451"/>
                              <a:gd name="T72" fmla="+- 0 13362 11936"/>
                              <a:gd name="T73" fmla="*/ T72 w 2763"/>
                              <a:gd name="T74" fmla="+- 0 2828 2378"/>
                              <a:gd name="T75" fmla="*/ 2828 h 451"/>
                              <a:gd name="T76" fmla="+- 0 13362 11936"/>
                              <a:gd name="T77" fmla="*/ T76 w 2763"/>
                              <a:gd name="T78" fmla="+- 0 2378 2378"/>
                              <a:gd name="T79" fmla="*/ 2378 h 451"/>
                              <a:gd name="T80" fmla="+- 0 13827 11936"/>
                              <a:gd name="T81" fmla="*/ T80 w 2763"/>
                              <a:gd name="T82" fmla="+- 0 2378 2378"/>
                              <a:gd name="T83" fmla="*/ 2378 h 451"/>
                              <a:gd name="T84" fmla="+- 0 13797 11936"/>
                              <a:gd name="T85" fmla="*/ T84 w 2763"/>
                              <a:gd name="T86" fmla="+- 0 2378 2378"/>
                              <a:gd name="T87" fmla="*/ 2378 h 451"/>
                              <a:gd name="T88" fmla="+- 0 13797 11936"/>
                              <a:gd name="T89" fmla="*/ T88 w 2763"/>
                              <a:gd name="T90" fmla="+- 0 2828 2378"/>
                              <a:gd name="T91" fmla="*/ 2828 h 451"/>
                              <a:gd name="T92" fmla="+- 0 13827 11936"/>
                              <a:gd name="T93" fmla="*/ T92 w 2763"/>
                              <a:gd name="T94" fmla="+- 0 2828 2378"/>
                              <a:gd name="T95" fmla="*/ 2828 h 451"/>
                              <a:gd name="T96" fmla="+- 0 13827 11936"/>
                              <a:gd name="T97" fmla="*/ T96 w 2763"/>
                              <a:gd name="T98" fmla="+- 0 2378 2378"/>
                              <a:gd name="T99" fmla="*/ 2378 h 451"/>
                              <a:gd name="T100" fmla="+- 0 14308 11936"/>
                              <a:gd name="T101" fmla="*/ T100 w 2763"/>
                              <a:gd name="T102" fmla="+- 0 2378 2378"/>
                              <a:gd name="T103" fmla="*/ 2378 h 451"/>
                              <a:gd name="T104" fmla="+- 0 14278 11936"/>
                              <a:gd name="T105" fmla="*/ T104 w 2763"/>
                              <a:gd name="T106" fmla="+- 0 2378 2378"/>
                              <a:gd name="T107" fmla="*/ 2378 h 451"/>
                              <a:gd name="T108" fmla="+- 0 14278 11936"/>
                              <a:gd name="T109" fmla="*/ T108 w 2763"/>
                              <a:gd name="T110" fmla="+- 0 2828 2378"/>
                              <a:gd name="T111" fmla="*/ 2828 h 451"/>
                              <a:gd name="T112" fmla="+- 0 14308 11936"/>
                              <a:gd name="T113" fmla="*/ T112 w 2763"/>
                              <a:gd name="T114" fmla="+- 0 2828 2378"/>
                              <a:gd name="T115" fmla="*/ 2828 h 451"/>
                              <a:gd name="T116" fmla="+- 0 14308 11936"/>
                              <a:gd name="T117" fmla="*/ T116 w 2763"/>
                              <a:gd name="T118" fmla="+- 0 2378 2378"/>
                              <a:gd name="T119" fmla="*/ 2378 h 451"/>
                              <a:gd name="T120" fmla="+- 0 14698 11936"/>
                              <a:gd name="T121" fmla="*/ T120 w 2763"/>
                              <a:gd name="T122" fmla="+- 0 2378 2378"/>
                              <a:gd name="T123" fmla="*/ 2378 h 451"/>
                              <a:gd name="T124" fmla="+- 0 14668 11936"/>
                              <a:gd name="T125" fmla="*/ T124 w 2763"/>
                              <a:gd name="T126" fmla="+- 0 2378 2378"/>
                              <a:gd name="T127" fmla="*/ 2378 h 451"/>
                              <a:gd name="T128" fmla="+- 0 14668 11936"/>
                              <a:gd name="T129" fmla="*/ T128 w 2763"/>
                              <a:gd name="T130" fmla="+- 0 2828 2378"/>
                              <a:gd name="T131" fmla="*/ 2828 h 451"/>
                              <a:gd name="T132" fmla="+- 0 14698 11936"/>
                              <a:gd name="T133" fmla="*/ T132 w 2763"/>
                              <a:gd name="T134" fmla="+- 0 2828 2378"/>
                              <a:gd name="T135" fmla="*/ 2828 h 451"/>
                              <a:gd name="T136" fmla="+- 0 14698 11936"/>
                              <a:gd name="T137" fmla="*/ T136 w 2763"/>
                              <a:gd name="T138" fmla="+- 0 2378 2378"/>
                              <a:gd name="T139" fmla="*/ 2378 h 4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2763" h="451">
                                <a:moveTo>
                                  <a:pt x="30" y="0"/>
                                </a:moveTo>
                                <a:lnTo>
                                  <a:pt x="0" y="0"/>
                                </a:lnTo>
                                <a:lnTo>
                                  <a:pt x="0" y="450"/>
                                </a:lnTo>
                                <a:lnTo>
                                  <a:pt x="30" y="450"/>
                                </a:lnTo>
                                <a:lnTo>
                                  <a:pt x="30" y="0"/>
                                </a:lnTo>
                                <a:close/>
                                <a:moveTo>
                                  <a:pt x="495" y="0"/>
                                </a:moveTo>
                                <a:lnTo>
                                  <a:pt x="465" y="0"/>
                                </a:lnTo>
                                <a:lnTo>
                                  <a:pt x="465" y="450"/>
                                </a:lnTo>
                                <a:lnTo>
                                  <a:pt x="495" y="450"/>
                                </a:lnTo>
                                <a:lnTo>
                                  <a:pt x="495" y="0"/>
                                </a:lnTo>
                                <a:close/>
                                <a:moveTo>
                                  <a:pt x="961" y="0"/>
                                </a:moveTo>
                                <a:lnTo>
                                  <a:pt x="931" y="0"/>
                                </a:lnTo>
                                <a:lnTo>
                                  <a:pt x="931" y="450"/>
                                </a:lnTo>
                                <a:lnTo>
                                  <a:pt x="961" y="450"/>
                                </a:lnTo>
                                <a:lnTo>
                                  <a:pt x="961" y="0"/>
                                </a:lnTo>
                                <a:close/>
                                <a:moveTo>
                                  <a:pt x="1426" y="0"/>
                                </a:moveTo>
                                <a:lnTo>
                                  <a:pt x="1396" y="0"/>
                                </a:lnTo>
                                <a:lnTo>
                                  <a:pt x="1396" y="450"/>
                                </a:lnTo>
                                <a:lnTo>
                                  <a:pt x="1426" y="450"/>
                                </a:lnTo>
                                <a:lnTo>
                                  <a:pt x="1426" y="0"/>
                                </a:lnTo>
                                <a:close/>
                                <a:moveTo>
                                  <a:pt x="1891" y="0"/>
                                </a:moveTo>
                                <a:lnTo>
                                  <a:pt x="1861" y="0"/>
                                </a:lnTo>
                                <a:lnTo>
                                  <a:pt x="1861" y="450"/>
                                </a:lnTo>
                                <a:lnTo>
                                  <a:pt x="1891" y="450"/>
                                </a:lnTo>
                                <a:lnTo>
                                  <a:pt x="1891" y="0"/>
                                </a:lnTo>
                                <a:close/>
                                <a:moveTo>
                                  <a:pt x="2372" y="0"/>
                                </a:moveTo>
                                <a:lnTo>
                                  <a:pt x="2342" y="0"/>
                                </a:lnTo>
                                <a:lnTo>
                                  <a:pt x="2342" y="450"/>
                                </a:lnTo>
                                <a:lnTo>
                                  <a:pt x="2372" y="450"/>
                                </a:lnTo>
                                <a:lnTo>
                                  <a:pt x="2372" y="0"/>
                                </a:lnTo>
                                <a:close/>
                                <a:moveTo>
                                  <a:pt x="2762" y="0"/>
                                </a:moveTo>
                                <a:lnTo>
                                  <a:pt x="2732" y="0"/>
                                </a:lnTo>
                                <a:lnTo>
                                  <a:pt x="2732" y="450"/>
                                </a:lnTo>
                                <a:lnTo>
                                  <a:pt x="2762" y="450"/>
                                </a:lnTo>
                                <a:lnTo>
                                  <a:pt x="276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37" name="docshape631"/>
                        <wps:cNvSpPr>
                          <a:spLocks noChangeArrowheads="1"/>
                        </wps:cNvSpPr>
                        <wps:spPr bwMode="auto">
                          <a:xfrm>
                            <a:off x="1441" y="2857"/>
                            <a:ext cx="2372" cy="45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8" name="docshape632"/>
                        <wps:cNvSpPr>
                          <a:spLocks/>
                        </wps:cNvSpPr>
                        <wps:spPr bwMode="auto">
                          <a:xfrm>
                            <a:off x="6470" y="2857"/>
                            <a:ext cx="5466" cy="451"/>
                          </a:xfrm>
                          <a:custGeom>
                            <a:avLst/>
                            <a:gdLst>
                              <a:gd name="T0" fmla="+- 0 6876 6470"/>
                              <a:gd name="T1" fmla="*/ T0 w 5466"/>
                              <a:gd name="T2" fmla="+- 0 2858 2858"/>
                              <a:gd name="T3" fmla="*/ 2858 h 451"/>
                              <a:gd name="T4" fmla="+- 0 6470 6470"/>
                              <a:gd name="T5" fmla="*/ T4 w 5466"/>
                              <a:gd name="T6" fmla="+- 0 2858 2858"/>
                              <a:gd name="T7" fmla="*/ 2858 h 451"/>
                              <a:gd name="T8" fmla="+- 0 6470 6470"/>
                              <a:gd name="T9" fmla="*/ T8 w 5466"/>
                              <a:gd name="T10" fmla="+- 0 3308 2858"/>
                              <a:gd name="T11" fmla="*/ 3308 h 451"/>
                              <a:gd name="T12" fmla="+- 0 6876 6470"/>
                              <a:gd name="T13" fmla="*/ T12 w 5466"/>
                              <a:gd name="T14" fmla="+- 0 3308 2858"/>
                              <a:gd name="T15" fmla="*/ 3308 h 451"/>
                              <a:gd name="T16" fmla="+- 0 6876 6470"/>
                              <a:gd name="T17" fmla="*/ T16 w 5466"/>
                              <a:gd name="T18" fmla="+- 0 2858 2858"/>
                              <a:gd name="T19" fmla="*/ 2858 h 451"/>
                              <a:gd name="T20" fmla="+- 0 7312 6470"/>
                              <a:gd name="T21" fmla="*/ T20 w 5466"/>
                              <a:gd name="T22" fmla="+- 0 2858 2858"/>
                              <a:gd name="T23" fmla="*/ 2858 h 451"/>
                              <a:gd name="T24" fmla="+- 0 6906 6470"/>
                              <a:gd name="T25" fmla="*/ T24 w 5466"/>
                              <a:gd name="T26" fmla="+- 0 2858 2858"/>
                              <a:gd name="T27" fmla="*/ 2858 h 451"/>
                              <a:gd name="T28" fmla="+- 0 6906 6470"/>
                              <a:gd name="T29" fmla="*/ T28 w 5466"/>
                              <a:gd name="T30" fmla="+- 0 3308 2858"/>
                              <a:gd name="T31" fmla="*/ 3308 h 451"/>
                              <a:gd name="T32" fmla="+- 0 7312 6470"/>
                              <a:gd name="T33" fmla="*/ T32 w 5466"/>
                              <a:gd name="T34" fmla="+- 0 3308 2858"/>
                              <a:gd name="T35" fmla="*/ 3308 h 451"/>
                              <a:gd name="T36" fmla="+- 0 7312 6470"/>
                              <a:gd name="T37" fmla="*/ T36 w 5466"/>
                              <a:gd name="T38" fmla="+- 0 2858 2858"/>
                              <a:gd name="T39" fmla="*/ 2858 h 451"/>
                              <a:gd name="T40" fmla="+- 0 7747 6470"/>
                              <a:gd name="T41" fmla="*/ T40 w 5466"/>
                              <a:gd name="T42" fmla="+- 0 2858 2858"/>
                              <a:gd name="T43" fmla="*/ 2858 h 451"/>
                              <a:gd name="T44" fmla="+- 0 7342 6470"/>
                              <a:gd name="T45" fmla="*/ T44 w 5466"/>
                              <a:gd name="T46" fmla="+- 0 2858 2858"/>
                              <a:gd name="T47" fmla="*/ 2858 h 451"/>
                              <a:gd name="T48" fmla="+- 0 7342 6470"/>
                              <a:gd name="T49" fmla="*/ T48 w 5466"/>
                              <a:gd name="T50" fmla="+- 0 3308 2858"/>
                              <a:gd name="T51" fmla="*/ 3308 h 451"/>
                              <a:gd name="T52" fmla="+- 0 7747 6470"/>
                              <a:gd name="T53" fmla="*/ T52 w 5466"/>
                              <a:gd name="T54" fmla="+- 0 3308 2858"/>
                              <a:gd name="T55" fmla="*/ 3308 h 451"/>
                              <a:gd name="T56" fmla="+- 0 7747 6470"/>
                              <a:gd name="T57" fmla="*/ T56 w 5466"/>
                              <a:gd name="T58" fmla="+- 0 2858 2858"/>
                              <a:gd name="T59" fmla="*/ 2858 h 451"/>
                              <a:gd name="T60" fmla="+- 0 8212 6470"/>
                              <a:gd name="T61" fmla="*/ T60 w 5466"/>
                              <a:gd name="T62" fmla="+- 0 2858 2858"/>
                              <a:gd name="T63" fmla="*/ 2858 h 451"/>
                              <a:gd name="T64" fmla="+- 0 7777 6470"/>
                              <a:gd name="T65" fmla="*/ T64 w 5466"/>
                              <a:gd name="T66" fmla="+- 0 2858 2858"/>
                              <a:gd name="T67" fmla="*/ 2858 h 451"/>
                              <a:gd name="T68" fmla="+- 0 7777 6470"/>
                              <a:gd name="T69" fmla="*/ T68 w 5466"/>
                              <a:gd name="T70" fmla="+- 0 3308 2858"/>
                              <a:gd name="T71" fmla="*/ 3308 h 451"/>
                              <a:gd name="T72" fmla="+- 0 8212 6470"/>
                              <a:gd name="T73" fmla="*/ T72 w 5466"/>
                              <a:gd name="T74" fmla="+- 0 3308 2858"/>
                              <a:gd name="T75" fmla="*/ 3308 h 451"/>
                              <a:gd name="T76" fmla="+- 0 8212 6470"/>
                              <a:gd name="T77" fmla="*/ T76 w 5466"/>
                              <a:gd name="T78" fmla="+- 0 2858 2858"/>
                              <a:gd name="T79" fmla="*/ 2858 h 451"/>
                              <a:gd name="T80" fmla="+- 0 8678 6470"/>
                              <a:gd name="T81" fmla="*/ T80 w 5466"/>
                              <a:gd name="T82" fmla="+- 0 2858 2858"/>
                              <a:gd name="T83" fmla="*/ 2858 h 451"/>
                              <a:gd name="T84" fmla="+- 0 8243 6470"/>
                              <a:gd name="T85" fmla="*/ T84 w 5466"/>
                              <a:gd name="T86" fmla="+- 0 2858 2858"/>
                              <a:gd name="T87" fmla="*/ 2858 h 451"/>
                              <a:gd name="T88" fmla="+- 0 8243 6470"/>
                              <a:gd name="T89" fmla="*/ T88 w 5466"/>
                              <a:gd name="T90" fmla="+- 0 3308 2858"/>
                              <a:gd name="T91" fmla="*/ 3308 h 451"/>
                              <a:gd name="T92" fmla="+- 0 8678 6470"/>
                              <a:gd name="T93" fmla="*/ T92 w 5466"/>
                              <a:gd name="T94" fmla="+- 0 3308 2858"/>
                              <a:gd name="T95" fmla="*/ 3308 h 451"/>
                              <a:gd name="T96" fmla="+- 0 8678 6470"/>
                              <a:gd name="T97" fmla="*/ T96 w 5466"/>
                              <a:gd name="T98" fmla="+- 0 2858 2858"/>
                              <a:gd name="T99" fmla="*/ 2858 h 451"/>
                              <a:gd name="T100" fmla="+- 0 9143 6470"/>
                              <a:gd name="T101" fmla="*/ T100 w 5466"/>
                              <a:gd name="T102" fmla="+- 0 2858 2858"/>
                              <a:gd name="T103" fmla="*/ 2858 h 451"/>
                              <a:gd name="T104" fmla="+- 0 8708 6470"/>
                              <a:gd name="T105" fmla="*/ T104 w 5466"/>
                              <a:gd name="T106" fmla="+- 0 2858 2858"/>
                              <a:gd name="T107" fmla="*/ 2858 h 451"/>
                              <a:gd name="T108" fmla="+- 0 8708 6470"/>
                              <a:gd name="T109" fmla="*/ T108 w 5466"/>
                              <a:gd name="T110" fmla="+- 0 3308 2858"/>
                              <a:gd name="T111" fmla="*/ 3308 h 451"/>
                              <a:gd name="T112" fmla="+- 0 9143 6470"/>
                              <a:gd name="T113" fmla="*/ T112 w 5466"/>
                              <a:gd name="T114" fmla="+- 0 3308 2858"/>
                              <a:gd name="T115" fmla="*/ 3308 h 451"/>
                              <a:gd name="T116" fmla="+- 0 9143 6470"/>
                              <a:gd name="T117" fmla="*/ T116 w 5466"/>
                              <a:gd name="T118" fmla="+- 0 2858 2858"/>
                              <a:gd name="T119" fmla="*/ 2858 h 451"/>
                              <a:gd name="T120" fmla="+- 0 9608 6470"/>
                              <a:gd name="T121" fmla="*/ T120 w 5466"/>
                              <a:gd name="T122" fmla="+- 0 2858 2858"/>
                              <a:gd name="T123" fmla="*/ 2858 h 451"/>
                              <a:gd name="T124" fmla="+- 0 9173 6470"/>
                              <a:gd name="T125" fmla="*/ T124 w 5466"/>
                              <a:gd name="T126" fmla="+- 0 2858 2858"/>
                              <a:gd name="T127" fmla="*/ 2858 h 451"/>
                              <a:gd name="T128" fmla="+- 0 9173 6470"/>
                              <a:gd name="T129" fmla="*/ T128 w 5466"/>
                              <a:gd name="T130" fmla="+- 0 3308 2858"/>
                              <a:gd name="T131" fmla="*/ 3308 h 451"/>
                              <a:gd name="T132" fmla="+- 0 9608 6470"/>
                              <a:gd name="T133" fmla="*/ T132 w 5466"/>
                              <a:gd name="T134" fmla="+- 0 3308 2858"/>
                              <a:gd name="T135" fmla="*/ 3308 h 451"/>
                              <a:gd name="T136" fmla="+- 0 9608 6470"/>
                              <a:gd name="T137" fmla="*/ T136 w 5466"/>
                              <a:gd name="T138" fmla="+- 0 2858 2858"/>
                              <a:gd name="T139" fmla="*/ 2858 h 451"/>
                              <a:gd name="T140" fmla="+- 0 10074 6470"/>
                              <a:gd name="T141" fmla="*/ T140 w 5466"/>
                              <a:gd name="T142" fmla="+- 0 2858 2858"/>
                              <a:gd name="T143" fmla="*/ 2858 h 451"/>
                              <a:gd name="T144" fmla="+- 0 9639 6470"/>
                              <a:gd name="T145" fmla="*/ T144 w 5466"/>
                              <a:gd name="T146" fmla="+- 0 2858 2858"/>
                              <a:gd name="T147" fmla="*/ 2858 h 451"/>
                              <a:gd name="T148" fmla="+- 0 9639 6470"/>
                              <a:gd name="T149" fmla="*/ T148 w 5466"/>
                              <a:gd name="T150" fmla="+- 0 3308 2858"/>
                              <a:gd name="T151" fmla="*/ 3308 h 451"/>
                              <a:gd name="T152" fmla="+- 0 10074 6470"/>
                              <a:gd name="T153" fmla="*/ T152 w 5466"/>
                              <a:gd name="T154" fmla="+- 0 3308 2858"/>
                              <a:gd name="T155" fmla="*/ 3308 h 451"/>
                              <a:gd name="T156" fmla="+- 0 10074 6470"/>
                              <a:gd name="T157" fmla="*/ T156 w 5466"/>
                              <a:gd name="T158" fmla="+- 0 2858 2858"/>
                              <a:gd name="T159" fmla="*/ 2858 h 451"/>
                              <a:gd name="T160" fmla="+- 0 10540 6470"/>
                              <a:gd name="T161" fmla="*/ T160 w 5466"/>
                              <a:gd name="T162" fmla="+- 0 2858 2858"/>
                              <a:gd name="T163" fmla="*/ 2858 h 451"/>
                              <a:gd name="T164" fmla="+- 0 10104 6470"/>
                              <a:gd name="T165" fmla="*/ T164 w 5466"/>
                              <a:gd name="T166" fmla="+- 0 2858 2858"/>
                              <a:gd name="T167" fmla="*/ 2858 h 451"/>
                              <a:gd name="T168" fmla="+- 0 10104 6470"/>
                              <a:gd name="T169" fmla="*/ T168 w 5466"/>
                              <a:gd name="T170" fmla="+- 0 3308 2858"/>
                              <a:gd name="T171" fmla="*/ 3308 h 451"/>
                              <a:gd name="T172" fmla="+- 0 10540 6470"/>
                              <a:gd name="T173" fmla="*/ T172 w 5466"/>
                              <a:gd name="T174" fmla="+- 0 3308 2858"/>
                              <a:gd name="T175" fmla="*/ 3308 h 451"/>
                              <a:gd name="T176" fmla="+- 0 10540 6470"/>
                              <a:gd name="T177" fmla="*/ T176 w 5466"/>
                              <a:gd name="T178" fmla="+- 0 2858 2858"/>
                              <a:gd name="T179" fmla="*/ 2858 h 451"/>
                              <a:gd name="T180" fmla="+- 0 11005 6470"/>
                              <a:gd name="T181" fmla="*/ T180 w 5466"/>
                              <a:gd name="T182" fmla="+- 0 2858 2858"/>
                              <a:gd name="T183" fmla="*/ 2858 h 451"/>
                              <a:gd name="T184" fmla="+- 0 10570 6470"/>
                              <a:gd name="T185" fmla="*/ T184 w 5466"/>
                              <a:gd name="T186" fmla="+- 0 2858 2858"/>
                              <a:gd name="T187" fmla="*/ 2858 h 451"/>
                              <a:gd name="T188" fmla="+- 0 10570 6470"/>
                              <a:gd name="T189" fmla="*/ T188 w 5466"/>
                              <a:gd name="T190" fmla="+- 0 3308 2858"/>
                              <a:gd name="T191" fmla="*/ 3308 h 451"/>
                              <a:gd name="T192" fmla="+- 0 11005 6470"/>
                              <a:gd name="T193" fmla="*/ T192 w 5466"/>
                              <a:gd name="T194" fmla="+- 0 3308 2858"/>
                              <a:gd name="T195" fmla="*/ 3308 h 451"/>
                              <a:gd name="T196" fmla="+- 0 11005 6470"/>
                              <a:gd name="T197" fmla="*/ T196 w 5466"/>
                              <a:gd name="T198" fmla="+- 0 2858 2858"/>
                              <a:gd name="T199" fmla="*/ 2858 h 451"/>
                              <a:gd name="T200" fmla="+- 0 11470 6470"/>
                              <a:gd name="T201" fmla="*/ T200 w 5466"/>
                              <a:gd name="T202" fmla="+- 0 2858 2858"/>
                              <a:gd name="T203" fmla="*/ 2858 h 451"/>
                              <a:gd name="T204" fmla="+- 0 11035 6470"/>
                              <a:gd name="T205" fmla="*/ T204 w 5466"/>
                              <a:gd name="T206" fmla="+- 0 2858 2858"/>
                              <a:gd name="T207" fmla="*/ 2858 h 451"/>
                              <a:gd name="T208" fmla="+- 0 11035 6470"/>
                              <a:gd name="T209" fmla="*/ T208 w 5466"/>
                              <a:gd name="T210" fmla="+- 0 3308 2858"/>
                              <a:gd name="T211" fmla="*/ 3308 h 451"/>
                              <a:gd name="T212" fmla="+- 0 11470 6470"/>
                              <a:gd name="T213" fmla="*/ T212 w 5466"/>
                              <a:gd name="T214" fmla="+- 0 3308 2858"/>
                              <a:gd name="T215" fmla="*/ 3308 h 451"/>
                              <a:gd name="T216" fmla="+- 0 11470 6470"/>
                              <a:gd name="T217" fmla="*/ T216 w 5466"/>
                              <a:gd name="T218" fmla="+- 0 2858 2858"/>
                              <a:gd name="T219" fmla="*/ 2858 h 451"/>
                              <a:gd name="T220" fmla="+- 0 11936 6470"/>
                              <a:gd name="T221" fmla="*/ T220 w 5466"/>
                              <a:gd name="T222" fmla="+- 0 2858 2858"/>
                              <a:gd name="T223" fmla="*/ 2858 h 451"/>
                              <a:gd name="T224" fmla="+- 0 11500 6470"/>
                              <a:gd name="T225" fmla="*/ T224 w 5466"/>
                              <a:gd name="T226" fmla="+- 0 2858 2858"/>
                              <a:gd name="T227" fmla="*/ 2858 h 451"/>
                              <a:gd name="T228" fmla="+- 0 11500 6470"/>
                              <a:gd name="T229" fmla="*/ T228 w 5466"/>
                              <a:gd name="T230" fmla="+- 0 3308 2858"/>
                              <a:gd name="T231" fmla="*/ 3308 h 451"/>
                              <a:gd name="T232" fmla="+- 0 11936 6470"/>
                              <a:gd name="T233" fmla="*/ T232 w 5466"/>
                              <a:gd name="T234" fmla="+- 0 3308 2858"/>
                              <a:gd name="T235" fmla="*/ 3308 h 451"/>
                              <a:gd name="T236" fmla="+- 0 11936 6470"/>
                              <a:gd name="T237" fmla="*/ T236 w 5466"/>
                              <a:gd name="T238" fmla="+- 0 2858 2858"/>
                              <a:gd name="T239" fmla="*/ 2858 h 4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5466" h="451">
                                <a:moveTo>
                                  <a:pt x="406" y="0"/>
                                </a:moveTo>
                                <a:lnTo>
                                  <a:pt x="0" y="0"/>
                                </a:lnTo>
                                <a:lnTo>
                                  <a:pt x="0" y="450"/>
                                </a:lnTo>
                                <a:lnTo>
                                  <a:pt x="406" y="450"/>
                                </a:lnTo>
                                <a:lnTo>
                                  <a:pt x="406" y="0"/>
                                </a:lnTo>
                                <a:close/>
                                <a:moveTo>
                                  <a:pt x="842" y="0"/>
                                </a:moveTo>
                                <a:lnTo>
                                  <a:pt x="436" y="0"/>
                                </a:lnTo>
                                <a:lnTo>
                                  <a:pt x="436" y="450"/>
                                </a:lnTo>
                                <a:lnTo>
                                  <a:pt x="842" y="450"/>
                                </a:lnTo>
                                <a:lnTo>
                                  <a:pt x="842" y="0"/>
                                </a:lnTo>
                                <a:close/>
                                <a:moveTo>
                                  <a:pt x="1277" y="0"/>
                                </a:moveTo>
                                <a:lnTo>
                                  <a:pt x="872" y="0"/>
                                </a:lnTo>
                                <a:lnTo>
                                  <a:pt x="872" y="450"/>
                                </a:lnTo>
                                <a:lnTo>
                                  <a:pt x="1277" y="450"/>
                                </a:lnTo>
                                <a:lnTo>
                                  <a:pt x="1277" y="0"/>
                                </a:lnTo>
                                <a:close/>
                                <a:moveTo>
                                  <a:pt x="1742" y="0"/>
                                </a:moveTo>
                                <a:lnTo>
                                  <a:pt x="1307" y="0"/>
                                </a:lnTo>
                                <a:lnTo>
                                  <a:pt x="1307" y="450"/>
                                </a:lnTo>
                                <a:lnTo>
                                  <a:pt x="1742" y="450"/>
                                </a:lnTo>
                                <a:lnTo>
                                  <a:pt x="1742" y="0"/>
                                </a:lnTo>
                                <a:close/>
                                <a:moveTo>
                                  <a:pt x="2208" y="0"/>
                                </a:moveTo>
                                <a:lnTo>
                                  <a:pt x="1773" y="0"/>
                                </a:lnTo>
                                <a:lnTo>
                                  <a:pt x="1773" y="450"/>
                                </a:lnTo>
                                <a:lnTo>
                                  <a:pt x="2208" y="450"/>
                                </a:lnTo>
                                <a:lnTo>
                                  <a:pt x="2208" y="0"/>
                                </a:lnTo>
                                <a:close/>
                                <a:moveTo>
                                  <a:pt x="2673" y="0"/>
                                </a:moveTo>
                                <a:lnTo>
                                  <a:pt x="2238" y="0"/>
                                </a:lnTo>
                                <a:lnTo>
                                  <a:pt x="2238" y="450"/>
                                </a:lnTo>
                                <a:lnTo>
                                  <a:pt x="2673" y="450"/>
                                </a:lnTo>
                                <a:lnTo>
                                  <a:pt x="2673" y="0"/>
                                </a:lnTo>
                                <a:close/>
                                <a:moveTo>
                                  <a:pt x="3138" y="0"/>
                                </a:moveTo>
                                <a:lnTo>
                                  <a:pt x="2703" y="0"/>
                                </a:lnTo>
                                <a:lnTo>
                                  <a:pt x="2703" y="450"/>
                                </a:lnTo>
                                <a:lnTo>
                                  <a:pt x="3138" y="450"/>
                                </a:lnTo>
                                <a:lnTo>
                                  <a:pt x="3138" y="0"/>
                                </a:lnTo>
                                <a:close/>
                                <a:moveTo>
                                  <a:pt x="3604" y="0"/>
                                </a:moveTo>
                                <a:lnTo>
                                  <a:pt x="3169" y="0"/>
                                </a:lnTo>
                                <a:lnTo>
                                  <a:pt x="3169" y="450"/>
                                </a:lnTo>
                                <a:lnTo>
                                  <a:pt x="3604" y="450"/>
                                </a:lnTo>
                                <a:lnTo>
                                  <a:pt x="3604" y="0"/>
                                </a:lnTo>
                                <a:close/>
                                <a:moveTo>
                                  <a:pt x="4070" y="0"/>
                                </a:moveTo>
                                <a:lnTo>
                                  <a:pt x="3634" y="0"/>
                                </a:lnTo>
                                <a:lnTo>
                                  <a:pt x="3634" y="450"/>
                                </a:lnTo>
                                <a:lnTo>
                                  <a:pt x="4070" y="450"/>
                                </a:lnTo>
                                <a:lnTo>
                                  <a:pt x="4070" y="0"/>
                                </a:lnTo>
                                <a:close/>
                                <a:moveTo>
                                  <a:pt x="4535" y="0"/>
                                </a:moveTo>
                                <a:lnTo>
                                  <a:pt x="4100" y="0"/>
                                </a:lnTo>
                                <a:lnTo>
                                  <a:pt x="4100" y="450"/>
                                </a:lnTo>
                                <a:lnTo>
                                  <a:pt x="4535" y="450"/>
                                </a:lnTo>
                                <a:lnTo>
                                  <a:pt x="4535" y="0"/>
                                </a:lnTo>
                                <a:close/>
                                <a:moveTo>
                                  <a:pt x="5000" y="0"/>
                                </a:moveTo>
                                <a:lnTo>
                                  <a:pt x="4565" y="0"/>
                                </a:lnTo>
                                <a:lnTo>
                                  <a:pt x="4565" y="450"/>
                                </a:lnTo>
                                <a:lnTo>
                                  <a:pt x="5000" y="450"/>
                                </a:lnTo>
                                <a:lnTo>
                                  <a:pt x="5000" y="0"/>
                                </a:lnTo>
                                <a:close/>
                                <a:moveTo>
                                  <a:pt x="5466" y="0"/>
                                </a:moveTo>
                                <a:lnTo>
                                  <a:pt x="5030" y="0"/>
                                </a:lnTo>
                                <a:lnTo>
                                  <a:pt x="5030" y="450"/>
                                </a:lnTo>
                                <a:lnTo>
                                  <a:pt x="5466" y="450"/>
                                </a:lnTo>
                                <a:lnTo>
                                  <a:pt x="5466" y="0"/>
                                </a:lnTo>
                                <a:close/>
                              </a:path>
                            </a:pathLst>
                          </a:custGeom>
                          <a:solidFill>
                            <a:srgbClr val="C4BB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39" name="docshape633"/>
                        <wps:cNvSpPr>
                          <a:spLocks/>
                        </wps:cNvSpPr>
                        <wps:spPr bwMode="auto">
                          <a:xfrm>
                            <a:off x="1396" y="2828"/>
                            <a:ext cx="13302" cy="481"/>
                          </a:xfrm>
                          <a:custGeom>
                            <a:avLst/>
                            <a:gdLst>
                              <a:gd name="T0" fmla="+- 0 1396 1396"/>
                              <a:gd name="T1" fmla="*/ T0 w 13302"/>
                              <a:gd name="T2" fmla="+- 0 2858 2828"/>
                              <a:gd name="T3" fmla="*/ 2858 h 481"/>
                              <a:gd name="T4" fmla="+- 0 1427 1396"/>
                              <a:gd name="T5" fmla="*/ T4 w 13302"/>
                              <a:gd name="T6" fmla="+- 0 2858 2828"/>
                              <a:gd name="T7" fmla="*/ 2858 h 481"/>
                              <a:gd name="T8" fmla="+- 0 4744 1396"/>
                              <a:gd name="T9" fmla="*/ T8 w 13302"/>
                              <a:gd name="T10" fmla="+- 0 2828 2828"/>
                              <a:gd name="T11" fmla="*/ 2828 h 481"/>
                              <a:gd name="T12" fmla="+- 0 4279 1396"/>
                              <a:gd name="T13" fmla="*/ T12 w 13302"/>
                              <a:gd name="T14" fmla="+- 0 2828 2828"/>
                              <a:gd name="T15" fmla="*/ 2828 h 481"/>
                              <a:gd name="T16" fmla="+- 0 3814 1396"/>
                              <a:gd name="T17" fmla="*/ T16 w 13302"/>
                              <a:gd name="T18" fmla="+- 0 2858 2828"/>
                              <a:gd name="T19" fmla="*/ 2858 h 481"/>
                              <a:gd name="T20" fmla="+- 0 4279 1396"/>
                              <a:gd name="T21" fmla="*/ T20 w 13302"/>
                              <a:gd name="T22" fmla="+- 0 2858 2828"/>
                              <a:gd name="T23" fmla="*/ 2858 h 481"/>
                              <a:gd name="T24" fmla="+- 0 4714 1396"/>
                              <a:gd name="T25" fmla="*/ T24 w 13302"/>
                              <a:gd name="T26" fmla="+- 0 2858 2828"/>
                              <a:gd name="T27" fmla="*/ 2858 h 481"/>
                              <a:gd name="T28" fmla="+- 0 5149 1396"/>
                              <a:gd name="T29" fmla="*/ T28 w 13302"/>
                              <a:gd name="T30" fmla="+- 0 2858 2828"/>
                              <a:gd name="T31" fmla="*/ 2858 h 481"/>
                              <a:gd name="T32" fmla="+- 0 6440 1396"/>
                              <a:gd name="T33" fmla="*/ T32 w 13302"/>
                              <a:gd name="T34" fmla="+- 0 2828 2828"/>
                              <a:gd name="T35" fmla="*/ 2828 h 481"/>
                              <a:gd name="T36" fmla="+- 0 5600 1396"/>
                              <a:gd name="T37" fmla="*/ T36 w 13302"/>
                              <a:gd name="T38" fmla="+- 0 2828 2828"/>
                              <a:gd name="T39" fmla="*/ 2828 h 481"/>
                              <a:gd name="T40" fmla="+- 0 5150 1396"/>
                              <a:gd name="T41" fmla="*/ T40 w 13302"/>
                              <a:gd name="T42" fmla="+- 0 2828 2828"/>
                              <a:gd name="T43" fmla="*/ 2828 h 481"/>
                              <a:gd name="T44" fmla="+- 0 5180 1396"/>
                              <a:gd name="T45" fmla="*/ T44 w 13302"/>
                              <a:gd name="T46" fmla="+- 0 3308 2828"/>
                              <a:gd name="T47" fmla="*/ 3308 h 481"/>
                              <a:gd name="T48" fmla="+- 0 5600 1396"/>
                              <a:gd name="T49" fmla="*/ T48 w 13302"/>
                              <a:gd name="T50" fmla="+- 0 3308 2828"/>
                              <a:gd name="T51" fmla="*/ 3308 h 481"/>
                              <a:gd name="T52" fmla="+- 0 6035 1396"/>
                              <a:gd name="T53" fmla="*/ T52 w 13302"/>
                              <a:gd name="T54" fmla="+- 0 3308 2828"/>
                              <a:gd name="T55" fmla="*/ 3308 h 481"/>
                              <a:gd name="T56" fmla="+- 0 6470 1396"/>
                              <a:gd name="T57" fmla="*/ T56 w 13302"/>
                              <a:gd name="T58" fmla="+- 0 3308 2828"/>
                              <a:gd name="T59" fmla="*/ 3308 h 481"/>
                              <a:gd name="T60" fmla="+- 0 7312 1396"/>
                              <a:gd name="T61" fmla="*/ T60 w 13302"/>
                              <a:gd name="T62" fmla="+- 0 2828 2828"/>
                              <a:gd name="T63" fmla="*/ 2828 h 481"/>
                              <a:gd name="T64" fmla="+- 0 6876 1396"/>
                              <a:gd name="T65" fmla="*/ T64 w 13302"/>
                              <a:gd name="T66" fmla="+- 0 2858 2828"/>
                              <a:gd name="T67" fmla="*/ 2858 h 481"/>
                              <a:gd name="T68" fmla="+- 0 7312 1396"/>
                              <a:gd name="T69" fmla="*/ T68 w 13302"/>
                              <a:gd name="T70" fmla="+- 0 2858 2828"/>
                              <a:gd name="T71" fmla="*/ 2858 h 481"/>
                              <a:gd name="T72" fmla="+- 0 7777 1396"/>
                              <a:gd name="T73" fmla="*/ T72 w 13302"/>
                              <a:gd name="T74" fmla="+- 0 2828 2828"/>
                              <a:gd name="T75" fmla="*/ 2828 h 481"/>
                              <a:gd name="T76" fmla="+- 0 7312 1396"/>
                              <a:gd name="T77" fmla="*/ T76 w 13302"/>
                              <a:gd name="T78" fmla="+- 0 2828 2828"/>
                              <a:gd name="T79" fmla="*/ 2828 h 481"/>
                              <a:gd name="T80" fmla="+- 0 7342 1396"/>
                              <a:gd name="T81" fmla="*/ T80 w 13302"/>
                              <a:gd name="T82" fmla="+- 0 3308 2828"/>
                              <a:gd name="T83" fmla="*/ 3308 h 481"/>
                              <a:gd name="T84" fmla="+- 0 7777 1396"/>
                              <a:gd name="T85" fmla="*/ T84 w 13302"/>
                              <a:gd name="T86" fmla="+- 0 3308 2828"/>
                              <a:gd name="T87" fmla="*/ 3308 h 481"/>
                              <a:gd name="T88" fmla="+- 0 8243 1396"/>
                              <a:gd name="T89" fmla="*/ T88 w 13302"/>
                              <a:gd name="T90" fmla="+- 0 3308 2828"/>
                              <a:gd name="T91" fmla="*/ 3308 h 481"/>
                              <a:gd name="T92" fmla="+- 0 9608 1396"/>
                              <a:gd name="T93" fmla="*/ T92 w 13302"/>
                              <a:gd name="T94" fmla="+- 0 2828 2828"/>
                              <a:gd name="T95" fmla="*/ 2828 h 481"/>
                              <a:gd name="T96" fmla="+- 0 8708 1396"/>
                              <a:gd name="T97" fmla="*/ T96 w 13302"/>
                              <a:gd name="T98" fmla="+- 0 2828 2828"/>
                              <a:gd name="T99" fmla="*/ 2828 h 481"/>
                              <a:gd name="T100" fmla="+- 0 8678 1396"/>
                              <a:gd name="T101" fmla="*/ T100 w 13302"/>
                              <a:gd name="T102" fmla="+- 0 2858 2828"/>
                              <a:gd name="T103" fmla="*/ 2858 h 481"/>
                              <a:gd name="T104" fmla="+- 0 9143 1396"/>
                              <a:gd name="T105" fmla="*/ T104 w 13302"/>
                              <a:gd name="T106" fmla="+- 0 2858 2828"/>
                              <a:gd name="T107" fmla="*/ 2858 h 481"/>
                              <a:gd name="T108" fmla="+- 0 9608 1396"/>
                              <a:gd name="T109" fmla="*/ T108 w 13302"/>
                              <a:gd name="T110" fmla="+- 0 2858 2828"/>
                              <a:gd name="T111" fmla="*/ 2858 h 481"/>
                              <a:gd name="T112" fmla="+- 0 10074 1396"/>
                              <a:gd name="T113" fmla="*/ T112 w 13302"/>
                              <a:gd name="T114" fmla="+- 0 2828 2828"/>
                              <a:gd name="T115" fmla="*/ 2828 h 481"/>
                              <a:gd name="T116" fmla="+- 0 9609 1396"/>
                              <a:gd name="T117" fmla="*/ T116 w 13302"/>
                              <a:gd name="T118" fmla="+- 0 2858 2828"/>
                              <a:gd name="T119" fmla="*/ 2858 h 481"/>
                              <a:gd name="T120" fmla="+- 0 9639 1396"/>
                              <a:gd name="T121" fmla="*/ T120 w 13302"/>
                              <a:gd name="T122" fmla="+- 0 2858 2828"/>
                              <a:gd name="T123" fmla="*/ 2858 h 481"/>
                              <a:gd name="T124" fmla="+- 0 10104 1396"/>
                              <a:gd name="T125" fmla="*/ T124 w 13302"/>
                              <a:gd name="T126" fmla="+- 0 2858 2828"/>
                              <a:gd name="T127" fmla="*/ 2858 h 481"/>
                              <a:gd name="T128" fmla="+- 0 11500 1396"/>
                              <a:gd name="T129" fmla="*/ T128 w 13302"/>
                              <a:gd name="T130" fmla="+- 0 2828 2828"/>
                              <a:gd name="T131" fmla="*/ 2828 h 481"/>
                              <a:gd name="T132" fmla="+- 0 11005 1396"/>
                              <a:gd name="T133" fmla="*/ T132 w 13302"/>
                              <a:gd name="T134" fmla="+- 0 2828 2828"/>
                              <a:gd name="T135" fmla="*/ 2828 h 481"/>
                              <a:gd name="T136" fmla="+- 0 10540 1396"/>
                              <a:gd name="T137" fmla="*/ T136 w 13302"/>
                              <a:gd name="T138" fmla="+- 0 2858 2828"/>
                              <a:gd name="T139" fmla="*/ 2858 h 481"/>
                              <a:gd name="T140" fmla="+- 0 11005 1396"/>
                              <a:gd name="T141" fmla="*/ T140 w 13302"/>
                              <a:gd name="T142" fmla="+- 0 2858 2828"/>
                              <a:gd name="T143" fmla="*/ 2858 h 481"/>
                              <a:gd name="T144" fmla="+- 0 11470 1396"/>
                              <a:gd name="T145" fmla="*/ T144 w 13302"/>
                              <a:gd name="T146" fmla="+- 0 2858 2828"/>
                              <a:gd name="T147" fmla="*/ 2858 h 481"/>
                              <a:gd name="T148" fmla="+- 0 11936 1396"/>
                              <a:gd name="T149" fmla="*/ T148 w 13302"/>
                              <a:gd name="T150" fmla="+- 0 2858 2828"/>
                              <a:gd name="T151" fmla="*/ 2858 h 481"/>
                              <a:gd name="T152" fmla="+- 0 12401 1396"/>
                              <a:gd name="T153" fmla="*/ T152 w 13302"/>
                              <a:gd name="T154" fmla="+- 0 2828 2828"/>
                              <a:gd name="T155" fmla="*/ 2828 h 481"/>
                              <a:gd name="T156" fmla="+- 0 11936 1396"/>
                              <a:gd name="T157" fmla="*/ T156 w 13302"/>
                              <a:gd name="T158" fmla="+- 0 2858 2828"/>
                              <a:gd name="T159" fmla="*/ 2858 h 481"/>
                              <a:gd name="T160" fmla="+- 0 11966 1396"/>
                              <a:gd name="T161" fmla="*/ T160 w 13302"/>
                              <a:gd name="T162" fmla="+- 0 2858 2828"/>
                              <a:gd name="T163" fmla="*/ 2858 h 481"/>
                              <a:gd name="T164" fmla="+- 0 12866 1396"/>
                              <a:gd name="T165" fmla="*/ T164 w 13302"/>
                              <a:gd name="T166" fmla="+- 0 2858 2828"/>
                              <a:gd name="T167" fmla="*/ 2858 h 481"/>
                              <a:gd name="T168" fmla="+- 0 13797 1396"/>
                              <a:gd name="T169" fmla="*/ T168 w 13302"/>
                              <a:gd name="T170" fmla="+- 0 2828 2828"/>
                              <a:gd name="T171" fmla="*/ 2828 h 481"/>
                              <a:gd name="T172" fmla="+- 0 12897 1396"/>
                              <a:gd name="T173" fmla="*/ T172 w 13302"/>
                              <a:gd name="T174" fmla="+- 0 2828 2828"/>
                              <a:gd name="T175" fmla="*/ 2828 h 481"/>
                              <a:gd name="T176" fmla="+- 0 13332 1396"/>
                              <a:gd name="T177" fmla="*/ T176 w 13302"/>
                              <a:gd name="T178" fmla="+- 0 2858 2828"/>
                              <a:gd name="T179" fmla="*/ 2858 h 481"/>
                              <a:gd name="T180" fmla="+- 0 13827 1396"/>
                              <a:gd name="T181" fmla="*/ T180 w 13302"/>
                              <a:gd name="T182" fmla="+- 0 2858 2828"/>
                              <a:gd name="T183" fmla="*/ 2858 h 481"/>
                              <a:gd name="T184" fmla="+- 0 14668 1396"/>
                              <a:gd name="T185" fmla="*/ T184 w 13302"/>
                              <a:gd name="T186" fmla="+- 0 2828 2828"/>
                              <a:gd name="T187" fmla="*/ 2828 h 481"/>
                              <a:gd name="T188" fmla="+- 0 14278 1396"/>
                              <a:gd name="T189" fmla="*/ T188 w 13302"/>
                              <a:gd name="T190" fmla="+- 0 2858 2828"/>
                              <a:gd name="T191" fmla="*/ 2858 h 481"/>
                              <a:gd name="T192" fmla="+- 0 14698 1396"/>
                              <a:gd name="T193" fmla="*/ T192 w 13302"/>
                              <a:gd name="T194" fmla="+- 0 2858 2828"/>
                              <a:gd name="T195" fmla="*/ 2858 h 4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3302" h="481">
                                <a:moveTo>
                                  <a:pt x="2418" y="0"/>
                                </a:moveTo>
                                <a:lnTo>
                                  <a:pt x="31" y="0"/>
                                </a:lnTo>
                                <a:lnTo>
                                  <a:pt x="0" y="0"/>
                                </a:lnTo>
                                <a:lnTo>
                                  <a:pt x="0" y="30"/>
                                </a:lnTo>
                                <a:lnTo>
                                  <a:pt x="0" y="480"/>
                                </a:lnTo>
                                <a:lnTo>
                                  <a:pt x="31" y="480"/>
                                </a:lnTo>
                                <a:lnTo>
                                  <a:pt x="31" y="30"/>
                                </a:lnTo>
                                <a:lnTo>
                                  <a:pt x="2418" y="30"/>
                                </a:lnTo>
                                <a:lnTo>
                                  <a:pt x="2418" y="0"/>
                                </a:lnTo>
                                <a:close/>
                                <a:moveTo>
                                  <a:pt x="3753" y="0"/>
                                </a:moveTo>
                                <a:lnTo>
                                  <a:pt x="3348" y="0"/>
                                </a:lnTo>
                                <a:lnTo>
                                  <a:pt x="3318" y="0"/>
                                </a:lnTo>
                                <a:lnTo>
                                  <a:pt x="2913" y="0"/>
                                </a:lnTo>
                                <a:lnTo>
                                  <a:pt x="2883" y="0"/>
                                </a:lnTo>
                                <a:lnTo>
                                  <a:pt x="2448" y="0"/>
                                </a:lnTo>
                                <a:lnTo>
                                  <a:pt x="2418" y="0"/>
                                </a:lnTo>
                                <a:lnTo>
                                  <a:pt x="2418" y="30"/>
                                </a:lnTo>
                                <a:lnTo>
                                  <a:pt x="2418" y="480"/>
                                </a:lnTo>
                                <a:lnTo>
                                  <a:pt x="2448" y="480"/>
                                </a:lnTo>
                                <a:lnTo>
                                  <a:pt x="2448" y="30"/>
                                </a:lnTo>
                                <a:lnTo>
                                  <a:pt x="2883" y="30"/>
                                </a:lnTo>
                                <a:lnTo>
                                  <a:pt x="2883" y="480"/>
                                </a:lnTo>
                                <a:lnTo>
                                  <a:pt x="2913" y="480"/>
                                </a:lnTo>
                                <a:lnTo>
                                  <a:pt x="2913" y="30"/>
                                </a:lnTo>
                                <a:lnTo>
                                  <a:pt x="3318" y="30"/>
                                </a:lnTo>
                                <a:lnTo>
                                  <a:pt x="3318" y="480"/>
                                </a:lnTo>
                                <a:lnTo>
                                  <a:pt x="3348" y="480"/>
                                </a:lnTo>
                                <a:lnTo>
                                  <a:pt x="3348" y="30"/>
                                </a:lnTo>
                                <a:lnTo>
                                  <a:pt x="3753" y="30"/>
                                </a:lnTo>
                                <a:lnTo>
                                  <a:pt x="3753" y="0"/>
                                </a:lnTo>
                                <a:close/>
                                <a:moveTo>
                                  <a:pt x="5480" y="0"/>
                                </a:moveTo>
                                <a:lnTo>
                                  <a:pt x="5074" y="0"/>
                                </a:lnTo>
                                <a:lnTo>
                                  <a:pt x="5044" y="0"/>
                                </a:lnTo>
                                <a:lnTo>
                                  <a:pt x="4639" y="0"/>
                                </a:lnTo>
                                <a:lnTo>
                                  <a:pt x="4610" y="0"/>
                                </a:lnTo>
                                <a:lnTo>
                                  <a:pt x="4609" y="0"/>
                                </a:lnTo>
                                <a:lnTo>
                                  <a:pt x="4204" y="0"/>
                                </a:lnTo>
                                <a:lnTo>
                                  <a:pt x="4174" y="0"/>
                                </a:lnTo>
                                <a:lnTo>
                                  <a:pt x="3784" y="0"/>
                                </a:lnTo>
                                <a:lnTo>
                                  <a:pt x="3754" y="0"/>
                                </a:lnTo>
                                <a:lnTo>
                                  <a:pt x="3754" y="30"/>
                                </a:lnTo>
                                <a:lnTo>
                                  <a:pt x="3754" y="480"/>
                                </a:lnTo>
                                <a:lnTo>
                                  <a:pt x="3784" y="480"/>
                                </a:lnTo>
                                <a:lnTo>
                                  <a:pt x="3784" y="30"/>
                                </a:lnTo>
                                <a:lnTo>
                                  <a:pt x="4174" y="30"/>
                                </a:lnTo>
                                <a:lnTo>
                                  <a:pt x="4174" y="480"/>
                                </a:lnTo>
                                <a:lnTo>
                                  <a:pt x="4204" y="480"/>
                                </a:lnTo>
                                <a:lnTo>
                                  <a:pt x="4204" y="30"/>
                                </a:lnTo>
                                <a:lnTo>
                                  <a:pt x="4609" y="30"/>
                                </a:lnTo>
                                <a:lnTo>
                                  <a:pt x="4609" y="480"/>
                                </a:lnTo>
                                <a:lnTo>
                                  <a:pt x="4639" y="480"/>
                                </a:lnTo>
                                <a:lnTo>
                                  <a:pt x="4639" y="30"/>
                                </a:lnTo>
                                <a:lnTo>
                                  <a:pt x="5044" y="30"/>
                                </a:lnTo>
                                <a:lnTo>
                                  <a:pt x="5044" y="480"/>
                                </a:lnTo>
                                <a:lnTo>
                                  <a:pt x="5074" y="480"/>
                                </a:lnTo>
                                <a:lnTo>
                                  <a:pt x="5074" y="30"/>
                                </a:lnTo>
                                <a:lnTo>
                                  <a:pt x="5480" y="30"/>
                                </a:lnTo>
                                <a:lnTo>
                                  <a:pt x="5480" y="0"/>
                                </a:lnTo>
                                <a:close/>
                                <a:moveTo>
                                  <a:pt x="5916" y="0"/>
                                </a:moveTo>
                                <a:lnTo>
                                  <a:pt x="5510" y="0"/>
                                </a:lnTo>
                                <a:lnTo>
                                  <a:pt x="5480" y="0"/>
                                </a:lnTo>
                                <a:lnTo>
                                  <a:pt x="5480" y="30"/>
                                </a:lnTo>
                                <a:lnTo>
                                  <a:pt x="5480" y="480"/>
                                </a:lnTo>
                                <a:lnTo>
                                  <a:pt x="5510" y="480"/>
                                </a:lnTo>
                                <a:lnTo>
                                  <a:pt x="5510" y="30"/>
                                </a:lnTo>
                                <a:lnTo>
                                  <a:pt x="5916" y="30"/>
                                </a:lnTo>
                                <a:lnTo>
                                  <a:pt x="5916" y="0"/>
                                </a:lnTo>
                                <a:close/>
                                <a:moveTo>
                                  <a:pt x="6847" y="0"/>
                                </a:moveTo>
                                <a:lnTo>
                                  <a:pt x="6816" y="0"/>
                                </a:lnTo>
                                <a:lnTo>
                                  <a:pt x="6381" y="0"/>
                                </a:lnTo>
                                <a:lnTo>
                                  <a:pt x="6351" y="0"/>
                                </a:lnTo>
                                <a:lnTo>
                                  <a:pt x="5946" y="0"/>
                                </a:lnTo>
                                <a:lnTo>
                                  <a:pt x="5916" y="0"/>
                                </a:lnTo>
                                <a:lnTo>
                                  <a:pt x="5916" y="30"/>
                                </a:lnTo>
                                <a:lnTo>
                                  <a:pt x="5916" y="480"/>
                                </a:lnTo>
                                <a:lnTo>
                                  <a:pt x="5946" y="480"/>
                                </a:lnTo>
                                <a:lnTo>
                                  <a:pt x="5946" y="30"/>
                                </a:lnTo>
                                <a:lnTo>
                                  <a:pt x="6351" y="30"/>
                                </a:lnTo>
                                <a:lnTo>
                                  <a:pt x="6351" y="480"/>
                                </a:lnTo>
                                <a:lnTo>
                                  <a:pt x="6381" y="480"/>
                                </a:lnTo>
                                <a:lnTo>
                                  <a:pt x="6381" y="30"/>
                                </a:lnTo>
                                <a:lnTo>
                                  <a:pt x="6816" y="30"/>
                                </a:lnTo>
                                <a:lnTo>
                                  <a:pt x="6816" y="480"/>
                                </a:lnTo>
                                <a:lnTo>
                                  <a:pt x="6847" y="480"/>
                                </a:lnTo>
                                <a:lnTo>
                                  <a:pt x="6847" y="30"/>
                                </a:lnTo>
                                <a:lnTo>
                                  <a:pt x="6847" y="0"/>
                                </a:lnTo>
                                <a:close/>
                                <a:moveTo>
                                  <a:pt x="8212" y="0"/>
                                </a:moveTo>
                                <a:lnTo>
                                  <a:pt x="7777" y="0"/>
                                </a:lnTo>
                                <a:lnTo>
                                  <a:pt x="7747" y="0"/>
                                </a:lnTo>
                                <a:lnTo>
                                  <a:pt x="7312" y="0"/>
                                </a:lnTo>
                                <a:lnTo>
                                  <a:pt x="7282" y="0"/>
                                </a:lnTo>
                                <a:lnTo>
                                  <a:pt x="6847" y="0"/>
                                </a:lnTo>
                                <a:lnTo>
                                  <a:pt x="6847" y="30"/>
                                </a:lnTo>
                                <a:lnTo>
                                  <a:pt x="7282" y="30"/>
                                </a:lnTo>
                                <a:lnTo>
                                  <a:pt x="7282" y="480"/>
                                </a:lnTo>
                                <a:lnTo>
                                  <a:pt x="7312" y="480"/>
                                </a:lnTo>
                                <a:lnTo>
                                  <a:pt x="7312" y="30"/>
                                </a:lnTo>
                                <a:lnTo>
                                  <a:pt x="7747" y="30"/>
                                </a:lnTo>
                                <a:lnTo>
                                  <a:pt x="7747" y="480"/>
                                </a:lnTo>
                                <a:lnTo>
                                  <a:pt x="7777" y="480"/>
                                </a:lnTo>
                                <a:lnTo>
                                  <a:pt x="7777" y="30"/>
                                </a:lnTo>
                                <a:lnTo>
                                  <a:pt x="8212" y="30"/>
                                </a:lnTo>
                                <a:lnTo>
                                  <a:pt x="8212" y="0"/>
                                </a:lnTo>
                                <a:close/>
                                <a:moveTo>
                                  <a:pt x="9144" y="0"/>
                                </a:moveTo>
                                <a:lnTo>
                                  <a:pt x="8708" y="0"/>
                                </a:lnTo>
                                <a:lnTo>
                                  <a:pt x="8678" y="0"/>
                                </a:lnTo>
                                <a:lnTo>
                                  <a:pt x="8243" y="0"/>
                                </a:lnTo>
                                <a:lnTo>
                                  <a:pt x="8213" y="0"/>
                                </a:lnTo>
                                <a:lnTo>
                                  <a:pt x="8213" y="30"/>
                                </a:lnTo>
                                <a:lnTo>
                                  <a:pt x="8213" y="480"/>
                                </a:lnTo>
                                <a:lnTo>
                                  <a:pt x="8243" y="480"/>
                                </a:lnTo>
                                <a:lnTo>
                                  <a:pt x="8243" y="30"/>
                                </a:lnTo>
                                <a:lnTo>
                                  <a:pt x="8678" y="30"/>
                                </a:lnTo>
                                <a:lnTo>
                                  <a:pt x="8678" y="480"/>
                                </a:lnTo>
                                <a:lnTo>
                                  <a:pt x="8708" y="480"/>
                                </a:lnTo>
                                <a:lnTo>
                                  <a:pt x="8708" y="30"/>
                                </a:lnTo>
                                <a:lnTo>
                                  <a:pt x="9144" y="30"/>
                                </a:lnTo>
                                <a:lnTo>
                                  <a:pt x="9144" y="0"/>
                                </a:lnTo>
                                <a:close/>
                                <a:moveTo>
                                  <a:pt x="10540" y="0"/>
                                </a:moveTo>
                                <a:lnTo>
                                  <a:pt x="10104" y="0"/>
                                </a:lnTo>
                                <a:lnTo>
                                  <a:pt x="10074" y="0"/>
                                </a:lnTo>
                                <a:lnTo>
                                  <a:pt x="9639" y="0"/>
                                </a:lnTo>
                                <a:lnTo>
                                  <a:pt x="9609" y="0"/>
                                </a:lnTo>
                                <a:lnTo>
                                  <a:pt x="9174" y="0"/>
                                </a:lnTo>
                                <a:lnTo>
                                  <a:pt x="9144" y="0"/>
                                </a:lnTo>
                                <a:lnTo>
                                  <a:pt x="9144" y="30"/>
                                </a:lnTo>
                                <a:lnTo>
                                  <a:pt x="9144" y="480"/>
                                </a:lnTo>
                                <a:lnTo>
                                  <a:pt x="9174" y="480"/>
                                </a:lnTo>
                                <a:lnTo>
                                  <a:pt x="9174" y="30"/>
                                </a:lnTo>
                                <a:lnTo>
                                  <a:pt x="9609" y="30"/>
                                </a:lnTo>
                                <a:lnTo>
                                  <a:pt x="9609" y="480"/>
                                </a:lnTo>
                                <a:lnTo>
                                  <a:pt x="9639" y="480"/>
                                </a:lnTo>
                                <a:lnTo>
                                  <a:pt x="9639" y="30"/>
                                </a:lnTo>
                                <a:lnTo>
                                  <a:pt x="10074" y="30"/>
                                </a:lnTo>
                                <a:lnTo>
                                  <a:pt x="10074" y="480"/>
                                </a:lnTo>
                                <a:lnTo>
                                  <a:pt x="10104" y="480"/>
                                </a:lnTo>
                                <a:lnTo>
                                  <a:pt x="10104" y="30"/>
                                </a:lnTo>
                                <a:lnTo>
                                  <a:pt x="10540" y="30"/>
                                </a:lnTo>
                                <a:lnTo>
                                  <a:pt x="10540" y="0"/>
                                </a:lnTo>
                                <a:close/>
                                <a:moveTo>
                                  <a:pt x="11470" y="0"/>
                                </a:moveTo>
                                <a:lnTo>
                                  <a:pt x="11035" y="0"/>
                                </a:lnTo>
                                <a:lnTo>
                                  <a:pt x="11005" y="0"/>
                                </a:lnTo>
                                <a:lnTo>
                                  <a:pt x="10570" y="0"/>
                                </a:lnTo>
                                <a:lnTo>
                                  <a:pt x="10540" y="0"/>
                                </a:lnTo>
                                <a:lnTo>
                                  <a:pt x="10540" y="30"/>
                                </a:lnTo>
                                <a:lnTo>
                                  <a:pt x="10540" y="480"/>
                                </a:lnTo>
                                <a:lnTo>
                                  <a:pt x="10570" y="480"/>
                                </a:lnTo>
                                <a:lnTo>
                                  <a:pt x="10570" y="30"/>
                                </a:lnTo>
                                <a:lnTo>
                                  <a:pt x="11005" y="30"/>
                                </a:lnTo>
                                <a:lnTo>
                                  <a:pt x="11035" y="30"/>
                                </a:lnTo>
                                <a:lnTo>
                                  <a:pt x="11470" y="30"/>
                                </a:lnTo>
                                <a:lnTo>
                                  <a:pt x="11470" y="0"/>
                                </a:lnTo>
                                <a:close/>
                                <a:moveTo>
                                  <a:pt x="12882" y="0"/>
                                </a:moveTo>
                                <a:lnTo>
                                  <a:pt x="12431" y="0"/>
                                </a:lnTo>
                                <a:lnTo>
                                  <a:pt x="12401" y="0"/>
                                </a:lnTo>
                                <a:lnTo>
                                  <a:pt x="11966" y="0"/>
                                </a:lnTo>
                                <a:lnTo>
                                  <a:pt x="11936" y="0"/>
                                </a:lnTo>
                                <a:lnTo>
                                  <a:pt x="11501" y="0"/>
                                </a:lnTo>
                                <a:lnTo>
                                  <a:pt x="11471" y="0"/>
                                </a:lnTo>
                                <a:lnTo>
                                  <a:pt x="11471" y="30"/>
                                </a:lnTo>
                                <a:lnTo>
                                  <a:pt x="11501" y="30"/>
                                </a:lnTo>
                                <a:lnTo>
                                  <a:pt x="11936" y="30"/>
                                </a:lnTo>
                                <a:lnTo>
                                  <a:pt x="11966" y="30"/>
                                </a:lnTo>
                                <a:lnTo>
                                  <a:pt x="12401" y="30"/>
                                </a:lnTo>
                                <a:lnTo>
                                  <a:pt x="12431" y="30"/>
                                </a:lnTo>
                                <a:lnTo>
                                  <a:pt x="12882" y="30"/>
                                </a:lnTo>
                                <a:lnTo>
                                  <a:pt x="12882" y="0"/>
                                </a:lnTo>
                                <a:close/>
                                <a:moveTo>
                                  <a:pt x="13302" y="0"/>
                                </a:moveTo>
                                <a:lnTo>
                                  <a:pt x="13272" y="0"/>
                                </a:lnTo>
                                <a:lnTo>
                                  <a:pt x="12912" y="0"/>
                                </a:lnTo>
                                <a:lnTo>
                                  <a:pt x="12882" y="0"/>
                                </a:lnTo>
                                <a:lnTo>
                                  <a:pt x="12882" y="30"/>
                                </a:lnTo>
                                <a:lnTo>
                                  <a:pt x="12912" y="30"/>
                                </a:lnTo>
                                <a:lnTo>
                                  <a:pt x="13272" y="30"/>
                                </a:lnTo>
                                <a:lnTo>
                                  <a:pt x="13302" y="30"/>
                                </a:lnTo>
                                <a:lnTo>
                                  <a:pt x="1330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40" name="docshape634"/>
                        <wps:cNvSpPr>
                          <a:spLocks/>
                        </wps:cNvSpPr>
                        <wps:spPr bwMode="auto">
                          <a:xfrm>
                            <a:off x="11935" y="2857"/>
                            <a:ext cx="2763" cy="451"/>
                          </a:xfrm>
                          <a:custGeom>
                            <a:avLst/>
                            <a:gdLst>
                              <a:gd name="T0" fmla="+- 0 11966 11936"/>
                              <a:gd name="T1" fmla="*/ T0 w 2763"/>
                              <a:gd name="T2" fmla="+- 0 2858 2858"/>
                              <a:gd name="T3" fmla="*/ 2858 h 451"/>
                              <a:gd name="T4" fmla="+- 0 11936 11936"/>
                              <a:gd name="T5" fmla="*/ T4 w 2763"/>
                              <a:gd name="T6" fmla="+- 0 2858 2858"/>
                              <a:gd name="T7" fmla="*/ 2858 h 451"/>
                              <a:gd name="T8" fmla="+- 0 11936 11936"/>
                              <a:gd name="T9" fmla="*/ T8 w 2763"/>
                              <a:gd name="T10" fmla="+- 0 3308 2858"/>
                              <a:gd name="T11" fmla="*/ 3308 h 451"/>
                              <a:gd name="T12" fmla="+- 0 11966 11936"/>
                              <a:gd name="T13" fmla="*/ T12 w 2763"/>
                              <a:gd name="T14" fmla="+- 0 3308 2858"/>
                              <a:gd name="T15" fmla="*/ 3308 h 451"/>
                              <a:gd name="T16" fmla="+- 0 11966 11936"/>
                              <a:gd name="T17" fmla="*/ T16 w 2763"/>
                              <a:gd name="T18" fmla="+- 0 2858 2858"/>
                              <a:gd name="T19" fmla="*/ 2858 h 451"/>
                              <a:gd name="T20" fmla="+- 0 12431 11936"/>
                              <a:gd name="T21" fmla="*/ T20 w 2763"/>
                              <a:gd name="T22" fmla="+- 0 2858 2858"/>
                              <a:gd name="T23" fmla="*/ 2858 h 451"/>
                              <a:gd name="T24" fmla="+- 0 12401 11936"/>
                              <a:gd name="T25" fmla="*/ T24 w 2763"/>
                              <a:gd name="T26" fmla="+- 0 2858 2858"/>
                              <a:gd name="T27" fmla="*/ 2858 h 451"/>
                              <a:gd name="T28" fmla="+- 0 12401 11936"/>
                              <a:gd name="T29" fmla="*/ T28 w 2763"/>
                              <a:gd name="T30" fmla="+- 0 3308 2858"/>
                              <a:gd name="T31" fmla="*/ 3308 h 451"/>
                              <a:gd name="T32" fmla="+- 0 12431 11936"/>
                              <a:gd name="T33" fmla="*/ T32 w 2763"/>
                              <a:gd name="T34" fmla="+- 0 3308 2858"/>
                              <a:gd name="T35" fmla="*/ 3308 h 451"/>
                              <a:gd name="T36" fmla="+- 0 12431 11936"/>
                              <a:gd name="T37" fmla="*/ T36 w 2763"/>
                              <a:gd name="T38" fmla="+- 0 2858 2858"/>
                              <a:gd name="T39" fmla="*/ 2858 h 451"/>
                              <a:gd name="T40" fmla="+- 0 12897 11936"/>
                              <a:gd name="T41" fmla="*/ T40 w 2763"/>
                              <a:gd name="T42" fmla="+- 0 2858 2858"/>
                              <a:gd name="T43" fmla="*/ 2858 h 451"/>
                              <a:gd name="T44" fmla="+- 0 12867 11936"/>
                              <a:gd name="T45" fmla="*/ T44 w 2763"/>
                              <a:gd name="T46" fmla="+- 0 2858 2858"/>
                              <a:gd name="T47" fmla="*/ 2858 h 451"/>
                              <a:gd name="T48" fmla="+- 0 12867 11936"/>
                              <a:gd name="T49" fmla="*/ T48 w 2763"/>
                              <a:gd name="T50" fmla="+- 0 3308 2858"/>
                              <a:gd name="T51" fmla="*/ 3308 h 451"/>
                              <a:gd name="T52" fmla="+- 0 12897 11936"/>
                              <a:gd name="T53" fmla="*/ T52 w 2763"/>
                              <a:gd name="T54" fmla="+- 0 3308 2858"/>
                              <a:gd name="T55" fmla="*/ 3308 h 451"/>
                              <a:gd name="T56" fmla="+- 0 12897 11936"/>
                              <a:gd name="T57" fmla="*/ T56 w 2763"/>
                              <a:gd name="T58" fmla="+- 0 2858 2858"/>
                              <a:gd name="T59" fmla="*/ 2858 h 451"/>
                              <a:gd name="T60" fmla="+- 0 13362 11936"/>
                              <a:gd name="T61" fmla="*/ T60 w 2763"/>
                              <a:gd name="T62" fmla="+- 0 2858 2858"/>
                              <a:gd name="T63" fmla="*/ 2858 h 451"/>
                              <a:gd name="T64" fmla="+- 0 13332 11936"/>
                              <a:gd name="T65" fmla="*/ T64 w 2763"/>
                              <a:gd name="T66" fmla="+- 0 2858 2858"/>
                              <a:gd name="T67" fmla="*/ 2858 h 451"/>
                              <a:gd name="T68" fmla="+- 0 13332 11936"/>
                              <a:gd name="T69" fmla="*/ T68 w 2763"/>
                              <a:gd name="T70" fmla="+- 0 3308 2858"/>
                              <a:gd name="T71" fmla="*/ 3308 h 451"/>
                              <a:gd name="T72" fmla="+- 0 13362 11936"/>
                              <a:gd name="T73" fmla="*/ T72 w 2763"/>
                              <a:gd name="T74" fmla="+- 0 3308 2858"/>
                              <a:gd name="T75" fmla="*/ 3308 h 451"/>
                              <a:gd name="T76" fmla="+- 0 13362 11936"/>
                              <a:gd name="T77" fmla="*/ T76 w 2763"/>
                              <a:gd name="T78" fmla="+- 0 2858 2858"/>
                              <a:gd name="T79" fmla="*/ 2858 h 451"/>
                              <a:gd name="T80" fmla="+- 0 13827 11936"/>
                              <a:gd name="T81" fmla="*/ T80 w 2763"/>
                              <a:gd name="T82" fmla="+- 0 2858 2858"/>
                              <a:gd name="T83" fmla="*/ 2858 h 451"/>
                              <a:gd name="T84" fmla="+- 0 13797 11936"/>
                              <a:gd name="T85" fmla="*/ T84 w 2763"/>
                              <a:gd name="T86" fmla="+- 0 2858 2858"/>
                              <a:gd name="T87" fmla="*/ 2858 h 451"/>
                              <a:gd name="T88" fmla="+- 0 13797 11936"/>
                              <a:gd name="T89" fmla="*/ T88 w 2763"/>
                              <a:gd name="T90" fmla="+- 0 3308 2858"/>
                              <a:gd name="T91" fmla="*/ 3308 h 451"/>
                              <a:gd name="T92" fmla="+- 0 13827 11936"/>
                              <a:gd name="T93" fmla="*/ T92 w 2763"/>
                              <a:gd name="T94" fmla="+- 0 3308 2858"/>
                              <a:gd name="T95" fmla="*/ 3308 h 451"/>
                              <a:gd name="T96" fmla="+- 0 13827 11936"/>
                              <a:gd name="T97" fmla="*/ T96 w 2763"/>
                              <a:gd name="T98" fmla="+- 0 2858 2858"/>
                              <a:gd name="T99" fmla="*/ 2858 h 451"/>
                              <a:gd name="T100" fmla="+- 0 14308 11936"/>
                              <a:gd name="T101" fmla="*/ T100 w 2763"/>
                              <a:gd name="T102" fmla="+- 0 2858 2858"/>
                              <a:gd name="T103" fmla="*/ 2858 h 451"/>
                              <a:gd name="T104" fmla="+- 0 14278 11936"/>
                              <a:gd name="T105" fmla="*/ T104 w 2763"/>
                              <a:gd name="T106" fmla="+- 0 2858 2858"/>
                              <a:gd name="T107" fmla="*/ 2858 h 451"/>
                              <a:gd name="T108" fmla="+- 0 14278 11936"/>
                              <a:gd name="T109" fmla="*/ T108 w 2763"/>
                              <a:gd name="T110" fmla="+- 0 3308 2858"/>
                              <a:gd name="T111" fmla="*/ 3308 h 451"/>
                              <a:gd name="T112" fmla="+- 0 14308 11936"/>
                              <a:gd name="T113" fmla="*/ T112 w 2763"/>
                              <a:gd name="T114" fmla="+- 0 3308 2858"/>
                              <a:gd name="T115" fmla="*/ 3308 h 451"/>
                              <a:gd name="T116" fmla="+- 0 14308 11936"/>
                              <a:gd name="T117" fmla="*/ T116 w 2763"/>
                              <a:gd name="T118" fmla="+- 0 2858 2858"/>
                              <a:gd name="T119" fmla="*/ 2858 h 451"/>
                              <a:gd name="T120" fmla="+- 0 14698 11936"/>
                              <a:gd name="T121" fmla="*/ T120 w 2763"/>
                              <a:gd name="T122" fmla="+- 0 2858 2858"/>
                              <a:gd name="T123" fmla="*/ 2858 h 451"/>
                              <a:gd name="T124" fmla="+- 0 14668 11936"/>
                              <a:gd name="T125" fmla="*/ T124 w 2763"/>
                              <a:gd name="T126" fmla="+- 0 2858 2858"/>
                              <a:gd name="T127" fmla="*/ 2858 h 451"/>
                              <a:gd name="T128" fmla="+- 0 14668 11936"/>
                              <a:gd name="T129" fmla="*/ T128 w 2763"/>
                              <a:gd name="T130" fmla="+- 0 3308 2858"/>
                              <a:gd name="T131" fmla="*/ 3308 h 451"/>
                              <a:gd name="T132" fmla="+- 0 14698 11936"/>
                              <a:gd name="T133" fmla="*/ T132 w 2763"/>
                              <a:gd name="T134" fmla="+- 0 3308 2858"/>
                              <a:gd name="T135" fmla="*/ 3308 h 451"/>
                              <a:gd name="T136" fmla="+- 0 14698 11936"/>
                              <a:gd name="T137" fmla="*/ T136 w 2763"/>
                              <a:gd name="T138" fmla="+- 0 2858 2858"/>
                              <a:gd name="T139" fmla="*/ 2858 h 4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2763" h="451">
                                <a:moveTo>
                                  <a:pt x="30" y="0"/>
                                </a:moveTo>
                                <a:lnTo>
                                  <a:pt x="0" y="0"/>
                                </a:lnTo>
                                <a:lnTo>
                                  <a:pt x="0" y="450"/>
                                </a:lnTo>
                                <a:lnTo>
                                  <a:pt x="30" y="450"/>
                                </a:lnTo>
                                <a:lnTo>
                                  <a:pt x="30" y="0"/>
                                </a:lnTo>
                                <a:close/>
                                <a:moveTo>
                                  <a:pt x="495" y="0"/>
                                </a:moveTo>
                                <a:lnTo>
                                  <a:pt x="465" y="0"/>
                                </a:lnTo>
                                <a:lnTo>
                                  <a:pt x="465" y="450"/>
                                </a:lnTo>
                                <a:lnTo>
                                  <a:pt x="495" y="450"/>
                                </a:lnTo>
                                <a:lnTo>
                                  <a:pt x="495" y="0"/>
                                </a:lnTo>
                                <a:close/>
                                <a:moveTo>
                                  <a:pt x="961" y="0"/>
                                </a:moveTo>
                                <a:lnTo>
                                  <a:pt x="931" y="0"/>
                                </a:lnTo>
                                <a:lnTo>
                                  <a:pt x="931" y="450"/>
                                </a:lnTo>
                                <a:lnTo>
                                  <a:pt x="961" y="450"/>
                                </a:lnTo>
                                <a:lnTo>
                                  <a:pt x="961" y="0"/>
                                </a:lnTo>
                                <a:close/>
                                <a:moveTo>
                                  <a:pt x="1426" y="0"/>
                                </a:moveTo>
                                <a:lnTo>
                                  <a:pt x="1396" y="0"/>
                                </a:lnTo>
                                <a:lnTo>
                                  <a:pt x="1396" y="450"/>
                                </a:lnTo>
                                <a:lnTo>
                                  <a:pt x="1426" y="450"/>
                                </a:lnTo>
                                <a:lnTo>
                                  <a:pt x="1426" y="0"/>
                                </a:lnTo>
                                <a:close/>
                                <a:moveTo>
                                  <a:pt x="1891" y="0"/>
                                </a:moveTo>
                                <a:lnTo>
                                  <a:pt x="1861" y="0"/>
                                </a:lnTo>
                                <a:lnTo>
                                  <a:pt x="1861" y="450"/>
                                </a:lnTo>
                                <a:lnTo>
                                  <a:pt x="1891" y="450"/>
                                </a:lnTo>
                                <a:lnTo>
                                  <a:pt x="1891" y="0"/>
                                </a:lnTo>
                                <a:close/>
                                <a:moveTo>
                                  <a:pt x="2372" y="0"/>
                                </a:moveTo>
                                <a:lnTo>
                                  <a:pt x="2342" y="0"/>
                                </a:lnTo>
                                <a:lnTo>
                                  <a:pt x="2342" y="450"/>
                                </a:lnTo>
                                <a:lnTo>
                                  <a:pt x="2372" y="450"/>
                                </a:lnTo>
                                <a:lnTo>
                                  <a:pt x="2372" y="0"/>
                                </a:lnTo>
                                <a:close/>
                                <a:moveTo>
                                  <a:pt x="2762" y="0"/>
                                </a:moveTo>
                                <a:lnTo>
                                  <a:pt x="2732" y="0"/>
                                </a:lnTo>
                                <a:lnTo>
                                  <a:pt x="2732" y="450"/>
                                </a:lnTo>
                                <a:lnTo>
                                  <a:pt x="2762" y="450"/>
                                </a:lnTo>
                                <a:lnTo>
                                  <a:pt x="276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41" name="docshape635"/>
                        <wps:cNvSpPr>
                          <a:spLocks noChangeArrowheads="1"/>
                        </wps:cNvSpPr>
                        <wps:spPr bwMode="auto">
                          <a:xfrm>
                            <a:off x="1441" y="3338"/>
                            <a:ext cx="2372" cy="45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42" name="docshape636"/>
                        <wps:cNvSpPr>
                          <a:spLocks/>
                        </wps:cNvSpPr>
                        <wps:spPr bwMode="auto">
                          <a:xfrm>
                            <a:off x="7777" y="3338"/>
                            <a:ext cx="2763" cy="451"/>
                          </a:xfrm>
                          <a:custGeom>
                            <a:avLst/>
                            <a:gdLst>
                              <a:gd name="T0" fmla="+- 0 8212 7777"/>
                              <a:gd name="T1" fmla="*/ T0 w 2763"/>
                              <a:gd name="T2" fmla="+- 0 3338 3338"/>
                              <a:gd name="T3" fmla="*/ 3338 h 451"/>
                              <a:gd name="T4" fmla="+- 0 7777 7777"/>
                              <a:gd name="T5" fmla="*/ T4 w 2763"/>
                              <a:gd name="T6" fmla="+- 0 3338 3338"/>
                              <a:gd name="T7" fmla="*/ 3338 h 451"/>
                              <a:gd name="T8" fmla="+- 0 7777 7777"/>
                              <a:gd name="T9" fmla="*/ T8 w 2763"/>
                              <a:gd name="T10" fmla="+- 0 3789 3338"/>
                              <a:gd name="T11" fmla="*/ 3789 h 451"/>
                              <a:gd name="T12" fmla="+- 0 8212 7777"/>
                              <a:gd name="T13" fmla="*/ T12 w 2763"/>
                              <a:gd name="T14" fmla="+- 0 3789 3338"/>
                              <a:gd name="T15" fmla="*/ 3789 h 451"/>
                              <a:gd name="T16" fmla="+- 0 8212 7777"/>
                              <a:gd name="T17" fmla="*/ T16 w 2763"/>
                              <a:gd name="T18" fmla="+- 0 3338 3338"/>
                              <a:gd name="T19" fmla="*/ 3338 h 451"/>
                              <a:gd name="T20" fmla="+- 0 8678 7777"/>
                              <a:gd name="T21" fmla="*/ T20 w 2763"/>
                              <a:gd name="T22" fmla="+- 0 3338 3338"/>
                              <a:gd name="T23" fmla="*/ 3338 h 451"/>
                              <a:gd name="T24" fmla="+- 0 8243 7777"/>
                              <a:gd name="T25" fmla="*/ T24 w 2763"/>
                              <a:gd name="T26" fmla="+- 0 3338 3338"/>
                              <a:gd name="T27" fmla="*/ 3338 h 451"/>
                              <a:gd name="T28" fmla="+- 0 8243 7777"/>
                              <a:gd name="T29" fmla="*/ T28 w 2763"/>
                              <a:gd name="T30" fmla="+- 0 3789 3338"/>
                              <a:gd name="T31" fmla="*/ 3789 h 451"/>
                              <a:gd name="T32" fmla="+- 0 8678 7777"/>
                              <a:gd name="T33" fmla="*/ T32 w 2763"/>
                              <a:gd name="T34" fmla="+- 0 3789 3338"/>
                              <a:gd name="T35" fmla="*/ 3789 h 451"/>
                              <a:gd name="T36" fmla="+- 0 8678 7777"/>
                              <a:gd name="T37" fmla="*/ T36 w 2763"/>
                              <a:gd name="T38" fmla="+- 0 3338 3338"/>
                              <a:gd name="T39" fmla="*/ 3338 h 451"/>
                              <a:gd name="T40" fmla="+- 0 9143 7777"/>
                              <a:gd name="T41" fmla="*/ T40 w 2763"/>
                              <a:gd name="T42" fmla="+- 0 3338 3338"/>
                              <a:gd name="T43" fmla="*/ 3338 h 451"/>
                              <a:gd name="T44" fmla="+- 0 8708 7777"/>
                              <a:gd name="T45" fmla="*/ T44 w 2763"/>
                              <a:gd name="T46" fmla="+- 0 3338 3338"/>
                              <a:gd name="T47" fmla="*/ 3338 h 451"/>
                              <a:gd name="T48" fmla="+- 0 8708 7777"/>
                              <a:gd name="T49" fmla="*/ T48 w 2763"/>
                              <a:gd name="T50" fmla="+- 0 3789 3338"/>
                              <a:gd name="T51" fmla="*/ 3789 h 451"/>
                              <a:gd name="T52" fmla="+- 0 9143 7777"/>
                              <a:gd name="T53" fmla="*/ T52 w 2763"/>
                              <a:gd name="T54" fmla="+- 0 3789 3338"/>
                              <a:gd name="T55" fmla="*/ 3789 h 451"/>
                              <a:gd name="T56" fmla="+- 0 9143 7777"/>
                              <a:gd name="T57" fmla="*/ T56 w 2763"/>
                              <a:gd name="T58" fmla="+- 0 3338 3338"/>
                              <a:gd name="T59" fmla="*/ 3338 h 451"/>
                              <a:gd name="T60" fmla="+- 0 9608 7777"/>
                              <a:gd name="T61" fmla="*/ T60 w 2763"/>
                              <a:gd name="T62" fmla="+- 0 3338 3338"/>
                              <a:gd name="T63" fmla="*/ 3338 h 451"/>
                              <a:gd name="T64" fmla="+- 0 9173 7777"/>
                              <a:gd name="T65" fmla="*/ T64 w 2763"/>
                              <a:gd name="T66" fmla="+- 0 3338 3338"/>
                              <a:gd name="T67" fmla="*/ 3338 h 451"/>
                              <a:gd name="T68" fmla="+- 0 9173 7777"/>
                              <a:gd name="T69" fmla="*/ T68 w 2763"/>
                              <a:gd name="T70" fmla="+- 0 3789 3338"/>
                              <a:gd name="T71" fmla="*/ 3789 h 451"/>
                              <a:gd name="T72" fmla="+- 0 9608 7777"/>
                              <a:gd name="T73" fmla="*/ T72 w 2763"/>
                              <a:gd name="T74" fmla="+- 0 3789 3338"/>
                              <a:gd name="T75" fmla="*/ 3789 h 451"/>
                              <a:gd name="T76" fmla="+- 0 9608 7777"/>
                              <a:gd name="T77" fmla="*/ T76 w 2763"/>
                              <a:gd name="T78" fmla="+- 0 3338 3338"/>
                              <a:gd name="T79" fmla="*/ 3338 h 451"/>
                              <a:gd name="T80" fmla="+- 0 10074 7777"/>
                              <a:gd name="T81" fmla="*/ T80 w 2763"/>
                              <a:gd name="T82" fmla="+- 0 3338 3338"/>
                              <a:gd name="T83" fmla="*/ 3338 h 451"/>
                              <a:gd name="T84" fmla="+- 0 9639 7777"/>
                              <a:gd name="T85" fmla="*/ T84 w 2763"/>
                              <a:gd name="T86" fmla="+- 0 3338 3338"/>
                              <a:gd name="T87" fmla="*/ 3338 h 451"/>
                              <a:gd name="T88" fmla="+- 0 9639 7777"/>
                              <a:gd name="T89" fmla="*/ T88 w 2763"/>
                              <a:gd name="T90" fmla="+- 0 3789 3338"/>
                              <a:gd name="T91" fmla="*/ 3789 h 451"/>
                              <a:gd name="T92" fmla="+- 0 10074 7777"/>
                              <a:gd name="T93" fmla="*/ T92 w 2763"/>
                              <a:gd name="T94" fmla="+- 0 3789 3338"/>
                              <a:gd name="T95" fmla="*/ 3789 h 451"/>
                              <a:gd name="T96" fmla="+- 0 10074 7777"/>
                              <a:gd name="T97" fmla="*/ T96 w 2763"/>
                              <a:gd name="T98" fmla="+- 0 3338 3338"/>
                              <a:gd name="T99" fmla="*/ 3338 h 451"/>
                              <a:gd name="T100" fmla="+- 0 10540 7777"/>
                              <a:gd name="T101" fmla="*/ T100 w 2763"/>
                              <a:gd name="T102" fmla="+- 0 3338 3338"/>
                              <a:gd name="T103" fmla="*/ 3338 h 451"/>
                              <a:gd name="T104" fmla="+- 0 10104 7777"/>
                              <a:gd name="T105" fmla="*/ T104 w 2763"/>
                              <a:gd name="T106" fmla="+- 0 3338 3338"/>
                              <a:gd name="T107" fmla="*/ 3338 h 451"/>
                              <a:gd name="T108" fmla="+- 0 10104 7777"/>
                              <a:gd name="T109" fmla="*/ T108 w 2763"/>
                              <a:gd name="T110" fmla="+- 0 3789 3338"/>
                              <a:gd name="T111" fmla="*/ 3789 h 451"/>
                              <a:gd name="T112" fmla="+- 0 10540 7777"/>
                              <a:gd name="T113" fmla="*/ T112 w 2763"/>
                              <a:gd name="T114" fmla="+- 0 3789 3338"/>
                              <a:gd name="T115" fmla="*/ 3789 h 451"/>
                              <a:gd name="T116" fmla="+- 0 10540 7777"/>
                              <a:gd name="T117" fmla="*/ T116 w 2763"/>
                              <a:gd name="T118" fmla="+- 0 3338 3338"/>
                              <a:gd name="T119" fmla="*/ 3338 h 4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2763" h="451">
                                <a:moveTo>
                                  <a:pt x="435" y="0"/>
                                </a:moveTo>
                                <a:lnTo>
                                  <a:pt x="0" y="0"/>
                                </a:lnTo>
                                <a:lnTo>
                                  <a:pt x="0" y="451"/>
                                </a:lnTo>
                                <a:lnTo>
                                  <a:pt x="435" y="451"/>
                                </a:lnTo>
                                <a:lnTo>
                                  <a:pt x="435" y="0"/>
                                </a:lnTo>
                                <a:close/>
                                <a:moveTo>
                                  <a:pt x="901" y="0"/>
                                </a:moveTo>
                                <a:lnTo>
                                  <a:pt x="466" y="0"/>
                                </a:lnTo>
                                <a:lnTo>
                                  <a:pt x="466" y="451"/>
                                </a:lnTo>
                                <a:lnTo>
                                  <a:pt x="901" y="451"/>
                                </a:lnTo>
                                <a:lnTo>
                                  <a:pt x="901" y="0"/>
                                </a:lnTo>
                                <a:close/>
                                <a:moveTo>
                                  <a:pt x="1366" y="0"/>
                                </a:moveTo>
                                <a:lnTo>
                                  <a:pt x="931" y="0"/>
                                </a:lnTo>
                                <a:lnTo>
                                  <a:pt x="931" y="451"/>
                                </a:lnTo>
                                <a:lnTo>
                                  <a:pt x="1366" y="451"/>
                                </a:lnTo>
                                <a:lnTo>
                                  <a:pt x="1366" y="0"/>
                                </a:lnTo>
                                <a:close/>
                                <a:moveTo>
                                  <a:pt x="1831" y="0"/>
                                </a:moveTo>
                                <a:lnTo>
                                  <a:pt x="1396" y="0"/>
                                </a:lnTo>
                                <a:lnTo>
                                  <a:pt x="1396" y="451"/>
                                </a:lnTo>
                                <a:lnTo>
                                  <a:pt x="1831" y="451"/>
                                </a:lnTo>
                                <a:lnTo>
                                  <a:pt x="1831" y="0"/>
                                </a:lnTo>
                                <a:close/>
                                <a:moveTo>
                                  <a:pt x="2297" y="0"/>
                                </a:moveTo>
                                <a:lnTo>
                                  <a:pt x="1862" y="0"/>
                                </a:lnTo>
                                <a:lnTo>
                                  <a:pt x="1862" y="451"/>
                                </a:lnTo>
                                <a:lnTo>
                                  <a:pt x="2297" y="451"/>
                                </a:lnTo>
                                <a:lnTo>
                                  <a:pt x="2297" y="0"/>
                                </a:lnTo>
                                <a:close/>
                                <a:moveTo>
                                  <a:pt x="2763" y="0"/>
                                </a:moveTo>
                                <a:lnTo>
                                  <a:pt x="2327" y="0"/>
                                </a:lnTo>
                                <a:lnTo>
                                  <a:pt x="2327" y="451"/>
                                </a:lnTo>
                                <a:lnTo>
                                  <a:pt x="2763" y="451"/>
                                </a:lnTo>
                                <a:lnTo>
                                  <a:pt x="2763" y="0"/>
                                </a:lnTo>
                                <a:close/>
                              </a:path>
                            </a:pathLst>
                          </a:custGeom>
                          <a:solidFill>
                            <a:srgbClr val="C4BB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43" name="docshape637"/>
                        <wps:cNvSpPr>
                          <a:spLocks/>
                        </wps:cNvSpPr>
                        <wps:spPr bwMode="auto">
                          <a:xfrm>
                            <a:off x="1396" y="3308"/>
                            <a:ext cx="13302" cy="511"/>
                          </a:xfrm>
                          <a:custGeom>
                            <a:avLst/>
                            <a:gdLst>
                              <a:gd name="T0" fmla="+- 0 1396 1396"/>
                              <a:gd name="T1" fmla="*/ T0 w 13302"/>
                              <a:gd name="T2" fmla="+- 0 3338 3308"/>
                              <a:gd name="T3" fmla="*/ 3338 h 511"/>
                              <a:gd name="T4" fmla="+- 0 3814 1396"/>
                              <a:gd name="T5" fmla="*/ T4 w 13302"/>
                              <a:gd name="T6" fmla="+- 0 3819 3308"/>
                              <a:gd name="T7" fmla="*/ 3819 h 511"/>
                              <a:gd name="T8" fmla="+- 0 3814 1396"/>
                              <a:gd name="T9" fmla="*/ T8 w 13302"/>
                              <a:gd name="T10" fmla="+- 0 3338 3308"/>
                              <a:gd name="T11" fmla="*/ 3338 h 511"/>
                              <a:gd name="T12" fmla="+- 0 4714 1396"/>
                              <a:gd name="T13" fmla="*/ T12 w 13302"/>
                              <a:gd name="T14" fmla="+- 0 3308 3308"/>
                              <a:gd name="T15" fmla="*/ 3308 h 511"/>
                              <a:gd name="T16" fmla="+- 0 4309 1396"/>
                              <a:gd name="T17" fmla="*/ T16 w 13302"/>
                              <a:gd name="T18" fmla="+- 0 3338 3308"/>
                              <a:gd name="T19" fmla="*/ 3338 h 511"/>
                              <a:gd name="T20" fmla="+- 0 4279 1396"/>
                              <a:gd name="T21" fmla="*/ T20 w 13302"/>
                              <a:gd name="T22" fmla="+- 0 3308 3308"/>
                              <a:gd name="T23" fmla="*/ 3308 h 511"/>
                              <a:gd name="T24" fmla="+- 0 3844 1396"/>
                              <a:gd name="T25" fmla="*/ T24 w 13302"/>
                              <a:gd name="T26" fmla="+- 0 3789 3308"/>
                              <a:gd name="T27" fmla="*/ 3789 h 511"/>
                              <a:gd name="T28" fmla="+- 0 3844 1396"/>
                              <a:gd name="T29" fmla="*/ T28 w 13302"/>
                              <a:gd name="T30" fmla="+- 0 3308 3308"/>
                              <a:gd name="T31" fmla="*/ 3308 h 511"/>
                              <a:gd name="T32" fmla="+- 0 3814 1396"/>
                              <a:gd name="T33" fmla="*/ T32 w 13302"/>
                              <a:gd name="T34" fmla="+- 0 3819 3308"/>
                              <a:gd name="T35" fmla="*/ 3819 h 511"/>
                              <a:gd name="T36" fmla="+- 0 4309 1396"/>
                              <a:gd name="T37" fmla="*/ T36 w 13302"/>
                              <a:gd name="T38" fmla="+- 0 3819 3308"/>
                              <a:gd name="T39" fmla="*/ 3819 h 511"/>
                              <a:gd name="T40" fmla="+- 0 5149 1396"/>
                              <a:gd name="T41" fmla="*/ T40 w 13302"/>
                              <a:gd name="T42" fmla="+- 0 3789 3308"/>
                              <a:gd name="T43" fmla="*/ 3789 h 511"/>
                              <a:gd name="T44" fmla="+- 0 5149 1396"/>
                              <a:gd name="T45" fmla="*/ T44 w 13302"/>
                              <a:gd name="T46" fmla="+- 0 3308 3308"/>
                              <a:gd name="T47" fmla="*/ 3308 h 511"/>
                              <a:gd name="T48" fmla="+- 0 6035 1396"/>
                              <a:gd name="T49" fmla="*/ T48 w 13302"/>
                              <a:gd name="T50" fmla="+- 0 3308 3308"/>
                              <a:gd name="T51" fmla="*/ 3308 h 511"/>
                              <a:gd name="T52" fmla="+- 0 6005 1396"/>
                              <a:gd name="T53" fmla="*/ T52 w 13302"/>
                              <a:gd name="T54" fmla="+- 0 3789 3308"/>
                              <a:gd name="T55" fmla="*/ 3789 h 511"/>
                              <a:gd name="T56" fmla="+- 0 6005 1396"/>
                              <a:gd name="T57" fmla="*/ T56 w 13302"/>
                              <a:gd name="T58" fmla="+- 0 3308 3308"/>
                              <a:gd name="T59" fmla="*/ 3308 h 511"/>
                              <a:gd name="T60" fmla="+- 0 5570 1396"/>
                              <a:gd name="T61" fmla="*/ T60 w 13302"/>
                              <a:gd name="T62" fmla="+- 0 3338 3308"/>
                              <a:gd name="T63" fmla="*/ 3338 h 511"/>
                              <a:gd name="T64" fmla="+- 0 5570 1396"/>
                              <a:gd name="T65" fmla="*/ T64 w 13302"/>
                              <a:gd name="T66" fmla="+- 0 3338 3308"/>
                              <a:gd name="T67" fmla="*/ 3338 h 511"/>
                              <a:gd name="T68" fmla="+- 0 5150 1396"/>
                              <a:gd name="T69" fmla="*/ T68 w 13302"/>
                              <a:gd name="T70" fmla="+- 0 3338 3308"/>
                              <a:gd name="T71" fmla="*/ 3338 h 511"/>
                              <a:gd name="T72" fmla="+- 0 5570 1396"/>
                              <a:gd name="T73" fmla="*/ T72 w 13302"/>
                              <a:gd name="T74" fmla="+- 0 3819 3308"/>
                              <a:gd name="T75" fmla="*/ 3819 h 511"/>
                              <a:gd name="T76" fmla="+- 0 6006 1396"/>
                              <a:gd name="T77" fmla="*/ T76 w 13302"/>
                              <a:gd name="T78" fmla="+- 0 3789 3308"/>
                              <a:gd name="T79" fmla="*/ 3789 h 511"/>
                              <a:gd name="T80" fmla="+- 0 6470 1396"/>
                              <a:gd name="T81" fmla="*/ T80 w 13302"/>
                              <a:gd name="T82" fmla="+- 0 3338 3308"/>
                              <a:gd name="T83" fmla="*/ 3338 h 511"/>
                              <a:gd name="T84" fmla="+- 0 6906 1396"/>
                              <a:gd name="T85" fmla="*/ T84 w 13302"/>
                              <a:gd name="T86" fmla="+- 0 3308 3308"/>
                              <a:gd name="T87" fmla="*/ 3308 h 511"/>
                              <a:gd name="T88" fmla="+- 0 7312 1396"/>
                              <a:gd name="T89" fmla="*/ T88 w 13302"/>
                              <a:gd name="T90" fmla="+- 0 3338 3308"/>
                              <a:gd name="T91" fmla="*/ 3338 h 511"/>
                              <a:gd name="T92" fmla="+- 0 7777 1396"/>
                              <a:gd name="T93" fmla="*/ T92 w 13302"/>
                              <a:gd name="T94" fmla="+- 0 3308 3308"/>
                              <a:gd name="T95" fmla="*/ 3308 h 511"/>
                              <a:gd name="T96" fmla="+- 0 7312 1396"/>
                              <a:gd name="T97" fmla="*/ T96 w 13302"/>
                              <a:gd name="T98" fmla="+- 0 3308 3308"/>
                              <a:gd name="T99" fmla="*/ 3308 h 511"/>
                              <a:gd name="T100" fmla="+- 0 7747 1396"/>
                              <a:gd name="T101" fmla="*/ T100 w 13302"/>
                              <a:gd name="T102" fmla="+- 0 3338 3308"/>
                              <a:gd name="T103" fmla="*/ 3338 h 511"/>
                              <a:gd name="T104" fmla="+- 0 8243 1396"/>
                              <a:gd name="T105" fmla="*/ T104 w 13302"/>
                              <a:gd name="T106" fmla="+- 0 3308 3308"/>
                              <a:gd name="T107" fmla="*/ 3308 h 511"/>
                              <a:gd name="T108" fmla="+- 0 9143 1396"/>
                              <a:gd name="T109" fmla="*/ T108 w 13302"/>
                              <a:gd name="T110" fmla="+- 0 3308 3308"/>
                              <a:gd name="T111" fmla="*/ 3308 h 511"/>
                              <a:gd name="T112" fmla="+- 0 8243 1396"/>
                              <a:gd name="T113" fmla="*/ T112 w 13302"/>
                              <a:gd name="T114" fmla="+- 0 3338 3308"/>
                              <a:gd name="T115" fmla="*/ 3338 h 511"/>
                              <a:gd name="T116" fmla="+- 0 9143 1396"/>
                              <a:gd name="T117" fmla="*/ T116 w 13302"/>
                              <a:gd name="T118" fmla="+- 0 3338 3308"/>
                              <a:gd name="T119" fmla="*/ 3338 h 511"/>
                              <a:gd name="T120" fmla="+- 0 10540 1396"/>
                              <a:gd name="T121" fmla="*/ T120 w 13302"/>
                              <a:gd name="T122" fmla="+- 0 3308 3308"/>
                              <a:gd name="T123" fmla="*/ 3308 h 511"/>
                              <a:gd name="T124" fmla="+- 0 9639 1396"/>
                              <a:gd name="T125" fmla="*/ T124 w 13302"/>
                              <a:gd name="T126" fmla="+- 0 3308 3308"/>
                              <a:gd name="T127" fmla="*/ 3308 h 511"/>
                              <a:gd name="T128" fmla="+- 0 10074 1396"/>
                              <a:gd name="T129" fmla="*/ T128 w 13302"/>
                              <a:gd name="T130" fmla="+- 0 3338 3308"/>
                              <a:gd name="T131" fmla="*/ 3338 h 511"/>
                              <a:gd name="T132" fmla="+- 0 10540 1396"/>
                              <a:gd name="T133" fmla="*/ T132 w 13302"/>
                              <a:gd name="T134" fmla="+- 0 3308 3308"/>
                              <a:gd name="T135" fmla="*/ 3308 h 511"/>
                              <a:gd name="T136" fmla="+- 0 11470 1396"/>
                              <a:gd name="T137" fmla="*/ T136 w 13302"/>
                              <a:gd name="T138" fmla="+- 0 3308 3308"/>
                              <a:gd name="T139" fmla="*/ 3308 h 511"/>
                              <a:gd name="T140" fmla="+- 0 10540 1396"/>
                              <a:gd name="T141" fmla="*/ T140 w 13302"/>
                              <a:gd name="T142" fmla="+- 0 3308 3308"/>
                              <a:gd name="T143" fmla="*/ 3308 h 511"/>
                              <a:gd name="T144" fmla="+- 0 11035 1396"/>
                              <a:gd name="T145" fmla="*/ T144 w 13302"/>
                              <a:gd name="T146" fmla="+- 0 3338 3308"/>
                              <a:gd name="T147" fmla="*/ 3338 h 511"/>
                              <a:gd name="T148" fmla="+- 0 11936 1396"/>
                              <a:gd name="T149" fmla="*/ T148 w 13302"/>
                              <a:gd name="T150" fmla="+- 0 3338 3308"/>
                              <a:gd name="T151" fmla="*/ 3338 h 511"/>
                              <a:gd name="T152" fmla="+- 0 12401 1396"/>
                              <a:gd name="T153" fmla="*/ T152 w 13302"/>
                              <a:gd name="T154" fmla="+- 0 3308 3308"/>
                              <a:gd name="T155" fmla="*/ 3308 h 511"/>
                              <a:gd name="T156" fmla="+- 0 11936 1396"/>
                              <a:gd name="T157" fmla="*/ T156 w 13302"/>
                              <a:gd name="T158" fmla="+- 0 3338 3308"/>
                              <a:gd name="T159" fmla="*/ 3338 h 511"/>
                              <a:gd name="T160" fmla="+- 0 12431 1396"/>
                              <a:gd name="T161" fmla="*/ T160 w 13302"/>
                              <a:gd name="T162" fmla="+- 0 3338 3308"/>
                              <a:gd name="T163" fmla="*/ 3338 h 511"/>
                              <a:gd name="T164" fmla="+- 0 13827 1396"/>
                              <a:gd name="T165" fmla="*/ T164 w 13302"/>
                              <a:gd name="T166" fmla="+- 0 3308 3308"/>
                              <a:gd name="T167" fmla="*/ 3308 h 511"/>
                              <a:gd name="T168" fmla="+- 0 13332 1396"/>
                              <a:gd name="T169" fmla="*/ T168 w 13302"/>
                              <a:gd name="T170" fmla="+- 0 3308 3308"/>
                              <a:gd name="T171" fmla="*/ 3308 h 511"/>
                              <a:gd name="T172" fmla="+- 0 12897 1396"/>
                              <a:gd name="T173" fmla="*/ T172 w 13302"/>
                              <a:gd name="T174" fmla="+- 0 3338 3308"/>
                              <a:gd name="T175" fmla="*/ 3338 h 511"/>
                              <a:gd name="T176" fmla="+- 0 13797 1396"/>
                              <a:gd name="T177" fmla="*/ T176 w 13302"/>
                              <a:gd name="T178" fmla="+- 0 3338 3308"/>
                              <a:gd name="T179" fmla="*/ 3338 h 511"/>
                              <a:gd name="T180" fmla="+- 0 14698 1396"/>
                              <a:gd name="T181" fmla="*/ T180 w 13302"/>
                              <a:gd name="T182" fmla="+- 0 3308 3308"/>
                              <a:gd name="T183" fmla="*/ 3308 h 511"/>
                              <a:gd name="T184" fmla="+- 0 14278 1396"/>
                              <a:gd name="T185" fmla="*/ T184 w 13302"/>
                              <a:gd name="T186" fmla="+- 0 3308 3308"/>
                              <a:gd name="T187" fmla="*/ 3308 h 511"/>
                              <a:gd name="T188" fmla="+- 0 14668 1396"/>
                              <a:gd name="T189" fmla="*/ T188 w 13302"/>
                              <a:gd name="T190" fmla="+- 0 3338 3308"/>
                              <a:gd name="T191" fmla="*/ 3338 h 5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13302" h="511">
                                <a:moveTo>
                                  <a:pt x="2418" y="0"/>
                                </a:moveTo>
                                <a:lnTo>
                                  <a:pt x="31" y="0"/>
                                </a:lnTo>
                                <a:lnTo>
                                  <a:pt x="0" y="0"/>
                                </a:lnTo>
                                <a:lnTo>
                                  <a:pt x="0" y="30"/>
                                </a:lnTo>
                                <a:lnTo>
                                  <a:pt x="0" y="481"/>
                                </a:lnTo>
                                <a:lnTo>
                                  <a:pt x="0" y="511"/>
                                </a:lnTo>
                                <a:lnTo>
                                  <a:pt x="31" y="511"/>
                                </a:lnTo>
                                <a:lnTo>
                                  <a:pt x="2418" y="511"/>
                                </a:lnTo>
                                <a:lnTo>
                                  <a:pt x="2418" y="481"/>
                                </a:lnTo>
                                <a:lnTo>
                                  <a:pt x="31" y="481"/>
                                </a:lnTo>
                                <a:lnTo>
                                  <a:pt x="31" y="30"/>
                                </a:lnTo>
                                <a:lnTo>
                                  <a:pt x="2418" y="30"/>
                                </a:lnTo>
                                <a:lnTo>
                                  <a:pt x="2418" y="0"/>
                                </a:lnTo>
                                <a:close/>
                                <a:moveTo>
                                  <a:pt x="3753" y="0"/>
                                </a:moveTo>
                                <a:lnTo>
                                  <a:pt x="3348" y="0"/>
                                </a:lnTo>
                                <a:lnTo>
                                  <a:pt x="3318" y="0"/>
                                </a:lnTo>
                                <a:lnTo>
                                  <a:pt x="3318" y="30"/>
                                </a:lnTo>
                                <a:lnTo>
                                  <a:pt x="3318" y="481"/>
                                </a:lnTo>
                                <a:lnTo>
                                  <a:pt x="2913" y="481"/>
                                </a:lnTo>
                                <a:lnTo>
                                  <a:pt x="2913" y="30"/>
                                </a:lnTo>
                                <a:lnTo>
                                  <a:pt x="3318" y="30"/>
                                </a:lnTo>
                                <a:lnTo>
                                  <a:pt x="3318" y="0"/>
                                </a:lnTo>
                                <a:lnTo>
                                  <a:pt x="2913" y="0"/>
                                </a:lnTo>
                                <a:lnTo>
                                  <a:pt x="2883" y="0"/>
                                </a:lnTo>
                                <a:lnTo>
                                  <a:pt x="2883" y="30"/>
                                </a:lnTo>
                                <a:lnTo>
                                  <a:pt x="2883" y="481"/>
                                </a:lnTo>
                                <a:lnTo>
                                  <a:pt x="2448" y="481"/>
                                </a:lnTo>
                                <a:lnTo>
                                  <a:pt x="2448" y="30"/>
                                </a:lnTo>
                                <a:lnTo>
                                  <a:pt x="2883" y="30"/>
                                </a:lnTo>
                                <a:lnTo>
                                  <a:pt x="2883" y="0"/>
                                </a:lnTo>
                                <a:lnTo>
                                  <a:pt x="2448" y="0"/>
                                </a:lnTo>
                                <a:lnTo>
                                  <a:pt x="2418" y="0"/>
                                </a:lnTo>
                                <a:lnTo>
                                  <a:pt x="2418" y="30"/>
                                </a:lnTo>
                                <a:lnTo>
                                  <a:pt x="2418" y="481"/>
                                </a:lnTo>
                                <a:lnTo>
                                  <a:pt x="2418" y="511"/>
                                </a:lnTo>
                                <a:lnTo>
                                  <a:pt x="2448" y="511"/>
                                </a:lnTo>
                                <a:lnTo>
                                  <a:pt x="2883" y="511"/>
                                </a:lnTo>
                                <a:lnTo>
                                  <a:pt x="2913" y="511"/>
                                </a:lnTo>
                                <a:lnTo>
                                  <a:pt x="3318" y="511"/>
                                </a:lnTo>
                                <a:lnTo>
                                  <a:pt x="3348" y="511"/>
                                </a:lnTo>
                                <a:lnTo>
                                  <a:pt x="3753" y="511"/>
                                </a:lnTo>
                                <a:lnTo>
                                  <a:pt x="3753" y="481"/>
                                </a:lnTo>
                                <a:lnTo>
                                  <a:pt x="3348" y="481"/>
                                </a:lnTo>
                                <a:lnTo>
                                  <a:pt x="3348" y="30"/>
                                </a:lnTo>
                                <a:lnTo>
                                  <a:pt x="3753" y="30"/>
                                </a:lnTo>
                                <a:lnTo>
                                  <a:pt x="3753" y="0"/>
                                </a:lnTo>
                                <a:close/>
                                <a:moveTo>
                                  <a:pt x="5480" y="0"/>
                                </a:moveTo>
                                <a:lnTo>
                                  <a:pt x="5074" y="0"/>
                                </a:lnTo>
                                <a:lnTo>
                                  <a:pt x="5044" y="0"/>
                                </a:lnTo>
                                <a:lnTo>
                                  <a:pt x="4639" y="0"/>
                                </a:lnTo>
                                <a:lnTo>
                                  <a:pt x="4610" y="0"/>
                                </a:lnTo>
                                <a:lnTo>
                                  <a:pt x="4609" y="0"/>
                                </a:lnTo>
                                <a:lnTo>
                                  <a:pt x="4609" y="30"/>
                                </a:lnTo>
                                <a:lnTo>
                                  <a:pt x="4609" y="481"/>
                                </a:lnTo>
                                <a:lnTo>
                                  <a:pt x="4204" y="481"/>
                                </a:lnTo>
                                <a:lnTo>
                                  <a:pt x="4204" y="30"/>
                                </a:lnTo>
                                <a:lnTo>
                                  <a:pt x="4609" y="30"/>
                                </a:lnTo>
                                <a:lnTo>
                                  <a:pt x="4609" y="0"/>
                                </a:lnTo>
                                <a:lnTo>
                                  <a:pt x="4204" y="0"/>
                                </a:lnTo>
                                <a:lnTo>
                                  <a:pt x="4174" y="0"/>
                                </a:lnTo>
                                <a:lnTo>
                                  <a:pt x="4174" y="30"/>
                                </a:lnTo>
                                <a:lnTo>
                                  <a:pt x="4174" y="481"/>
                                </a:lnTo>
                                <a:lnTo>
                                  <a:pt x="3784" y="481"/>
                                </a:lnTo>
                                <a:lnTo>
                                  <a:pt x="3784" y="30"/>
                                </a:lnTo>
                                <a:lnTo>
                                  <a:pt x="4174" y="30"/>
                                </a:lnTo>
                                <a:lnTo>
                                  <a:pt x="4174" y="0"/>
                                </a:lnTo>
                                <a:lnTo>
                                  <a:pt x="3784" y="0"/>
                                </a:lnTo>
                                <a:lnTo>
                                  <a:pt x="3754" y="0"/>
                                </a:lnTo>
                                <a:lnTo>
                                  <a:pt x="3754" y="30"/>
                                </a:lnTo>
                                <a:lnTo>
                                  <a:pt x="3754" y="481"/>
                                </a:lnTo>
                                <a:lnTo>
                                  <a:pt x="3754" y="511"/>
                                </a:lnTo>
                                <a:lnTo>
                                  <a:pt x="3784" y="511"/>
                                </a:lnTo>
                                <a:lnTo>
                                  <a:pt x="4174" y="511"/>
                                </a:lnTo>
                                <a:lnTo>
                                  <a:pt x="4204" y="511"/>
                                </a:lnTo>
                                <a:lnTo>
                                  <a:pt x="4610" y="511"/>
                                </a:lnTo>
                                <a:lnTo>
                                  <a:pt x="4610" y="481"/>
                                </a:lnTo>
                                <a:lnTo>
                                  <a:pt x="4639" y="481"/>
                                </a:lnTo>
                                <a:lnTo>
                                  <a:pt x="4639" y="30"/>
                                </a:lnTo>
                                <a:lnTo>
                                  <a:pt x="5044" y="30"/>
                                </a:lnTo>
                                <a:lnTo>
                                  <a:pt x="5074" y="30"/>
                                </a:lnTo>
                                <a:lnTo>
                                  <a:pt x="5480" y="30"/>
                                </a:lnTo>
                                <a:lnTo>
                                  <a:pt x="5480" y="0"/>
                                </a:lnTo>
                                <a:close/>
                                <a:moveTo>
                                  <a:pt x="5916" y="0"/>
                                </a:moveTo>
                                <a:lnTo>
                                  <a:pt x="5510" y="0"/>
                                </a:lnTo>
                                <a:lnTo>
                                  <a:pt x="5480" y="0"/>
                                </a:lnTo>
                                <a:lnTo>
                                  <a:pt x="5480" y="30"/>
                                </a:lnTo>
                                <a:lnTo>
                                  <a:pt x="5510" y="30"/>
                                </a:lnTo>
                                <a:lnTo>
                                  <a:pt x="5916" y="30"/>
                                </a:lnTo>
                                <a:lnTo>
                                  <a:pt x="5916" y="0"/>
                                </a:lnTo>
                                <a:close/>
                                <a:moveTo>
                                  <a:pt x="6847" y="0"/>
                                </a:moveTo>
                                <a:lnTo>
                                  <a:pt x="6816" y="0"/>
                                </a:lnTo>
                                <a:lnTo>
                                  <a:pt x="6381" y="0"/>
                                </a:lnTo>
                                <a:lnTo>
                                  <a:pt x="6351" y="0"/>
                                </a:lnTo>
                                <a:lnTo>
                                  <a:pt x="5946" y="0"/>
                                </a:lnTo>
                                <a:lnTo>
                                  <a:pt x="5916" y="0"/>
                                </a:lnTo>
                                <a:lnTo>
                                  <a:pt x="5916" y="30"/>
                                </a:lnTo>
                                <a:lnTo>
                                  <a:pt x="5946" y="30"/>
                                </a:lnTo>
                                <a:lnTo>
                                  <a:pt x="6351" y="30"/>
                                </a:lnTo>
                                <a:lnTo>
                                  <a:pt x="6381" y="30"/>
                                </a:lnTo>
                                <a:lnTo>
                                  <a:pt x="6816" y="30"/>
                                </a:lnTo>
                                <a:lnTo>
                                  <a:pt x="6847" y="30"/>
                                </a:lnTo>
                                <a:lnTo>
                                  <a:pt x="6847" y="0"/>
                                </a:lnTo>
                                <a:close/>
                                <a:moveTo>
                                  <a:pt x="8212" y="0"/>
                                </a:moveTo>
                                <a:lnTo>
                                  <a:pt x="7777" y="0"/>
                                </a:lnTo>
                                <a:lnTo>
                                  <a:pt x="7747" y="0"/>
                                </a:lnTo>
                                <a:lnTo>
                                  <a:pt x="7312" y="0"/>
                                </a:lnTo>
                                <a:lnTo>
                                  <a:pt x="7282" y="0"/>
                                </a:lnTo>
                                <a:lnTo>
                                  <a:pt x="6847" y="0"/>
                                </a:lnTo>
                                <a:lnTo>
                                  <a:pt x="6847" y="30"/>
                                </a:lnTo>
                                <a:lnTo>
                                  <a:pt x="7282" y="30"/>
                                </a:lnTo>
                                <a:lnTo>
                                  <a:pt x="7312" y="30"/>
                                </a:lnTo>
                                <a:lnTo>
                                  <a:pt x="7747" y="30"/>
                                </a:lnTo>
                                <a:lnTo>
                                  <a:pt x="7777" y="30"/>
                                </a:lnTo>
                                <a:lnTo>
                                  <a:pt x="8212" y="30"/>
                                </a:lnTo>
                                <a:lnTo>
                                  <a:pt x="8212" y="0"/>
                                </a:lnTo>
                                <a:close/>
                                <a:moveTo>
                                  <a:pt x="9144" y="0"/>
                                </a:moveTo>
                                <a:lnTo>
                                  <a:pt x="8708" y="0"/>
                                </a:lnTo>
                                <a:lnTo>
                                  <a:pt x="8678" y="0"/>
                                </a:lnTo>
                                <a:lnTo>
                                  <a:pt x="8243" y="0"/>
                                </a:lnTo>
                                <a:lnTo>
                                  <a:pt x="8213" y="0"/>
                                </a:lnTo>
                                <a:lnTo>
                                  <a:pt x="8213" y="30"/>
                                </a:lnTo>
                                <a:lnTo>
                                  <a:pt x="8243" y="30"/>
                                </a:lnTo>
                                <a:lnTo>
                                  <a:pt x="8678" y="30"/>
                                </a:lnTo>
                                <a:lnTo>
                                  <a:pt x="8708" y="30"/>
                                </a:lnTo>
                                <a:lnTo>
                                  <a:pt x="9144" y="30"/>
                                </a:lnTo>
                                <a:lnTo>
                                  <a:pt x="9144" y="0"/>
                                </a:lnTo>
                                <a:close/>
                                <a:moveTo>
                                  <a:pt x="10540" y="0"/>
                                </a:moveTo>
                                <a:lnTo>
                                  <a:pt x="10104" y="0"/>
                                </a:lnTo>
                                <a:lnTo>
                                  <a:pt x="10074" y="0"/>
                                </a:lnTo>
                                <a:lnTo>
                                  <a:pt x="9639" y="0"/>
                                </a:lnTo>
                                <a:lnTo>
                                  <a:pt x="9609" y="0"/>
                                </a:lnTo>
                                <a:lnTo>
                                  <a:pt x="9174" y="0"/>
                                </a:lnTo>
                                <a:lnTo>
                                  <a:pt x="9144" y="0"/>
                                </a:lnTo>
                                <a:lnTo>
                                  <a:pt x="9144" y="30"/>
                                </a:lnTo>
                                <a:lnTo>
                                  <a:pt x="9174" y="30"/>
                                </a:lnTo>
                                <a:lnTo>
                                  <a:pt x="9609" y="30"/>
                                </a:lnTo>
                                <a:lnTo>
                                  <a:pt x="9639" y="30"/>
                                </a:lnTo>
                                <a:lnTo>
                                  <a:pt x="10074" y="30"/>
                                </a:lnTo>
                                <a:lnTo>
                                  <a:pt x="10104" y="30"/>
                                </a:lnTo>
                                <a:lnTo>
                                  <a:pt x="10540" y="30"/>
                                </a:lnTo>
                                <a:lnTo>
                                  <a:pt x="10540" y="0"/>
                                </a:lnTo>
                                <a:close/>
                                <a:moveTo>
                                  <a:pt x="11470" y="0"/>
                                </a:moveTo>
                                <a:lnTo>
                                  <a:pt x="11035" y="0"/>
                                </a:lnTo>
                                <a:lnTo>
                                  <a:pt x="11005" y="0"/>
                                </a:lnTo>
                                <a:lnTo>
                                  <a:pt x="10570" y="0"/>
                                </a:lnTo>
                                <a:lnTo>
                                  <a:pt x="10540" y="0"/>
                                </a:lnTo>
                                <a:lnTo>
                                  <a:pt x="10540" y="30"/>
                                </a:lnTo>
                                <a:lnTo>
                                  <a:pt x="10570" y="30"/>
                                </a:lnTo>
                                <a:lnTo>
                                  <a:pt x="11005" y="30"/>
                                </a:lnTo>
                                <a:lnTo>
                                  <a:pt x="11035" y="30"/>
                                </a:lnTo>
                                <a:lnTo>
                                  <a:pt x="11470" y="30"/>
                                </a:lnTo>
                                <a:lnTo>
                                  <a:pt x="11470" y="0"/>
                                </a:lnTo>
                                <a:close/>
                                <a:moveTo>
                                  <a:pt x="12882" y="0"/>
                                </a:moveTo>
                                <a:lnTo>
                                  <a:pt x="12431" y="0"/>
                                </a:lnTo>
                                <a:lnTo>
                                  <a:pt x="12401" y="0"/>
                                </a:lnTo>
                                <a:lnTo>
                                  <a:pt x="11966" y="0"/>
                                </a:lnTo>
                                <a:lnTo>
                                  <a:pt x="11936" y="0"/>
                                </a:lnTo>
                                <a:lnTo>
                                  <a:pt x="11501" y="0"/>
                                </a:lnTo>
                                <a:lnTo>
                                  <a:pt x="11471" y="0"/>
                                </a:lnTo>
                                <a:lnTo>
                                  <a:pt x="11471" y="30"/>
                                </a:lnTo>
                                <a:lnTo>
                                  <a:pt x="11501" y="30"/>
                                </a:lnTo>
                                <a:lnTo>
                                  <a:pt x="11936" y="30"/>
                                </a:lnTo>
                                <a:lnTo>
                                  <a:pt x="11966" y="30"/>
                                </a:lnTo>
                                <a:lnTo>
                                  <a:pt x="12401" y="30"/>
                                </a:lnTo>
                                <a:lnTo>
                                  <a:pt x="12431" y="30"/>
                                </a:lnTo>
                                <a:lnTo>
                                  <a:pt x="12882" y="30"/>
                                </a:lnTo>
                                <a:lnTo>
                                  <a:pt x="12882" y="0"/>
                                </a:lnTo>
                                <a:close/>
                                <a:moveTo>
                                  <a:pt x="13302" y="0"/>
                                </a:moveTo>
                                <a:lnTo>
                                  <a:pt x="13272" y="0"/>
                                </a:lnTo>
                                <a:lnTo>
                                  <a:pt x="12912" y="0"/>
                                </a:lnTo>
                                <a:lnTo>
                                  <a:pt x="12882" y="0"/>
                                </a:lnTo>
                                <a:lnTo>
                                  <a:pt x="12882" y="30"/>
                                </a:lnTo>
                                <a:lnTo>
                                  <a:pt x="12912" y="30"/>
                                </a:lnTo>
                                <a:lnTo>
                                  <a:pt x="13272" y="30"/>
                                </a:lnTo>
                                <a:lnTo>
                                  <a:pt x="13302" y="30"/>
                                </a:lnTo>
                                <a:lnTo>
                                  <a:pt x="13302"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44" name="docshape638"/>
                        <wps:cNvSpPr>
                          <a:spLocks/>
                        </wps:cNvSpPr>
                        <wps:spPr bwMode="auto">
                          <a:xfrm>
                            <a:off x="6005" y="3338"/>
                            <a:ext cx="8693" cy="481"/>
                          </a:xfrm>
                          <a:custGeom>
                            <a:avLst/>
                            <a:gdLst>
                              <a:gd name="T0" fmla="+- 0 6470 6005"/>
                              <a:gd name="T1" fmla="*/ T0 w 8693"/>
                              <a:gd name="T2" fmla="+- 0 3338 3338"/>
                              <a:gd name="T3" fmla="*/ 3338 h 481"/>
                              <a:gd name="T4" fmla="+- 0 6035 6005"/>
                              <a:gd name="T5" fmla="*/ T4 w 8693"/>
                              <a:gd name="T6" fmla="+- 0 3789 3338"/>
                              <a:gd name="T7" fmla="*/ 3789 h 481"/>
                              <a:gd name="T8" fmla="+- 0 6005 6005"/>
                              <a:gd name="T9" fmla="*/ T8 w 8693"/>
                              <a:gd name="T10" fmla="+- 0 3789 3338"/>
                              <a:gd name="T11" fmla="*/ 3789 h 481"/>
                              <a:gd name="T12" fmla="+- 0 6440 6005"/>
                              <a:gd name="T13" fmla="*/ T12 w 8693"/>
                              <a:gd name="T14" fmla="+- 0 3819 3338"/>
                              <a:gd name="T15" fmla="*/ 3819 h 481"/>
                              <a:gd name="T16" fmla="+- 0 6876 6005"/>
                              <a:gd name="T17" fmla="*/ T16 w 8693"/>
                              <a:gd name="T18" fmla="+- 0 3789 3338"/>
                              <a:gd name="T19" fmla="*/ 3789 h 481"/>
                              <a:gd name="T20" fmla="+- 0 6906 6005"/>
                              <a:gd name="T21" fmla="*/ T20 w 8693"/>
                              <a:gd name="T22" fmla="+- 0 3338 3338"/>
                              <a:gd name="T23" fmla="*/ 3338 h 481"/>
                              <a:gd name="T24" fmla="+- 0 6876 6005"/>
                              <a:gd name="T25" fmla="*/ T24 w 8693"/>
                              <a:gd name="T26" fmla="+- 0 3819 3338"/>
                              <a:gd name="T27" fmla="*/ 3819 h 481"/>
                              <a:gd name="T28" fmla="+- 0 7312 6005"/>
                              <a:gd name="T29" fmla="*/ T28 w 8693"/>
                              <a:gd name="T30" fmla="+- 0 3789 3338"/>
                              <a:gd name="T31" fmla="*/ 3789 h 481"/>
                              <a:gd name="T32" fmla="+- 0 8212 6005"/>
                              <a:gd name="T33" fmla="*/ T32 w 8693"/>
                              <a:gd name="T34" fmla="+- 0 3789 3338"/>
                              <a:gd name="T35" fmla="*/ 3789 h 481"/>
                              <a:gd name="T36" fmla="+- 0 7747 6005"/>
                              <a:gd name="T37" fmla="*/ T36 w 8693"/>
                              <a:gd name="T38" fmla="+- 0 3338 3338"/>
                              <a:gd name="T39" fmla="*/ 3338 h 481"/>
                              <a:gd name="T40" fmla="+- 0 7342 6005"/>
                              <a:gd name="T41" fmla="*/ T40 w 8693"/>
                              <a:gd name="T42" fmla="+- 0 3338 3338"/>
                              <a:gd name="T43" fmla="*/ 3338 h 481"/>
                              <a:gd name="T44" fmla="+- 0 7312 6005"/>
                              <a:gd name="T45" fmla="*/ T44 w 8693"/>
                              <a:gd name="T46" fmla="+- 0 3819 3338"/>
                              <a:gd name="T47" fmla="*/ 3819 h 481"/>
                              <a:gd name="T48" fmla="+- 0 7747 6005"/>
                              <a:gd name="T49" fmla="*/ T48 w 8693"/>
                              <a:gd name="T50" fmla="+- 0 3819 3338"/>
                              <a:gd name="T51" fmla="*/ 3819 h 481"/>
                              <a:gd name="T52" fmla="+- 0 8243 6005"/>
                              <a:gd name="T53" fmla="*/ T52 w 8693"/>
                              <a:gd name="T54" fmla="+- 0 3819 3338"/>
                              <a:gd name="T55" fmla="*/ 3819 h 481"/>
                              <a:gd name="T56" fmla="+- 0 9608 6005"/>
                              <a:gd name="T57" fmla="*/ T56 w 8693"/>
                              <a:gd name="T58" fmla="+- 0 3789 3338"/>
                              <a:gd name="T59" fmla="*/ 3789 h 481"/>
                              <a:gd name="T60" fmla="+- 0 9143 6005"/>
                              <a:gd name="T61" fmla="*/ T60 w 8693"/>
                              <a:gd name="T62" fmla="+- 0 3338 3338"/>
                              <a:gd name="T63" fmla="*/ 3338 h 481"/>
                              <a:gd name="T64" fmla="+- 0 8708 6005"/>
                              <a:gd name="T65" fmla="*/ T64 w 8693"/>
                              <a:gd name="T66" fmla="+- 0 3338 3338"/>
                              <a:gd name="T67" fmla="*/ 3338 h 481"/>
                              <a:gd name="T68" fmla="+- 0 8243 6005"/>
                              <a:gd name="T69" fmla="*/ T68 w 8693"/>
                              <a:gd name="T70" fmla="+- 0 3789 3338"/>
                              <a:gd name="T71" fmla="*/ 3789 h 481"/>
                              <a:gd name="T72" fmla="+- 0 8708 6005"/>
                              <a:gd name="T73" fmla="*/ T72 w 8693"/>
                              <a:gd name="T74" fmla="+- 0 3819 3338"/>
                              <a:gd name="T75" fmla="*/ 3819 h 481"/>
                              <a:gd name="T76" fmla="+- 0 9173 6005"/>
                              <a:gd name="T77" fmla="*/ T76 w 8693"/>
                              <a:gd name="T78" fmla="+- 0 3819 3338"/>
                              <a:gd name="T79" fmla="*/ 3819 h 481"/>
                              <a:gd name="T80" fmla="+- 0 10540 6005"/>
                              <a:gd name="T81" fmla="*/ T80 w 8693"/>
                              <a:gd name="T82" fmla="+- 0 3789 3338"/>
                              <a:gd name="T83" fmla="*/ 3789 h 481"/>
                              <a:gd name="T84" fmla="+- 0 10074 6005"/>
                              <a:gd name="T85" fmla="*/ T84 w 8693"/>
                              <a:gd name="T86" fmla="+- 0 3338 3338"/>
                              <a:gd name="T87" fmla="*/ 3338 h 481"/>
                              <a:gd name="T88" fmla="+- 0 9639 6005"/>
                              <a:gd name="T89" fmla="*/ T88 w 8693"/>
                              <a:gd name="T90" fmla="+- 0 3338 3338"/>
                              <a:gd name="T91" fmla="*/ 3338 h 481"/>
                              <a:gd name="T92" fmla="+- 0 9609 6005"/>
                              <a:gd name="T93" fmla="*/ T92 w 8693"/>
                              <a:gd name="T94" fmla="+- 0 3819 3338"/>
                              <a:gd name="T95" fmla="*/ 3819 h 481"/>
                              <a:gd name="T96" fmla="+- 0 10074 6005"/>
                              <a:gd name="T97" fmla="*/ T96 w 8693"/>
                              <a:gd name="T98" fmla="+- 0 3819 3338"/>
                              <a:gd name="T99" fmla="*/ 3819 h 481"/>
                              <a:gd name="T100" fmla="+- 0 10540 6005"/>
                              <a:gd name="T101" fmla="*/ T100 w 8693"/>
                              <a:gd name="T102" fmla="+- 0 3789 3338"/>
                              <a:gd name="T103" fmla="*/ 3789 h 481"/>
                              <a:gd name="T104" fmla="+- 0 11500 6005"/>
                              <a:gd name="T105" fmla="*/ T104 w 8693"/>
                              <a:gd name="T106" fmla="+- 0 3338 3338"/>
                              <a:gd name="T107" fmla="*/ 3338 h 481"/>
                              <a:gd name="T108" fmla="+- 0 11035 6005"/>
                              <a:gd name="T109" fmla="*/ T108 w 8693"/>
                              <a:gd name="T110" fmla="+- 0 3789 3338"/>
                              <a:gd name="T111" fmla="*/ 3789 h 481"/>
                              <a:gd name="T112" fmla="+- 0 11005 6005"/>
                              <a:gd name="T113" fmla="*/ T112 w 8693"/>
                              <a:gd name="T114" fmla="+- 0 3789 3338"/>
                              <a:gd name="T115" fmla="*/ 3789 h 481"/>
                              <a:gd name="T116" fmla="+- 0 10540 6005"/>
                              <a:gd name="T117" fmla="*/ T116 w 8693"/>
                              <a:gd name="T118" fmla="+- 0 3338 3338"/>
                              <a:gd name="T119" fmla="*/ 3338 h 481"/>
                              <a:gd name="T120" fmla="+- 0 10570 6005"/>
                              <a:gd name="T121" fmla="*/ T120 w 8693"/>
                              <a:gd name="T122" fmla="+- 0 3819 3338"/>
                              <a:gd name="T123" fmla="*/ 3819 h 481"/>
                              <a:gd name="T124" fmla="+- 0 11470 6005"/>
                              <a:gd name="T125" fmla="*/ T124 w 8693"/>
                              <a:gd name="T126" fmla="+- 0 3819 3338"/>
                              <a:gd name="T127" fmla="*/ 3819 h 481"/>
                              <a:gd name="T128" fmla="+- 0 11936 6005"/>
                              <a:gd name="T129" fmla="*/ T128 w 8693"/>
                              <a:gd name="T130" fmla="+- 0 3819 3338"/>
                              <a:gd name="T131" fmla="*/ 3819 h 481"/>
                              <a:gd name="T132" fmla="+- 0 12431 6005"/>
                              <a:gd name="T133" fmla="*/ T132 w 8693"/>
                              <a:gd name="T134" fmla="+- 0 3789 3338"/>
                              <a:gd name="T135" fmla="*/ 3789 h 481"/>
                              <a:gd name="T136" fmla="+- 0 12401 6005"/>
                              <a:gd name="T137" fmla="*/ T136 w 8693"/>
                              <a:gd name="T138" fmla="+- 0 3789 3338"/>
                              <a:gd name="T139" fmla="*/ 3789 h 481"/>
                              <a:gd name="T140" fmla="+- 0 11936 6005"/>
                              <a:gd name="T141" fmla="*/ T140 w 8693"/>
                              <a:gd name="T142" fmla="+- 0 3338 3338"/>
                              <a:gd name="T143" fmla="*/ 3338 h 481"/>
                              <a:gd name="T144" fmla="+- 0 11966 6005"/>
                              <a:gd name="T145" fmla="*/ T144 w 8693"/>
                              <a:gd name="T146" fmla="+- 0 3819 3338"/>
                              <a:gd name="T147" fmla="*/ 3819 h 481"/>
                              <a:gd name="T148" fmla="+- 0 12431 6005"/>
                              <a:gd name="T149" fmla="*/ T148 w 8693"/>
                              <a:gd name="T150" fmla="+- 0 3819 3338"/>
                              <a:gd name="T151" fmla="*/ 3819 h 481"/>
                              <a:gd name="T152" fmla="+- 0 14278 6005"/>
                              <a:gd name="T153" fmla="*/ T152 w 8693"/>
                              <a:gd name="T154" fmla="+- 0 3789 3338"/>
                              <a:gd name="T155" fmla="*/ 3789 h 481"/>
                              <a:gd name="T156" fmla="+- 0 13797 6005"/>
                              <a:gd name="T157" fmla="*/ T156 w 8693"/>
                              <a:gd name="T158" fmla="+- 0 3338 3338"/>
                              <a:gd name="T159" fmla="*/ 3338 h 481"/>
                              <a:gd name="T160" fmla="+- 0 13362 6005"/>
                              <a:gd name="T161" fmla="*/ T160 w 8693"/>
                              <a:gd name="T162" fmla="+- 0 3338 3338"/>
                              <a:gd name="T163" fmla="*/ 3338 h 481"/>
                              <a:gd name="T164" fmla="+- 0 12897 6005"/>
                              <a:gd name="T165" fmla="*/ T164 w 8693"/>
                              <a:gd name="T166" fmla="+- 0 3789 3338"/>
                              <a:gd name="T167" fmla="*/ 3789 h 481"/>
                              <a:gd name="T168" fmla="+- 0 12867 6005"/>
                              <a:gd name="T169" fmla="*/ T168 w 8693"/>
                              <a:gd name="T170" fmla="+- 0 3789 3338"/>
                              <a:gd name="T171" fmla="*/ 3789 h 481"/>
                              <a:gd name="T172" fmla="+- 0 13332 6005"/>
                              <a:gd name="T173" fmla="*/ T172 w 8693"/>
                              <a:gd name="T174" fmla="+- 0 3819 3338"/>
                              <a:gd name="T175" fmla="*/ 3819 h 481"/>
                              <a:gd name="T176" fmla="+- 0 13797 6005"/>
                              <a:gd name="T177" fmla="*/ T176 w 8693"/>
                              <a:gd name="T178" fmla="+- 0 3819 3338"/>
                              <a:gd name="T179" fmla="*/ 3819 h 481"/>
                              <a:gd name="T180" fmla="+- 0 14278 6005"/>
                              <a:gd name="T181" fmla="*/ T180 w 8693"/>
                              <a:gd name="T182" fmla="+- 0 3789 3338"/>
                              <a:gd name="T183" fmla="*/ 3789 h 481"/>
                              <a:gd name="T184" fmla="+- 0 14668 6005"/>
                              <a:gd name="T185" fmla="*/ T184 w 8693"/>
                              <a:gd name="T186" fmla="+- 0 3789 3338"/>
                              <a:gd name="T187" fmla="*/ 3789 h 481"/>
                              <a:gd name="T188" fmla="+- 0 14278 6005"/>
                              <a:gd name="T189" fmla="*/ T188 w 8693"/>
                              <a:gd name="T190" fmla="+- 0 3338 3338"/>
                              <a:gd name="T191" fmla="*/ 3338 h 481"/>
                              <a:gd name="T192" fmla="+- 0 14308 6005"/>
                              <a:gd name="T193" fmla="*/ T192 w 8693"/>
                              <a:gd name="T194" fmla="+- 0 3819 3338"/>
                              <a:gd name="T195" fmla="*/ 3819 h 481"/>
                              <a:gd name="T196" fmla="+- 0 14698 6005"/>
                              <a:gd name="T197" fmla="*/ T196 w 8693"/>
                              <a:gd name="T198" fmla="+- 0 3819 3338"/>
                              <a:gd name="T199" fmla="*/ 3819 h 4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8693" h="481">
                                <a:moveTo>
                                  <a:pt x="871" y="451"/>
                                </a:moveTo>
                                <a:lnTo>
                                  <a:pt x="465" y="451"/>
                                </a:lnTo>
                                <a:lnTo>
                                  <a:pt x="465" y="0"/>
                                </a:lnTo>
                                <a:lnTo>
                                  <a:pt x="435" y="0"/>
                                </a:lnTo>
                                <a:lnTo>
                                  <a:pt x="435" y="451"/>
                                </a:lnTo>
                                <a:lnTo>
                                  <a:pt x="30" y="451"/>
                                </a:lnTo>
                                <a:lnTo>
                                  <a:pt x="30" y="0"/>
                                </a:lnTo>
                                <a:lnTo>
                                  <a:pt x="0" y="0"/>
                                </a:lnTo>
                                <a:lnTo>
                                  <a:pt x="0" y="451"/>
                                </a:lnTo>
                                <a:lnTo>
                                  <a:pt x="0" y="481"/>
                                </a:lnTo>
                                <a:lnTo>
                                  <a:pt x="30" y="481"/>
                                </a:lnTo>
                                <a:lnTo>
                                  <a:pt x="435" y="481"/>
                                </a:lnTo>
                                <a:lnTo>
                                  <a:pt x="465" y="481"/>
                                </a:lnTo>
                                <a:lnTo>
                                  <a:pt x="871" y="481"/>
                                </a:lnTo>
                                <a:lnTo>
                                  <a:pt x="871" y="451"/>
                                </a:lnTo>
                                <a:close/>
                                <a:moveTo>
                                  <a:pt x="1307" y="451"/>
                                </a:moveTo>
                                <a:lnTo>
                                  <a:pt x="901" y="451"/>
                                </a:lnTo>
                                <a:lnTo>
                                  <a:pt x="901" y="0"/>
                                </a:lnTo>
                                <a:lnTo>
                                  <a:pt x="871" y="0"/>
                                </a:lnTo>
                                <a:lnTo>
                                  <a:pt x="871" y="451"/>
                                </a:lnTo>
                                <a:lnTo>
                                  <a:pt x="871" y="481"/>
                                </a:lnTo>
                                <a:lnTo>
                                  <a:pt x="901" y="481"/>
                                </a:lnTo>
                                <a:lnTo>
                                  <a:pt x="1307" y="481"/>
                                </a:lnTo>
                                <a:lnTo>
                                  <a:pt x="1307" y="451"/>
                                </a:lnTo>
                                <a:close/>
                                <a:moveTo>
                                  <a:pt x="2238" y="0"/>
                                </a:moveTo>
                                <a:lnTo>
                                  <a:pt x="2207" y="0"/>
                                </a:lnTo>
                                <a:lnTo>
                                  <a:pt x="2207" y="451"/>
                                </a:lnTo>
                                <a:lnTo>
                                  <a:pt x="1772" y="451"/>
                                </a:lnTo>
                                <a:lnTo>
                                  <a:pt x="1772" y="0"/>
                                </a:lnTo>
                                <a:lnTo>
                                  <a:pt x="1742" y="0"/>
                                </a:lnTo>
                                <a:lnTo>
                                  <a:pt x="1742" y="451"/>
                                </a:lnTo>
                                <a:lnTo>
                                  <a:pt x="1337" y="451"/>
                                </a:lnTo>
                                <a:lnTo>
                                  <a:pt x="1337" y="0"/>
                                </a:lnTo>
                                <a:lnTo>
                                  <a:pt x="1307" y="0"/>
                                </a:lnTo>
                                <a:lnTo>
                                  <a:pt x="1307" y="451"/>
                                </a:lnTo>
                                <a:lnTo>
                                  <a:pt x="1307" y="481"/>
                                </a:lnTo>
                                <a:lnTo>
                                  <a:pt x="1337" y="481"/>
                                </a:lnTo>
                                <a:lnTo>
                                  <a:pt x="1742" y="481"/>
                                </a:lnTo>
                                <a:lnTo>
                                  <a:pt x="1772" y="481"/>
                                </a:lnTo>
                                <a:lnTo>
                                  <a:pt x="2207" y="481"/>
                                </a:lnTo>
                                <a:lnTo>
                                  <a:pt x="2238" y="481"/>
                                </a:lnTo>
                                <a:lnTo>
                                  <a:pt x="2238" y="451"/>
                                </a:lnTo>
                                <a:lnTo>
                                  <a:pt x="2238" y="0"/>
                                </a:lnTo>
                                <a:close/>
                                <a:moveTo>
                                  <a:pt x="3603" y="451"/>
                                </a:moveTo>
                                <a:lnTo>
                                  <a:pt x="3168" y="451"/>
                                </a:lnTo>
                                <a:lnTo>
                                  <a:pt x="3168" y="0"/>
                                </a:lnTo>
                                <a:lnTo>
                                  <a:pt x="3138" y="0"/>
                                </a:lnTo>
                                <a:lnTo>
                                  <a:pt x="3138" y="451"/>
                                </a:lnTo>
                                <a:lnTo>
                                  <a:pt x="2703" y="451"/>
                                </a:lnTo>
                                <a:lnTo>
                                  <a:pt x="2703" y="0"/>
                                </a:lnTo>
                                <a:lnTo>
                                  <a:pt x="2673" y="0"/>
                                </a:lnTo>
                                <a:lnTo>
                                  <a:pt x="2673" y="451"/>
                                </a:lnTo>
                                <a:lnTo>
                                  <a:pt x="2238" y="451"/>
                                </a:lnTo>
                                <a:lnTo>
                                  <a:pt x="2238" y="481"/>
                                </a:lnTo>
                                <a:lnTo>
                                  <a:pt x="2673" y="481"/>
                                </a:lnTo>
                                <a:lnTo>
                                  <a:pt x="2703" y="481"/>
                                </a:lnTo>
                                <a:lnTo>
                                  <a:pt x="3138" y="481"/>
                                </a:lnTo>
                                <a:lnTo>
                                  <a:pt x="3168" y="481"/>
                                </a:lnTo>
                                <a:lnTo>
                                  <a:pt x="3603" y="481"/>
                                </a:lnTo>
                                <a:lnTo>
                                  <a:pt x="3603" y="451"/>
                                </a:lnTo>
                                <a:close/>
                                <a:moveTo>
                                  <a:pt x="4535" y="451"/>
                                </a:moveTo>
                                <a:lnTo>
                                  <a:pt x="4099" y="451"/>
                                </a:lnTo>
                                <a:lnTo>
                                  <a:pt x="4099" y="0"/>
                                </a:lnTo>
                                <a:lnTo>
                                  <a:pt x="4069" y="0"/>
                                </a:lnTo>
                                <a:lnTo>
                                  <a:pt x="4069" y="451"/>
                                </a:lnTo>
                                <a:lnTo>
                                  <a:pt x="3634" y="451"/>
                                </a:lnTo>
                                <a:lnTo>
                                  <a:pt x="3634" y="0"/>
                                </a:lnTo>
                                <a:lnTo>
                                  <a:pt x="3604" y="0"/>
                                </a:lnTo>
                                <a:lnTo>
                                  <a:pt x="3604" y="451"/>
                                </a:lnTo>
                                <a:lnTo>
                                  <a:pt x="3604" y="481"/>
                                </a:lnTo>
                                <a:lnTo>
                                  <a:pt x="3634" y="481"/>
                                </a:lnTo>
                                <a:lnTo>
                                  <a:pt x="4069" y="481"/>
                                </a:lnTo>
                                <a:lnTo>
                                  <a:pt x="4099" y="481"/>
                                </a:lnTo>
                                <a:lnTo>
                                  <a:pt x="4535" y="481"/>
                                </a:lnTo>
                                <a:lnTo>
                                  <a:pt x="4535" y="451"/>
                                </a:lnTo>
                                <a:close/>
                                <a:moveTo>
                                  <a:pt x="5931" y="451"/>
                                </a:moveTo>
                                <a:lnTo>
                                  <a:pt x="5495" y="451"/>
                                </a:lnTo>
                                <a:lnTo>
                                  <a:pt x="5495" y="0"/>
                                </a:lnTo>
                                <a:lnTo>
                                  <a:pt x="5465" y="0"/>
                                </a:lnTo>
                                <a:lnTo>
                                  <a:pt x="5465" y="451"/>
                                </a:lnTo>
                                <a:lnTo>
                                  <a:pt x="5030" y="451"/>
                                </a:lnTo>
                                <a:lnTo>
                                  <a:pt x="5030" y="0"/>
                                </a:lnTo>
                                <a:lnTo>
                                  <a:pt x="5000" y="0"/>
                                </a:lnTo>
                                <a:lnTo>
                                  <a:pt x="5000" y="451"/>
                                </a:lnTo>
                                <a:lnTo>
                                  <a:pt x="4565" y="451"/>
                                </a:lnTo>
                                <a:lnTo>
                                  <a:pt x="4565" y="0"/>
                                </a:lnTo>
                                <a:lnTo>
                                  <a:pt x="4535" y="0"/>
                                </a:lnTo>
                                <a:lnTo>
                                  <a:pt x="4535" y="451"/>
                                </a:lnTo>
                                <a:lnTo>
                                  <a:pt x="4535" y="481"/>
                                </a:lnTo>
                                <a:lnTo>
                                  <a:pt x="4565" y="481"/>
                                </a:lnTo>
                                <a:lnTo>
                                  <a:pt x="5000" y="481"/>
                                </a:lnTo>
                                <a:lnTo>
                                  <a:pt x="5030" y="481"/>
                                </a:lnTo>
                                <a:lnTo>
                                  <a:pt x="5465" y="481"/>
                                </a:lnTo>
                                <a:lnTo>
                                  <a:pt x="5495" y="481"/>
                                </a:lnTo>
                                <a:lnTo>
                                  <a:pt x="5931" y="481"/>
                                </a:lnTo>
                                <a:lnTo>
                                  <a:pt x="5931" y="451"/>
                                </a:lnTo>
                                <a:close/>
                                <a:moveTo>
                                  <a:pt x="6861" y="451"/>
                                </a:moveTo>
                                <a:lnTo>
                                  <a:pt x="6426" y="451"/>
                                </a:lnTo>
                                <a:lnTo>
                                  <a:pt x="6426" y="0"/>
                                </a:lnTo>
                                <a:lnTo>
                                  <a:pt x="6396" y="0"/>
                                </a:lnTo>
                                <a:lnTo>
                                  <a:pt x="6396" y="451"/>
                                </a:lnTo>
                                <a:lnTo>
                                  <a:pt x="5961" y="451"/>
                                </a:lnTo>
                                <a:lnTo>
                                  <a:pt x="5961" y="0"/>
                                </a:lnTo>
                                <a:lnTo>
                                  <a:pt x="5931" y="0"/>
                                </a:lnTo>
                                <a:lnTo>
                                  <a:pt x="5931" y="451"/>
                                </a:lnTo>
                                <a:lnTo>
                                  <a:pt x="5931" y="481"/>
                                </a:lnTo>
                                <a:lnTo>
                                  <a:pt x="5961" y="481"/>
                                </a:lnTo>
                                <a:lnTo>
                                  <a:pt x="6396" y="481"/>
                                </a:lnTo>
                                <a:lnTo>
                                  <a:pt x="6426" y="481"/>
                                </a:lnTo>
                                <a:lnTo>
                                  <a:pt x="6861" y="481"/>
                                </a:lnTo>
                                <a:lnTo>
                                  <a:pt x="6861" y="451"/>
                                </a:lnTo>
                                <a:close/>
                                <a:moveTo>
                                  <a:pt x="8273" y="451"/>
                                </a:moveTo>
                                <a:lnTo>
                                  <a:pt x="7822" y="451"/>
                                </a:lnTo>
                                <a:lnTo>
                                  <a:pt x="7822" y="0"/>
                                </a:lnTo>
                                <a:lnTo>
                                  <a:pt x="7792" y="0"/>
                                </a:lnTo>
                                <a:lnTo>
                                  <a:pt x="7792" y="451"/>
                                </a:lnTo>
                                <a:lnTo>
                                  <a:pt x="7357" y="451"/>
                                </a:lnTo>
                                <a:lnTo>
                                  <a:pt x="7357" y="0"/>
                                </a:lnTo>
                                <a:lnTo>
                                  <a:pt x="7327" y="0"/>
                                </a:lnTo>
                                <a:lnTo>
                                  <a:pt x="7327" y="451"/>
                                </a:lnTo>
                                <a:lnTo>
                                  <a:pt x="6892" y="451"/>
                                </a:lnTo>
                                <a:lnTo>
                                  <a:pt x="6892" y="0"/>
                                </a:lnTo>
                                <a:lnTo>
                                  <a:pt x="6862" y="0"/>
                                </a:lnTo>
                                <a:lnTo>
                                  <a:pt x="6862" y="451"/>
                                </a:lnTo>
                                <a:lnTo>
                                  <a:pt x="6862" y="481"/>
                                </a:lnTo>
                                <a:lnTo>
                                  <a:pt x="6892" y="481"/>
                                </a:lnTo>
                                <a:lnTo>
                                  <a:pt x="7327" y="481"/>
                                </a:lnTo>
                                <a:lnTo>
                                  <a:pt x="7357" y="481"/>
                                </a:lnTo>
                                <a:lnTo>
                                  <a:pt x="7792" y="481"/>
                                </a:lnTo>
                                <a:lnTo>
                                  <a:pt x="7822" y="481"/>
                                </a:lnTo>
                                <a:lnTo>
                                  <a:pt x="8273" y="481"/>
                                </a:lnTo>
                                <a:lnTo>
                                  <a:pt x="8273" y="451"/>
                                </a:lnTo>
                                <a:close/>
                                <a:moveTo>
                                  <a:pt x="8693" y="0"/>
                                </a:moveTo>
                                <a:lnTo>
                                  <a:pt x="8663" y="0"/>
                                </a:lnTo>
                                <a:lnTo>
                                  <a:pt x="8663" y="451"/>
                                </a:lnTo>
                                <a:lnTo>
                                  <a:pt x="8303" y="451"/>
                                </a:lnTo>
                                <a:lnTo>
                                  <a:pt x="8303" y="0"/>
                                </a:lnTo>
                                <a:lnTo>
                                  <a:pt x="8273" y="0"/>
                                </a:lnTo>
                                <a:lnTo>
                                  <a:pt x="8273" y="451"/>
                                </a:lnTo>
                                <a:lnTo>
                                  <a:pt x="8273" y="481"/>
                                </a:lnTo>
                                <a:lnTo>
                                  <a:pt x="8303" y="481"/>
                                </a:lnTo>
                                <a:lnTo>
                                  <a:pt x="8663" y="481"/>
                                </a:lnTo>
                                <a:lnTo>
                                  <a:pt x="8693" y="481"/>
                                </a:lnTo>
                                <a:lnTo>
                                  <a:pt x="8693" y="451"/>
                                </a:lnTo>
                                <a:lnTo>
                                  <a:pt x="8693"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45" name="docshape639"/>
                        <wps:cNvSpPr txBox="1">
                          <a:spLocks noChangeArrowheads="1"/>
                        </wps:cNvSpPr>
                        <wps:spPr bwMode="auto">
                          <a:xfrm>
                            <a:off x="1451" y="246"/>
                            <a:ext cx="13302" cy="3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6A4229" w:rsidRDefault="00EE49CC" w:rsidP="006A4229">
                              <w:pPr>
                                <w:pStyle w:val="KeinLeerraum"/>
                                <w:rPr>
                                  <w:rStyle w:val="Fett"/>
                                </w:rPr>
                              </w:pPr>
                              <w:r w:rsidRPr="006A4229">
                                <w:rPr>
                                  <w:rStyle w:val="Fett"/>
                                </w:rPr>
                                <w:t>Zeitplan (Projekte bis zu 2 Jahren)</w:t>
                              </w:r>
                            </w:p>
                            <w:p w:rsidR="00EE49CC" w:rsidRPr="006A4229" w:rsidRDefault="00EE49CC" w:rsidP="006A4229">
                              <w:pPr>
                                <w:pStyle w:val="KeinLeerraum"/>
                              </w:pPr>
                              <w:r w:rsidRPr="006A4229">
                                <w:t>Füllen Sie die beigefarbenen Zellen aus, um die Dauer der Aktivitäten anzugeben. Wiederholen Sie die Zeilen/Spalten nach Bedarf.</w:t>
                              </w:r>
                            </w:p>
                            <w:p w:rsidR="00EE49CC" w:rsidRDefault="00EE49CC" w:rsidP="006A4229">
                              <w:pPr>
                                <w:pStyle w:val="KeinLeerraum"/>
                                <w:rPr>
                                  <w:i/>
                                </w:rPr>
                              </w:pPr>
                              <w:r w:rsidRPr="006A4229">
                                <w:rPr>
                                  <w:rStyle w:val="Kursiv"/>
                                </w:rPr>
                                <w:t>Hinweis</w:t>
                              </w:r>
                              <w:r>
                                <w:t>: Verwenden Sie die</w:t>
                              </w:r>
                              <w:r w:rsidRPr="006A4229">
                                <w:t xml:space="preserve"> Projektmonate anstelle der Kalendermonate. Monat 1 markiert immer den Beginn des Projekts. In der Zeitleiste sollten Sie den Z</w:t>
                              </w:r>
                              <w:r>
                                <w:t>eitplan für jede Aktivität pro A</w:t>
                              </w:r>
                              <w:r w:rsidRPr="006A4229">
                                <w:t>P angeben.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325" o:spid="_x0000_s1432" style="position:absolute;margin-left:31.8pt;margin-top:48.15pt;width:763.7pt;height:259.4pt;z-index:-251443200;mso-wrap-distance-left:0;mso-wrap-distance-right:0;mso-position-horizontal-relative:page;mso-position-vertical-relative:text" coordorigin="1396,199" coordsize="13357,36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">
                <v:rect id="docshape620" o:spid="_x0000_s1433" style="position:absolute;left:1441;top:229;width:13227;height:9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" fillcolor="#d9d9d9" stroked="f"/>
                <v:shape id="docshape621" o:spid="_x0000_s1434" style="position:absolute;left:1396;top:199;width:13302;height:1022;visibility:visible;mso-wrap-style:square;v-text-anchor:top" coordsize="13302,1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" path="m31,31l,31r,991l31,1022,31,31xm13302,31r-30,l13272,1022r30,l13302,31xm13302,r-30,l31,,,,,30r31,l13272,30r30,l13302,xe" fillcolor="#a6a6a6" stroked="f">
                  <v:path arrowok="t" o:connecttype="custom" o:connectlocs="31,230;0,230;0,1221;31,1221;31,230;13302,230;13272,230;13272,1221;13302,1221;13302,230;13302,199;13272,199;13272,199;31,199;0,199;0,229;31,229;13272,229;13272,229;13302,229;13302,199" o:connectangles="0,0,0,0,0,0,0,0,0,0,0,0,0,0,0,0,0,0,0,0,0"/>
                </v:shape>
                <v:shape id="docshape622" o:spid="_x0000_s1435" style="position:absolute;left:1441;top:1250;width:13227;height:1097;visibility:visible;mso-wrap-style:square;v-text-anchor:top" coordsize="13227,1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" path="m2372,l,,,1096r2372,l2372,xm13226,l2402,r,450l13226,450r,-450xe" fillcolor="#d9d9d9" stroked="f">
                  <v:path arrowok="t" o:connecttype="custom" o:connectlocs="2372,1251;0,1251;0,2347;2372,2347;2372,1251;13226,1251;2402,1251;2402,1701;13226,1701;13226,1251" o:connectangles="0,0,0,0,0,0,0,0,0,0"/>
                </v:shape>
                <v:shape id="docshape623" o:spid="_x0000_s1436" style="position:absolute;left:1396;top:1221;width:13302;height:481;visibility:visible;mso-wrap-style:square;v-text-anchor:top" coordsize="13302,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" path="m2418,l31,,,,,30,,480r31,l31,30r2387,l2418,xm13302,r-30,l2448,r-30,l2418,30r,450l2448,480r,-450l13272,30r,450l13302,480r,-450l13302,xe" fillcolor="#a6a6a6" stroked="f">
                  <v:path arrowok="t" o:connecttype="custom" o:connectlocs="2418,1221;31,1221;0,1221;0,1251;0,1251;0,1701;31,1701;31,1251;2418,1251;2418,1221;13302,1221;13272,1221;13272,1221;2448,1221;2418,1221;2418,1251;2418,1251;2418,1701;2448,1701;2448,1251;13272,1251;13272,1701;13302,1701;13302,1251;13302,1251;13302,1221" o:connectangles="0,0,0,0,0,0,0,0,0,0,0,0,0,0,0,0,0,0,0,0,0,0,0,0,0,0"/>
                </v:shape>
                <v:shape id="docshape624" o:spid="_x0000_s1437" style="position:absolute;left:3843;top:1731;width:10825;height:616;visibility:visible;mso-wrap-style:square;v-text-anchor:top" coordsize="10825,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" path="m435,l,,,616r435,l435,xm870,l465,r,616l870,616,870,xm1305,l900,r,616l1305,616,1305,xm1726,l1336,r,616l1726,616,1726,xm2162,l1756,r,616l2162,616,2162,xm2596,l2191,r,616l2596,616,2596,xm3032,l2626,r,616l3032,616,3032,xm3468,l3062,r,616l3468,616,3468,xm3903,l3498,r,616l3903,616,3903,xm4368,l3933,r,616l4368,616,4368,xm4834,l4399,r,616l4834,616,4834,xm5299,l4864,r,616l5299,616,5299,xm5764,l5329,r,616l5764,616,5764,xm6230,l5795,r,616l6230,616,6230,xm6696,l6260,r,616l6696,616,6696,xm7161,l6726,r,616l7161,616,7161,xm7626,l7191,r,616l7626,616,7626,xm8092,l7656,r,616l8092,616,8092,xm8557,l8122,r,616l8557,616,8557,xm9022,l8587,r,616l9022,616,9022,xm9488,l9053,r,616l9488,616,9488,xm9968,l9518,r,616l9968,616,9968,xm10434,l9998,r,616l10434,616r,-616xm10824,r-360,l10464,616r360,l10824,xe" fillcolor="#e6e6e6" stroked="f">
                  <v:path arrowok="t" o:connecttype="custom" o:connectlocs="0,1731;435,2347;870,1731;465,2347;870,1731;900,1731;1305,2347;1726,1731;1336,2347;1726,1731;1756,1731;2162,2347;2596,1731;2191,2347;2596,1731;2626,1731;3032,2347;3468,1731;3062,2347;3468,1731;3498,1731;3903,2347;4368,1731;3933,2347;4368,1731;4399,1731;4834,2347;5299,1731;4864,2347;5299,1731;5329,1731;5764,2347;6230,1731;5795,2347;6230,1731;6260,1731;6696,2347;7161,1731;6726,2347;7161,1731;7191,1731;7626,2347;8092,1731;7656,2347;8092,1731;8122,1731;8557,2347;9022,1731;8587,2347;9022,1731;9053,1731;9488,2347;9968,1731;9518,2347;9968,1731;9998,1731;10434,2347;10824,1731;10464,2347;10824,1731" o:connectangles="0,0,0,0,0,0,0,0,0,0,0,0,0,0,0,0,0,0,0,0,0,0,0,0,0,0,0,0,0,0,0,0,0,0,0,0,0,0,0,0,0,0,0,0,0,0,0,0,0,0,0,0,0,0,0,0,0,0,0,0"/>
                </v:shape>
                <v:shape id="docshape625" o:spid="_x0000_s1438" style="position:absolute;left:1396;top:1701;width:13302;height:646;visibility:visible;mso-wrap-style:square;v-text-anchor:top" coordsize="13302,6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" path="m31,l,,,30,,646r31,l31,30,31,xm3753,l3348,r-30,l2913,r-30,l2448,r-30,l2418,30r,616l2448,646r,-616l2883,30r,616l2913,646r,-616l3318,30r,616l3348,646r,-616l3753,30r,-30xm5480,l5074,r-30,l4639,r-29,l4609,,4204,r-30,l3784,r-30,l3754,30r,616l3784,646r,-616l4174,30r,616l4204,646r,-616l4609,30r,616l4639,646r,-616l5044,30r,616l5074,646r,-616l5480,30r,-30xm5916,l5510,r-30,l5480,30r,616l5510,646r,-616l5916,30r,-30xm6847,r-31,l6381,r-30,l5946,r-30,l5916,30r,616l5946,646r,-616l6351,30r,616l6381,646r,-616l6816,30r,616l6847,646r,-616l6847,xm8212,l7777,r-30,l7312,r-30,l6847,r,30l7282,30r,616l7312,646r,-616l7747,30r,616l7777,646r,-616l8212,30r,-30xm9144,l8708,r-30,l8243,r-30,l8213,30r,616l8243,646r,-616l8678,30r,616l8708,646r,-616l9144,30r,-30xm10540,r-436,l10074,,9639,r-30,l9174,r-30,l9144,30r,616l9174,646r,-616l9609,30r,616l9639,646r,-616l10074,30r,616l10104,646r,-616l10540,30r,-30xm11470,r-435,l11005,r-435,l10540,r,30l10540,646r30,l10570,30r435,l11005,646r30,l11035,30r435,l11470,xm12882,r-451,l12401,r-435,l11936,r-435,l11471,r,30l11501,30r435,l11966,30r435,l12431,30r451,l12882,xm13302,r-30,l12912,r-30,l12882,30r30,l13272,30r30,l13302,xe" fillcolor="#a6a6a6" stroked="f">
                  <v:path arrowok="t" o:connecttype="custom" o:connectlocs="0,1731;31,1731;3348,1701;2883,1701;2418,1701;2448,2347;2883,2347;3318,1731;3348,1731;5480,1701;4639,1701;4204,1701;3784,1701;3754,2347;4174,1731;4204,1731;4639,2347;5044,2347;5480,1731;5510,1701;5480,2347;5916,1731;6816,1701;6351,1701;5916,1731;5946,1731;6381,2347;6816,2347;6847,1701;7747,1701;7282,1701;7282,1731;7312,1731;7777,2347;8212,1701;8678,1701;8213,1701;8243,2347;8678,2347;9144,1731;10104,1701;9639,1701;9144,1701;9174,2347;9609,2347;10074,1731;10104,1731;11470,1701;11005,1701;10540,1731;10570,1731;11035,2347;11470,1701;12401,1701;11936,1701;11471,1731;11936,1731;12431,1731;13302,1701;12912,1701;12912,1731;13302,1731" o:connectangles="0,0,0,0,0,0,0,0,0,0,0,0,0,0,0,0,0,0,0,0,0,0,0,0,0,0,0,0,0,0,0,0,0,0,0,0,0,0,0,0,0,0,0,0,0,0,0,0,0,0,0,0,0,0,0,0,0,0,0,0,0,0"/>
                </v:shape>
                <v:shape id="docshape626" o:spid="_x0000_s1439" style="position:absolute;left:12401;top:1731;width:2297;height:616;visibility:visible;mso-wrap-style:square;v-text-anchor:top" coordsize="2297,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" path="m30,l,,,616r30,l30,xm496,l466,r,616l496,616,496,xm961,l931,r,616l961,616,961,xm1426,r-30,l1396,616r30,l1426,xm1907,r-30,l1877,616r30,l1907,xm2297,r-30,l2267,616r30,l2297,xe" fillcolor="#a6a6a6" stroked="f">
                  <v:path arrowok="t" o:connecttype="custom" o:connectlocs="30,1731;0,1731;0,2347;30,2347;30,1731;496,1731;466,1731;466,2347;496,2347;496,1731;961,1731;931,1731;931,2347;961,2347;961,1731;1426,1731;1396,1731;1396,2347;1426,2347;1426,1731;1907,1731;1877,1731;1877,2347;1907,2347;1907,1731;2297,1731;2267,1731;2267,2347;2297,2347;2297,1731" o:connectangles="0,0,0,0,0,0,0,0,0,0,0,0,0,0,0,0,0,0,0,0,0,0,0,0,0,0,0,0,0,0"/>
                </v:shape>
                <v:rect id="docshape627" o:spid="_x0000_s1440" style="position:absolute;left:1441;top:2377;width:2372;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" fillcolor="#d9d9d9" stroked="f"/>
                <v:shape id="docshape628" o:spid="_x0000_s1441" style="position:absolute;left:3843;top:2377;width:4369;height:451;visibility:visible;mso-wrap-style:square;v-text-anchor:top" coordsize="4369,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" path="m435,l,,,450r435,l435,xm870,l465,r,450l870,450,870,xm1305,l900,r,450l1305,450,1305,xm1726,l1336,r,450l1726,450,1726,xm2162,l1756,r,450l2162,450,2162,xm2596,l2191,r,450l2596,450,2596,xm3032,l2626,r,450l3032,450,3032,xm3468,l3062,r,450l3468,450,3468,xm3903,l3498,r,450l3903,450,3903,xm4368,l3933,r,450l4368,450,4368,xe" fillcolor="#c4bb95" stroked="f">
                  <v:path arrowok="t" o:connecttype="custom" o:connectlocs="435,2378;0,2378;0,2828;435,2828;435,2378;870,2378;465,2378;465,2828;870,2828;870,2378;1305,2378;900,2378;900,2828;1305,2828;1305,2378;1726,2378;1336,2378;1336,2828;1726,2828;1726,2378;2162,2378;1756,2378;1756,2828;2162,2828;2162,2378;2596,2378;2191,2378;2191,2828;2596,2828;2596,2378;3032,2378;2626,2378;2626,2828;3032,2828;3032,2378;3468,2378;3062,2378;3062,2828;3468,2828;3468,2378;3903,2378;3498,2378;3498,2828;3903,2828;3903,2378;4368,2378;3933,2378;3933,2828;4368,2828;4368,2378" o:connectangles="0,0,0,0,0,0,0,0,0,0,0,0,0,0,0,0,0,0,0,0,0,0,0,0,0,0,0,0,0,0,0,0,0,0,0,0,0,0,0,0,0,0,0,0,0,0,0,0,0,0"/>
                </v:shape>
                <v:shape id="docshape629" o:spid="_x0000_s1442" style="position:absolute;left:1396;top:2347;width:13302;height:481;visibility:visible;mso-wrap-style:square;v-text-anchor:top" coordsize="13302,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" path="m31,31l,31,,481r31,l31,31xm2418,l31,,,,,30r31,l2418,30r,-30xm2448,31r-30,l2418,481r30,l2448,31xm2913,31r-30,l2883,481r30,l2913,31xm3348,31r-30,l3318,481r30,l3348,31xm3753,l3348,r-30,l2913,r-30,l2448,r-30,l2418,30r30,l2883,30r30,l3318,30r30,l3753,30r,-30xm3784,31r-30,l3754,481r30,l3784,31xm4204,31r-30,l4174,481r30,l4204,31xm4639,31r-30,l4609,481r30,l4639,31xm5074,31r-30,l5044,481r30,l5074,31xm5480,l5074,r-30,l4639,r-29,l4609,,4204,r-30,l3784,r-30,l3754,30r30,l4174,30r30,l4609,30r1,l4639,30r405,l5074,30r406,l5480,xm5510,31r-30,l5480,481r30,l5510,31xm5916,l5510,r-30,l5480,30r30,l5916,30r,-30xm5946,31r-30,l5916,481r30,l5946,31xm6381,31r-30,l6351,481r30,l6381,31xm6847,31r-31,l6816,481r31,l6847,31xm6847,r-31,l6381,r-30,l5946,r-30,l5916,30r30,l6351,30r30,l6816,30r31,l6847,xm7312,31r-30,l7282,481r30,l7312,31xm7777,31r-30,l7747,481r30,l7777,31xm8212,l7777,r-30,l7312,r-30,l6847,r,30l7282,30r30,l7747,30r30,l8212,30r,-30xm8243,31r-30,l8213,481r30,l8243,31xm8708,31r-30,l8678,481r30,l8708,31xm9144,l8708,r-30,l8243,r-30,l8213,30r30,l8678,30r30,l9144,30r,-30xm9174,31r-30,l9144,481r30,l9174,31xm9639,31r-30,l9609,481r30,l9639,31xm10104,31r-30,l10074,481r30,l10104,31xm10540,r-436,l10074,,9639,r-30,l9174,r-30,l9144,30r30,l9609,30r30,l10074,30r30,l10540,30r,-30xm10570,31r-30,l10540,481r30,l10570,31xm11470,r-435,l11005,r-435,l10540,r,30l10570,30r435,l11035,30r435,l11470,xm12882,r-451,l12401,r-435,l11936,r-435,l11471,r,30l11501,30r435,l11966,30r435,l12431,30r451,l12882,xm13302,r-30,l12912,r-30,l12882,30r30,l13272,30r30,l13302,xe" fillcolor="#a6a6a6" stroked="f">
                  <v:path arrowok="t" o:connecttype="custom" o:connectlocs="31,2828;0,2347;2418,2347;2448,2828;2883,2828;3318,2378;3753,2347;2883,2347;2418,2377;2913,2377;3753,2347;3784,2828;4174,2828;4609,2378;5074,2378;5074,2378;4639,2347;4174,2347;3754,2377;4204,2377;5044,2377;5510,2378;5510,2378;5480,2377;5946,2378;5946,2378;6381,2828;6816,2828;6816,2347;5946,2347;6351,2377;6847,2377;7282,2828;7747,2378;8212,2347;7312,2347;7282,2377;7777,2377;8213,2378;8708,2378;8708,2378;8678,2347;8243,2377;9144,2377;9144,2828;9609,2378;10104,2378;10104,2378;10074,2347;9144,2347;9639,2377;10540,2377;10540,2828;11035,2347;10540,2347;11005,2377;12882,2347;11936,2347;11471,2377;11966,2377;12882,2347;12912,2347;13272,2377" o:connectangles="0,0,0,0,0,0,0,0,0,0,0,0,0,0,0,0,0,0,0,0,0,0,0,0,0,0,0,0,0,0,0,0,0,0,0,0,0,0,0,0,0,0,0,0,0,0,0,0,0,0,0,0,0,0,0,0,0,0,0,0,0,0,0"/>
                </v:shape>
                <v:shape id="docshape630" o:spid="_x0000_s1443" style="position:absolute;left:11935;top:2377;width:2763;height:451;visibility:visible;mso-wrap-style:square;v-text-anchor:top" coordsize="2763,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" path="m30,l,,,450r30,l30,xm495,l465,r,450l495,450,495,xm961,l931,r,450l961,450,961,xm1426,r-30,l1396,450r30,l1426,xm1891,r-30,l1861,450r30,l1891,xm2372,r-30,l2342,450r30,l2372,xm2762,r-30,l2732,450r30,l2762,xe" fillcolor="#a6a6a6" stroked="f">
                  <v:path arrowok="t" o:connecttype="custom" o:connectlocs="30,2378;0,2378;0,2828;30,2828;30,2378;495,2378;465,2378;465,2828;495,2828;495,2378;961,2378;931,2378;931,2828;961,2828;961,2378;1426,2378;1396,2378;1396,2828;1426,2828;1426,2378;1891,2378;1861,2378;1861,2828;1891,2828;1891,2378;2372,2378;2342,2378;2342,2828;2372,2828;2372,2378;2762,2378;2732,2378;2732,2828;2762,2828;2762,2378" o:connectangles="0,0,0,0,0,0,0,0,0,0,0,0,0,0,0,0,0,0,0,0,0,0,0,0,0,0,0,0,0,0,0,0,0,0,0"/>
                </v:shape>
                <v:rect id="docshape631" o:spid="_x0000_s1444" style="position:absolute;left:1441;top:2857;width:2372;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" fillcolor="#d9d9d9" stroked="f"/>
                <v:shape id="docshape632" o:spid="_x0000_s1445" style="position:absolute;left:6470;top:2857;width:5466;height:451;visibility:visible;mso-wrap-style:square;v-text-anchor:top" coordsize="5466,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" path="m406,l,,,450r406,l406,xm842,l436,r,450l842,450,842,xm1277,l872,r,450l1277,450,1277,xm1742,l1307,r,450l1742,450,1742,xm2208,l1773,r,450l2208,450,2208,xm2673,l2238,r,450l2673,450,2673,xm3138,l2703,r,450l3138,450,3138,xm3604,l3169,r,450l3604,450,3604,xm4070,l3634,r,450l4070,450,4070,xm4535,l4100,r,450l4535,450,4535,xm5000,l4565,r,450l5000,450,5000,xm5466,l5030,r,450l5466,450,5466,xe" fillcolor="#c4bb95" stroked="f">
                  <v:path arrowok="t" o:connecttype="custom" o:connectlocs="406,2858;0,2858;0,3308;406,3308;406,2858;842,2858;436,2858;436,3308;842,3308;842,2858;1277,2858;872,2858;872,3308;1277,3308;1277,2858;1742,2858;1307,2858;1307,3308;1742,3308;1742,2858;2208,2858;1773,2858;1773,3308;2208,3308;2208,2858;2673,2858;2238,2858;2238,3308;2673,3308;2673,2858;3138,2858;2703,2858;2703,3308;3138,3308;3138,2858;3604,2858;3169,2858;3169,3308;3604,3308;3604,2858;4070,2858;3634,2858;3634,3308;4070,3308;4070,2858;4535,2858;4100,2858;4100,3308;4535,3308;4535,2858;5000,2858;4565,2858;4565,3308;5000,3308;5000,2858;5466,2858;5030,2858;5030,3308;5466,3308;5466,2858" o:connectangles="0,0,0,0,0,0,0,0,0,0,0,0,0,0,0,0,0,0,0,0,0,0,0,0,0,0,0,0,0,0,0,0,0,0,0,0,0,0,0,0,0,0,0,0,0,0,0,0,0,0,0,0,0,0,0,0,0,0,0,0"/>
                </v:shape>
                <v:shape id="docshape633" o:spid="_x0000_s1446" style="position:absolute;left:1396;top:2828;width:13302;height:481;visibility:visible;mso-wrap-style:square;v-text-anchor:top" coordsize="13302,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" path="m2418,l31,,,,,30,,480r31,l31,30r2387,l2418,xm3753,l3348,r-30,l2913,r-30,l2448,r-30,l2418,30r,450l2448,480r,-450l2883,30r,450l2913,480r,-450l3318,30r,450l3348,480r,-450l3753,30r,-30xm5480,l5074,r-30,l4639,r-29,l4609,,4204,r-30,l3784,r-30,l3754,30r,450l3784,480r,-450l4174,30r,450l4204,480r,-450l4609,30r,450l4639,480r,-450l5044,30r,450l5074,480r,-450l5480,30r,-30xm5916,l5510,r-30,l5480,30r,450l5510,480r,-450l5916,30r,-30xm6847,r-31,l6381,r-30,l5946,r-30,l5916,30r,450l5946,480r,-450l6351,30r,450l6381,480r,-450l6816,30r,450l6847,480r,-450l6847,xm8212,l7777,r-30,l7312,r-30,l6847,r,30l7282,30r,450l7312,480r,-450l7747,30r,450l7777,480r,-450l8212,30r,-30xm9144,l8708,r-30,l8243,r-30,l8213,30r,450l8243,480r,-450l8678,30r,450l8708,480r,-450l9144,30r,-30xm10540,r-436,l10074,,9639,r-30,l9174,r-30,l9144,30r,450l9174,480r,-450l9609,30r,450l9639,480r,-450l10074,30r,450l10104,480r,-450l10540,30r,-30xm11470,r-435,l11005,r-435,l10540,r,30l10540,480r30,l10570,30r435,l11035,30r435,l11470,xm12882,r-451,l12401,r-435,l11936,r-435,l11471,r,30l11501,30r435,l11966,30r435,l12431,30r451,l12882,xm13302,r-30,l12912,r-30,l12882,30r30,l13272,30r30,l13302,xe" fillcolor="#a6a6a6" stroked="f">
                  <v:path arrowok="t" o:connecttype="custom" o:connectlocs="0,2858;31,2858;3348,2828;2883,2828;2418,2858;2883,2858;3318,2858;3753,2858;5044,2828;4204,2828;3754,2828;3784,3308;4204,3308;4639,3308;5074,3308;5916,2828;5480,2858;5916,2858;6381,2828;5916,2828;5946,3308;6381,3308;6847,3308;8212,2828;7312,2828;7282,2858;7747,2858;8212,2858;8678,2828;8213,2858;8243,2858;8708,2858;10104,2828;9609,2828;9144,2858;9609,2858;10074,2858;10540,2858;11005,2828;10540,2858;10570,2858;11470,2858;12401,2828;11501,2828;11936,2858;12431,2858;13272,2828;12882,2858;13302,2858" o:connectangles="0,0,0,0,0,0,0,0,0,0,0,0,0,0,0,0,0,0,0,0,0,0,0,0,0,0,0,0,0,0,0,0,0,0,0,0,0,0,0,0,0,0,0,0,0,0,0,0,0"/>
                </v:shape>
                <v:shape id="docshape634" o:spid="_x0000_s1447" style="position:absolute;left:11935;top:2857;width:2763;height:451;visibility:visible;mso-wrap-style:square;v-text-anchor:top" coordsize="2763,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" path="m30,l,,,450r30,l30,xm495,l465,r,450l495,450,495,xm961,l931,r,450l961,450,961,xm1426,r-30,l1396,450r30,l1426,xm1891,r-30,l1861,450r30,l1891,xm2372,r-30,l2342,450r30,l2372,xm2762,r-30,l2732,450r30,l2762,xe" fillcolor="#a6a6a6" stroked="f">
                  <v:path arrowok="t" o:connecttype="custom" o:connectlocs="30,2858;0,2858;0,3308;30,3308;30,2858;495,2858;465,2858;465,3308;495,3308;495,2858;961,2858;931,2858;931,3308;961,3308;961,2858;1426,2858;1396,2858;1396,3308;1426,3308;1426,2858;1891,2858;1861,2858;1861,3308;1891,3308;1891,2858;2372,2858;2342,2858;2342,3308;2372,3308;2372,2858;2762,2858;2732,2858;2732,3308;2762,3308;2762,2858" o:connectangles="0,0,0,0,0,0,0,0,0,0,0,0,0,0,0,0,0,0,0,0,0,0,0,0,0,0,0,0,0,0,0,0,0,0,0"/>
                </v:shape>
                <v:rect id="docshape635" o:spid="_x0000_s1448" style="position:absolute;left:1441;top:3338;width:2372;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" fillcolor="#d9d9d9" stroked="f"/>
                <v:shape id="docshape636" o:spid="_x0000_s1449" style="position:absolute;left:7777;top:3338;width:2763;height:451;visibility:visible;mso-wrap-style:square;v-text-anchor:top" coordsize="2763,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" path="m435,l,,,451r435,l435,xm901,l466,r,451l901,451,901,xm1366,l931,r,451l1366,451,1366,xm1831,l1396,r,451l1831,451,1831,xm2297,l1862,r,451l2297,451,2297,xm2763,l2327,r,451l2763,451,2763,xe" fillcolor="#c4bb95" stroked="f">
                  <v:path arrowok="t" o:connecttype="custom" o:connectlocs="435,3338;0,3338;0,3789;435,3789;435,3338;901,3338;466,3338;466,3789;901,3789;901,3338;1366,3338;931,3338;931,3789;1366,3789;1366,3338;1831,3338;1396,3338;1396,3789;1831,3789;1831,3338;2297,3338;1862,3338;1862,3789;2297,3789;2297,3338;2763,3338;2327,3338;2327,3789;2763,3789;2763,3338" o:connectangles="0,0,0,0,0,0,0,0,0,0,0,0,0,0,0,0,0,0,0,0,0,0,0,0,0,0,0,0,0,0"/>
                </v:shape>
                <v:shape id="docshape637" o:spid="_x0000_s1450" style="position:absolute;left:1396;top:3308;width:13302;height:511;visibility:visible;mso-wrap-style:square;v-text-anchor:top" coordsize="13302,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" path="m2418,l31,,,,,30,,481r,30l31,511r2387,l2418,481,31,481,31,30r2387,l2418,xm3753,l3348,r-30,l3318,30r,451l2913,481r,-451l3318,30r,-30l2913,r-30,l2883,30r,451l2448,481r,-451l2883,30r,-30l2448,r-30,l2418,30r,451l2418,511r30,l2883,511r30,l3318,511r30,l3753,511r,-30l3348,481r,-451l3753,30r,-30xm5480,l5074,r-30,l4639,r-29,l4609,r,30l4609,481r-405,l4204,30r405,l4609,,4204,r-30,l4174,30r,451l3784,481r,-451l4174,30r,-30l3784,r-30,l3754,30r,451l3754,511r30,l4174,511r30,l4610,511r,-30l4639,481r,-451l5044,30r30,l5480,30r,-30xm5916,l5510,r-30,l5480,30r30,l5916,30r,-30xm6847,r-31,l6381,r-30,l5946,r-30,l5916,30r30,l6351,30r30,l6816,30r31,l6847,xm8212,l7777,r-30,l7312,r-30,l6847,r,30l7282,30r30,l7747,30r30,l8212,30r,-30xm9144,l8708,r-30,l8243,r-30,l8213,30r30,l8678,30r30,l9144,30r,-30xm10540,r-436,l10074,,9639,r-30,l9174,r-30,l9144,30r30,l9609,30r30,l10074,30r30,l10540,30r,-30xm11470,r-435,l11005,r-435,l10540,r,30l10570,30r435,l11035,30r435,l11470,xm12882,r-451,l12401,r-435,l11936,r-435,l11471,r,30l11501,30r435,l11966,30r435,l12431,30r451,l12882,xm13302,r-30,l12912,r-30,l12882,30r30,l13272,30r30,l13302,xe" fillcolor="#a6a6a6" stroked="f">
                  <v:path arrowok="t" o:connecttype="custom" o:connectlocs="0,3338;2418,3819;2418,3338;3318,3308;2913,3338;2883,3308;2448,3789;2448,3308;2418,3819;2913,3819;3753,3789;3753,3308;4639,3308;4609,3789;4609,3308;4174,3338;4174,3338;3754,3338;4174,3819;4610,3789;5074,3338;5510,3308;5916,3338;6381,3308;5916,3308;6351,3338;6847,3308;7747,3308;6847,3338;7747,3338;9144,3308;8243,3308;8678,3338;9144,3308;10074,3308;9144,3308;9639,3338;10540,3338;11005,3308;10540,3338;11035,3338;12431,3308;11936,3308;11501,3338;12401,3338;13302,3308;12882,3308;13272,3338" o:connectangles="0,0,0,0,0,0,0,0,0,0,0,0,0,0,0,0,0,0,0,0,0,0,0,0,0,0,0,0,0,0,0,0,0,0,0,0,0,0,0,0,0,0,0,0,0,0,0,0"/>
                </v:shape>
                <v:shape id="docshape638" o:spid="_x0000_s1451" style="position:absolute;left:6005;top:3338;width:8693;height:481;visibility:visible;mso-wrap-style:square;v-text-anchor:top" coordsize="8693,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" path="m871,451r-406,l465,,435,r,451l30,451,30,,,,,451r,30l30,481r405,l465,481r406,l871,451xm1307,451r-406,l901,,871,r,451l871,481r30,l1307,481r,-30xm2238,r-31,l2207,451r-435,l1772,r-30,l1742,451r-405,l1337,r-30,l1307,451r,30l1337,481r405,l1772,481r435,l2238,481r,-30l2238,xm3603,451r-435,l3168,r-30,l3138,451r-435,l2703,r-30,l2673,451r-435,l2238,481r435,l2703,481r435,l3168,481r435,l3603,451xm4535,451r-436,l4099,r-30,l4069,451r-435,l3634,r-30,l3604,451r,30l3634,481r435,l4099,481r436,l4535,451xm5931,451r-436,l5495,r-30,l5465,451r-435,l5030,r-30,l5000,451r-435,l4565,r-30,l4535,451r,30l4565,481r435,l5030,481r435,l5495,481r436,l5931,451xm6861,451r-435,l6426,r-30,l6396,451r-435,l5961,r-30,l5931,451r,30l5961,481r435,l6426,481r435,l6861,451xm8273,451r-451,l7822,r-30,l7792,451r-435,l7357,r-30,l7327,451r-435,l6892,r-30,l6862,451r,30l6892,481r435,l7357,481r435,l7822,481r451,l8273,451xm8693,r-30,l8663,451r-360,l8303,r-30,l8273,451r,30l8303,481r360,l8693,481r,-30l8693,xe" fillcolor="#a6a6a6" stroked="f">
                  <v:path arrowok="t" o:connecttype="custom" o:connectlocs="465,3338;30,3789;0,3789;435,3819;871,3789;901,3338;871,3819;1307,3789;2207,3789;1742,3338;1337,3338;1307,3819;1742,3819;2238,3819;3603,3789;3138,3338;2703,3338;2238,3789;2703,3819;3168,3819;4535,3789;4069,3338;3634,3338;3604,3819;4069,3819;4535,3789;5495,3338;5030,3789;5000,3789;4535,3338;4565,3819;5465,3819;5931,3819;6426,3789;6396,3789;5931,3338;5961,3819;6426,3819;8273,3789;7792,3338;7357,3338;6892,3789;6862,3789;7327,3819;7792,3819;8273,3789;8663,3789;8273,3338;8303,3819;8693,3819" o:connectangles="0,0,0,0,0,0,0,0,0,0,0,0,0,0,0,0,0,0,0,0,0,0,0,0,0,0,0,0,0,0,0,0,0,0,0,0,0,0,0,0,0,0,0,0,0,0,0,0,0,0"/>
                </v:shape>
                <v:shape id="docshape639" o:spid="_x0000_s1452" type="#_x0000_t202" style="position:absolute;left:1451;top:246;width:13302;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" filled="f" stroked="f">
                  <v:textbox inset="0,0,0,0">
                    <w:txbxContent>
                      <w:p w:rsidR="00EE49CC" w:rsidRPr="006A4229" w:rsidRDefault="00EE49CC" w:rsidP="006A4229">
                        <w:pPr>
                          <w:pStyle w:val="KeinLeerraum"/>
                          <w:rPr>
                            <w:rStyle w:val="Fett"/>
                          </w:rPr>
                        </w:pPr>
                        <w:r w:rsidRPr="006A4229">
                          <w:rPr>
                            <w:rStyle w:val="Fett"/>
                          </w:rPr>
                          <w:t>Zeitplan (Projekte bis zu 2 Jahren)</w:t>
                        </w:r>
                      </w:p>
                      <w:p w:rsidR="00EE49CC" w:rsidRPr="006A4229" w:rsidRDefault="00EE49CC" w:rsidP="006A4229">
                        <w:pPr>
                          <w:pStyle w:val="KeinLeerraum"/>
                        </w:pPr>
                        <w:r w:rsidRPr="006A4229">
                          <w:t>Füllen Sie die beigefarbenen Zellen aus, um die Dauer der Aktivitäten anzugeben. Wiederholen Sie die Zeilen/Spalten nach Bedarf.</w:t>
                        </w:r>
                      </w:p>
                      <w:p w:rsidR="00EE49CC" w:rsidRDefault="00EE49CC" w:rsidP="006A4229">
                        <w:pPr>
                          <w:pStyle w:val="KeinLeerraum"/>
                          <w:rPr>
                            <w:i/>
                          </w:rPr>
                        </w:pPr>
                        <w:r w:rsidRPr="006A4229">
                          <w:rPr>
                            <w:rStyle w:val="Kursiv"/>
                          </w:rPr>
                          <w:t>Hinweis</w:t>
                        </w:r>
                        <w:r>
                          <w:t>: Verwenden Sie die</w:t>
                        </w:r>
                        <w:r w:rsidRPr="006A4229">
                          <w:t xml:space="preserve"> Projektmonate anstelle der Kalendermonate. Monat 1 markiert immer den Beginn des Projekts. In der Zeitleiste sollten Sie den Z</w:t>
                        </w:r>
                        <w:r>
                          <w:t>eitplan für jede Aktivität pro A</w:t>
                        </w:r>
                        <w:r w:rsidRPr="006A4229">
                          <w:t>P angeben.</w:t>
                        </w:r>
                      </w:p>
                    </w:txbxContent>
                  </v:textbox>
                </v:shape>
                <w10:wrap type="topAndBottom" anchorx="page"/>
              </v:group>
            </w:pict>
          </mc:Fallback>
        </mc:AlternateContent>
      </w:r>
      <w:r w:rsidR="006A4229">
        <w:rPr>
          <w:rStyle w:val="Fett"/>
        </w:rPr>
        <w:t>4.3 Zeittafel</w:t>
      </w:r>
    </w:p>
    <w:p w:rsidR="00F566E0" w:rsidRDefault="006A4229" w:rsidP="00F566E0">
      <w:pPr>
        <w:rPr>
          <w:rStyle w:val="Fett"/>
        </w:rPr>
      </w:pPr>
      <w:r>
        <w:rPr>
          <w:rStyle w:val="Fett"/>
        </w:rPr>
        <w:br w:type="page"/>
      </w:r>
      <w:r w:rsidR="004F7958" w:rsidRPr="0095652F">
        <w:rPr>
          <w:noProof/>
          <w:lang w:val="de-AT" w:eastAsia="de-AT"/>
        </w:rPr>
        <w:lastRenderedPageBreak/>
        <mc:AlternateContent>
          <mc:Choice Requires="wpg">
            <w:drawing>
              <wp:anchor distT="0" distB="0" distL="114300" distR="114300" simplePos="0" relativeHeight="251892736" behindDoc="0" locked="0" layoutInCell="1" allowOverlap="1">
                <wp:simplePos x="0" y="0"/>
                <wp:positionH relativeFrom="margin">
                  <wp:posOffset>-390525</wp:posOffset>
                </wp:positionH>
                <wp:positionV relativeFrom="paragraph">
                  <wp:posOffset>24765</wp:posOffset>
                </wp:positionV>
                <wp:extent cx="9601200" cy="2976880"/>
                <wp:effectExtent l="0" t="0" r="0" b="0"/>
                <wp:wrapSquare wrapText="bothSides"/>
                <wp:docPr id="1355" name="Gruppieren 13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601200" cy="2976880"/>
                          <a:chOff x="0" y="-28"/>
                          <a:chExt cx="14203" cy="3618"/>
                        </a:xfrm>
                      </wpg:grpSpPr>
                      <wps:wsp>
                        <wps:cNvPr id="1356" name="docshape641"/>
                        <wps:cNvSpPr>
                          <a:spLocks noChangeArrowheads="1"/>
                        </wps:cNvSpPr>
                        <wps:spPr bwMode="auto">
                          <a:xfrm>
                            <a:off x="45" y="15"/>
                            <a:ext cx="14127" cy="102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57" name="docshape642"/>
                        <wps:cNvSpPr>
                          <a:spLocks/>
                        </wps:cNvSpPr>
                        <wps:spPr bwMode="auto">
                          <a:xfrm>
                            <a:off x="0" y="0"/>
                            <a:ext cx="14203" cy="1036"/>
                          </a:xfrm>
                          <a:custGeom>
                            <a:avLst/>
                            <a:gdLst>
                              <a:gd name="T0" fmla="*/ 14203 w 14203"/>
                              <a:gd name="T1" fmla="*/ 0 h 1036"/>
                              <a:gd name="T2" fmla="*/ 14173 w 14203"/>
                              <a:gd name="T3" fmla="*/ 0 h 1036"/>
                              <a:gd name="T4" fmla="*/ 31 w 14203"/>
                              <a:gd name="T5" fmla="*/ 0 h 1036"/>
                              <a:gd name="T6" fmla="*/ 0 w 14203"/>
                              <a:gd name="T7" fmla="*/ 0 h 1036"/>
                              <a:gd name="T8" fmla="*/ 0 w 14203"/>
                              <a:gd name="T9" fmla="*/ 30 h 1036"/>
                              <a:gd name="T10" fmla="*/ 0 w 14203"/>
                              <a:gd name="T11" fmla="*/ 1036 h 1036"/>
                              <a:gd name="T12" fmla="*/ 31 w 14203"/>
                              <a:gd name="T13" fmla="*/ 1036 h 1036"/>
                              <a:gd name="T14" fmla="*/ 31 w 14203"/>
                              <a:gd name="T15" fmla="*/ 30 h 1036"/>
                              <a:gd name="T16" fmla="*/ 14172 w 14203"/>
                              <a:gd name="T17" fmla="*/ 30 h 1036"/>
                              <a:gd name="T18" fmla="*/ 14172 w 14203"/>
                              <a:gd name="T19" fmla="*/ 1036 h 1036"/>
                              <a:gd name="T20" fmla="*/ 14203 w 14203"/>
                              <a:gd name="T21" fmla="*/ 1036 h 1036"/>
                              <a:gd name="T22" fmla="*/ 14203 w 14203"/>
                              <a:gd name="T23" fmla="*/ 30 h 1036"/>
                              <a:gd name="T24" fmla="*/ 14203 w 14203"/>
                              <a:gd name="T25" fmla="*/ 0 h 10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14203" h="1036">
                                <a:moveTo>
                                  <a:pt x="14203" y="0"/>
                                </a:moveTo>
                                <a:lnTo>
                                  <a:pt x="14173" y="0"/>
                                </a:lnTo>
                                <a:lnTo>
                                  <a:pt x="31" y="0"/>
                                </a:lnTo>
                                <a:lnTo>
                                  <a:pt x="0" y="0"/>
                                </a:lnTo>
                                <a:lnTo>
                                  <a:pt x="0" y="30"/>
                                </a:lnTo>
                                <a:lnTo>
                                  <a:pt x="0" y="1036"/>
                                </a:lnTo>
                                <a:lnTo>
                                  <a:pt x="31" y="1036"/>
                                </a:lnTo>
                                <a:lnTo>
                                  <a:pt x="31" y="30"/>
                                </a:lnTo>
                                <a:lnTo>
                                  <a:pt x="14172" y="30"/>
                                </a:lnTo>
                                <a:lnTo>
                                  <a:pt x="14172" y="1036"/>
                                </a:lnTo>
                                <a:lnTo>
                                  <a:pt x="14203" y="1036"/>
                                </a:lnTo>
                                <a:lnTo>
                                  <a:pt x="14203" y="30"/>
                                </a:lnTo>
                                <a:lnTo>
                                  <a:pt x="14203"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58" name="docshape643"/>
                        <wps:cNvSpPr>
                          <a:spLocks noChangeArrowheads="1"/>
                        </wps:cNvSpPr>
                        <wps:spPr bwMode="auto">
                          <a:xfrm>
                            <a:off x="45" y="1066"/>
                            <a:ext cx="3273" cy="1052"/>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59" name="docshape644"/>
                        <wps:cNvSpPr>
                          <a:spLocks/>
                        </wps:cNvSpPr>
                        <wps:spPr bwMode="auto">
                          <a:xfrm>
                            <a:off x="3348" y="1066"/>
                            <a:ext cx="10825" cy="421"/>
                          </a:xfrm>
                          <a:custGeom>
                            <a:avLst/>
                            <a:gdLst>
                              <a:gd name="T0" fmla="+- 0 5075 3348"/>
                              <a:gd name="T1" fmla="*/ T0 w 10825"/>
                              <a:gd name="T2" fmla="+- 0 1066 1066"/>
                              <a:gd name="T3" fmla="*/ 1066 h 421"/>
                              <a:gd name="T4" fmla="+- 0 3348 3348"/>
                              <a:gd name="T5" fmla="*/ T4 w 10825"/>
                              <a:gd name="T6" fmla="+- 0 1066 1066"/>
                              <a:gd name="T7" fmla="*/ 1066 h 421"/>
                              <a:gd name="T8" fmla="+- 0 3348 3348"/>
                              <a:gd name="T9" fmla="*/ T8 w 10825"/>
                              <a:gd name="T10" fmla="+- 0 1487 1066"/>
                              <a:gd name="T11" fmla="*/ 1487 h 421"/>
                              <a:gd name="T12" fmla="+- 0 5075 3348"/>
                              <a:gd name="T13" fmla="*/ T12 w 10825"/>
                              <a:gd name="T14" fmla="+- 0 1487 1066"/>
                              <a:gd name="T15" fmla="*/ 1487 h 421"/>
                              <a:gd name="T16" fmla="+- 0 5075 3348"/>
                              <a:gd name="T17" fmla="*/ T16 w 10825"/>
                              <a:gd name="T18" fmla="+- 0 1066 1066"/>
                              <a:gd name="T19" fmla="*/ 1066 h 421"/>
                              <a:gd name="T20" fmla="+- 0 6816 3348"/>
                              <a:gd name="T21" fmla="*/ T20 w 10825"/>
                              <a:gd name="T22" fmla="+- 0 1066 1066"/>
                              <a:gd name="T23" fmla="*/ 1066 h 421"/>
                              <a:gd name="T24" fmla="+- 0 5104 3348"/>
                              <a:gd name="T25" fmla="*/ T24 w 10825"/>
                              <a:gd name="T26" fmla="+- 0 1066 1066"/>
                              <a:gd name="T27" fmla="*/ 1066 h 421"/>
                              <a:gd name="T28" fmla="+- 0 5104 3348"/>
                              <a:gd name="T29" fmla="*/ T28 w 10825"/>
                              <a:gd name="T30" fmla="+- 0 1487 1066"/>
                              <a:gd name="T31" fmla="*/ 1487 h 421"/>
                              <a:gd name="T32" fmla="+- 0 6816 3348"/>
                              <a:gd name="T33" fmla="*/ T32 w 10825"/>
                              <a:gd name="T34" fmla="+- 0 1487 1066"/>
                              <a:gd name="T35" fmla="*/ 1487 h 421"/>
                              <a:gd name="T36" fmla="+- 0 6816 3348"/>
                              <a:gd name="T37" fmla="*/ T36 w 10825"/>
                              <a:gd name="T38" fmla="+- 0 1066 1066"/>
                              <a:gd name="T39" fmla="*/ 1066 h 421"/>
                              <a:gd name="T40" fmla="+- 0 8648 3348"/>
                              <a:gd name="T41" fmla="*/ T40 w 10825"/>
                              <a:gd name="T42" fmla="+- 0 1066 1066"/>
                              <a:gd name="T43" fmla="*/ 1066 h 421"/>
                              <a:gd name="T44" fmla="+- 0 6847 3348"/>
                              <a:gd name="T45" fmla="*/ T44 w 10825"/>
                              <a:gd name="T46" fmla="+- 0 1066 1066"/>
                              <a:gd name="T47" fmla="*/ 1066 h 421"/>
                              <a:gd name="T48" fmla="+- 0 6847 3348"/>
                              <a:gd name="T49" fmla="*/ T48 w 10825"/>
                              <a:gd name="T50" fmla="+- 0 1487 1066"/>
                              <a:gd name="T51" fmla="*/ 1487 h 421"/>
                              <a:gd name="T52" fmla="+- 0 8648 3348"/>
                              <a:gd name="T53" fmla="*/ T52 w 10825"/>
                              <a:gd name="T54" fmla="+- 0 1487 1066"/>
                              <a:gd name="T55" fmla="*/ 1487 h 421"/>
                              <a:gd name="T56" fmla="+- 0 8648 3348"/>
                              <a:gd name="T57" fmla="*/ T56 w 10825"/>
                              <a:gd name="T58" fmla="+- 0 1066 1066"/>
                              <a:gd name="T59" fmla="*/ 1066 h 421"/>
                              <a:gd name="T60" fmla="+- 0 10510 3348"/>
                              <a:gd name="T61" fmla="*/ T60 w 10825"/>
                              <a:gd name="T62" fmla="+- 0 1066 1066"/>
                              <a:gd name="T63" fmla="*/ 1066 h 421"/>
                              <a:gd name="T64" fmla="+- 0 8678 3348"/>
                              <a:gd name="T65" fmla="*/ T64 w 10825"/>
                              <a:gd name="T66" fmla="+- 0 1066 1066"/>
                              <a:gd name="T67" fmla="*/ 1066 h 421"/>
                              <a:gd name="T68" fmla="+- 0 8678 3348"/>
                              <a:gd name="T69" fmla="*/ T68 w 10825"/>
                              <a:gd name="T70" fmla="+- 0 1487 1066"/>
                              <a:gd name="T71" fmla="*/ 1487 h 421"/>
                              <a:gd name="T72" fmla="+- 0 10510 3348"/>
                              <a:gd name="T73" fmla="*/ T72 w 10825"/>
                              <a:gd name="T74" fmla="+- 0 1487 1066"/>
                              <a:gd name="T75" fmla="*/ 1487 h 421"/>
                              <a:gd name="T76" fmla="+- 0 10510 3348"/>
                              <a:gd name="T77" fmla="*/ T76 w 10825"/>
                              <a:gd name="T78" fmla="+- 0 1066 1066"/>
                              <a:gd name="T79" fmla="*/ 1066 h 421"/>
                              <a:gd name="T80" fmla="+- 0 12371 3348"/>
                              <a:gd name="T81" fmla="*/ T80 w 10825"/>
                              <a:gd name="T82" fmla="+- 0 1066 1066"/>
                              <a:gd name="T83" fmla="*/ 1066 h 421"/>
                              <a:gd name="T84" fmla="+- 0 10540 3348"/>
                              <a:gd name="T85" fmla="*/ T84 w 10825"/>
                              <a:gd name="T86" fmla="+- 0 1066 1066"/>
                              <a:gd name="T87" fmla="*/ 1066 h 421"/>
                              <a:gd name="T88" fmla="+- 0 10540 3348"/>
                              <a:gd name="T89" fmla="*/ T88 w 10825"/>
                              <a:gd name="T90" fmla="+- 0 1487 1066"/>
                              <a:gd name="T91" fmla="*/ 1487 h 421"/>
                              <a:gd name="T92" fmla="+- 0 12371 3348"/>
                              <a:gd name="T93" fmla="*/ T92 w 10825"/>
                              <a:gd name="T94" fmla="+- 0 1487 1066"/>
                              <a:gd name="T95" fmla="*/ 1487 h 421"/>
                              <a:gd name="T96" fmla="+- 0 12371 3348"/>
                              <a:gd name="T97" fmla="*/ T96 w 10825"/>
                              <a:gd name="T98" fmla="+- 0 1066 1066"/>
                              <a:gd name="T99" fmla="*/ 1066 h 421"/>
                              <a:gd name="T100" fmla="+- 0 14173 3348"/>
                              <a:gd name="T101" fmla="*/ T100 w 10825"/>
                              <a:gd name="T102" fmla="+- 0 1066 1066"/>
                              <a:gd name="T103" fmla="*/ 1066 h 421"/>
                              <a:gd name="T104" fmla="+- 0 12401 3348"/>
                              <a:gd name="T105" fmla="*/ T104 w 10825"/>
                              <a:gd name="T106" fmla="+- 0 1066 1066"/>
                              <a:gd name="T107" fmla="*/ 1066 h 421"/>
                              <a:gd name="T108" fmla="+- 0 12401 3348"/>
                              <a:gd name="T109" fmla="*/ T108 w 10825"/>
                              <a:gd name="T110" fmla="+- 0 1487 1066"/>
                              <a:gd name="T111" fmla="*/ 1487 h 421"/>
                              <a:gd name="T112" fmla="+- 0 14173 3348"/>
                              <a:gd name="T113" fmla="*/ T112 w 10825"/>
                              <a:gd name="T114" fmla="+- 0 1487 1066"/>
                              <a:gd name="T115" fmla="*/ 1487 h 421"/>
                              <a:gd name="T116" fmla="+- 0 14173 3348"/>
                              <a:gd name="T117" fmla="*/ T116 w 10825"/>
                              <a:gd name="T118" fmla="+- 0 1066 1066"/>
                              <a:gd name="T119" fmla="*/ 1066 h 4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10825" h="421">
                                <a:moveTo>
                                  <a:pt x="1727" y="0"/>
                                </a:moveTo>
                                <a:lnTo>
                                  <a:pt x="0" y="0"/>
                                </a:lnTo>
                                <a:lnTo>
                                  <a:pt x="0" y="421"/>
                                </a:lnTo>
                                <a:lnTo>
                                  <a:pt x="1727" y="421"/>
                                </a:lnTo>
                                <a:lnTo>
                                  <a:pt x="1727" y="0"/>
                                </a:lnTo>
                                <a:close/>
                                <a:moveTo>
                                  <a:pt x="3468" y="0"/>
                                </a:moveTo>
                                <a:lnTo>
                                  <a:pt x="1756" y="0"/>
                                </a:lnTo>
                                <a:lnTo>
                                  <a:pt x="1756" y="421"/>
                                </a:lnTo>
                                <a:lnTo>
                                  <a:pt x="3468" y="421"/>
                                </a:lnTo>
                                <a:lnTo>
                                  <a:pt x="3468" y="0"/>
                                </a:lnTo>
                                <a:close/>
                                <a:moveTo>
                                  <a:pt x="5300" y="0"/>
                                </a:moveTo>
                                <a:lnTo>
                                  <a:pt x="3499" y="0"/>
                                </a:lnTo>
                                <a:lnTo>
                                  <a:pt x="3499" y="421"/>
                                </a:lnTo>
                                <a:lnTo>
                                  <a:pt x="5300" y="421"/>
                                </a:lnTo>
                                <a:lnTo>
                                  <a:pt x="5300" y="0"/>
                                </a:lnTo>
                                <a:close/>
                                <a:moveTo>
                                  <a:pt x="7162" y="0"/>
                                </a:moveTo>
                                <a:lnTo>
                                  <a:pt x="5330" y="0"/>
                                </a:lnTo>
                                <a:lnTo>
                                  <a:pt x="5330" y="421"/>
                                </a:lnTo>
                                <a:lnTo>
                                  <a:pt x="7162" y="421"/>
                                </a:lnTo>
                                <a:lnTo>
                                  <a:pt x="7162" y="0"/>
                                </a:lnTo>
                                <a:close/>
                                <a:moveTo>
                                  <a:pt x="9023" y="0"/>
                                </a:moveTo>
                                <a:lnTo>
                                  <a:pt x="7192" y="0"/>
                                </a:lnTo>
                                <a:lnTo>
                                  <a:pt x="7192" y="421"/>
                                </a:lnTo>
                                <a:lnTo>
                                  <a:pt x="9023" y="421"/>
                                </a:lnTo>
                                <a:lnTo>
                                  <a:pt x="9023" y="0"/>
                                </a:lnTo>
                                <a:close/>
                                <a:moveTo>
                                  <a:pt x="10825" y="0"/>
                                </a:moveTo>
                                <a:lnTo>
                                  <a:pt x="9053" y="0"/>
                                </a:lnTo>
                                <a:lnTo>
                                  <a:pt x="9053" y="421"/>
                                </a:lnTo>
                                <a:lnTo>
                                  <a:pt x="10825" y="421"/>
                                </a:lnTo>
                                <a:lnTo>
                                  <a:pt x="10825" y="0"/>
                                </a:lnTo>
                                <a:close/>
                              </a:path>
                            </a:pathLst>
                          </a:custGeom>
                          <a:solidFill>
                            <a:srgbClr val="E6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0" name="docshape645"/>
                        <wps:cNvSpPr>
                          <a:spLocks/>
                        </wps:cNvSpPr>
                        <wps:spPr bwMode="auto">
                          <a:xfrm>
                            <a:off x="0" y="1036"/>
                            <a:ext cx="14203" cy="451"/>
                          </a:xfrm>
                          <a:custGeom>
                            <a:avLst/>
                            <a:gdLst>
                              <a:gd name="T0" fmla="*/ 6816 w 14203"/>
                              <a:gd name="T1" fmla="+- 0 1036 1036"/>
                              <a:gd name="T2" fmla="*/ 1036 h 451"/>
                              <a:gd name="T3" fmla="*/ 5104 w 14203"/>
                              <a:gd name="T4" fmla="+- 0 1036 1036"/>
                              <a:gd name="T5" fmla="*/ 1036 h 451"/>
                              <a:gd name="T6" fmla="*/ 5075 w 14203"/>
                              <a:gd name="T7" fmla="+- 0 1036 1036"/>
                              <a:gd name="T8" fmla="*/ 1036 h 451"/>
                              <a:gd name="T9" fmla="*/ 5074 w 14203"/>
                              <a:gd name="T10" fmla="+- 0 1036 1036"/>
                              <a:gd name="T11" fmla="*/ 1036 h 451"/>
                              <a:gd name="T12" fmla="*/ 3348 w 14203"/>
                              <a:gd name="T13" fmla="+- 0 1036 1036"/>
                              <a:gd name="T14" fmla="*/ 1036 h 451"/>
                              <a:gd name="T15" fmla="*/ 3318 w 14203"/>
                              <a:gd name="T16" fmla="+- 0 1036 1036"/>
                              <a:gd name="T17" fmla="*/ 1036 h 451"/>
                              <a:gd name="T18" fmla="*/ 3318 w 14203"/>
                              <a:gd name="T19" fmla="+- 0 1036 1036"/>
                              <a:gd name="T20" fmla="*/ 1036 h 451"/>
                              <a:gd name="T21" fmla="*/ 31 w 14203"/>
                              <a:gd name="T22" fmla="+- 0 1036 1036"/>
                              <a:gd name="T23" fmla="*/ 1036 h 451"/>
                              <a:gd name="T24" fmla="*/ 0 w 14203"/>
                              <a:gd name="T25" fmla="+- 0 1036 1036"/>
                              <a:gd name="T26" fmla="*/ 1036 h 451"/>
                              <a:gd name="T27" fmla="*/ 0 w 14203"/>
                              <a:gd name="T28" fmla="+- 0 1066 1036"/>
                              <a:gd name="T29" fmla="*/ 1066 h 451"/>
                              <a:gd name="T30" fmla="*/ 0 w 14203"/>
                              <a:gd name="T31" fmla="+- 0 1487 1036"/>
                              <a:gd name="T32" fmla="*/ 1487 h 451"/>
                              <a:gd name="T33" fmla="*/ 31 w 14203"/>
                              <a:gd name="T34" fmla="+- 0 1487 1036"/>
                              <a:gd name="T35" fmla="*/ 1487 h 451"/>
                              <a:gd name="T36" fmla="*/ 31 w 14203"/>
                              <a:gd name="T37" fmla="+- 0 1066 1036"/>
                              <a:gd name="T38" fmla="*/ 1066 h 451"/>
                              <a:gd name="T39" fmla="*/ 3318 w 14203"/>
                              <a:gd name="T40" fmla="+- 0 1066 1036"/>
                              <a:gd name="T41" fmla="*/ 1066 h 451"/>
                              <a:gd name="T42" fmla="*/ 3318 w 14203"/>
                              <a:gd name="T43" fmla="+- 0 1487 1036"/>
                              <a:gd name="T44" fmla="*/ 1487 h 451"/>
                              <a:gd name="T45" fmla="*/ 3348 w 14203"/>
                              <a:gd name="T46" fmla="+- 0 1487 1036"/>
                              <a:gd name="T47" fmla="*/ 1487 h 451"/>
                              <a:gd name="T48" fmla="*/ 3348 w 14203"/>
                              <a:gd name="T49" fmla="+- 0 1066 1036"/>
                              <a:gd name="T50" fmla="*/ 1066 h 451"/>
                              <a:gd name="T51" fmla="*/ 5074 w 14203"/>
                              <a:gd name="T52" fmla="+- 0 1066 1036"/>
                              <a:gd name="T53" fmla="*/ 1066 h 451"/>
                              <a:gd name="T54" fmla="*/ 5074 w 14203"/>
                              <a:gd name="T55" fmla="+- 0 1487 1036"/>
                              <a:gd name="T56" fmla="*/ 1487 h 451"/>
                              <a:gd name="T57" fmla="*/ 5104 w 14203"/>
                              <a:gd name="T58" fmla="+- 0 1487 1036"/>
                              <a:gd name="T59" fmla="*/ 1487 h 451"/>
                              <a:gd name="T60" fmla="*/ 5104 w 14203"/>
                              <a:gd name="T61" fmla="+- 0 1066 1036"/>
                              <a:gd name="T62" fmla="*/ 1066 h 451"/>
                              <a:gd name="T63" fmla="*/ 6816 w 14203"/>
                              <a:gd name="T64" fmla="+- 0 1066 1036"/>
                              <a:gd name="T65" fmla="*/ 1066 h 451"/>
                              <a:gd name="T66" fmla="*/ 6816 w 14203"/>
                              <a:gd name="T67" fmla="+- 0 1036 1036"/>
                              <a:gd name="T68" fmla="*/ 1036 h 451"/>
                              <a:gd name="T69" fmla="*/ 6847 w 14203"/>
                              <a:gd name="T70" fmla="+- 0 1036 1036"/>
                              <a:gd name="T71" fmla="*/ 1036 h 451"/>
                              <a:gd name="T72" fmla="*/ 6816 w 14203"/>
                              <a:gd name="T73" fmla="+- 0 1036 1036"/>
                              <a:gd name="T74" fmla="*/ 1036 h 451"/>
                              <a:gd name="T75" fmla="*/ 6816 w 14203"/>
                              <a:gd name="T76" fmla="+- 0 1066 1036"/>
                              <a:gd name="T77" fmla="*/ 1066 h 451"/>
                              <a:gd name="T78" fmla="*/ 6816 w 14203"/>
                              <a:gd name="T79" fmla="+- 0 1487 1036"/>
                              <a:gd name="T80" fmla="*/ 1487 h 451"/>
                              <a:gd name="T81" fmla="*/ 6847 w 14203"/>
                              <a:gd name="T82" fmla="+- 0 1487 1036"/>
                              <a:gd name="T83" fmla="*/ 1487 h 451"/>
                              <a:gd name="T84" fmla="*/ 6847 w 14203"/>
                              <a:gd name="T85" fmla="+- 0 1066 1036"/>
                              <a:gd name="T86" fmla="*/ 1066 h 451"/>
                              <a:gd name="T87" fmla="*/ 6847 w 14203"/>
                              <a:gd name="T88" fmla="+- 0 1036 1036"/>
                              <a:gd name="T89" fmla="*/ 1036 h 451"/>
                              <a:gd name="T90" fmla="*/ 10510 w 14203"/>
                              <a:gd name="T91" fmla="+- 0 1036 1036"/>
                              <a:gd name="T92" fmla="*/ 1036 h 451"/>
                              <a:gd name="T93" fmla="*/ 8678 w 14203"/>
                              <a:gd name="T94" fmla="+- 0 1036 1036"/>
                              <a:gd name="T95" fmla="*/ 1036 h 451"/>
                              <a:gd name="T96" fmla="*/ 8648 w 14203"/>
                              <a:gd name="T97" fmla="+- 0 1036 1036"/>
                              <a:gd name="T98" fmla="*/ 1036 h 451"/>
                              <a:gd name="T99" fmla="*/ 8648 w 14203"/>
                              <a:gd name="T100" fmla="+- 0 1036 1036"/>
                              <a:gd name="T101" fmla="*/ 1036 h 451"/>
                              <a:gd name="T102" fmla="*/ 6847 w 14203"/>
                              <a:gd name="T103" fmla="+- 0 1036 1036"/>
                              <a:gd name="T104" fmla="*/ 1036 h 451"/>
                              <a:gd name="T105" fmla="*/ 6847 w 14203"/>
                              <a:gd name="T106" fmla="+- 0 1066 1036"/>
                              <a:gd name="T107" fmla="*/ 1066 h 451"/>
                              <a:gd name="T108" fmla="*/ 8648 w 14203"/>
                              <a:gd name="T109" fmla="+- 0 1066 1036"/>
                              <a:gd name="T110" fmla="*/ 1066 h 451"/>
                              <a:gd name="T111" fmla="*/ 8648 w 14203"/>
                              <a:gd name="T112" fmla="+- 0 1487 1036"/>
                              <a:gd name="T113" fmla="*/ 1487 h 451"/>
                              <a:gd name="T114" fmla="*/ 8678 w 14203"/>
                              <a:gd name="T115" fmla="+- 0 1487 1036"/>
                              <a:gd name="T116" fmla="*/ 1487 h 451"/>
                              <a:gd name="T117" fmla="*/ 8678 w 14203"/>
                              <a:gd name="T118" fmla="+- 0 1066 1036"/>
                              <a:gd name="T119" fmla="*/ 1066 h 451"/>
                              <a:gd name="T120" fmla="*/ 10510 w 14203"/>
                              <a:gd name="T121" fmla="+- 0 1066 1036"/>
                              <a:gd name="T122" fmla="*/ 1066 h 451"/>
                              <a:gd name="T123" fmla="*/ 10510 w 14203"/>
                              <a:gd name="T124" fmla="+- 0 1036 1036"/>
                              <a:gd name="T125" fmla="*/ 1036 h 451"/>
                              <a:gd name="T126" fmla="*/ 14203 w 14203"/>
                              <a:gd name="T127" fmla="+- 0 1036 1036"/>
                              <a:gd name="T128" fmla="*/ 1036 h 451"/>
                              <a:gd name="T129" fmla="*/ 14173 w 14203"/>
                              <a:gd name="T130" fmla="+- 0 1036 1036"/>
                              <a:gd name="T131" fmla="*/ 1036 h 451"/>
                              <a:gd name="T132" fmla="*/ 14172 w 14203"/>
                              <a:gd name="T133" fmla="+- 0 1036 1036"/>
                              <a:gd name="T134" fmla="*/ 1036 h 451"/>
                              <a:gd name="T135" fmla="*/ 12401 w 14203"/>
                              <a:gd name="T136" fmla="+- 0 1036 1036"/>
                              <a:gd name="T137" fmla="*/ 1036 h 451"/>
                              <a:gd name="T138" fmla="*/ 12371 w 14203"/>
                              <a:gd name="T139" fmla="+- 0 1036 1036"/>
                              <a:gd name="T140" fmla="*/ 1036 h 451"/>
                              <a:gd name="T141" fmla="*/ 12371 w 14203"/>
                              <a:gd name="T142" fmla="+- 0 1036 1036"/>
                              <a:gd name="T143" fmla="*/ 1036 h 451"/>
                              <a:gd name="T144" fmla="*/ 10540 w 14203"/>
                              <a:gd name="T145" fmla="+- 0 1036 1036"/>
                              <a:gd name="T146" fmla="*/ 1036 h 451"/>
                              <a:gd name="T147" fmla="*/ 10510 w 14203"/>
                              <a:gd name="T148" fmla="+- 0 1036 1036"/>
                              <a:gd name="T149" fmla="*/ 1036 h 451"/>
                              <a:gd name="T150" fmla="*/ 10510 w 14203"/>
                              <a:gd name="T151" fmla="+- 0 1066 1036"/>
                              <a:gd name="T152" fmla="*/ 1066 h 451"/>
                              <a:gd name="T153" fmla="*/ 10510 w 14203"/>
                              <a:gd name="T154" fmla="+- 0 1487 1036"/>
                              <a:gd name="T155" fmla="*/ 1487 h 451"/>
                              <a:gd name="T156" fmla="*/ 10540 w 14203"/>
                              <a:gd name="T157" fmla="+- 0 1487 1036"/>
                              <a:gd name="T158" fmla="*/ 1487 h 451"/>
                              <a:gd name="T159" fmla="*/ 10540 w 14203"/>
                              <a:gd name="T160" fmla="+- 0 1066 1036"/>
                              <a:gd name="T161" fmla="*/ 1066 h 451"/>
                              <a:gd name="T162" fmla="*/ 12371 w 14203"/>
                              <a:gd name="T163" fmla="+- 0 1066 1036"/>
                              <a:gd name="T164" fmla="*/ 1066 h 451"/>
                              <a:gd name="T165" fmla="*/ 12371 w 14203"/>
                              <a:gd name="T166" fmla="+- 0 1487 1036"/>
                              <a:gd name="T167" fmla="*/ 1487 h 451"/>
                              <a:gd name="T168" fmla="*/ 12401 w 14203"/>
                              <a:gd name="T169" fmla="+- 0 1487 1036"/>
                              <a:gd name="T170" fmla="*/ 1487 h 451"/>
                              <a:gd name="T171" fmla="*/ 12401 w 14203"/>
                              <a:gd name="T172" fmla="+- 0 1066 1036"/>
                              <a:gd name="T173" fmla="*/ 1066 h 451"/>
                              <a:gd name="T174" fmla="*/ 14172 w 14203"/>
                              <a:gd name="T175" fmla="+- 0 1066 1036"/>
                              <a:gd name="T176" fmla="*/ 1066 h 451"/>
                              <a:gd name="T177" fmla="*/ 14172 w 14203"/>
                              <a:gd name="T178" fmla="+- 0 1487 1036"/>
                              <a:gd name="T179" fmla="*/ 1487 h 451"/>
                              <a:gd name="T180" fmla="*/ 14203 w 14203"/>
                              <a:gd name="T181" fmla="+- 0 1487 1036"/>
                              <a:gd name="T182" fmla="*/ 1487 h 451"/>
                              <a:gd name="T183" fmla="*/ 14203 w 14203"/>
                              <a:gd name="T184" fmla="+- 0 1066 1036"/>
                              <a:gd name="T185" fmla="*/ 1066 h 451"/>
                              <a:gd name="T186" fmla="*/ 14203 w 14203"/>
                              <a:gd name="T187" fmla="+- 0 1036 1036"/>
                              <a:gd name="T188" fmla="*/ 1036 h 451"/>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 ang="0">
                                <a:pos x="T117" y="T119"/>
                              </a:cxn>
                              <a:cxn ang="0">
                                <a:pos x="T120" y="T122"/>
                              </a:cxn>
                              <a:cxn ang="0">
                                <a:pos x="T123" y="T125"/>
                              </a:cxn>
                              <a:cxn ang="0">
                                <a:pos x="T126" y="T128"/>
                              </a:cxn>
                              <a:cxn ang="0">
                                <a:pos x="T129" y="T131"/>
                              </a:cxn>
                              <a:cxn ang="0">
                                <a:pos x="T132" y="T134"/>
                              </a:cxn>
                              <a:cxn ang="0">
                                <a:pos x="T135" y="T137"/>
                              </a:cxn>
                              <a:cxn ang="0">
                                <a:pos x="T138" y="T140"/>
                              </a:cxn>
                              <a:cxn ang="0">
                                <a:pos x="T141" y="T143"/>
                              </a:cxn>
                              <a:cxn ang="0">
                                <a:pos x="T144" y="T146"/>
                              </a:cxn>
                              <a:cxn ang="0">
                                <a:pos x="T147" y="T149"/>
                              </a:cxn>
                              <a:cxn ang="0">
                                <a:pos x="T150" y="T152"/>
                              </a:cxn>
                              <a:cxn ang="0">
                                <a:pos x="T153" y="T155"/>
                              </a:cxn>
                              <a:cxn ang="0">
                                <a:pos x="T156" y="T158"/>
                              </a:cxn>
                              <a:cxn ang="0">
                                <a:pos x="T159" y="T161"/>
                              </a:cxn>
                              <a:cxn ang="0">
                                <a:pos x="T162" y="T164"/>
                              </a:cxn>
                              <a:cxn ang="0">
                                <a:pos x="T165" y="T167"/>
                              </a:cxn>
                              <a:cxn ang="0">
                                <a:pos x="T168" y="T170"/>
                              </a:cxn>
                              <a:cxn ang="0">
                                <a:pos x="T171" y="T173"/>
                              </a:cxn>
                              <a:cxn ang="0">
                                <a:pos x="T174" y="T176"/>
                              </a:cxn>
                              <a:cxn ang="0">
                                <a:pos x="T177" y="T179"/>
                              </a:cxn>
                              <a:cxn ang="0">
                                <a:pos x="T180" y="T182"/>
                              </a:cxn>
                              <a:cxn ang="0">
                                <a:pos x="T183" y="T185"/>
                              </a:cxn>
                              <a:cxn ang="0">
                                <a:pos x="T186" y="T188"/>
                              </a:cxn>
                            </a:cxnLst>
                            <a:rect l="0" t="0" r="r" b="b"/>
                            <a:pathLst>
                              <a:path w="14203" h="451">
                                <a:moveTo>
                                  <a:pt x="6816" y="0"/>
                                </a:moveTo>
                                <a:lnTo>
                                  <a:pt x="5104" y="0"/>
                                </a:lnTo>
                                <a:lnTo>
                                  <a:pt x="5075" y="0"/>
                                </a:lnTo>
                                <a:lnTo>
                                  <a:pt x="5074" y="0"/>
                                </a:lnTo>
                                <a:lnTo>
                                  <a:pt x="3348" y="0"/>
                                </a:lnTo>
                                <a:lnTo>
                                  <a:pt x="3318" y="0"/>
                                </a:lnTo>
                                <a:lnTo>
                                  <a:pt x="31" y="0"/>
                                </a:lnTo>
                                <a:lnTo>
                                  <a:pt x="0" y="0"/>
                                </a:lnTo>
                                <a:lnTo>
                                  <a:pt x="0" y="30"/>
                                </a:lnTo>
                                <a:lnTo>
                                  <a:pt x="0" y="451"/>
                                </a:lnTo>
                                <a:lnTo>
                                  <a:pt x="31" y="451"/>
                                </a:lnTo>
                                <a:lnTo>
                                  <a:pt x="31" y="30"/>
                                </a:lnTo>
                                <a:lnTo>
                                  <a:pt x="3318" y="30"/>
                                </a:lnTo>
                                <a:lnTo>
                                  <a:pt x="3318" y="451"/>
                                </a:lnTo>
                                <a:lnTo>
                                  <a:pt x="3348" y="451"/>
                                </a:lnTo>
                                <a:lnTo>
                                  <a:pt x="3348" y="30"/>
                                </a:lnTo>
                                <a:lnTo>
                                  <a:pt x="5074" y="30"/>
                                </a:lnTo>
                                <a:lnTo>
                                  <a:pt x="5074" y="451"/>
                                </a:lnTo>
                                <a:lnTo>
                                  <a:pt x="5104" y="451"/>
                                </a:lnTo>
                                <a:lnTo>
                                  <a:pt x="5104" y="30"/>
                                </a:lnTo>
                                <a:lnTo>
                                  <a:pt x="6816" y="30"/>
                                </a:lnTo>
                                <a:lnTo>
                                  <a:pt x="6816" y="0"/>
                                </a:lnTo>
                                <a:close/>
                                <a:moveTo>
                                  <a:pt x="6847" y="0"/>
                                </a:moveTo>
                                <a:lnTo>
                                  <a:pt x="6816" y="0"/>
                                </a:lnTo>
                                <a:lnTo>
                                  <a:pt x="6816" y="30"/>
                                </a:lnTo>
                                <a:lnTo>
                                  <a:pt x="6816" y="451"/>
                                </a:lnTo>
                                <a:lnTo>
                                  <a:pt x="6847" y="451"/>
                                </a:lnTo>
                                <a:lnTo>
                                  <a:pt x="6847" y="30"/>
                                </a:lnTo>
                                <a:lnTo>
                                  <a:pt x="6847" y="0"/>
                                </a:lnTo>
                                <a:close/>
                                <a:moveTo>
                                  <a:pt x="10510" y="0"/>
                                </a:moveTo>
                                <a:lnTo>
                                  <a:pt x="8678" y="0"/>
                                </a:lnTo>
                                <a:lnTo>
                                  <a:pt x="8648" y="0"/>
                                </a:lnTo>
                                <a:lnTo>
                                  <a:pt x="6847" y="0"/>
                                </a:lnTo>
                                <a:lnTo>
                                  <a:pt x="6847" y="30"/>
                                </a:lnTo>
                                <a:lnTo>
                                  <a:pt x="8648" y="30"/>
                                </a:lnTo>
                                <a:lnTo>
                                  <a:pt x="8648" y="451"/>
                                </a:lnTo>
                                <a:lnTo>
                                  <a:pt x="8678" y="451"/>
                                </a:lnTo>
                                <a:lnTo>
                                  <a:pt x="8678" y="30"/>
                                </a:lnTo>
                                <a:lnTo>
                                  <a:pt x="10510" y="30"/>
                                </a:lnTo>
                                <a:lnTo>
                                  <a:pt x="10510" y="0"/>
                                </a:lnTo>
                                <a:close/>
                                <a:moveTo>
                                  <a:pt x="14203" y="0"/>
                                </a:moveTo>
                                <a:lnTo>
                                  <a:pt x="14173" y="0"/>
                                </a:lnTo>
                                <a:lnTo>
                                  <a:pt x="14172" y="0"/>
                                </a:lnTo>
                                <a:lnTo>
                                  <a:pt x="12401" y="0"/>
                                </a:lnTo>
                                <a:lnTo>
                                  <a:pt x="12371" y="0"/>
                                </a:lnTo>
                                <a:lnTo>
                                  <a:pt x="10540" y="0"/>
                                </a:lnTo>
                                <a:lnTo>
                                  <a:pt x="10510" y="0"/>
                                </a:lnTo>
                                <a:lnTo>
                                  <a:pt x="10510" y="30"/>
                                </a:lnTo>
                                <a:lnTo>
                                  <a:pt x="10510" y="451"/>
                                </a:lnTo>
                                <a:lnTo>
                                  <a:pt x="10540" y="451"/>
                                </a:lnTo>
                                <a:lnTo>
                                  <a:pt x="10540" y="30"/>
                                </a:lnTo>
                                <a:lnTo>
                                  <a:pt x="12371" y="30"/>
                                </a:lnTo>
                                <a:lnTo>
                                  <a:pt x="12371" y="451"/>
                                </a:lnTo>
                                <a:lnTo>
                                  <a:pt x="12401" y="451"/>
                                </a:lnTo>
                                <a:lnTo>
                                  <a:pt x="12401" y="30"/>
                                </a:lnTo>
                                <a:lnTo>
                                  <a:pt x="14172" y="30"/>
                                </a:lnTo>
                                <a:lnTo>
                                  <a:pt x="14172" y="451"/>
                                </a:lnTo>
                                <a:lnTo>
                                  <a:pt x="14203" y="451"/>
                                </a:lnTo>
                                <a:lnTo>
                                  <a:pt x="14203" y="30"/>
                                </a:lnTo>
                                <a:lnTo>
                                  <a:pt x="14203"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1" name="docshape646"/>
                        <wps:cNvSpPr>
                          <a:spLocks/>
                        </wps:cNvSpPr>
                        <wps:spPr bwMode="auto">
                          <a:xfrm>
                            <a:off x="3348" y="1517"/>
                            <a:ext cx="10825" cy="601"/>
                          </a:xfrm>
                          <a:custGeom>
                            <a:avLst/>
                            <a:gdLst>
                              <a:gd name="T0" fmla="+- 0 3348 3348"/>
                              <a:gd name="T1" fmla="*/ T0 w 10825"/>
                              <a:gd name="T2" fmla="+- 0 1517 1517"/>
                              <a:gd name="T3" fmla="*/ 1517 h 601"/>
                              <a:gd name="T4" fmla="+- 0 3783 3348"/>
                              <a:gd name="T5" fmla="*/ T4 w 10825"/>
                              <a:gd name="T6" fmla="+- 0 2118 1517"/>
                              <a:gd name="T7" fmla="*/ 2118 h 601"/>
                              <a:gd name="T8" fmla="+- 0 4219 3348"/>
                              <a:gd name="T9" fmla="*/ T8 w 10825"/>
                              <a:gd name="T10" fmla="+- 0 1517 1517"/>
                              <a:gd name="T11" fmla="*/ 1517 h 601"/>
                              <a:gd name="T12" fmla="+- 0 3814 3348"/>
                              <a:gd name="T13" fmla="*/ T12 w 10825"/>
                              <a:gd name="T14" fmla="+- 0 2118 1517"/>
                              <a:gd name="T15" fmla="*/ 2118 h 601"/>
                              <a:gd name="T16" fmla="+- 0 4219 3348"/>
                              <a:gd name="T17" fmla="*/ T16 w 10825"/>
                              <a:gd name="T18" fmla="+- 0 1517 1517"/>
                              <a:gd name="T19" fmla="*/ 1517 h 601"/>
                              <a:gd name="T20" fmla="+- 0 4249 3348"/>
                              <a:gd name="T21" fmla="*/ T20 w 10825"/>
                              <a:gd name="T22" fmla="+- 0 1517 1517"/>
                              <a:gd name="T23" fmla="*/ 1517 h 601"/>
                              <a:gd name="T24" fmla="+- 0 4655 3348"/>
                              <a:gd name="T25" fmla="*/ T24 w 10825"/>
                              <a:gd name="T26" fmla="+- 0 2118 1517"/>
                              <a:gd name="T27" fmla="*/ 2118 h 601"/>
                              <a:gd name="T28" fmla="+- 0 5074 3348"/>
                              <a:gd name="T29" fmla="*/ T28 w 10825"/>
                              <a:gd name="T30" fmla="+- 0 1517 1517"/>
                              <a:gd name="T31" fmla="*/ 1517 h 601"/>
                              <a:gd name="T32" fmla="+- 0 4684 3348"/>
                              <a:gd name="T33" fmla="*/ T32 w 10825"/>
                              <a:gd name="T34" fmla="+- 0 2118 1517"/>
                              <a:gd name="T35" fmla="*/ 2118 h 601"/>
                              <a:gd name="T36" fmla="+- 0 5074 3348"/>
                              <a:gd name="T37" fmla="*/ T36 w 10825"/>
                              <a:gd name="T38" fmla="+- 0 1517 1517"/>
                              <a:gd name="T39" fmla="*/ 1517 h 601"/>
                              <a:gd name="T40" fmla="+- 0 5104 3348"/>
                              <a:gd name="T41" fmla="*/ T40 w 10825"/>
                              <a:gd name="T42" fmla="+- 0 1517 1517"/>
                              <a:gd name="T43" fmla="*/ 1517 h 601"/>
                              <a:gd name="T44" fmla="+- 0 5510 3348"/>
                              <a:gd name="T45" fmla="*/ T44 w 10825"/>
                              <a:gd name="T46" fmla="+- 0 2118 1517"/>
                              <a:gd name="T47" fmla="*/ 2118 h 601"/>
                              <a:gd name="T48" fmla="+- 0 5946 3348"/>
                              <a:gd name="T49" fmla="*/ T48 w 10825"/>
                              <a:gd name="T50" fmla="+- 0 1517 1517"/>
                              <a:gd name="T51" fmla="*/ 1517 h 601"/>
                              <a:gd name="T52" fmla="+- 0 5540 3348"/>
                              <a:gd name="T53" fmla="*/ T52 w 10825"/>
                              <a:gd name="T54" fmla="+- 0 2118 1517"/>
                              <a:gd name="T55" fmla="*/ 2118 h 601"/>
                              <a:gd name="T56" fmla="+- 0 5946 3348"/>
                              <a:gd name="T57" fmla="*/ T56 w 10825"/>
                              <a:gd name="T58" fmla="+- 0 1517 1517"/>
                              <a:gd name="T59" fmla="*/ 1517 h 601"/>
                              <a:gd name="T60" fmla="+- 0 5976 3348"/>
                              <a:gd name="T61" fmla="*/ T60 w 10825"/>
                              <a:gd name="T62" fmla="+- 0 1517 1517"/>
                              <a:gd name="T63" fmla="*/ 1517 h 601"/>
                              <a:gd name="T64" fmla="+- 0 6381 3348"/>
                              <a:gd name="T65" fmla="*/ T64 w 10825"/>
                              <a:gd name="T66" fmla="+- 0 2118 1517"/>
                              <a:gd name="T67" fmla="*/ 2118 h 601"/>
                              <a:gd name="T68" fmla="+- 0 6816 3348"/>
                              <a:gd name="T69" fmla="*/ T68 w 10825"/>
                              <a:gd name="T70" fmla="+- 0 1517 1517"/>
                              <a:gd name="T71" fmla="*/ 1517 h 601"/>
                              <a:gd name="T72" fmla="+- 0 6411 3348"/>
                              <a:gd name="T73" fmla="*/ T72 w 10825"/>
                              <a:gd name="T74" fmla="+- 0 2118 1517"/>
                              <a:gd name="T75" fmla="*/ 2118 h 601"/>
                              <a:gd name="T76" fmla="+- 0 6816 3348"/>
                              <a:gd name="T77" fmla="*/ T76 w 10825"/>
                              <a:gd name="T78" fmla="+- 0 1517 1517"/>
                              <a:gd name="T79" fmla="*/ 1517 h 601"/>
                              <a:gd name="T80" fmla="+- 0 6847 3348"/>
                              <a:gd name="T81" fmla="*/ T80 w 10825"/>
                              <a:gd name="T82" fmla="+- 0 1517 1517"/>
                              <a:gd name="T83" fmla="*/ 1517 h 601"/>
                              <a:gd name="T84" fmla="+- 0 7252 3348"/>
                              <a:gd name="T85" fmla="*/ T84 w 10825"/>
                              <a:gd name="T86" fmla="+- 0 2118 1517"/>
                              <a:gd name="T87" fmla="*/ 2118 h 601"/>
                              <a:gd name="T88" fmla="+- 0 7717 3348"/>
                              <a:gd name="T89" fmla="*/ T88 w 10825"/>
                              <a:gd name="T90" fmla="+- 0 1517 1517"/>
                              <a:gd name="T91" fmla="*/ 1517 h 601"/>
                              <a:gd name="T92" fmla="+- 0 7282 3348"/>
                              <a:gd name="T93" fmla="*/ T92 w 10825"/>
                              <a:gd name="T94" fmla="+- 0 2118 1517"/>
                              <a:gd name="T95" fmla="*/ 2118 h 601"/>
                              <a:gd name="T96" fmla="+- 0 7717 3348"/>
                              <a:gd name="T97" fmla="*/ T96 w 10825"/>
                              <a:gd name="T98" fmla="+- 0 1517 1517"/>
                              <a:gd name="T99" fmla="*/ 1517 h 601"/>
                              <a:gd name="T100" fmla="+- 0 7747 3348"/>
                              <a:gd name="T101" fmla="*/ T100 w 10825"/>
                              <a:gd name="T102" fmla="+- 0 1517 1517"/>
                              <a:gd name="T103" fmla="*/ 1517 h 601"/>
                              <a:gd name="T104" fmla="+- 0 8182 3348"/>
                              <a:gd name="T105" fmla="*/ T104 w 10825"/>
                              <a:gd name="T106" fmla="+- 0 2118 1517"/>
                              <a:gd name="T107" fmla="*/ 2118 h 601"/>
                              <a:gd name="T108" fmla="+- 0 8648 3348"/>
                              <a:gd name="T109" fmla="*/ T108 w 10825"/>
                              <a:gd name="T110" fmla="+- 0 1517 1517"/>
                              <a:gd name="T111" fmla="*/ 1517 h 601"/>
                              <a:gd name="T112" fmla="+- 0 8213 3348"/>
                              <a:gd name="T113" fmla="*/ T112 w 10825"/>
                              <a:gd name="T114" fmla="+- 0 2118 1517"/>
                              <a:gd name="T115" fmla="*/ 2118 h 601"/>
                              <a:gd name="T116" fmla="+- 0 8648 3348"/>
                              <a:gd name="T117" fmla="*/ T116 w 10825"/>
                              <a:gd name="T118" fmla="+- 0 1517 1517"/>
                              <a:gd name="T119" fmla="*/ 1517 h 601"/>
                              <a:gd name="T120" fmla="+- 0 8678 3348"/>
                              <a:gd name="T121" fmla="*/ T120 w 10825"/>
                              <a:gd name="T122" fmla="+- 0 1517 1517"/>
                              <a:gd name="T123" fmla="*/ 1517 h 601"/>
                              <a:gd name="T124" fmla="+- 0 9114 3348"/>
                              <a:gd name="T125" fmla="*/ T124 w 10825"/>
                              <a:gd name="T126" fmla="+- 0 2118 1517"/>
                              <a:gd name="T127" fmla="*/ 2118 h 601"/>
                              <a:gd name="T128" fmla="+- 0 9579 3348"/>
                              <a:gd name="T129" fmla="*/ T128 w 10825"/>
                              <a:gd name="T130" fmla="+- 0 1517 1517"/>
                              <a:gd name="T131" fmla="*/ 1517 h 601"/>
                              <a:gd name="T132" fmla="+- 0 9144 3348"/>
                              <a:gd name="T133" fmla="*/ T132 w 10825"/>
                              <a:gd name="T134" fmla="+- 0 2118 1517"/>
                              <a:gd name="T135" fmla="*/ 2118 h 601"/>
                              <a:gd name="T136" fmla="+- 0 9579 3348"/>
                              <a:gd name="T137" fmla="*/ T136 w 10825"/>
                              <a:gd name="T138" fmla="+- 0 1517 1517"/>
                              <a:gd name="T139" fmla="*/ 1517 h 601"/>
                              <a:gd name="T140" fmla="+- 0 9609 3348"/>
                              <a:gd name="T141" fmla="*/ T140 w 10825"/>
                              <a:gd name="T142" fmla="+- 0 1517 1517"/>
                              <a:gd name="T143" fmla="*/ 1517 h 601"/>
                              <a:gd name="T144" fmla="+- 0 10044 3348"/>
                              <a:gd name="T145" fmla="*/ T144 w 10825"/>
                              <a:gd name="T146" fmla="+- 0 2118 1517"/>
                              <a:gd name="T147" fmla="*/ 2118 h 601"/>
                              <a:gd name="T148" fmla="+- 0 10510 3348"/>
                              <a:gd name="T149" fmla="*/ T148 w 10825"/>
                              <a:gd name="T150" fmla="+- 0 1517 1517"/>
                              <a:gd name="T151" fmla="*/ 1517 h 601"/>
                              <a:gd name="T152" fmla="+- 0 10074 3348"/>
                              <a:gd name="T153" fmla="*/ T152 w 10825"/>
                              <a:gd name="T154" fmla="+- 0 2118 1517"/>
                              <a:gd name="T155" fmla="*/ 2118 h 601"/>
                              <a:gd name="T156" fmla="+- 0 10510 3348"/>
                              <a:gd name="T157" fmla="*/ T156 w 10825"/>
                              <a:gd name="T158" fmla="+- 0 1517 1517"/>
                              <a:gd name="T159" fmla="*/ 1517 h 601"/>
                              <a:gd name="T160" fmla="+- 0 10540 3348"/>
                              <a:gd name="T161" fmla="*/ T160 w 10825"/>
                              <a:gd name="T162" fmla="+- 0 1517 1517"/>
                              <a:gd name="T163" fmla="*/ 1517 h 601"/>
                              <a:gd name="T164" fmla="+- 0 10975 3348"/>
                              <a:gd name="T165" fmla="*/ T164 w 10825"/>
                              <a:gd name="T166" fmla="+- 0 2118 1517"/>
                              <a:gd name="T167" fmla="*/ 2118 h 601"/>
                              <a:gd name="T168" fmla="+- 0 11440 3348"/>
                              <a:gd name="T169" fmla="*/ T168 w 10825"/>
                              <a:gd name="T170" fmla="+- 0 1517 1517"/>
                              <a:gd name="T171" fmla="*/ 1517 h 601"/>
                              <a:gd name="T172" fmla="+- 0 11005 3348"/>
                              <a:gd name="T173" fmla="*/ T172 w 10825"/>
                              <a:gd name="T174" fmla="+- 0 2118 1517"/>
                              <a:gd name="T175" fmla="*/ 2118 h 601"/>
                              <a:gd name="T176" fmla="+- 0 11440 3348"/>
                              <a:gd name="T177" fmla="*/ T176 w 10825"/>
                              <a:gd name="T178" fmla="+- 0 1517 1517"/>
                              <a:gd name="T179" fmla="*/ 1517 h 601"/>
                              <a:gd name="T180" fmla="+- 0 11471 3348"/>
                              <a:gd name="T181" fmla="*/ T180 w 10825"/>
                              <a:gd name="T182" fmla="+- 0 1517 1517"/>
                              <a:gd name="T183" fmla="*/ 1517 h 601"/>
                              <a:gd name="T184" fmla="+- 0 11906 3348"/>
                              <a:gd name="T185" fmla="*/ T184 w 10825"/>
                              <a:gd name="T186" fmla="+- 0 2118 1517"/>
                              <a:gd name="T187" fmla="*/ 2118 h 601"/>
                              <a:gd name="T188" fmla="+- 0 12371 3348"/>
                              <a:gd name="T189" fmla="*/ T188 w 10825"/>
                              <a:gd name="T190" fmla="+- 0 1517 1517"/>
                              <a:gd name="T191" fmla="*/ 1517 h 601"/>
                              <a:gd name="T192" fmla="+- 0 11936 3348"/>
                              <a:gd name="T193" fmla="*/ T192 w 10825"/>
                              <a:gd name="T194" fmla="+- 0 2118 1517"/>
                              <a:gd name="T195" fmla="*/ 2118 h 601"/>
                              <a:gd name="T196" fmla="+- 0 12371 3348"/>
                              <a:gd name="T197" fmla="*/ T196 w 10825"/>
                              <a:gd name="T198" fmla="+- 0 1517 1517"/>
                              <a:gd name="T199" fmla="*/ 1517 h 601"/>
                              <a:gd name="T200" fmla="+- 0 12401 3348"/>
                              <a:gd name="T201" fmla="*/ T200 w 10825"/>
                              <a:gd name="T202" fmla="+- 0 1517 1517"/>
                              <a:gd name="T203" fmla="*/ 1517 h 601"/>
                              <a:gd name="T204" fmla="+- 0 12837 3348"/>
                              <a:gd name="T205" fmla="*/ T204 w 10825"/>
                              <a:gd name="T206" fmla="+- 0 2118 1517"/>
                              <a:gd name="T207" fmla="*/ 2118 h 601"/>
                              <a:gd name="T208" fmla="+- 0 13317 3348"/>
                              <a:gd name="T209" fmla="*/ T208 w 10825"/>
                              <a:gd name="T210" fmla="+- 0 1517 1517"/>
                              <a:gd name="T211" fmla="*/ 1517 h 601"/>
                              <a:gd name="T212" fmla="+- 0 12867 3348"/>
                              <a:gd name="T213" fmla="*/ T212 w 10825"/>
                              <a:gd name="T214" fmla="+- 0 2118 1517"/>
                              <a:gd name="T215" fmla="*/ 2118 h 601"/>
                              <a:gd name="T216" fmla="+- 0 13317 3348"/>
                              <a:gd name="T217" fmla="*/ T216 w 10825"/>
                              <a:gd name="T218" fmla="+- 0 1517 1517"/>
                              <a:gd name="T219" fmla="*/ 1517 h 601"/>
                              <a:gd name="T220" fmla="+- 0 13347 3348"/>
                              <a:gd name="T221" fmla="*/ T220 w 10825"/>
                              <a:gd name="T222" fmla="+- 0 1517 1517"/>
                              <a:gd name="T223" fmla="*/ 1517 h 601"/>
                              <a:gd name="T224" fmla="+- 0 13783 3348"/>
                              <a:gd name="T225" fmla="*/ T224 w 10825"/>
                              <a:gd name="T226" fmla="+- 0 2118 1517"/>
                              <a:gd name="T227" fmla="*/ 2118 h 601"/>
                              <a:gd name="T228" fmla="+- 0 14172 3348"/>
                              <a:gd name="T229" fmla="*/ T228 w 10825"/>
                              <a:gd name="T230" fmla="+- 0 1517 1517"/>
                              <a:gd name="T231" fmla="*/ 1517 h 601"/>
                              <a:gd name="T232" fmla="+- 0 13812 3348"/>
                              <a:gd name="T233" fmla="*/ T232 w 10825"/>
                              <a:gd name="T234" fmla="+- 0 2118 1517"/>
                              <a:gd name="T235" fmla="*/ 2118 h 601"/>
                              <a:gd name="T236" fmla="+- 0 14172 3348"/>
                              <a:gd name="T237" fmla="*/ T236 w 10825"/>
                              <a:gd name="T238" fmla="+- 0 1517 1517"/>
                              <a:gd name="T239" fmla="*/ 1517 h 6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10825" h="601">
                                <a:moveTo>
                                  <a:pt x="435" y="0"/>
                                </a:moveTo>
                                <a:lnTo>
                                  <a:pt x="0" y="0"/>
                                </a:lnTo>
                                <a:lnTo>
                                  <a:pt x="0" y="601"/>
                                </a:lnTo>
                                <a:lnTo>
                                  <a:pt x="435" y="601"/>
                                </a:lnTo>
                                <a:lnTo>
                                  <a:pt x="435" y="0"/>
                                </a:lnTo>
                                <a:close/>
                                <a:moveTo>
                                  <a:pt x="871" y="0"/>
                                </a:moveTo>
                                <a:lnTo>
                                  <a:pt x="466" y="0"/>
                                </a:lnTo>
                                <a:lnTo>
                                  <a:pt x="466" y="601"/>
                                </a:lnTo>
                                <a:lnTo>
                                  <a:pt x="871" y="601"/>
                                </a:lnTo>
                                <a:lnTo>
                                  <a:pt x="871" y="0"/>
                                </a:lnTo>
                                <a:close/>
                                <a:moveTo>
                                  <a:pt x="1307" y="0"/>
                                </a:moveTo>
                                <a:lnTo>
                                  <a:pt x="901" y="0"/>
                                </a:lnTo>
                                <a:lnTo>
                                  <a:pt x="901" y="601"/>
                                </a:lnTo>
                                <a:lnTo>
                                  <a:pt x="1307" y="601"/>
                                </a:lnTo>
                                <a:lnTo>
                                  <a:pt x="1307" y="0"/>
                                </a:lnTo>
                                <a:close/>
                                <a:moveTo>
                                  <a:pt x="1726" y="0"/>
                                </a:moveTo>
                                <a:lnTo>
                                  <a:pt x="1336" y="0"/>
                                </a:lnTo>
                                <a:lnTo>
                                  <a:pt x="1336" y="601"/>
                                </a:lnTo>
                                <a:lnTo>
                                  <a:pt x="1726" y="601"/>
                                </a:lnTo>
                                <a:lnTo>
                                  <a:pt x="1726" y="0"/>
                                </a:lnTo>
                                <a:close/>
                                <a:moveTo>
                                  <a:pt x="2162" y="0"/>
                                </a:moveTo>
                                <a:lnTo>
                                  <a:pt x="1756" y="0"/>
                                </a:lnTo>
                                <a:lnTo>
                                  <a:pt x="1756" y="601"/>
                                </a:lnTo>
                                <a:lnTo>
                                  <a:pt x="2162" y="601"/>
                                </a:lnTo>
                                <a:lnTo>
                                  <a:pt x="2162" y="0"/>
                                </a:lnTo>
                                <a:close/>
                                <a:moveTo>
                                  <a:pt x="2598" y="0"/>
                                </a:moveTo>
                                <a:lnTo>
                                  <a:pt x="2192" y="0"/>
                                </a:lnTo>
                                <a:lnTo>
                                  <a:pt x="2192" y="601"/>
                                </a:lnTo>
                                <a:lnTo>
                                  <a:pt x="2598" y="601"/>
                                </a:lnTo>
                                <a:lnTo>
                                  <a:pt x="2598" y="0"/>
                                </a:lnTo>
                                <a:close/>
                                <a:moveTo>
                                  <a:pt x="3033" y="0"/>
                                </a:moveTo>
                                <a:lnTo>
                                  <a:pt x="2628" y="0"/>
                                </a:lnTo>
                                <a:lnTo>
                                  <a:pt x="2628" y="601"/>
                                </a:lnTo>
                                <a:lnTo>
                                  <a:pt x="3033" y="601"/>
                                </a:lnTo>
                                <a:lnTo>
                                  <a:pt x="3033" y="0"/>
                                </a:lnTo>
                                <a:close/>
                                <a:moveTo>
                                  <a:pt x="3468" y="0"/>
                                </a:moveTo>
                                <a:lnTo>
                                  <a:pt x="3063" y="0"/>
                                </a:lnTo>
                                <a:lnTo>
                                  <a:pt x="3063" y="601"/>
                                </a:lnTo>
                                <a:lnTo>
                                  <a:pt x="3468" y="601"/>
                                </a:lnTo>
                                <a:lnTo>
                                  <a:pt x="3468" y="0"/>
                                </a:lnTo>
                                <a:close/>
                                <a:moveTo>
                                  <a:pt x="3904" y="0"/>
                                </a:moveTo>
                                <a:lnTo>
                                  <a:pt x="3499" y="0"/>
                                </a:lnTo>
                                <a:lnTo>
                                  <a:pt x="3499" y="601"/>
                                </a:lnTo>
                                <a:lnTo>
                                  <a:pt x="3904" y="601"/>
                                </a:lnTo>
                                <a:lnTo>
                                  <a:pt x="3904" y="0"/>
                                </a:lnTo>
                                <a:close/>
                                <a:moveTo>
                                  <a:pt x="4369" y="0"/>
                                </a:moveTo>
                                <a:lnTo>
                                  <a:pt x="3934" y="0"/>
                                </a:lnTo>
                                <a:lnTo>
                                  <a:pt x="3934" y="601"/>
                                </a:lnTo>
                                <a:lnTo>
                                  <a:pt x="4369" y="601"/>
                                </a:lnTo>
                                <a:lnTo>
                                  <a:pt x="4369" y="0"/>
                                </a:lnTo>
                                <a:close/>
                                <a:moveTo>
                                  <a:pt x="4834" y="0"/>
                                </a:moveTo>
                                <a:lnTo>
                                  <a:pt x="4399" y="0"/>
                                </a:lnTo>
                                <a:lnTo>
                                  <a:pt x="4399" y="601"/>
                                </a:lnTo>
                                <a:lnTo>
                                  <a:pt x="4834" y="601"/>
                                </a:lnTo>
                                <a:lnTo>
                                  <a:pt x="4834" y="0"/>
                                </a:lnTo>
                                <a:close/>
                                <a:moveTo>
                                  <a:pt x="5300" y="0"/>
                                </a:moveTo>
                                <a:lnTo>
                                  <a:pt x="4865" y="0"/>
                                </a:lnTo>
                                <a:lnTo>
                                  <a:pt x="4865" y="601"/>
                                </a:lnTo>
                                <a:lnTo>
                                  <a:pt x="5300" y="601"/>
                                </a:lnTo>
                                <a:lnTo>
                                  <a:pt x="5300" y="0"/>
                                </a:lnTo>
                                <a:close/>
                                <a:moveTo>
                                  <a:pt x="5766" y="0"/>
                                </a:moveTo>
                                <a:lnTo>
                                  <a:pt x="5330" y="0"/>
                                </a:lnTo>
                                <a:lnTo>
                                  <a:pt x="5330" y="601"/>
                                </a:lnTo>
                                <a:lnTo>
                                  <a:pt x="5766" y="601"/>
                                </a:lnTo>
                                <a:lnTo>
                                  <a:pt x="5766" y="0"/>
                                </a:lnTo>
                                <a:close/>
                                <a:moveTo>
                                  <a:pt x="6231" y="0"/>
                                </a:moveTo>
                                <a:lnTo>
                                  <a:pt x="5796" y="0"/>
                                </a:lnTo>
                                <a:lnTo>
                                  <a:pt x="5796" y="601"/>
                                </a:lnTo>
                                <a:lnTo>
                                  <a:pt x="6231" y="601"/>
                                </a:lnTo>
                                <a:lnTo>
                                  <a:pt x="6231" y="0"/>
                                </a:lnTo>
                                <a:close/>
                                <a:moveTo>
                                  <a:pt x="6696" y="0"/>
                                </a:moveTo>
                                <a:lnTo>
                                  <a:pt x="6261" y="0"/>
                                </a:lnTo>
                                <a:lnTo>
                                  <a:pt x="6261" y="601"/>
                                </a:lnTo>
                                <a:lnTo>
                                  <a:pt x="6696" y="601"/>
                                </a:lnTo>
                                <a:lnTo>
                                  <a:pt x="6696" y="0"/>
                                </a:lnTo>
                                <a:close/>
                                <a:moveTo>
                                  <a:pt x="7162" y="0"/>
                                </a:moveTo>
                                <a:lnTo>
                                  <a:pt x="6726" y="0"/>
                                </a:lnTo>
                                <a:lnTo>
                                  <a:pt x="6726" y="601"/>
                                </a:lnTo>
                                <a:lnTo>
                                  <a:pt x="7162" y="601"/>
                                </a:lnTo>
                                <a:lnTo>
                                  <a:pt x="7162" y="0"/>
                                </a:lnTo>
                                <a:close/>
                                <a:moveTo>
                                  <a:pt x="7627" y="0"/>
                                </a:moveTo>
                                <a:lnTo>
                                  <a:pt x="7192" y="0"/>
                                </a:lnTo>
                                <a:lnTo>
                                  <a:pt x="7192" y="601"/>
                                </a:lnTo>
                                <a:lnTo>
                                  <a:pt x="7627" y="601"/>
                                </a:lnTo>
                                <a:lnTo>
                                  <a:pt x="7627" y="0"/>
                                </a:lnTo>
                                <a:close/>
                                <a:moveTo>
                                  <a:pt x="8092" y="0"/>
                                </a:moveTo>
                                <a:lnTo>
                                  <a:pt x="7657" y="0"/>
                                </a:lnTo>
                                <a:lnTo>
                                  <a:pt x="7657" y="601"/>
                                </a:lnTo>
                                <a:lnTo>
                                  <a:pt x="8092" y="601"/>
                                </a:lnTo>
                                <a:lnTo>
                                  <a:pt x="8092" y="0"/>
                                </a:lnTo>
                                <a:close/>
                                <a:moveTo>
                                  <a:pt x="8558" y="0"/>
                                </a:moveTo>
                                <a:lnTo>
                                  <a:pt x="8123" y="0"/>
                                </a:lnTo>
                                <a:lnTo>
                                  <a:pt x="8123" y="601"/>
                                </a:lnTo>
                                <a:lnTo>
                                  <a:pt x="8558" y="601"/>
                                </a:lnTo>
                                <a:lnTo>
                                  <a:pt x="8558" y="0"/>
                                </a:lnTo>
                                <a:close/>
                                <a:moveTo>
                                  <a:pt x="9023" y="0"/>
                                </a:moveTo>
                                <a:lnTo>
                                  <a:pt x="8588" y="0"/>
                                </a:lnTo>
                                <a:lnTo>
                                  <a:pt x="8588" y="601"/>
                                </a:lnTo>
                                <a:lnTo>
                                  <a:pt x="9023" y="601"/>
                                </a:lnTo>
                                <a:lnTo>
                                  <a:pt x="9023" y="0"/>
                                </a:lnTo>
                                <a:close/>
                                <a:moveTo>
                                  <a:pt x="9489" y="0"/>
                                </a:moveTo>
                                <a:lnTo>
                                  <a:pt x="9053" y="0"/>
                                </a:lnTo>
                                <a:lnTo>
                                  <a:pt x="9053" y="601"/>
                                </a:lnTo>
                                <a:lnTo>
                                  <a:pt x="9489" y="601"/>
                                </a:lnTo>
                                <a:lnTo>
                                  <a:pt x="9489" y="0"/>
                                </a:lnTo>
                                <a:close/>
                                <a:moveTo>
                                  <a:pt x="9969" y="0"/>
                                </a:moveTo>
                                <a:lnTo>
                                  <a:pt x="9519" y="0"/>
                                </a:lnTo>
                                <a:lnTo>
                                  <a:pt x="9519" y="601"/>
                                </a:lnTo>
                                <a:lnTo>
                                  <a:pt x="9969" y="601"/>
                                </a:lnTo>
                                <a:lnTo>
                                  <a:pt x="9969" y="0"/>
                                </a:lnTo>
                                <a:close/>
                                <a:moveTo>
                                  <a:pt x="10435" y="0"/>
                                </a:moveTo>
                                <a:lnTo>
                                  <a:pt x="9999" y="0"/>
                                </a:lnTo>
                                <a:lnTo>
                                  <a:pt x="9999" y="601"/>
                                </a:lnTo>
                                <a:lnTo>
                                  <a:pt x="10435" y="601"/>
                                </a:lnTo>
                                <a:lnTo>
                                  <a:pt x="10435" y="0"/>
                                </a:lnTo>
                                <a:close/>
                                <a:moveTo>
                                  <a:pt x="10824" y="0"/>
                                </a:moveTo>
                                <a:lnTo>
                                  <a:pt x="10464" y="0"/>
                                </a:lnTo>
                                <a:lnTo>
                                  <a:pt x="10464" y="601"/>
                                </a:lnTo>
                                <a:lnTo>
                                  <a:pt x="10824" y="601"/>
                                </a:lnTo>
                                <a:lnTo>
                                  <a:pt x="10824" y="0"/>
                                </a:lnTo>
                                <a:close/>
                              </a:path>
                            </a:pathLst>
                          </a:custGeom>
                          <a:solidFill>
                            <a:srgbClr val="E6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2" name="docshape647"/>
                        <wps:cNvSpPr>
                          <a:spLocks/>
                        </wps:cNvSpPr>
                        <wps:spPr bwMode="auto">
                          <a:xfrm>
                            <a:off x="0" y="1487"/>
                            <a:ext cx="14203" cy="631"/>
                          </a:xfrm>
                          <a:custGeom>
                            <a:avLst/>
                            <a:gdLst>
                              <a:gd name="T0" fmla="*/ 0 w 14203"/>
                              <a:gd name="T1" fmla="+- 0 1517 1487"/>
                              <a:gd name="T2" fmla="*/ 1517 h 631"/>
                              <a:gd name="T3" fmla="*/ 31 w 14203"/>
                              <a:gd name="T4" fmla="+- 0 1517 1487"/>
                              <a:gd name="T5" fmla="*/ 1517 h 631"/>
                              <a:gd name="T6" fmla="*/ 3318 w 14203"/>
                              <a:gd name="T7" fmla="+- 0 1487 1487"/>
                              <a:gd name="T8" fmla="*/ 1487 h 631"/>
                              <a:gd name="T9" fmla="*/ 3348 w 14203"/>
                              <a:gd name="T10" fmla="+- 0 2118 1487"/>
                              <a:gd name="T11" fmla="*/ 2118 h 631"/>
                              <a:gd name="T12" fmla="*/ 5510 w 14203"/>
                              <a:gd name="T13" fmla="+- 0 1487 1487"/>
                              <a:gd name="T14" fmla="*/ 1487 h 631"/>
                              <a:gd name="T15" fmla="*/ 4655 w 14203"/>
                              <a:gd name="T16" fmla="+- 0 1487 1487"/>
                              <a:gd name="T17" fmla="*/ 1487 h 631"/>
                              <a:gd name="T18" fmla="*/ 4219 w 14203"/>
                              <a:gd name="T19" fmla="+- 0 1487 1487"/>
                              <a:gd name="T20" fmla="*/ 1487 h 631"/>
                              <a:gd name="T21" fmla="*/ 3784 w 14203"/>
                              <a:gd name="T22" fmla="+- 0 1517 1487"/>
                              <a:gd name="T23" fmla="*/ 1517 h 631"/>
                              <a:gd name="T24" fmla="*/ 4219 w 14203"/>
                              <a:gd name="T25" fmla="+- 0 1517 1487"/>
                              <a:gd name="T26" fmla="*/ 1517 h 631"/>
                              <a:gd name="T27" fmla="*/ 4654 w 14203"/>
                              <a:gd name="T28" fmla="+- 0 1517 1487"/>
                              <a:gd name="T29" fmla="*/ 1517 h 631"/>
                              <a:gd name="T30" fmla="*/ 5074 w 14203"/>
                              <a:gd name="T31" fmla="+- 0 1517 1487"/>
                              <a:gd name="T32" fmla="*/ 1517 h 631"/>
                              <a:gd name="T33" fmla="*/ 5510 w 14203"/>
                              <a:gd name="T34" fmla="+- 0 1517 1487"/>
                              <a:gd name="T35" fmla="*/ 1517 h 631"/>
                              <a:gd name="T36" fmla="*/ 5510 w 14203"/>
                              <a:gd name="T37" fmla="+- 0 1487 1487"/>
                              <a:gd name="T38" fmla="*/ 1487 h 631"/>
                              <a:gd name="T39" fmla="*/ 5540 w 14203"/>
                              <a:gd name="T40" fmla="+- 0 2118 1487"/>
                              <a:gd name="T41" fmla="*/ 2118 h 631"/>
                              <a:gd name="T42" fmla="*/ 6847 w 14203"/>
                              <a:gd name="T43" fmla="+- 0 1487 1487"/>
                              <a:gd name="T44" fmla="*/ 1487 h 631"/>
                              <a:gd name="T45" fmla="*/ 6381 w 14203"/>
                              <a:gd name="T46" fmla="+- 0 1487 1487"/>
                              <a:gd name="T47" fmla="*/ 1487 h 631"/>
                              <a:gd name="T48" fmla="*/ 5946 w 14203"/>
                              <a:gd name="T49" fmla="+- 0 1517 1487"/>
                              <a:gd name="T50" fmla="*/ 1517 h 631"/>
                              <a:gd name="T51" fmla="*/ 6381 w 14203"/>
                              <a:gd name="T52" fmla="+- 0 1517 1487"/>
                              <a:gd name="T53" fmla="*/ 1517 h 631"/>
                              <a:gd name="T54" fmla="*/ 6816 w 14203"/>
                              <a:gd name="T55" fmla="+- 0 1517 1487"/>
                              <a:gd name="T56" fmla="*/ 1517 h 631"/>
                              <a:gd name="T57" fmla="*/ 6847 w 14203"/>
                              <a:gd name="T58" fmla="+- 0 1517 1487"/>
                              <a:gd name="T59" fmla="*/ 1517 h 631"/>
                              <a:gd name="T60" fmla="*/ 7717 w 14203"/>
                              <a:gd name="T61" fmla="+- 0 1487 1487"/>
                              <a:gd name="T62" fmla="*/ 1487 h 631"/>
                              <a:gd name="T63" fmla="*/ 6847 w 14203"/>
                              <a:gd name="T64" fmla="+- 0 1487 1487"/>
                              <a:gd name="T65" fmla="*/ 1487 h 631"/>
                              <a:gd name="T66" fmla="*/ 7282 w 14203"/>
                              <a:gd name="T67" fmla="+- 0 2118 1487"/>
                              <a:gd name="T68" fmla="*/ 2118 h 631"/>
                              <a:gd name="T69" fmla="*/ 7747 w 14203"/>
                              <a:gd name="T70" fmla="+- 0 2118 1487"/>
                              <a:gd name="T71" fmla="*/ 2118 h 631"/>
                              <a:gd name="T72" fmla="*/ 9114 w 14203"/>
                              <a:gd name="T73" fmla="+- 0 1487 1487"/>
                              <a:gd name="T74" fmla="*/ 1487 h 631"/>
                              <a:gd name="T75" fmla="*/ 8213 w 14203"/>
                              <a:gd name="T76" fmla="+- 0 1487 1487"/>
                              <a:gd name="T77" fmla="*/ 1487 h 631"/>
                              <a:gd name="T78" fmla="*/ 8183 w 14203"/>
                              <a:gd name="T79" fmla="+- 0 2118 1487"/>
                              <a:gd name="T80" fmla="*/ 2118 h 631"/>
                              <a:gd name="T81" fmla="*/ 8648 w 14203"/>
                              <a:gd name="T82" fmla="+- 0 2118 1487"/>
                              <a:gd name="T83" fmla="*/ 2118 h 631"/>
                              <a:gd name="T84" fmla="*/ 9114 w 14203"/>
                              <a:gd name="T85" fmla="+- 0 1487 1487"/>
                              <a:gd name="T86" fmla="*/ 1487 h 631"/>
                              <a:gd name="T87" fmla="*/ 10044 w 14203"/>
                              <a:gd name="T88" fmla="+- 0 1487 1487"/>
                              <a:gd name="T89" fmla="*/ 1487 h 631"/>
                              <a:gd name="T90" fmla="*/ 9114 w 14203"/>
                              <a:gd name="T91" fmla="+- 0 1487 1487"/>
                              <a:gd name="T92" fmla="*/ 1487 h 631"/>
                              <a:gd name="T93" fmla="*/ 9144 w 14203"/>
                              <a:gd name="T94" fmla="+- 0 2118 1487"/>
                              <a:gd name="T95" fmla="*/ 2118 h 631"/>
                              <a:gd name="T96" fmla="*/ 9609 w 14203"/>
                              <a:gd name="T97" fmla="+- 0 2118 1487"/>
                              <a:gd name="T98" fmla="*/ 2118 h 631"/>
                              <a:gd name="T99" fmla="*/ 10074 w 14203"/>
                              <a:gd name="T100" fmla="+- 0 2118 1487"/>
                              <a:gd name="T101" fmla="*/ 2118 h 631"/>
                              <a:gd name="T102" fmla="*/ 11440 w 14203"/>
                              <a:gd name="T103" fmla="+- 0 1487 1487"/>
                              <a:gd name="T104" fmla="*/ 1487 h 631"/>
                              <a:gd name="T105" fmla="*/ 10540 w 14203"/>
                              <a:gd name="T106" fmla="+- 0 1487 1487"/>
                              <a:gd name="T107" fmla="*/ 1487 h 631"/>
                              <a:gd name="T108" fmla="*/ 10510 w 14203"/>
                              <a:gd name="T109" fmla="+- 0 2118 1487"/>
                              <a:gd name="T110" fmla="*/ 2118 h 631"/>
                              <a:gd name="T111" fmla="*/ 10975 w 14203"/>
                              <a:gd name="T112" fmla="+- 0 2118 1487"/>
                              <a:gd name="T113" fmla="*/ 2118 h 631"/>
                              <a:gd name="T114" fmla="*/ 11440 w 14203"/>
                              <a:gd name="T115" fmla="+- 0 1487 1487"/>
                              <a:gd name="T116" fmla="*/ 1487 h 631"/>
                              <a:gd name="T117" fmla="*/ 11936 w 14203"/>
                              <a:gd name="T118" fmla="+- 0 1487 1487"/>
                              <a:gd name="T119" fmla="*/ 1487 h 631"/>
                              <a:gd name="T120" fmla="*/ 11441 w 14203"/>
                              <a:gd name="T121" fmla="+- 0 1487 1487"/>
                              <a:gd name="T122" fmla="*/ 1487 h 631"/>
                              <a:gd name="T123" fmla="*/ 11471 w 14203"/>
                              <a:gd name="T124" fmla="+- 0 2118 1487"/>
                              <a:gd name="T125" fmla="*/ 2118 h 631"/>
                              <a:gd name="T126" fmla="*/ 11936 w 14203"/>
                              <a:gd name="T127" fmla="+- 0 2118 1487"/>
                              <a:gd name="T128" fmla="*/ 2118 h 631"/>
                              <a:gd name="T129" fmla="*/ 12401 w 14203"/>
                              <a:gd name="T130" fmla="+- 0 2118 1487"/>
                              <a:gd name="T131" fmla="*/ 2118 h 631"/>
                              <a:gd name="T132" fmla="*/ 14203 w 14203"/>
                              <a:gd name="T133" fmla="+- 0 1487 1487"/>
                              <a:gd name="T134" fmla="*/ 1487 h 631"/>
                              <a:gd name="T135" fmla="*/ 13782 w 14203"/>
                              <a:gd name="T136" fmla="+- 0 1487 1487"/>
                              <a:gd name="T137" fmla="*/ 1487 h 631"/>
                              <a:gd name="T138" fmla="*/ 12867 w 14203"/>
                              <a:gd name="T139" fmla="+- 0 1487 1487"/>
                              <a:gd name="T140" fmla="*/ 1487 h 631"/>
                              <a:gd name="T141" fmla="*/ 12837 w 14203"/>
                              <a:gd name="T142" fmla="+- 0 2118 1487"/>
                              <a:gd name="T143" fmla="*/ 2118 h 631"/>
                              <a:gd name="T144" fmla="*/ 13302 w 14203"/>
                              <a:gd name="T145" fmla="+- 0 2118 1487"/>
                              <a:gd name="T146" fmla="*/ 2118 h 631"/>
                              <a:gd name="T147" fmla="*/ 13782 w 14203"/>
                              <a:gd name="T148" fmla="+- 0 2118 1487"/>
                              <a:gd name="T149" fmla="*/ 2118 h 631"/>
                              <a:gd name="T150" fmla="*/ 14172 w 14203"/>
                              <a:gd name="T151" fmla="+- 0 2118 1487"/>
                              <a:gd name="T152" fmla="*/ 2118 h 631"/>
                              <a:gd name="T153" fmla="*/ 14203 w 14203"/>
                              <a:gd name="T154" fmla="+- 0 1487 1487"/>
                              <a:gd name="T155" fmla="*/ 1487 h 631"/>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 ang="0">
                                <a:pos x="T117" y="T119"/>
                              </a:cxn>
                              <a:cxn ang="0">
                                <a:pos x="T120" y="T122"/>
                              </a:cxn>
                              <a:cxn ang="0">
                                <a:pos x="T123" y="T125"/>
                              </a:cxn>
                              <a:cxn ang="0">
                                <a:pos x="T126" y="T128"/>
                              </a:cxn>
                              <a:cxn ang="0">
                                <a:pos x="T129" y="T131"/>
                              </a:cxn>
                              <a:cxn ang="0">
                                <a:pos x="T132" y="T134"/>
                              </a:cxn>
                              <a:cxn ang="0">
                                <a:pos x="T135" y="T137"/>
                              </a:cxn>
                              <a:cxn ang="0">
                                <a:pos x="T138" y="T140"/>
                              </a:cxn>
                              <a:cxn ang="0">
                                <a:pos x="T141" y="T143"/>
                              </a:cxn>
                              <a:cxn ang="0">
                                <a:pos x="T144" y="T146"/>
                              </a:cxn>
                              <a:cxn ang="0">
                                <a:pos x="T147" y="T149"/>
                              </a:cxn>
                              <a:cxn ang="0">
                                <a:pos x="T150" y="T152"/>
                              </a:cxn>
                              <a:cxn ang="0">
                                <a:pos x="T153" y="T155"/>
                              </a:cxn>
                            </a:cxnLst>
                            <a:rect l="0" t="0" r="r" b="b"/>
                            <a:pathLst>
                              <a:path w="14203" h="631">
                                <a:moveTo>
                                  <a:pt x="31" y="0"/>
                                </a:moveTo>
                                <a:lnTo>
                                  <a:pt x="0" y="0"/>
                                </a:lnTo>
                                <a:lnTo>
                                  <a:pt x="0" y="30"/>
                                </a:lnTo>
                                <a:lnTo>
                                  <a:pt x="0" y="631"/>
                                </a:lnTo>
                                <a:lnTo>
                                  <a:pt x="31" y="631"/>
                                </a:lnTo>
                                <a:lnTo>
                                  <a:pt x="31" y="30"/>
                                </a:lnTo>
                                <a:lnTo>
                                  <a:pt x="31" y="0"/>
                                </a:lnTo>
                                <a:close/>
                                <a:moveTo>
                                  <a:pt x="3783" y="0"/>
                                </a:moveTo>
                                <a:lnTo>
                                  <a:pt x="3348" y="0"/>
                                </a:lnTo>
                                <a:lnTo>
                                  <a:pt x="3318" y="0"/>
                                </a:lnTo>
                                <a:lnTo>
                                  <a:pt x="3318" y="30"/>
                                </a:lnTo>
                                <a:lnTo>
                                  <a:pt x="3318" y="631"/>
                                </a:lnTo>
                                <a:lnTo>
                                  <a:pt x="3348" y="631"/>
                                </a:lnTo>
                                <a:lnTo>
                                  <a:pt x="3348" y="30"/>
                                </a:lnTo>
                                <a:lnTo>
                                  <a:pt x="3783" y="30"/>
                                </a:lnTo>
                                <a:lnTo>
                                  <a:pt x="3783" y="0"/>
                                </a:lnTo>
                                <a:close/>
                                <a:moveTo>
                                  <a:pt x="5510" y="0"/>
                                </a:moveTo>
                                <a:lnTo>
                                  <a:pt x="5104" y="0"/>
                                </a:lnTo>
                                <a:lnTo>
                                  <a:pt x="5074" y="0"/>
                                </a:lnTo>
                                <a:lnTo>
                                  <a:pt x="4684" y="0"/>
                                </a:lnTo>
                                <a:lnTo>
                                  <a:pt x="4655" y="0"/>
                                </a:lnTo>
                                <a:lnTo>
                                  <a:pt x="4654" y="0"/>
                                </a:lnTo>
                                <a:lnTo>
                                  <a:pt x="4249" y="0"/>
                                </a:lnTo>
                                <a:lnTo>
                                  <a:pt x="4219" y="0"/>
                                </a:lnTo>
                                <a:lnTo>
                                  <a:pt x="3814" y="0"/>
                                </a:lnTo>
                                <a:lnTo>
                                  <a:pt x="3784" y="0"/>
                                </a:lnTo>
                                <a:lnTo>
                                  <a:pt x="3784" y="30"/>
                                </a:lnTo>
                                <a:lnTo>
                                  <a:pt x="3784" y="631"/>
                                </a:lnTo>
                                <a:lnTo>
                                  <a:pt x="3814" y="631"/>
                                </a:lnTo>
                                <a:lnTo>
                                  <a:pt x="3814" y="30"/>
                                </a:lnTo>
                                <a:lnTo>
                                  <a:pt x="4219" y="30"/>
                                </a:lnTo>
                                <a:lnTo>
                                  <a:pt x="4219" y="631"/>
                                </a:lnTo>
                                <a:lnTo>
                                  <a:pt x="4249" y="631"/>
                                </a:lnTo>
                                <a:lnTo>
                                  <a:pt x="4249" y="30"/>
                                </a:lnTo>
                                <a:lnTo>
                                  <a:pt x="4654" y="30"/>
                                </a:lnTo>
                                <a:lnTo>
                                  <a:pt x="4654" y="631"/>
                                </a:lnTo>
                                <a:lnTo>
                                  <a:pt x="4684" y="631"/>
                                </a:lnTo>
                                <a:lnTo>
                                  <a:pt x="4684" y="30"/>
                                </a:lnTo>
                                <a:lnTo>
                                  <a:pt x="5074" y="30"/>
                                </a:lnTo>
                                <a:lnTo>
                                  <a:pt x="5074" y="631"/>
                                </a:lnTo>
                                <a:lnTo>
                                  <a:pt x="5104" y="631"/>
                                </a:lnTo>
                                <a:lnTo>
                                  <a:pt x="5104" y="30"/>
                                </a:lnTo>
                                <a:lnTo>
                                  <a:pt x="5510" y="30"/>
                                </a:lnTo>
                                <a:lnTo>
                                  <a:pt x="5510" y="0"/>
                                </a:lnTo>
                                <a:close/>
                                <a:moveTo>
                                  <a:pt x="5946" y="0"/>
                                </a:moveTo>
                                <a:lnTo>
                                  <a:pt x="5540" y="0"/>
                                </a:lnTo>
                                <a:lnTo>
                                  <a:pt x="5510" y="0"/>
                                </a:lnTo>
                                <a:lnTo>
                                  <a:pt x="5510" y="30"/>
                                </a:lnTo>
                                <a:lnTo>
                                  <a:pt x="5510" y="631"/>
                                </a:lnTo>
                                <a:lnTo>
                                  <a:pt x="5540" y="631"/>
                                </a:lnTo>
                                <a:lnTo>
                                  <a:pt x="5540" y="30"/>
                                </a:lnTo>
                                <a:lnTo>
                                  <a:pt x="5946" y="30"/>
                                </a:lnTo>
                                <a:lnTo>
                                  <a:pt x="5946" y="0"/>
                                </a:lnTo>
                                <a:close/>
                                <a:moveTo>
                                  <a:pt x="6847" y="0"/>
                                </a:moveTo>
                                <a:lnTo>
                                  <a:pt x="6816" y="0"/>
                                </a:lnTo>
                                <a:lnTo>
                                  <a:pt x="6411" y="0"/>
                                </a:lnTo>
                                <a:lnTo>
                                  <a:pt x="6381" y="0"/>
                                </a:lnTo>
                                <a:lnTo>
                                  <a:pt x="5976" y="0"/>
                                </a:lnTo>
                                <a:lnTo>
                                  <a:pt x="5946" y="0"/>
                                </a:lnTo>
                                <a:lnTo>
                                  <a:pt x="5946" y="30"/>
                                </a:lnTo>
                                <a:lnTo>
                                  <a:pt x="5946" y="631"/>
                                </a:lnTo>
                                <a:lnTo>
                                  <a:pt x="5976" y="631"/>
                                </a:lnTo>
                                <a:lnTo>
                                  <a:pt x="5976" y="30"/>
                                </a:lnTo>
                                <a:lnTo>
                                  <a:pt x="6381" y="30"/>
                                </a:lnTo>
                                <a:lnTo>
                                  <a:pt x="6381" y="631"/>
                                </a:lnTo>
                                <a:lnTo>
                                  <a:pt x="6411" y="631"/>
                                </a:lnTo>
                                <a:lnTo>
                                  <a:pt x="6411" y="30"/>
                                </a:lnTo>
                                <a:lnTo>
                                  <a:pt x="6816" y="30"/>
                                </a:lnTo>
                                <a:lnTo>
                                  <a:pt x="6816" y="631"/>
                                </a:lnTo>
                                <a:lnTo>
                                  <a:pt x="6847" y="631"/>
                                </a:lnTo>
                                <a:lnTo>
                                  <a:pt x="6847" y="30"/>
                                </a:lnTo>
                                <a:lnTo>
                                  <a:pt x="6847" y="0"/>
                                </a:lnTo>
                                <a:close/>
                                <a:moveTo>
                                  <a:pt x="8182" y="0"/>
                                </a:moveTo>
                                <a:lnTo>
                                  <a:pt x="7747" y="0"/>
                                </a:lnTo>
                                <a:lnTo>
                                  <a:pt x="7717" y="0"/>
                                </a:lnTo>
                                <a:lnTo>
                                  <a:pt x="7282" y="0"/>
                                </a:lnTo>
                                <a:lnTo>
                                  <a:pt x="7252" y="0"/>
                                </a:lnTo>
                                <a:lnTo>
                                  <a:pt x="6847" y="0"/>
                                </a:lnTo>
                                <a:lnTo>
                                  <a:pt x="6847" y="30"/>
                                </a:lnTo>
                                <a:lnTo>
                                  <a:pt x="7252" y="30"/>
                                </a:lnTo>
                                <a:lnTo>
                                  <a:pt x="7252" y="631"/>
                                </a:lnTo>
                                <a:lnTo>
                                  <a:pt x="7282" y="631"/>
                                </a:lnTo>
                                <a:lnTo>
                                  <a:pt x="7282" y="30"/>
                                </a:lnTo>
                                <a:lnTo>
                                  <a:pt x="7717" y="30"/>
                                </a:lnTo>
                                <a:lnTo>
                                  <a:pt x="7717" y="631"/>
                                </a:lnTo>
                                <a:lnTo>
                                  <a:pt x="7747" y="631"/>
                                </a:lnTo>
                                <a:lnTo>
                                  <a:pt x="7747" y="30"/>
                                </a:lnTo>
                                <a:lnTo>
                                  <a:pt x="8182" y="30"/>
                                </a:lnTo>
                                <a:lnTo>
                                  <a:pt x="8182" y="0"/>
                                </a:lnTo>
                                <a:close/>
                                <a:moveTo>
                                  <a:pt x="9114" y="0"/>
                                </a:moveTo>
                                <a:lnTo>
                                  <a:pt x="8678" y="0"/>
                                </a:lnTo>
                                <a:lnTo>
                                  <a:pt x="8648" y="0"/>
                                </a:lnTo>
                                <a:lnTo>
                                  <a:pt x="8213" y="0"/>
                                </a:lnTo>
                                <a:lnTo>
                                  <a:pt x="8183" y="0"/>
                                </a:lnTo>
                                <a:lnTo>
                                  <a:pt x="8183" y="30"/>
                                </a:lnTo>
                                <a:lnTo>
                                  <a:pt x="8183" y="631"/>
                                </a:lnTo>
                                <a:lnTo>
                                  <a:pt x="8213" y="631"/>
                                </a:lnTo>
                                <a:lnTo>
                                  <a:pt x="8213" y="30"/>
                                </a:lnTo>
                                <a:lnTo>
                                  <a:pt x="8648" y="30"/>
                                </a:lnTo>
                                <a:lnTo>
                                  <a:pt x="8648" y="631"/>
                                </a:lnTo>
                                <a:lnTo>
                                  <a:pt x="8678" y="631"/>
                                </a:lnTo>
                                <a:lnTo>
                                  <a:pt x="8678" y="30"/>
                                </a:lnTo>
                                <a:lnTo>
                                  <a:pt x="9114" y="30"/>
                                </a:lnTo>
                                <a:lnTo>
                                  <a:pt x="9114" y="0"/>
                                </a:lnTo>
                                <a:close/>
                                <a:moveTo>
                                  <a:pt x="10510" y="0"/>
                                </a:moveTo>
                                <a:lnTo>
                                  <a:pt x="10074" y="0"/>
                                </a:lnTo>
                                <a:lnTo>
                                  <a:pt x="10044" y="0"/>
                                </a:lnTo>
                                <a:lnTo>
                                  <a:pt x="9609" y="0"/>
                                </a:lnTo>
                                <a:lnTo>
                                  <a:pt x="9579" y="0"/>
                                </a:lnTo>
                                <a:lnTo>
                                  <a:pt x="9144" y="0"/>
                                </a:lnTo>
                                <a:lnTo>
                                  <a:pt x="9114" y="0"/>
                                </a:lnTo>
                                <a:lnTo>
                                  <a:pt x="9114" y="30"/>
                                </a:lnTo>
                                <a:lnTo>
                                  <a:pt x="9114" y="631"/>
                                </a:lnTo>
                                <a:lnTo>
                                  <a:pt x="9144" y="631"/>
                                </a:lnTo>
                                <a:lnTo>
                                  <a:pt x="9144" y="30"/>
                                </a:lnTo>
                                <a:lnTo>
                                  <a:pt x="9579" y="30"/>
                                </a:lnTo>
                                <a:lnTo>
                                  <a:pt x="9579" y="631"/>
                                </a:lnTo>
                                <a:lnTo>
                                  <a:pt x="9609" y="631"/>
                                </a:lnTo>
                                <a:lnTo>
                                  <a:pt x="9609" y="30"/>
                                </a:lnTo>
                                <a:lnTo>
                                  <a:pt x="10044" y="30"/>
                                </a:lnTo>
                                <a:lnTo>
                                  <a:pt x="10044" y="631"/>
                                </a:lnTo>
                                <a:lnTo>
                                  <a:pt x="10074" y="631"/>
                                </a:lnTo>
                                <a:lnTo>
                                  <a:pt x="10074" y="30"/>
                                </a:lnTo>
                                <a:lnTo>
                                  <a:pt x="10510" y="30"/>
                                </a:lnTo>
                                <a:lnTo>
                                  <a:pt x="10510" y="0"/>
                                </a:lnTo>
                                <a:close/>
                                <a:moveTo>
                                  <a:pt x="11440" y="0"/>
                                </a:moveTo>
                                <a:lnTo>
                                  <a:pt x="11005" y="0"/>
                                </a:lnTo>
                                <a:lnTo>
                                  <a:pt x="10975" y="0"/>
                                </a:lnTo>
                                <a:lnTo>
                                  <a:pt x="10540" y="0"/>
                                </a:lnTo>
                                <a:lnTo>
                                  <a:pt x="10510" y="0"/>
                                </a:lnTo>
                                <a:lnTo>
                                  <a:pt x="10510" y="30"/>
                                </a:lnTo>
                                <a:lnTo>
                                  <a:pt x="10510" y="631"/>
                                </a:lnTo>
                                <a:lnTo>
                                  <a:pt x="10540" y="631"/>
                                </a:lnTo>
                                <a:lnTo>
                                  <a:pt x="10540" y="30"/>
                                </a:lnTo>
                                <a:lnTo>
                                  <a:pt x="10975" y="30"/>
                                </a:lnTo>
                                <a:lnTo>
                                  <a:pt x="10975" y="631"/>
                                </a:lnTo>
                                <a:lnTo>
                                  <a:pt x="11005" y="631"/>
                                </a:lnTo>
                                <a:lnTo>
                                  <a:pt x="11005" y="30"/>
                                </a:lnTo>
                                <a:lnTo>
                                  <a:pt x="11440" y="30"/>
                                </a:lnTo>
                                <a:lnTo>
                                  <a:pt x="11440" y="0"/>
                                </a:lnTo>
                                <a:close/>
                                <a:moveTo>
                                  <a:pt x="12837" y="0"/>
                                </a:moveTo>
                                <a:lnTo>
                                  <a:pt x="12401" y="0"/>
                                </a:lnTo>
                                <a:lnTo>
                                  <a:pt x="12371" y="0"/>
                                </a:lnTo>
                                <a:lnTo>
                                  <a:pt x="11936" y="0"/>
                                </a:lnTo>
                                <a:lnTo>
                                  <a:pt x="11906" y="0"/>
                                </a:lnTo>
                                <a:lnTo>
                                  <a:pt x="11471" y="0"/>
                                </a:lnTo>
                                <a:lnTo>
                                  <a:pt x="11441" y="0"/>
                                </a:lnTo>
                                <a:lnTo>
                                  <a:pt x="11441" y="30"/>
                                </a:lnTo>
                                <a:lnTo>
                                  <a:pt x="11441" y="631"/>
                                </a:lnTo>
                                <a:lnTo>
                                  <a:pt x="11471" y="631"/>
                                </a:lnTo>
                                <a:lnTo>
                                  <a:pt x="11471" y="30"/>
                                </a:lnTo>
                                <a:lnTo>
                                  <a:pt x="11906" y="30"/>
                                </a:lnTo>
                                <a:lnTo>
                                  <a:pt x="11906" y="631"/>
                                </a:lnTo>
                                <a:lnTo>
                                  <a:pt x="11936" y="631"/>
                                </a:lnTo>
                                <a:lnTo>
                                  <a:pt x="11936" y="30"/>
                                </a:lnTo>
                                <a:lnTo>
                                  <a:pt x="12371" y="30"/>
                                </a:lnTo>
                                <a:lnTo>
                                  <a:pt x="12371" y="631"/>
                                </a:lnTo>
                                <a:lnTo>
                                  <a:pt x="12401" y="631"/>
                                </a:lnTo>
                                <a:lnTo>
                                  <a:pt x="12401" y="30"/>
                                </a:lnTo>
                                <a:lnTo>
                                  <a:pt x="12837" y="30"/>
                                </a:lnTo>
                                <a:lnTo>
                                  <a:pt x="12837" y="0"/>
                                </a:lnTo>
                                <a:close/>
                                <a:moveTo>
                                  <a:pt x="14203" y="0"/>
                                </a:moveTo>
                                <a:lnTo>
                                  <a:pt x="14172" y="0"/>
                                </a:lnTo>
                                <a:lnTo>
                                  <a:pt x="13812" y="0"/>
                                </a:lnTo>
                                <a:lnTo>
                                  <a:pt x="13783" y="0"/>
                                </a:lnTo>
                                <a:lnTo>
                                  <a:pt x="13782" y="0"/>
                                </a:lnTo>
                                <a:lnTo>
                                  <a:pt x="13332" y="0"/>
                                </a:lnTo>
                                <a:lnTo>
                                  <a:pt x="13302" y="0"/>
                                </a:lnTo>
                                <a:lnTo>
                                  <a:pt x="12867" y="0"/>
                                </a:lnTo>
                                <a:lnTo>
                                  <a:pt x="12837" y="0"/>
                                </a:lnTo>
                                <a:lnTo>
                                  <a:pt x="12837" y="30"/>
                                </a:lnTo>
                                <a:lnTo>
                                  <a:pt x="12837" y="631"/>
                                </a:lnTo>
                                <a:lnTo>
                                  <a:pt x="12867" y="631"/>
                                </a:lnTo>
                                <a:lnTo>
                                  <a:pt x="12867" y="30"/>
                                </a:lnTo>
                                <a:lnTo>
                                  <a:pt x="13302" y="30"/>
                                </a:lnTo>
                                <a:lnTo>
                                  <a:pt x="13302" y="631"/>
                                </a:lnTo>
                                <a:lnTo>
                                  <a:pt x="13332" y="631"/>
                                </a:lnTo>
                                <a:lnTo>
                                  <a:pt x="13332" y="30"/>
                                </a:lnTo>
                                <a:lnTo>
                                  <a:pt x="13782" y="30"/>
                                </a:lnTo>
                                <a:lnTo>
                                  <a:pt x="13782" y="631"/>
                                </a:lnTo>
                                <a:lnTo>
                                  <a:pt x="13812" y="631"/>
                                </a:lnTo>
                                <a:lnTo>
                                  <a:pt x="13812" y="30"/>
                                </a:lnTo>
                                <a:lnTo>
                                  <a:pt x="14172" y="30"/>
                                </a:lnTo>
                                <a:lnTo>
                                  <a:pt x="14172" y="631"/>
                                </a:lnTo>
                                <a:lnTo>
                                  <a:pt x="14203" y="631"/>
                                </a:lnTo>
                                <a:lnTo>
                                  <a:pt x="14203" y="30"/>
                                </a:lnTo>
                                <a:lnTo>
                                  <a:pt x="14203"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3" name="docshape648"/>
                        <wps:cNvSpPr>
                          <a:spLocks noChangeArrowheads="1"/>
                        </wps:cNvSpPr>
                        <wps:spPr bwMode="auto">
                          <a:xfrm>
                            <a:off x="45" y="2147"/>
                            <a:ext cx="3273" cy="45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4" name="docshape649"/>
                        <wps:cNvSpPr>
                          <a:spLocks/>
                        </wps:cNvSpPr>
                        <wps:spPr bwMode="auto">
                          <a:xfrm>
                            <a:off x="3348" y="2147"/>
                            <a:ext cx="4370" cy="451"/>
                          </a:xfrm>
                          <a:custGeom>
                            <a:avLst/>
                            <a:gdLst>
                              <a:gd name="T0" fmla="+- 0 3783 3348"/>
                              <a:gd name="T1" fmla="*/ T0 w 4370"/>
                              <a:gd name="T2" fmla="+- 0 2148 2148"/>
                              <a:gd name="T3" fmla="*/ 2148 h 451"/>
                              <a:gd name="T4" fmla="+- 0 3348 3348"/>
                              <a:gd name="T5" fmla="*/ T4 w 4370"/>
                              <a:gd name="T6" fmla="+- 0 2148 2148"/>
                              <a:gd name="T7" fmla="*/ 2148 h 451"/>
                              <a:gd name="T8" fmla="+- 0 3348 3348"/>
                              <a:gd name="T9" fmla="*/ T8 w 4370"/>
                              <a:gd name="T10" fmla="+- 0 2598 2148"/>
                              <a:gd name="T11" fmla="*/ 2598 h 451"/>
                              <a:gd name="T12" fmla="+- 0 3783 3348"/>
                              <a:gd name="T13" fmla="*/ T12 w 4370"/>
                              <a:gd name="T14" fmla="+- 0 2598 2148"/>
                              <a:gd name="T15" fmla="*/ 2598 h 451"/>
                              <a:gd name="T16" fmla="+- 0 3783 3348"/>
                              <a:gd name="T17" fmla="*/ T16 w 4370"/>
                              <a:gd name="T18" fmla="+- 0 2148 2148"/>
                              <a:gd name="T19" fmla="*/ 2148 h 451"/>
                              <a:gd name="T20" fmla="+- 0 4219 3348"/>
                              <a:gd name="T21" fmla="*/ T20 w 4370"/>
                              <a:gd name="T22" fmla="+- 0 2148 2148"/>
                              <a:gd name="T23" fmla="*/ 2148 h 451"/>
                              <a:gd name="T24" fmla="+- 0 3814 3348"/>
                              <a:gd name="T25" fmla="*/ T24 w 4370"/>
                              <a:gd name="T26" fmla="+- 0 2148 2148"/>
                              <a:gd name="T27" fmla="*/ 2148 h 451"/>
                              <a:gd name="T28" fmla="+- 0 3814 3348"/>
                              <a:gd name="T29" fmla="*/ T28 w 4370"/>
                              <a:gd name="T30" fmla="+- 0 2598 2148"/>
                              <a:gd name="T31" fmla="*/ 2598 h 451"/>
                              <a:gd name="T32" fmla="+- 0 4219 3348"/>
                              <a:gd name="T33" fmla="*/ T32 w 4370"/>
                              <a:gd name="T34" fmla="+- 0 2598 2148"/>
                              <a:gd name="T35" fmla="*/ 2598 h 451"/>
                              <a:gd name="T36" fmla="+- 0 4219 3348"/>
                              <a:gd name="T37" fmla="*/ T36 w 4370"/>
                              <a:gd name="T38" fmla="+- 0 2148 2148"/>
                              <a:gd name="T39" fmla="*/ 2148 h 451"/>
                              <a:gd name="T40" fmla="+- 0 4655 3348"/>
                              <a:gd name="T41" fmla="*/ T40 w 4370"/>
                              <a:gd name="T42" fmla="+- 0 2148 2148"/>
                              <a:gd name="T43" fmla="*/ 2148 h 451"/>
                              <a:gd name="T44" fmla="+- 0 4249 3348"/>
                              <a:gd name="T45" fmla="*/ T44 w 4370"/>
                              <a:gd name="T46" fmla="+- 0 2148 2148"/>
                              <a:gd name="T47" fmla="*/ 2148 h 451"/>
                              <a:gd name="T48" fmla="+- 0 4249 3348"/>
                              <a:gd name="T49" fmla="*/ T48 w 4370"/>
                              <a:gd name="T50" fmla="+- 0 2598 2148"/>
                              <a:gd name="T51" fmla="*/ 2598 h 451"/>
                              <a:gd name="T52" fmla="+- 0 4655 3348"/>
                              <a:gd name="T53" fmla="*/ T52 w 4370"/>
                              <a:gd name="T54" fmla="+- 0 2598 2148"/>
                              <a:gd name="T55" fmla="*/ 2598 h 451"/>
                              <a:gd name="T56" fmla="+- 0 4655 3348"/>
                              <a:gd name="T57" fmla="*/ T56 w 4370"/>
                              <a:gd name="T58" fmla="+- 0 2148 2148"/>
                              <a:gd name="T59" fmla="*/ 2148 h 451"/>
                              <a:gd name="T60" fmla="+- 0 5074 3348"/>
                              <a:gd name="T61" fmla="*/ T60 w 4370"/>
                              <a:gd name="T62" fmla="+- 0 2148 2148"/>
                              <a:gd name="T63" fmla="*/ 2148 h 451"/>
                              <a:gd name="T64" fmla="+- 0 4684 3348"/>
                              <a:gd name="T65" fmla="*/ T64 w 4370"/>
                              <a:gd name="T66" fmla="+- 0 2148 2148"/>
                              <a:gd name="T67" fmla="*/ 2148 h 451"/>
                              <a:gd name="T68" fmla="+- 0 4684 3348"/>
                              <a:gd name="T69" fmla="*/ T68 w 4370"/>
                              <a:gd name="T70" fmla="+- 0 2598 2148"/>
                              <a:gd name="T71" fmla="*/ 2598 h 451"/>
                              <a:gd name="T72" fmla="+- 0 5074 3348"/>
                              <a:gd name="T73" fmla="*/ T72 w 4370"/>
                              <a:gd name="T74" fmla="+- 0 2598 2148"/>
                              <a:gd name="T75" fmla="*/ 2598 h 451"/>
                              <a:gd name="T76" fmla="+- 0 5074 3348"/>
                              <a:gd name="T77" fmla="*/ T76 w 4370"/>
                              <a:gd name="T78" fmla="+- 0 2148 2148"/>
                              <a:gd name="T79" fmla="*/ 2148 h 451"/>
                              <a:gd name="T80" fmla="+- 0 5510 3348"/>
                              <a:gd name="T81" fmla="*/ T80 w 4370"/>
                              <a:gd name="T82" fmla="+- 0 2148 2148"/>
                              <a:gd name="T83" fmla="*/ 2148 h 451"/>
                              <a:gd name="T84" fmla="+- 0 5104 3348"/>
                              <a:gd name="T85" fmla="*/ T84 w 4370"/>
                              <a:gd name="T86" fmla="+- 0 2148 2148"/>
                              <a:gd name="T87" fmla="*/ 2148 h 451"/>
                              <a:gd name="T88" fmla="+- 0 5104 3348"/>
                              <a:gd name="T89" fmla="*/ T88 w 4370"/>
                              <a:gd name="T90" fmla="+- 0 2598 2148"/>
                              <a:gd name="T91" fmla="*/ 2598 h 451"/>
                              <a:gd name="T92" fmla="+- 0 5510 3348"/>
                              <a:gd name="T93" fmla="*/ T92 w 4370"/>
                              <a:gd name="T94" fmla="+- 0 2598 2148"/>
                              <a:gd name="T95" fmla="*/ 2598 h 451"/>
                              <a:gd name="T96" fmla="+- 0 5510 3348"/>
                              <a:gd name="T97" fmla="*/ T96 w 4370"/>
                              <a:gd name="T98" fmla="+- 0 2148 2148"/>
                              <a:gd name="T99" fmla="*/ 2148 h 451"/>
                              <a:gd name="T100" fmla="+- 0 5946 3348"/>
                              <a:gd name="T101" fmla="*/ T100 w 4370"/>
                              <a:gd name="T102" fmla="+- 0 2148 2148"/>
                              <a:gd name="T103" fmla="*/ 2148 h 451"/>
                              <a:gd name="T104" fmla="+- 0 5540 3348"/>
                              <a:gd name="T105" fmla="*/ T104 w 4370"/>
                              <a:gd name="T106" fmla="+- 0 2148 2148"/>
                              <a:gd name="T107" fmla="*/ 2148 h 451"/>
                              <a:gd name="T108" fmla="+- 0 5540 3348"/>
                              <a:gd name="T109" fmla="*/ T108 w 4370"/>
                              <a:gd name="T110" fmla="+- 0 2598 2148"/>
                              <a:gd name="T111" fmla="*/ 2598 h 451"/>
                              <a:gd name="T112" fmla="+- 0 5946 3348"/>
                              <a:gd name="T113" fmla="*/ T112 w 4370"/>
                              <a:gd name="T114" fmla="+- 0 2598 2148"/>
                              <a:gd name="T115" fmla="*/ 2598 h 451"/>
                              <a:gd name="T116" fmla="+- 0 5946 3348"/>
                              <a:gd name="T117" fmla="*/ T116 w 4370"/>
                              <a:gd name="T118" fmla="+- 0 2148 2148"/>
                              <a:gd name="T119" fmla="*/ 2148 h 451"/>
                              <a:gd name="T120" fmla="+- 0 6381 3348"/>
                              <a:gd name="T121" fmla="*/ T120 w 4370"/>
                              <a:gd name="T122" fmla="+- 0 2148 2148"/>
                              <a:gd name="T123" fmla="*/ 2148 h 451"/>
                              <a:gd name="T124" fmla="+- 0 5976 3348"/>
                              <a:gd name="T125" fmla="*/ T124 w 4370"/>
                              <a:gd name="T126" fmla="+- 0 2148 2148"/>
                              <a:gd name="T127" fmla="*/ 2148 h 451"/>
                              <a:gd name="T128" fmla="+- 0 5976 3348"/>
                              <a:gd name="T129" fmla="*/ T128 w 4370"/>
                              <a:gd name="T130" fmla="+- 0 2598 2148"/>
                              <a:gd name="T131" fmla="*/ 2598 h 451"/>
                              <a:gd name="T132" fmla="+- 0 6381 3348"/>
                              <a:gd name="T133" fmla="*/ T132 w 4370"/>
                              <a:gd name="T134" fmla="+- 0 2598 2148"/>
                              <a:gd name="T135" fmla="*/ 2598 h 451"/>
                              <a:gd name="T136" fmla="+- 0 6381 3348"/>
                              <a:gd name="T137" fmla="*/ T136 w 4370"/>
                              <a:gd name="T138" fmla="+- 0 2148 2148"/>
                              <a:gd name="T139" fmla="*/ 2148 h 451"/>
                              <a:gd name="T140" fmla="+- 0 6816 3348"/>
                              <a:gd name="T141" fmla="*/ T140 w 4370"/>
                              <a:gd name="T142" fmla="+- 0 2148 2148"/>
                              <a:gd name="T143" fmla="*/ 2148 h 451"/>
                              <a:gd name="T144" fmla="+- 0 6411 3348"/>
                              <a:gd name="T145" fmla="*/ T144 w 4370"/>
                              <a:gd name="T146" fmla="+- 0 2148 2148"/>
                              <a:gd name="T147" fmla="*/ 2148 h 451"/>
                              <a:gd name="T148" fmla="+- 0 6411 3348"/>
                              <a:gd name="T149" fmla="*/ T148 w 4370"/>
                              <a:gd name="T150" fmla="+- 0 2598 2148"/>
                              <a:gd name="T151" fmla="*/ 2598 h 451"/>
                              <a:gd name="T152" fmla="+- 0 6816 3348"/>
                              <a:gd name="T153" fmla="*/ T152 w 4370"/>
                              <a:gd name="T154" fmla="+- 0 2598 2148"/>
                              <a:gd name="T155" fmla="*/ 2598 h 451"/>
                              <a:gd name="T156" fmla="+- 0 6816 3348"/>
                              <a:gd name="T157" fmla="*/ T156 w 4370"/>
                              <a:gd name="T158" fmla="+- 0 2148 2148"/>
                              <a:gd name="T159" fmla="*/ 2148 h 451"/>
                              <a:gd name="T160" fmla="+- 0 7252 3348"/>
                              <a:gd name="T161" fmla="*/ T160 w 4370"/>
                              <a:gd name="T162" fmla="+- 0 2148 2148"/>
                              <a:gd name="T163" fmla="*/ 2148 h 451"/>
                              <a:gd name="T164" fmla="+- 0 6847 3348"/>
                              <a:gd name="T165" fmla="*/ T164 w 4370"/>
                              <a:gd name="T166" fmla="+- 0 2148 2148"/>
                              <a:gd name="T167" fmla="*/ 2148 h 451"/>
                              <a:gd name="T168" fmla="+- 0 6847 3348"/>
                              <a:gd name="T169" fmla="*/ T168 w 4370"/>
                              <a:gd name="T170" fmla="+- 0 2598 2148"/>
                              <a:gd name="T171" fmla="*/ 2598 h 451"/>
                              <a:gd name="T172" fmla="+- 0 7252 3348"/>
                              <a:gd name="T173" fmla="*/ T172 w 4370"/>
                              <a:gd name="T174" fmla="+- 0 2598 2148"/>
                              <a:gd name="T175" fmla="*/ 2598 h 451"/>
                              <a:gd name="T176" fmla="+- 0 7252 3348"/>
                              <a:gd name="T177" fmla="*/ T176 w 4370"/>
                              <a:gd name="T178" fmla="+- 0 2148 2148"/>
                              <a:gd name="T179" fmla="*/ 2148 h 451"/>
                              <a:gd name="T180" fmla="+- 0 7717 3348"/>
                              <a:gd name="T181" fmla="*/ T180 w 4370"/>
                              <a:gd name="T182" fmla="+- 0 2148 2148"/>
                              <a:gd name="T183" fmla="*/ 2148 h 451"/>
                              <a:gd name="T184" fmla="+- 0 7282 3348"/>
                              <a:gd name="T185" fmla="*/ T184 w 4370"/>
                              <a:gd name="T186" fmla="+- 0 2148 2148"/>
                              <a:gd name="T187" fmla="*/ 2148 h 451"/>
                              <a:gd name="T188" fmla="+- 0 7282 3348"/>
                              <a:gd name="T189" fmla="*/ T188 w 4370"/>
                              <a:gd name="T190" fmla="+- 0 2598 2148"/>
                              <a:gd name="T191" fmla="*/ 2598 h 451"/>
                              <a:gd name="T192" fmla="+- 0 7717 3348"/>
                              <a:gd name="T193" fmla="*/ T192 w 4370"/>
                              <a:gd name="T194" fmla="+- 0 2598 2148"/>
                              <a:gd name="T195" fmla="*/ 2598 h 451"/>
                              <a:gd name="T196" fmla="+- 0 7717 3348"/>
                              <a:gd name="T197" fmla="*/ T196 w 4370"/>
                              <a:gd name="T198" fmla="+- 0 2148 2148"/>
                              <a:gd name="T199" fmla="*/ 2148 h 4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4370" h="451">
                                <a:moveTo>
                                  <a:pt x="435" y="0"/>
                                </a:moveTo>
                                <a:lnTo>
                                  <a:pt x="0" y="0"/>
                                </a:lnTo>
                                <a:lnTo>
                                  <a:pt x="0" y="450"/>
                                </a:lnTo>
                                <a:lnTo>
                                  <a:pt x="435" y="450"/>
                                </a:lnTo>
                                <a:lnTo>
                                  <a:pt x="435" y="0"/>
                                </a:lnTo>
                                <a:close/>
                                <a:moveTo>
                                  <a:pt x="871" y="0"/>
                                </a:moveTo>
                                <a:lnTo>
                                  <a:pt x="466" y="0"/>
                                </a:lnTo>
                                <a:lnTo>
                                  <a:pt x="466" y="450"/>
                                </a:lnTo>
                                <a:lnTo>
                                  <a:pt x="871" y="450"/>
                                </a:lnTo>
                                <a:lnTo>
                                  <a:pt x="871" y="0"/>
                                </a:lnTo>
                                <a:close/>
                                <a:moveTo>
                                  <a:pt x="1307" y="0"/>
                                </a:moveTo>
                                <a:lnTo>
                                  <a:pt x="901" y="0"/>
                                </a:lnTo>
                                <a:lnTo>
                                  <a:pt x="901" y="450"/>
                                </a:lnTo>
                                <a:lnTo>
                                  <a:pt x="1307" y="450"/>
                                </a:lnTo>
                                <a:lnTo>
                                  <a:pt x="1307" y="0"/>
                                </a:lnTo>
                                <a:close/>
                                <a:moveTo>
                                  <a:pt x="1726" y="0"/>
                                </a:moveTo>
                                <a:lnTo>
                                  <a:pt x="1336" y="0"/>
                                </a:lnTo>
                                <a:lnTo>
                                  <a:pt x="1336" y="450"/>
                                </a:lnTo>
                                <a:lnTo>
                                  <a:pt x="1726" y="450"/>
                                </a:lnTo>
                                <a:lnTo>
                                  <a:pt x="1726" y="0"/>
                                </a:lnTo>
                                <a:close/>
                                <a:moveTo>
                                  <a:pt x="2162" y="0"/>
                                </a:moveTo>
                                <a:lnTo>
                                  <a:pt x="1756" y="0"/>
                                </a:lnTo>
                                <a:lnTo>
                                  <a:pt x="1756" y="450"/>
                                </a:lnTo>
                                <a:lnTo>
                                  <a:pt x="2162" y="450"/>
                                </a:lnTo>
                                <a:lnTo>
                                  <a:pt x="2162" y="0"/>
                                </a:lnTo>
                                <a:close/>
                                <a:moveTo>
                                  <a:pt x="2598" y="0"/>
                                </a:moveTo>
                                <a:lnTo>
                                  <a:pt x="2192" y="0"/>
                                </a:lnTo>
                                <a:lnTo>
                                  <a:pt x="2192" y="450"/>
                                </a:lnTo>
                                <a:lnTo>
                                  <a:pt x="2598" y="450"/>
                                </a:lnTo>
                                <a:lnTo>
                                  <a:pt x="2598" y="0"/>
                                </a:lnTo>
                                <a:close/>
                                <a:moveTo>
                                  <a:pt x="3033" y="0"/>
                                </a:moveTo>
                                <a:lnTo>
                                  <a:pt x="2628" y="0"/>
                                </a:lnTo>
                                <a:lnTo>
                                  <a:pt x="2628" y="450"/>
                                </a:lnTo>
                                <a:lnTo>
                                  <a:pt x="3033" y="450"/>
                                </a:lnTo>
                                <a:lnTo>
                                  <a:pt x="3033" y="0"/>
                                </a:lnTo>
                                <a:close/>
                                <a:moveTo>
                                  <a:pt x="3468" y="0"/>
                                </a:moveTo>
                                <a:lnTo>
                                  <a:pt x="3063" y="0"/>
                                </a:lnTo>
                                <a:lnTo>
                                  <a:pt x="3063" y="450"/>
                                </a:lnTo>
                                <a:lnTo>
                                  <a:pt x="3468" y="450"/>
                                </a:lnTo>
                                <a:lnTo>
                                  <a:pt x="3468" y="0"/>
                                </a:lnTo>
                                <a:close/>
                                <a:moveTo>
                                  <a:pt x="3904" y="0"/>
                                </a:moveTo>
                                <a:lnTo>
                                  <a:pt x="3499" y="0"/>
                                </a:lnTo>
                                <a:lnTo>
                                  <a:pt x="3499" y="450"/>
                                </a:lnTo>
                                <a:lnTo>
                                  <a:pt x="3904" y="450"/>
                                </a:lnTo>
                                <a:lnTo>
                                  <a:pt x="3904" y="0"/>
                                </a:lnTo>
                                <a:close/>
                                <a:moveTo>
                                  <a:pt x="4369" y="0"/>
                                </a:moveTo>
                                <a:lnTo>
                                  <a:pt x="3934" y="0"/>
                                </a:lnTo>
                                <a:lnTo>
                                  <a:pt x="3934" y="450"/>
                                </a:lnTo>
                                <a:lnTo>
                                  <a:pt x="4369" y="450"/>
                                </a:lnTo>
                                <a:lnTo>
                                  <a:pt x="4369" y="0"/>
                                </a:lnTo>
                                <a:close/>
                              </a:path>
                            </a:pathLst>
                          </a:custGeom>
                          <a:solidFill>
                            <a:srgbClr val="C4BB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5" name="docshape650"/>
                        <wps:cNvSpPr>
                          <a:spLocks/>
                        </wps:cNvSpPr>
                        <wps:spPr bwMode="auto">
                          <a:xfrm>
                            <a:off x="0" y="2117"/>
                            <a:ext cx="14203" cy="481"/>
                          </a:xfrm>
                          <a:custGeom>
                            <a:avLst/>
                            <a:gdLst>
                              <a:gd name="T0" fmla="*/ 31 w 14203"/>
                              <a:gd name="T1" fmla="+- 0 2148 2118"/>
                              <a:gd name="T2" fmla="*/ 2148 h 481"/>
                              <a:gd name="T3" fmla="*/ 3348 w 14203"/>
                              <a:gd name="T4" fmla="+- 0 2148 2118"/>
                              <a:gd name="T5" fmla="*/ 2148 h 481"/>
                              <a:gd name="T6" fmla="*/ 31 w 14203"/>
                              <a:gd name="T7" fmla="+- 0 2118 2118"/>
                              <a:gd name="T8" fmla="*/ 2118 h 481"/>
                              <a:gd name="T9" fmla="*/ 3318 w 14203"/>
                              <a:gd name="T10" fmla="+- 0 2148 2118"/>
                              <a:gd name="T11" fmla="*/ 2148 h 481"/>
                              <a:gd name="T12" fmla="*/ 3784 w 14203"/>
                              <a:gd name="T13" fmla="+- 0 2148 2118"/>
                              <a:gd name="T14" fmla="*/ 2148 h 481"/>
                              <a:gd name="T15" fmla="*/ 4219 w 14203"/>
                              <a:gd name="T16" fmla="+- 0 2148 2118"/>
                              <a:gd name="T17" fmla="*/ 2148 h 481"/>
                              <a:gd name="T18" fmla="*/ 4654 w 14203"/>
                              <a:gd name="T19" fmla="+- 0 2148 2118"/>
                              <a:gd name="T20" fmla="*/ 2148 h 481"/>
                              <a:gd name="T21" fmla="*/ 5074 w 14203"/>
                              <a:gd name="T22" fmla="+- 0 2148 2118"/>
                              <a:gd name="T23" fmla="*/ 2148 h 481"/>
                              <a:gd name="T24" fmla="*/ 5104 w 14203"/>
                              <a:gd name="T25" fmla="+- 0 2118 2118"/>
                              <a:gd name="T26" fmla="*/ 2118 h 481"/>
                              <a:gd name="T27" fmla="*/ 4249 w 14203"/>
                              <a:gd name="T28" fmla="+- 0 2118 2118"/>
                              <a:gd name="T29" fmla="*/ 2118 h 481"/>
                              <a:gd name="T30" fmla="*/ 3784 w 14203"/>
                              <a:gd name="T31" fmla="+- 0 2148 2118"/>
                              <a:gd name="T32" fmla="*/ 2148 h 481"/>
                              <a:gd name="T33" fmla="*/ 4654 w 14203"/>
                              <a:gd name="T34" fmla="+- 0 2148 2118"/>
                              <a:gd name="T35" fmla="*/ 2148 h 481"/>
                              <a:gd name="T36" fmla="*/ 5510 w 14203"/>
                              <a:gd name="T37" fmla="+- 0 2148 2118"/>
                              <a:gd name="T38" fmla="*/ 2148 h 481"/>
                              <a:gd name="T39" fmla="*/ 5540 w 14203"/>
                              <a:gd name="T40" fmla="+- 0 2598 2118"/>
                              <a:gd name="T41" fmla="*/ 2598 h 481"/>
                              <a:gd name="T42" fmla="*/ 5510 w 14203"/>
                              <a:gd name="T43" fmla="+- 0 2148 2118"/>
                              <a:gd name="T44" fmla="*/ 2148 h 481"/>
                              <a:gd name="T45" fmla="*/ 5946 w 14203"/>
                              <a:gd name="T46" fmla="+- 0 2148 2118"/>
                              <a:gd name="T47" fmla="*/ 2148 h 481"/>
                              <a:gd name="T48" fmla="*/ 6381 w 14203"/>
                              <a:gd name="T49" fmla="+- 0 2148 2118"/>
                              <a:gd name="T50" fmla="*/ 2148 h 481"/>
                              <a:gd name="T51" fmla="*/ 6816 w 14203"/>
                              <a:gd name="T52" fmla="+- 0 2148 2118"/>
                              <a:gd name="T53" fmla="*/ 2148 h 481"/>
                              <a:gd name="T54" fmla="*/ 6816 w 14203"/>
                              <a:gd name="T55" fmla="+- 0 2118 2118"/>
                              <a:gd name="T56" fmla="*/ 2118 h 481"/>
                              <a:gd name="T57" fmla="*/ 5946 w 14203"/>
                              <a:gd name="T58" fmla="+- 0 2118 2118"/>
                              <a:gd name="T59" fmla="*/ 2118 h 481"/>
                              <a:gd name="T60" fmla="*/ 6411 w 14203"/>
                              <a:gd name="T61" fmla="+- 0 2148 2118"/>
                              <a:gd name="T62" fmla="*/ 2148 h 481"/>
                              <a:gd name="T63" fmla="*/ 7252 w 14203"/>
                              <a:gd name="T64" fmla="+- 0 2148 2118"/>
                              <a:gd name="T65" fmla="*/ 2148 h 481"/>
                              <a:gd name="T66" fmla="*/ 7717 w 14203"/>
                              <a:gd name="T67" fmla="+- 0 2148 2118"/>
                              <a:gd name="T68" fmla="*/ 2148 h 481"/>
                              <a:gd name="T69" fmla="*/ 7747 w 14203"/>
                              <a:gd name="T70" fmla="+- 0 2118 2118"/>
                              <a:gd name="T71" fmla="*/ 2118 h 481"/>
                              <a:gd name="T72" fmla="*/ 6847 w 14203"/>
                              <a:gd name="T73" fmla="+- 0 2118 2118"/>
                              <a:gd name="T74" fmla="*/ 2118 h 481"/>
                              <a:gd name="T75" fmla="*/ 7717 w 14203"/>
                              <a:gd name="T76" fmla="+- 0 2148 2118"/>
                              <a:gd name="T77" fmla="*/ 2148 h 481"/>
                              <a:gd name="T78" fmla="*/ 8183 w 14203"/>
                              <a:gd name="T79" fmla="+- 0 2148 2118"/>
                              <a:gd name="T80" fmla="*/ 2148 h 481"/>
                              <a:gd name="T81" fmla="*/ 8648 w 14203"/>
                              <a:gd name="T82" fmla="+- 0 2148 2118"/>
                              <a:gd name="T83" fmla="*/ 2148 h 481"/>
                              <a:gd name="T84" fmla="*/ 8678 w 14203"/>
                              <a:gd name="T85" fmla="+- 0 2118 2118"/>
                              <a:gd name="T86" fmla="*/ 2118 h 481"/>
                              <a:gd name="T87" fmla="*/ 8183 w 14203"/>
                              <a:gd name="T88" fmla="+- 0 2148 2118"/>
                              <a:gd name="T89" fmla="*/ 2148 h 481"/>
                              <a:gd name="T90" fmla="*/ 9114 w 14203"/>
                              <a:gd name="T91" fmla="+- 0 2148 2118"/>
                              <a:gd name="T92" fmla="*/ 2148 h 481"/>
                              <a:gd name="T93" fmla="*/ 9144 w 14203"/>
                              <a:gd name="T94" fmla="+- 0 2598 2118"/>
                              <a:gd name="T95" fmla="*/ 2598 h 481"/>
                              <a:gd name="T96" fmla="*/ 9609 w 14203"/>
                              <a:gd name="T97" fmla="+- 0 2598 2118"/>
                              <a:gd name="T98" fmla="*/ 2598 h 481"/>
                              <a:gd name="T99" fmla="*/ 10074 w 14203"/>
                              <a:gd name="T100" fmla="+- 0 2598 2118"/>
                              <a:gd name="T101" fmla="*/ 2598 h 481"/>
                              <a:gd name="T102" fmla="*/ 10044 w 14203"/>
                              <a:gd name="T103" fmla="+- 0 2118 2118"/>
                              <a:gd name="T104" fmla="*/ 2118 h 481"/>
                              <a:gd name="T105" fmla="*/ 9114 w 14203"/>
                              <a:gd name="T106" fmla="+- 0 2148 2118"/>
                              <a:gd name="T107" fmla="*/ 2148 h 481"/>
                              <a:gd name="T108" fmla="*/ 10044 w 14203"/>
                              <a:gd name="T109" fmla="+- 0 2148 2118"/>
                              <a:gd name="T110" fmla="*/ 2148 h 481"/>
                              <a:gd name="T111" fmla="*/ 10510 w 14203"/>
                              <a:gd name="T112" fmla="+- 0 2148 2118"/>
                              <a:gd name="T113" fmla="*/ 2148 h 481"/>
                              <a:gd name="T114" fmla="*/ 10975 w 14203"/>
                              <a:gd name="T115" fmla="+- 0 2148 2118"/>
                              <a:gd name="T116" fmla="*/ 2148 h 481"/>
                              <a:gd name="T117" fmla="*/ 11005 w 14203"/>
                              <a:gd name="T118" fmla="+- 0 2118 2118"/>
                              <a:gd name="T119" fmla="*/ 2118 h 481"/>
                              <a:gd name="T120" fmla="*/ 10510 w 14203"/>
                              <a:gd name="T121" fmla="+- 0 2148 2118"/>
                              <a:gd name="T122" fmla="*/ 2148 h 481"/>
                              <a:gd name="T123" fmla="*/ 11440 w 14203"/>
                              <a:gd name="T124" fmla="+- 0 2148 2118"/>
                              <a:gd name="T125" fmla="*/ 2148 h 481"/>
                              <a:gd name="T126" fmla="*/ 11471 w 14203"/>
                              <a:gd name="T127" fmla="+- 0 2598 2118"/>
                              <a:gd name="T128" fmla="*/ 2598 h 481"/>
                              <a:gd name="T129" fmla="*/ 11936 w 14203"/>
                              <a:gd name="T130" fmla="+- 0 2598 2118"/>
                              <a:gd name="T131" fmla="*/ 2598 h 481"/>
                              <a:gd name="T132" fmla="*/ 12401 w 14203"/>
                              <a:gd name="T133" fmla="+- 0 2598 2118"/>
                              <a:gd name="T134" fmla="*/ 2598 h 481"/>
                              <a:gd name="T135" fmla="*/ 11936 w 14203"/>
                              <a:gd name="T136" fmla="+- 0 2118 2118"/>
                              <a:gd name="T137" fmla="*/ 2118 h 481"/>
                              <a:gd name="T138" fmla="*/ 11441 w 14203"/>
                              <a:gd name="T139" fmla="+- 0 2148 2118"/>
                              <a:gd name="T140" fmla="*/ 2148 h 481"/>
                              <a:gd name="T141" fmla="*/ 12371 w 14203"/>
                              <a:gd name="T142" fmla="+- 0 2148 2118"/>
                              <a:gd name="T143" fmla="*/ 2148 h 481"/>
                              <a:gd name="T144" fmla="*/ 12837 w 14203"/>
                              <a:gd name="T145" fmla="+- 0 2148 2118"/>
                              <a:gd name="T146" fmla="*/ 2148 h 481"/>
                              <a:gd name="T147" fmla="*/ 13302 w 14203"/>
                              <a:gd name="T148" fmla="+- 0 2148 2118"/>
                              <a:gd name="T149" fmla="*/ 2148 h 481"/>
                              <a:gd name="T150" fmla="*/ 13782 w 14203"/>
                              <a:gd name="T151" fmla="+- 0 2148 2118"/>
                              <a:gd name="T152" fmla="*/ 2148 h 481"/>
                              <a:gd name="T153" fmla="*/ 14172 w 14203"/>
                              <a:gd name="T154" fmla="+- 0 2148 2118"/>
                              <a:gd name="T155" fmla="*/ 2148 h 481"/>
                              <a:gd name="T156" fmla="*/ 14172 w 14203"/>
                              <a:gd name="T157" fmla="+- 0 2118 2118"/>
                              <a:gd name="T158" fmla="*/ 2118 h 481"/>
                              <a:gd name="T159" fmla="*/ 13302 w 14203"/>
                              <a:gd name="T160" fmla="+- 0 2118 2118"/>
                              <a:gd name="T161" fmla="*/ 2118 h 481"/>
                              <a:gd name="T162" fmla="*/ 12867 w 14203"/>
                              <a:gd name="T163" fmla="+- 0 2148 2118"/>
                              <a:gd name="T164" fmla="*/ 2148 h 481"/>
                              <a:gd name="T165" fmla="*/ 13783 w 14203"/>
                              <a:gd name="T166" fmla="+- 0 2148 2118"/>
                              <a:gd name="T167" fmla="*/ 2148 h 481"/>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 ang="0">
                                <a:pos x="T117" y="T119"/>
                              </a:cxn>
                              <a:cxn ang="0">
                                <a:pos x="T120" y="T122"/>
                              </a:cxn>
                              <a:cxn ang="0">
                                <a:pos x="T123" y="T125"/>
                              </a:cxn>
                              <a:cxn ang="0">
                                <a:pos x="T126" y="T128"/>
                              </a:cxn>
                              <a:cxn ang="0">
                                <a:pos x="T129" y="T131"/>
                              </a:cxn>
                              <a:cxn ang="0">
                                <a:pos x="T132" y="T134"/>
                              </a:cxn>
                              <a:cxn ang="0">
                                <a:pos x="T135" y="T137"/>
                              </a:cxn>
                              <a:cxn ang="0">
                                <a:pos x="T138" y="T140"/>
                              </a:cxn>
                              <a:cxn ang="0">
                                <a:pos x="T141" y="T143"/>
                              </a:cxn>
                              <a:cxn ang="0">
                                <a:pos x="T144" y="T146"/>
                              </a:cxn>
                              <a:cxn ang="0">
                                <a:pos x="T147" y="T149"/>
                              </a:cxn>
                              <a:cxn ang="0">
                                <a:pos x="T150" y="T152"/>
                              </a:cxn>
                              <a:cxn ang="0">
                                <a:pos x="T153" y="T155"/>
                              </a:cxn>
                              <a:cxn ang="0">
                                <a:pos x="T156" y="T158"/>
                              </a:cxn>
                              <a:cxn ang="0">
                                <a:pos x="T159" y="T161"/>
                              </a:cxn>
                              <a:cxn ang="0">
                                <a:pos x="T162" y="T164"/>
                              </a:cxn>
                              <a:cxn ang="0">
                                <a:pos x="T165" y="T167"/>
                              </a:cxn>
                            </a:cxnLst>
                            <a:rect l="0" t="0" r="r" b="b"/>
                            <a:pathLst>
                              <a:path w="14203" h="481">
                                <a:moveTo>
                                  <a:pt x="31" y="30"/>
                                </a:moveTo>
                                <a:lnTo>
                                  <a:pt x="0" y="30"/>
                                </a:lnTo>
                                <a:lnTo>
                                  <a:pt x="0" y="480"/>
                                </a:lnTo>
                                <a:lnTo>
                                  <a:pt x="31" y="480"/>
                                </a:lnTo>
                                <a:lnTo>
                                  <a:pt x="31" y="30"/>
                                </a:lnTo>
                                <a:close/>
                                <a:moveTo>
                                  <a:pt x="3348" y="30"/>
                                </a:moveTo>
                                <a:lnTo>
                                  <a:pt x="3318" y="30"/>
                                </a:lnTo>
                                <a:lnTo>
                                  <a:pt x="3318" y="480"/>
                                </a:lnTo>
                                <a:lnTo>
                                  <a:pt x="3348" y="480"/>
                                </a:lnTo>
                                <a:lnTo>
                                  <a:pt x="3348" y="30"/>
                                </a:lnTo>
                                <a:close/>
                                <a:moveTo>
                                  <a:pt x="3783" y="0"/>
                                </a:moveTo>
                                <a:lnTo>
                                  <a:pt x="3348" y="0"/>
                                </a:lnTo>
                                <a:lnTo>
                                  <a:pt x="3318" y="0"/>
                                </a:lnTo>
                                <a:lnTo>
                                  <a:pt x="31" y="0"/>
                                </a:lnTo>
                                <a:lnTo>
                                  <a:pt x="0" y="0"/>
                                </a:lnTo>
                                <a:lnTo>
                                  <a:pt x="0" y="30"/>
                                </a:lnTo>
                                <a:lnTo>
                                  <a:pt x="31" y="30"/>
                                </a:lnTo>
                                <a:lnTo>
                                  <a:pt x="3318" y="30"/>
                                </a:lnTo>
                                <a:lnTo>
                                  <a:pt x="3348" y="30"/>
                                </a:lnTo>
                                <a:lnTo>
                                  <a:pt x="3783" y="30"/>
                                </a:lnTo>
                                <a:lnTo>
                                  <a:pt x="3783" y="0"/>
                                </a:lnTo>
                                <a:close/>
                                <a:moveTo>
                                  <a:pt x="3814" y="30"/>
                                </a:moveTo>
                                <a:lnTo>
                                  <a:pt x="3784" y="30"/>
                                </a:lnTo>
                                <a:lnTo>
                                  <a:pt x="3784" y="480"/>
                                </a:lnTo>
                                <a:lnTo>
                                  <a:pt x="3814" y="480"/>
                                </a:lnTo>
                                <a:lnTo>
                                  <a:pt x="3814" y="30"/>
                                </a:lnTo>
                                <a:close/>
                                <a:moveTo>
                                  <a:pt x="4249" y="30"/>
                                </a:moveTo>
                                <a:lnTo>
                                  <a:pt x="4219" y="30"/>
                                </a:lnTo>
                                <a:lnTo>
                                  <a:pt x="4219" y="480"/>
                                </a:lnTo>
                                <a:lnTo>
                                  <a:pt x="4249" y="480"/>
                                </a:lnTo>
                                <a:lnTo>
                                  <a:pt x="4249" y="30"/>
                                </a:lnTo>
                                <a:close/>
                                <a:moveTo>
                                  <a:pt x="4684" y="30"/>
                                </a:moveTo>
                                <a:lnTo>
                                  <a:pt x="4654" y="30"/>
                                </a:lnTo>
                                <a:lnTo>
                                  <a:pt x="4654" y="480"/>
                                </a:lnTo>
                                <a:lnTo>
                                  <a:pt x="4684" y="480"/>
                                </a:lnTo>
                                <a:lnTo>
                                  <a:pt x="4684" y="30"/>
                                </a:lnTo>
                                <a:close/>
                                <a:moveTo>
                                  <a:pt x="5104" y="30"/>
                                </a:moveTo>
                                <a:lnTo>
                                  <a:pt x="5074" y="30"/>
                                </a:lnTo>
                                <a:lnTo>
                                  <a:pt x="5074" y="480"/>
                                </a:lnTo>
                                <a:lnTo>
                                  <a:pt x="5104" y="480"/>
                                </a:lnTo>
                                <a:lnTo>
                                  <a:pt x="5104" y="30"/>
                                </a:lnTo>
                                <a:close/>
                                <a:moveTo>
                                  <a:pt x="5510" y="0"/>
                                </a:moveTo>
                                <a:lnTo>
                                  <a:pt x="5104" y="0"/>
                                </a:lnTo>
                                <a:lnTo>
                                  <a:pt x="5074" y="0"/>
                                </a:lnTo>
                                <a:lnTo>
                                  <a:pt x="4684" y="0"/>
                                </a:lnTo>
                                <a:lnTo>
                                  <a:pt x="4655" y="0"/>
                                </a:lnTo>
                                <a:lnTo>
                                  <a:pt x="4654" y="0"/>
                                </a:lnTo>
                                <a:lnTo>
                                  <a:pt x="4249" y="0"/>
                                </a:lnTo>
                                <a:lnTo>
                                  <a:pt x="4219" y="0"/>
                                </a:lnTo>
                                <a:lnTo>
                                  <a:pt x="3814" y="0"/>
                                </a:lnTo>
                                <a:lnTo>
                                  <a:pt x="3784" y="0"/>
                                </a:lnTo>
                                <a:lnTo>
                                  <a:pt x="3784" y="30"/>
                                </a:lnTo>
                                <a:lnTo>
                                  <a:pt x="3814" y="30"/>
                                </a:lnTo>
                                <a:lnTo>
                                  <a:pt x="4219" y="30"/>
                                </a:lnTo>
                                <a:lnTo>
                                  <a:pt x="4249" y="30"/>
                                </a:lnTo>
                                <a:lnTo>
                                  <a:pt x="4654" y="30"/>
                                </a:lnTo>
                                <a:lnTo>
                                  <a:pt x="4655" y="30"/>
                                </a:lnTo>
                                <a:lnTo>
                                  <a:pt x="4684" y="30"/>
                                </a:lnTo>
                                <a:lnTo>
                                  <a:pt x="5074" y="30"/>
                                </a:lnTo>
                                <a:lnTo>
                                  <a:pt x="5104" y="30"/>
                                </a:lnTo>
                                <a:lnTo>
                                  <a:pt x="5510" y="30"/>
                                </a:lnTo>
                                <a:lnTo>
                                  <a:pt x="5510" y="0"/>
                                </a:lnTo>
                                <a:close/>
                                <a:moveTo>
                                  <a:pt x="5540" y="30"/>
                                </a:moveTo>
                                <a:lnTo>
                                  <a:pt x="5510" y="30"/>
                                </a:lnTo>
                                <a:lnTo>
                                  <a:pt x="5510" y="480"/>
                                </a:lnTo>
                                <a:lnTo>
                                  <a:pt x="5540" y="480"/>
                                </a:lnTo>
                                <a:lnTo>
                                  <a:pt x="5540" y="30"/>
                                </a:lnTo>
                                <a:close/>
                                <a:moveTo>
                                  <a:pt x="5946" y="0"/>
                                </a:moveTo>
                                <a:lnTo>
                                  <a:pt x="5540" y="0"/>
                                </a:lnTo>
                                <a:lnTo>
                                  <a:pt x="5510" y="0"/>
                                </a:lnTo>
                                <a:lnTo>
                                  <a:pt x="5510" y="30"/>
                                </a:lnTo>
                                <a:lnTo>
                                  <a:pt x="5540" y="30"/>
                                </a:lnTo>
                                <a:lnTo>
                                  <a:pt x="5946" y="30"/>
                                </a:lnTo>
                                <a:lnTo>
                                  <a:pt x="5946" y="0"/>
                                </a:lnTo>
                                <a:close/>
                                <a:moveTo>
                                  <a:pt x="5976" y="30"/>
                                </a:moveTo>
                                <a:lnTo>
                                  <a:pt x="5946" y="30"/>
                                </a:lnTo>
                                <a:lnTo>
                                  <a:pt x="5946" y="480"/>
                                </a:lnTo>
                                <a:lnTo>
                                  <a:pt x="5976" y="480"/>
                                </a:lnTo>
                                <a:lnTo>
                                  <a:pt x="5976" y="30"/>
                                </a:lnTo>
                                <a:close/>
                                <a:moveTo>
                                  <a:pt x="6411" y="30"/>
                                </a:moveTo>
                                <a:lnTo>
                                  <a:pt x="6381" y="30"/>
                                </a:lnTo>
                                <a:lnTo>
                                  <a:pt x="6381" y="480"/>
                                </a:lnTo>
                                <a:lnTo>
                                  <a:pt x="6411" y="480"/>
                                </a:lnTo>
                                <a:lnTo>
                                  <a:pt x="6411" y="30"/>
                                </a:lnTo>
                                <a:close/>
                                <a:moveTo>
                                  <a:pt x="6847" y="30"/>
                                </a:moveTo>
                                <a:lnTo>
                                  <a:pt x="6816" y="30"/>
                                </a:lnTo>
                                <a:lnTo>
                                  <a:pt x="6816" y="480"/>
                                </a:lnTo>
                                <a:lnTo>
                                  <a:pt x="6847" y="480"/>
                                </a:lnTo>
                                <a:lnTo>
                                  <a:pt x="6847" y="30"/>
                                </a:lnTo>
                                <a:close/>
                                <a:moveTo>
                                  <a:pt x="6847" y="0"/>
                                </a:moveTo>
                                <a:lnTo>
                                  <a:pt x="6816" y="0"/>
                                </a:lnTo>
                                <a:lnTo>
                                  <a:pt x="6411" y="0"/>
                                </a:lnTo>
                                <a:lnTo>
                                  <a:pt x="6381" y="0"/>
                                </a:lnTo>
                                <a:lnTo>
                                  <a:pt x="5976" y="0"/>
                                </a:lnTo>
                                <a:lnTo>
                                  <a:pt x="5946" y="0"/>
                                </a:lnTo>
                                <a:lnTo>
                                  <a:pt x="5946" y="30"/>
                                </a:lnTo>
                                <a:lnTo>
                                  <a:pt x="5976" y="30"/>
                                </a:lnTo>
                                <a:lnTo>
                                  <a:pt x="6381" y="30"/>
                                </a:lnTo>
                                <a:lnTo>
                                  <a:pt x="6411" y="30"/>
                                </a:lnTo>
                                <a:lnTo>
                                  <a:pt x="6816" y="30"/>
                                </a:lnTo>
                                <a:lnTo>
                                  <a:pt x="6847" y="30"/>
                                </a:lnTo>
                                <a:lnTo>
                                  <a:pt x="6847" y="0"/>
                                </a:lnTo>
                                <a:close/>
                                <a:moveTo>
                                  <a:pt x="7282" y="30"/>
                                </a:moveTo>
                                <a:lnTo>
                                  <a:pt x="7252" y="30"/>
                                </a:lnTo>
                                <a:lnTo>
                                  <a:pt x="7252" y="480"/>
                                </a:lnTo>
                                <a:lnTo>
                                  <a:pt x="7282" y="480"/>
                                </a:lnTo>
                                <a:lnTo>
                                  <a:pt x="7282" y="30"/>
                                </a:lnTo>
                                <a:close/>
                                <a:moveTo>
                                  <a:pt x="7747" y="30"/>
                                </a:moveTo>
                                <a:lnTo>
                                  <a:pt x="7717" y="30"/>
                                </a:lnTo>
                                <a:lnTo>
                                  <a:pt x="7717" y="480"/>
                                </a:lnTo>
                                <a:lnTo>
                                  <a:pt x="7747" y="480"/>
                                </a:lnTo>
                                <a:lnTo>
                                  <a:pt x="7747" y="30"/>
                                </a:lnTo>
                                <a:close/>
                                <a:moveTo>
                                  <a:pt x="8182" y="0"/>
                                </a:moveTo>
                                <a:lnTo>
                                  <a:pt x="7747" y="0"/>
                                </a:lnTo>
                                <a:lnTo>
                                  <a:pt x="7717" y="0"/>
                                </a:lnTo>
                                <a:lnTo>
                                  <a:pt x="7282" y="0"/>
                                </a:lnTo>
                                <a:lnTo>
                                  <a:pt x="7252" y="0"/>
                                </a:lnTo>
                                <a:lnTo>
                                  <a:pt x="6847" y="0"/>
                                </a:lnTo>
                                <a:lnTo>
                                  <a:pt x="6847" y="30"/>
                                </a:lnTo>
                                <a:lnTo>
                                  <a:pt x="7252" y="30"/>
                                </a:lnTo>
                                <a:lnTo>
                                  <a:pt x="7282" y="30"/>
                                </a:lnTo>
                                <a:lnTo>
                                  <a:pt x="7717" y="30"/>
                                </a:lnTo>
                                <a:lnTo>
                                  <a:pt x="7747" y="30"/>
                                </a:lnTo>
                                <a:lnTo>
                                  <a:pt x="8182" y="30"/>
                                </a:lnTo>
                                <a:lnTo>
                                  <a:pt x="8182" y="0"/>
                                </a:lnTo>
                                <a:close/>
                                <a:moveTo>
                                  <a:pt x="8213" y="30"/>
                                </a:moveTo>
                                <a:lnTo>
                                  <a:pt x="8183" y="30"/>
                                </a:lnTo>
                                <a:lnTo>
                                  <a:pt x="8183" y="480"/>
                                </a:lnTo>
                                <a:lnTo>
                                  <a:pt x="8213" y="480"/>
                                </a:lnTo>
                                <a:lnTo>
                                  <a:pt x="8213" y="30"/>
                                </a:lnTo>
                                <a:close/>
                                <a:moveTo>
                                  <a:pt x="8678" y="30"/>
                                </a:moveTo>
                                <a:lnTo>
                                  <a:pt x="8648" y="30"/>
                                </a:lnTo>
                                <a:lnTo>
                                  <a:pt x="8648" y="480"/>
                                </a:lnTo>
                                <a:lnTo>
                                  <a:pt x="8678" y="480"/>
                                </a:lnTo>
                                <a:lnTo>
                                  <a:pt x="8678" y="30"/>
                                </a:lnTo>
                                <a:close/>
                                <a:moveTo>
                                  <a:pt x="9114" y="0"/>
                                </a:moveTo>
                                <a:lnTo>
                                  <a:pt x="8678" y="0"/>
                                </a:lnTo>
                                <a:lnTo>
                                  <a:pt x="8648" y="0"/>
                                </a:lnTo>
                                <a:lnTo>
                                  <a:pt x="8213" y="0"/>
                                </a:lnTo>
                                <a:lnTo>
                                  <a:pt x="8183" y="0"/>
                                </a:lnTo>
                                <a:lnTo>
                                  <a:pt x="8183" y="30"/>
                                </a:lnTo>
                                <a:lnTo>
                                  <a:pt x="8213" y="30"/>
                                </a:lnTo>
                                <a:lnTo>
                                  <a:pt x="8648" y="30"/>
                                </a:lnTo>
                                <a:lnTo>
                                  <a:pt x="8678" y="30"/>
                                </a:lnTo>
                                <a:lnTo>
                                  <a:pt x="9114" y="30"/>
                                </a:lnTo>
                                <a:lnTo>
                                  <a:pt x="9114" y="0"/>
                                </a:lnTo>
                                <a:close/>
                                <a:moveTo>
                                  <a:pt x="9144" y="30"/>
                                </a:moveTo>
                                <a:lnTo>
                                  <a:pt x="9114" y="30"/>
                                </a:lnTo>
                                <a:lnTo>
                                  <a:pt x="9114" y="480"/>
                                </a:lnTo>
                                <a:lnTo>
                                  <a:pt x="9144" y="480"/>
                                </a:lnTo>
                                <a:lnTo>
                                  <a:pt x="9144" y="30"/>
                                </a:lnTo>
                                <a:close/>
                                <a:moveTo>
                                  <a:pt x="9609" y="30"/>
                                </a:moveTo>
                                <a:lnTo>
                                  <a:pt x="9579" y="30"/>
                                </a:lnTo>
                                <a:lnTo>
                                  <a:pt x="9579" y="480"/>
                                </a:lnTo>
                                <a:lnTo>
                                  <a:pt x="9609" y="480"/>
                                </a:lnTo>
                                <a:lnTo>
                                  <a:pt x="9609" y="30"/>
                                </a:lnTo>
                                <a:close/>
                                <a:moveTo>
                                  <a:pt x="10074" y="30"/>
                                </a:moveTo>
                                <a:lnTo>
                                  <a:pt x="10044" y="30"/>
                                </a:lnTo>
                                <a:lnTo>
                                  <a:pt x="10044" y="480"/>
                                </a:lnTo>
                                <a:lnTo>
                                  <a:pt x="10074" y="480"/>
                                </a:lnTo>
                                <a:lnTo>
                                  <a:pt x="10074" y="30"/>
                                </a:lnTo>
                                <a:close/>
                                <a:moveTo>
                                  <a:pt x="10510" y="0"/>
                                </a:moveTo>
                                <a:lnTo>
                                  <a:pt x="10074" y="0"/>
                                </a:lnTo>
                                <a:lnTo>
                                  <a:pt x="10044" y="0"/>
                                </a:lnTo>
                                <a:lnTo>
                                  <a:pt x="9609" y="0"/>
                                </a:lnTo>
                                <a:lnTo>
                                  <a:pt x="9579" y="0"/>
                                </a:lnTo>
                                <a:lnTo>
                                  <a:pt x="9144" y="0"/>
                                </a:lnTo>
                                <a:lnTo>
                                  <a:pt x="9114" y="0"/>
                                </a:lnTo>
                                <a:lnTo>
                                  <a:pt x="9114" y="30"/>
                                </a:lnTo>
                                <a:lnTo>
                                  <a:pt x="9144" y="30"/>
                                </a:lnTo>
                                <a:lnTo>
                                  <a:pt x="9579" y="30"/>
                                </a:lnTo>
                                <a:lnTo>
                                  <a:pt x="9609" y="30"/>
                                </a:lnTo>
                                <a:lnTo>
                                  <a:pt x="10044" y="30"/>
                                </a:lnTo>
                                <a:lnTo>
                                  <a:pt x="10074" y="30"/>
                                </a:lnTo>
                                <a:lnTo>
                                  <a:pt x="10510" y="30"/>
                                </a:lnTo>
                                <a:lnTo>
                                  <a:pt x="10510" y="0"/>
                                </a:lnTo>
                                <a:close/>
                                <a:moveTo>
                                  <a:pt x="10540" y="30"/>
                                </a:moveTo>
                                <a:lnTo>
                                  <a:pt x="10510" y="30"/>
                                </a:lnTo>
                                <a:lnTo>
                                  <a:pt x="10510" y="480"/>
                                </a:lnTo>
                                <a:lnTo>
                                  <a:pt x="10540" y="480"/>
                                </a:lnTo>
                                <a:lnTo>
                                  <a:pt x="10540" y="30"/>
                                </a:lnTo>
                                <a:close/>
                                <a:moveTo>
                                  <a:pt x="11005" y="30"/>
                                </a:moveTo>
                                <a:lnTo>
                                  <a:pt x="10975" y="30"/>
                                </a:lnTo>
                                <a:lnTo>
                                  <a:pt x="10975" y="480"/>
                                </a:lnTo>
                                <a:lnTo>
                                  <a:pt x="11005" y="480"/>
                                </a:lnTo>
                                <a:lnTo>
                                  <a:pt x="11005" y="30"/>
                                </a:lnTo>
                                <a:close/>
                                <a:moveTo>
                                  <a:pt x="11440" y="0"/>
                                </a:moveTo>
                                <a:lnTo>
                                  <a:pt x="11005" y="0"/>
                                </a:lnTo>
                                <a:lnTo>
                                  <a:pt x="10975" y="0"/>
                                </a:lnTo>
                                <a:lnTo>
                                  <a:pt x="10540" y="0"/>
                                </a:lnTo>
                                <a:lnTo>
                                  <a:pt x="10510" y="0"/>
                                </a:lnTo>
                                <a:lnTo>
                                  <a:pt x="10510" y="30"/>
                                </a:lnTo>
                                <a:lnTo>
                                  <a:pt x="10540" y="30"/>
                                </a:lnTo>
                                <a:lnTo>
                                  <a:pt x="10975" y="30"/>
                                </a:lnTo>
                                <a:lnTo>
                                  <a:pt x="11005" y="30"/>
                                </a:lnTo>
                                <a:lnTo>
                                  <a:pt x="11440" y="30"/>
                                </a:lnTo>
                                <a:lnTo>
                                  <a:pt x="11440" y="0"/>
                                </a:lnTo>
                                <a:close/>
                                <a:moveTo>
                                  <a:pt x="11471" y="30"/>
                                </a:moveTo>
                                <a:lnTo>
                                  <a:pt x="11441" y="30"/>
                                </a:lnTo>
                                <a:lnTo>
                                  <a:pt x="11441" y="480"/>
                                </a:lnTo>
                                <a:lnTo>
                                  <a:pt x="11471" y="480"/>
                                </a:lnTo>
                                <a:lnTo>
                                  <a:pt x="11471" y="30"/>
                                </a:lnTo>
                                <a:close/>
                                <a:moveTo>
                                  <a:pt x="11936" y="30"/>
                                </a:moveTo>
                                <a:lnTo>
                                  <a:pt x="11906" y="30"/>
                                </a:lnTo>
                                <a:lnTo>
                                  <a:pt x="11906" y="480"/>
                                </a:lnTo>
                                <a:lnTo>
                                  <a:pt x="11936" y="480"/>
                                </a:lnTo>
                                <a:lnTo>
                                  <a:pt x="11936" y="30"/>
                                </a:lnTo>
                                <a:close/>
                                <a:moveTo>
                                  <a:pt x="12401" y="30"/>
                                </a:moveTo>
                                <a:lnTo>
                                  <a:pt x="12371" y="30"/>
                                </a:lnTo>
                                <a:lnTo>
                                  <a:pt x="12371" y="480"/>
                                </a:lnTo>
                                <a:lnTo>
                                  <a:pt x="12401" y="480"/>
                                </a:lnTo>
                                <a:lnTo>
                                  <a:pt x="12401" y="30"/>
                                </a:lnTo>
                                <a:close/>
                                <a:moveTo>
                                  <a:pt x="12837" y="0"/>
                                </a:moveTo>
                                <a:lnTo>
                                  <a:pt x="12401" y="0"/>
                                </a:lnTo>
                                <a:lnTo>
                                  <a:pt x="12371" y="0"/>
                                </a:lnTo>
                                <a:lnTo>
                                  <a:pt x="11936" y="0"/>
                                </a:lnTo>
                                <a:lnTo>
                                  <a:pt x="11906" y="0"/>
                                </a:lnTo>
                                <a:lnTo>
                                  <a:pt x="11471" y="0"/>
                                </a:lnTo>
                                <a:lnTo>
                                  <a:pt x="11441" y="0"/>
                                </a:lnTo>
                                <a:lnTo>
                                  <a:pt x="11441" y="30"/>
                                </a:lnTo>
                                <a:lnTo>
                                  <a:pt x="11471" y="30"/>
                                </a:lnTo>
                                <a:lnTo>
                                  <a:pt x="11906" y="30"/>
                                </a:lnTo>
                                <a:lnTo>
                                  <a:pt x="11936" y="30"/>
                                </a:lnTo>
                                <a:lnTo>
                                  <a:pt x="12371" y="30"/>
                                </a:lnTo>
                                <a:lnTo>
                                  <a:pt x="12401" y="30"/>
                                </a:lnTo>
                                <a:lnTo>
                                  <a:pt x="12837" y="30"/>
                                </a:lnTo>
                                <a:lnTo>
                                  <a:pt x="12837" y="0"/>
                                </a:lnTo>
                                <a:close/>
                                <a:moveTo>
                                  <a:pt x="12867" y="30"/>
                                </a:moveTo>
                                <a:lnTo>
                                  <a:pt x="12837" y="30"/>
                                </a:lnTo>
                                <a:lnTo>
                                  <a:pt x="12837" y="480"/>
                                </a:lnTo>
                                <a:lnTo>
                                  <a:pt x="12867" y="480"/>
                                </a:lnTo>
                                <a:lnTo>
                                  <a:pt x="12867" y="30"/>
                                </a:lnTo>
                                <a:close/>
                                <a:moveTo>
                                  <a:pt x="13332" y="30"/>
                                </a:moveTo>
                                <a:lnTo>
                                  <a:pt x="13302" y="30"/>
                                </a:lnTo>
                                <a:lnTo>
                                  <a:pt x="13302" y="480"/>
                                </a:lnTo>
                                <a:lnTo>
                                  <a:pt x="13332" y="480"/>
                                </a:lnTo>
                                <a:lnTo>
                                  <a:pt x="13332" y="30"/>
                                </a:lnTo>
                                <a:close/>
                                <a:moveTo>
                                  <a:pt x="13812" y="30"/>
                                </a:moveTo>
                                <a:lnTo>
                                  <a:pt x="13782" y="30"/>
                                </a:lnTo>
                                <a:lnTo>
                                  <a:pt x="13782" y="480"/>
                                </a:lnTo>
                                <a:lnTo>
                                  <a:pt x="13812" y="480"/>
                                </a:lnTo>
                                <a:lnTo>
                                  <a:pt x="13812" y="30"/>
                                </a:lnTo>
                                <a:close/>
                                <a:moveTo>
                                  <a:pt x="14203" y="30"/>
                                </a:moveTo>
                                <a:lnTo>
                                  <a:pt x="14172" y="30"/>
                                </a:lnTo>
                                <a:lnTo>
                                  <a:pt x="14172" y="480"/>
                                </a:lnTo>
                                <a:lnTo>
                                  <a:pt x="14203" y="480"/>
                                </a:lnTo>
                                <a:lnTo>
                                  <a:pt x="14203" y="30"/>
                                </a:lnTo>
                                <a:close/>
                                <a:moveTo>
                                  <a:pt x="14203" y="0"/>
                                </a:moveTo>
                                <a:lnTo>
                                  <a:pt x="14172" y="0"/>
                                </a:lnTo>
                                <a:lnTo>
                                  <a:pt x="13812" y="0"/>
                                </a:lnTo>
                                <a:lnTo>
                                  <a:pt x="13783" y="0"/>
                                </a:lnTo>
                                <a:lnTo>
                                  <a:pt x="13782" y="0"/>
                                </a:lnTo>
                                <a:lnTo>
                                  <a:pt x="13332" y="0"/>
                                </a:lnTo>
                                <a:lnTo>
                                  <a:pt x="13302" y="0"/>
                                </a:lnTo>
                                <a:lnTo>
                                  <a:pt x="12867" y="0"/>
                                </a:lnTo>
                                <a:lnTo>
                                  <a:pt x="12837" y="0"/>
                                </a:lnTo>
                                <a:lnTo>
                                  <a:pt x="12837" y="30"/>
                                </a:lnTo>
                                <a:lnTo>
                                  <a:pt x="12867" y="30"/>
                                </a:lnTo>
                                <a:lnTo>
                                  <a:pt x="13302" y="30"/>
                                </a:lnTo>
                                <a:lnTo>
                                  <a:pt x="13332" y="30"/>
                                </a:lnTo>
                                <a:lnTo>
                                  <a:pt x="13782" y="30"/>
                                </a:lnTo>
                                <a:lnTo>
                                  <a:pt x="13783" y="30"/>
                                </a:lnTo>
                                <a:lnTo>
                                  <a:pt x="13812" y="30"/>
                                </a:lnTo>
                                <a:lnTo>
                                  <a:pt x="14172" y="30"/>
                                </a:lnTo>
                                <a:lnTo>
                                  <a:pt x="14203" y="30"/>
                                </a:lnTo>
                                <a:lnTo>
                                  <a:pt x="14203"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6" name="docshape651"/>
                        <wps:cNvSpPr>
                          <a:spLocks noChangeArrowheads="1"/>
                        </wps:cNvSpPr>
                        <wps:spPr bwMode="auto">
                          <a:xfrm>
                            <a:off x="45" y="2628"/>
                            <a:ext cx="3273" cy="45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7" name="docshape652"/>
                        <wps:cNvSpPr>
                          <a:spLocks/>
                        </wps:cNvSpPr>
                        <wps:spPr bwMode="auto">
                          <a:xfrm>
                            <a:off x="5975" y="2628"/>
                            <a:ext cx="5465" cy="451"/>
                          </a:xfrm>
                          <a:custGeom>
                            <a:avLst/>
                            <a:gdLst>
                              <a:gd name="T0" fmla="+- 0 6381 5976"/>
                              <a:gd name="T1" fmla="*/ T0 w 5465"/>
                              <a:gd name="T2" fmla="+- 0 2628 2628"/>
                              <a:gd name="T3" fmla="*/ 2628 h 451"/>
                              <a:gd name="T4" fmla="+- 0 5976 5976"/>
                              <a:gd name="T5" fmla="*/ T4 w 5465"/>
                              <a:gd name="T6" fmla="+- 0 2628 2628"/>
                              <a:gd name="T7" fmla="*/ 2628 h 451"/>
                              <a:gd name="T8" fmla="+- 0 5976 5976"/>
                              <a:gd name="T9" fmla="*/ T8 w 5465"/>
                              <a:gd name="T10" fmla="+- 0 3079 2628"/>
                              <a:gd name="T11" fmla="*/ 3079 h 451"/>
                              <a:gd name="T12" fmla="+- 0 6381 5976"/>
                              <a:gd name="T13" fmla="*/ T12 w 5465"/>
                              <a:gd name="T14" fmla="+- 0 3079 2628"/>
                              <a:gd name="T15" fmla="*/ 3079 h 451"/>
                              <a:gd name="T16" fmla="+- 0 6381 5976"/>
                              <a:gd name="T17" fmla="*/ T16 w 5465"/>
                              <a:gd name="T18" fmla="+- 0 2628 2628"/>
                              <a:gd name="T19" fmla="*/ 2628 h 451"/>
                              <a:gd name="T20" fmla="+- 0 6816 5976"/>
                              <a:gd name="T21" fmla="*/ T20 w 5465"/>
                              <a:gd name="T22" fmla="+- 0 2628 2628"/>
                              <a:gd name="T23" fmla="*/ 2628 h 451"/>
                              <a:gd name="T24" fmla="+- 0 6411 5976"/>
                              <a:gd name="T25" fmla="*/ T24 w 5465"/>
                              <a:gd name="T26" fmla="+- 0 2628 2628"/>
                              <a:gd name="T27" fmla="*/ 2628 h 451"/>
                              <a:gd name="T28" fmla="+- 0 6411 5976"/>
                              <a:gd name="T29" fmla="*/ T28 w 5465"/>
                              <a:gd name="T30" fmla="+- 0 3079 2628"/>
                              <a:gd name="T31" fmla="*/ 3079 h 451"/>
                              <a:gd name="T32" fmla="+- 0 6816 5976"/>
                              <a:gd name="T33" fmla="*/ T32 w 5465"/>
                              <a:gd name="T34" fmla="+- 0 3079 2628"/>
                              <a:gd name="T35" fmla="*/ 3079 h 451"/>
                              <a:gd name="T36" fmla="+- 0 6816 5976"/>
                              <a:gd name="T37" fmla="*/ T36 w 5465"/>
                              <a:gd name="T38" fmla="+- 0 2628 2628"/>
                              <a:gd name="T39" fmla="*/ 2628 h 451"/>
                              <a:gd name="T40" fmla="+- 0 7252 5976"/>
                              <a:gd name="T41" fmla="*/ T40 w 5465"/>
                              <a:gd name="T42" fmla="+- 0 2628 2628"/>
                              <a:gd name="T43" fmla="*/ 2628 h 451"/>
                              <a:gd name="T44" fmla="+- 0 6847 5976"/>
                              <a:gd name="T45" fmla="*/ T44 w 5465"/>
                              <a:gd name="T46" fmla="+- 0 2628 2628"/>
                              <a:gd name="T47" fmla="*/ 2628 h 451"/>
                              <a:gd name="T48" fmla="+- 0 6847 5976"/>
                              <a:gd name="T49" fmla="*/ T48 w 5465"/>
                              <a:gd name="T50" fmla="+- 0 3079 2628"/>
                              <a:gd name="T51" fmla="*/ 3079 h 451"/>
                              <a:gd name="T52" fmla="+- 0 7252 5976"/>
                              <a:gd name="T53" fmla="*/ T52 w 5465"/>
                              <a:gd name="T54" fmla="+- 0 3079 2628"/>
                              <a:gd name="T55" fmla="*/ 3079 h 451"/>
                              <a:gd name="T56" fmla="+- 0 7252 5976"/>
                              <a:gd name="T57" fmla="*/ T56 w 5465"/>
                              <a:gd name="T58" fmla="+- 0 2628 2628"/>
                              <a:gd name="T59" fmla="*/ 2628 h 451"/>
                              <a:gd name="T60" fmla="+- 0 7717 5976"/>
                              <a:gd name="T61" fmla="*/ T60 w 5465"/>
                              <a:gd name="T62" fmla="+- 0 2628 2628"/>
                              <a:gd name="T63" fmla="*/ 2628 h 451"/>
                              <a:gd name="T64" fmla="+- 0 7282 5976"/>
                              <a:gd name="T65" fmla="*/ T64 w 5465"/>
                              <a:gd name="T66" fmla="+- 0 2628 2628"/>
                              <a:gd name="T67" fmla="*/ 2628 h 451"/>
                              <a:gd name="T68" fmla="+- 0 7282 5976"/>
                              <a:gd name="T69" fmla="*/ T68 w 5465"/>
                              <a:gd name="T70" fmla="+- 0 3079 2628"/>
                              <a:gd name="T71" fmla="*/ 3079 h 451"/>
                              <a:gd name="T72" fmla="+- 0 7717 5976"/>
                              <a:gd name="T73" fmla="*/ T72 w 5465"/>
                              <a:gd name="T74" fmla="+- 0 3079 2628"/>
                              <a:gd name="T75" fmla="*/ 3079 h 451"/>
                              <a:gd name="T76" fmla="+- 0 7717 5976"/>
                              <a:gd name="T77" fmla="*/ T76 w 5465"/>
                              <a:gd name="T78" fmla="+- 0 2628 2628"/>
                              <a:gd name="T79" fmla="*/ 2628 h 451"/>
                              <a:gd name="T80" fmla="+- 0 8182 5976"/>
                              <a:gd name="T81" fmla="*/ T80 w 5465"/>
                              <a:gd name="T82" fmla="+- 0 2628 2628"/>
                              <a:gd name="T83" fmla="*/ 2628 h 451"/>
                              <a:gd name="T84" fmla="+- 0 7747 5976"/>
                              <a:gd name="T85" fmla="*/ T84 w 5465"/>
                              <a:gd name="T86" fmla="+- 0 2628 2628"/>
                              <a:gd name="T87" fmla="*/ 2628 h 451"/>
                              <a:gd name="T88" fmla="+- 0 7747 5976"/>
                              <a:gd name="T89" fmla="*/ T88 w 5465"/>
                              <a:gd name="T90" fmla="+- 0 3079 2628"/>
                              <a:gd name="T91" fmla="*/ 3079 h 451"/>
                              <a:gd name="T92" fmla="+- 0 8182 5976"/>
                              <a:gd name="T93" fmla="*/ T92 w 5465"/>
                              <a:gd name="T94" fmla="+- 0 3079 2628"/>
                              <a:gd name="T95" fmla="*/ 3079 h 451"/>
                              <a:gd name="T96" fmla="+- 0 8182 5976"/>
                              <a:gd name="T97" fmla="*/ T96 w 5465"/>
                              <a:gd name="T98" fmla="+- 0 2628 2628"/>
                              <a:gd name="T99" fmla="*/ 2628 h 451"/>
                              <a:gd name="T100" fmla="+- 0 8648 5976"/>
                              <a:gd name="T101" fmla="*/ T100 w 5465"/>
                              <a:gd name="T102" fmla="+- 0 2628 2628"/>
                              <a:gd name="T103" fmla="*/ 2628 h 451"/>
                              <a:gd name="T104" fmla="+- 0 8213 5976"/>
                              <a:gd name="T105" fmla="*/ T104 w 5465"/>
                              <a:gd name="T106" fmla="+- 0 2628 2628"/>
                              <a:gd name="T107" fmla="*/ 2628 h 451"/>
                              <a:gd name="T108" fmla="+- 0 8213 5976"/>
                              <a:gd name="T109" fmla="*/ T108 w 5465"/>
                              <a:gd name="T110" fmla="+- 0 3079 2628"/>
                              <a:gd name="T111" fmla="*/ 3079 h 451"/>
                              <a:gd name="T112" fmla="+- 0 8648 5976"/>
                              <a:gd name="T113" fmla="*/ T112 w 5465"/>
                              <a:gd name="T114" fmla="+- 0 3079 2628"/>
                              <a:gd name="T115" fmla="*/ 3079 h 451"/>
                              <a:gd name="T116" fmla="+- 0 8648 5976"/>
                              <a:gd name="T117" fmla="*/ T116 w 5465"/>
                              <a:gd name="T118" fmla="+- 0 2628 2628"/>
                              <a:gd name="T119" fmla="*/ 2628 h 451"/>
                              <a:gd name="T120" fmla="+- 0 9114 5976"/>
                              <a:gd name="T121" fmla="*/ T120 w 5465"/>
                              <a:gd name="T122" fmla="+- 0 2628 2628"/>
                              <a:gd name="T123" fmla="*/ 2628 h 451"/>
                              <a:gd name="T124" fmla="+- 0 8678 5976"/>
                              <a:gd name="T125" fmla="*/ T124 w 5465"/>
                              <a:gd name="T126" fmla="+- 0 2628 2628"/>
                              <a:gd name="T127" fmla="*/ 2628 h 451"/>
                              <a:gd name="T128" fmla="+- 0 8678 5976"/>
                              <a:gd name="T129" fmla="*/ T128 w 5465"/>
                              <a:gd name="T130" fmla="+- 0 3079 2628"/>
                              <a:gd name="T131" fmla="*/ 3079 h 451"/>
                              <a:gd name="T132" fmla="+- 0 9114 5976"/>
                              <a:gd name="T133" fmla="*/ T132 w 5465"/>
                              <a:gd name="T134" fmla="+- 0 3079 2628"/>
                              <a:gd name="T135" fmla="*/ 3079 h 451"/>
                              <a:gd name="T136" fmla="+- 0 9114 5976"/>
                              <a:gd name="T137" fmla="*/ T136 w 5465"/>
                              <a:gd name="T138" fmla="+- 0 2628 2628"/>
                              <a:gd name="T139" fmla="*/ 2628 h 451"/>
                              <a:gd name="T140" fmla="+- 0 9579 5976"/>
                              <a:gd name="T141" fmla="*/ T140 w 5465"/>
                              <a:gd name="T142" fmla="+- 0 2628 2628"/>
                              <a:gd name="T143" fmla="*/ 2628 h 451"/>
                              <a:gd name="T144" fmla="+- 0 9144 5976"/>
                              <a:gd name="T145" fmla="*/ T144 w 5465"/>
                              <a:gd name="T146" fmla="+- 0 2628 2628"/>
                              <a:gd name="T147" fmla="*/ 2628 h 451"/>
                              <a:gd name="T148" fmla="+- 0 9144 5976"/>
                              <a:gd name="T149" fmla="*/ T148 w 5465"/>
                              <a:gd name="T150" fmla="+- 0 3079 2628"/>
                              <a:gd name="T151" fmla="*/ 3079 h 451"/>
                              <a:gd name="T152" fmla="+- 0 9579 5976"/>
                              <a:gd name="T153" fmla="*/ T152 w 5465"/>
                              <a:gd name="T154" fmla="+- 0 3079 2628"/>
                              <a:gd name="T155" fmla="*/ 3079 h 451"/>
                              <a:gd name="T156" fmla="+- 0 9579 5976"/>
                              <a:gd name="T157" fmla="*/ T156 w 5465"/>
                              <a:gd name="T158" fmla="+- 0 2628 2628"/>
                              <a:gd name="T159" fmla="*/ 2628 h 451"/>
                              <a:gd name="T160" fmla="+- 0 10044 5976"/>
                              <a:gd name="T161" fmla="*/ T160 w 5465"/>
                              <a:gd name="T162" fmla="+- 0 2628 2628"/>
                              <a:gd name="T163" fmla="*/ 2628 h 451"/>
                              <a:gd name="T164" fmla="+- 0 9609 5976"/>
                              <a:gd name="T165" fmla="*/ T164 w 5465"/>
                              <a:gd name="T166" fmla="+- 0 2628 2628"/>
                              <a:gd name="T167" fmla="*/ 2628 h 451"/>
                              <a:gd name="T168" fmla="+- 0 9609 5976"/>
                              <a:gd name="T169" fmla="*/ T168 w 5465"/>
                              <a:gd name="T170" fmla="+- 0 3079 2628"/>
                              <a:gd name="T171" fmla="*/ 3079 h 451"/>
                              <a:gd name="T172" fmla="+- 0 10044 5976"/>
                              <a:gd name="T173" fmla="*/ T172 w 5465"/>
                              <a:gd name="T174" fmla="+- 0 3079 2628"/>
                              <a:gd name="T175" fmla="*/ 3079 h 451"/>
                              <a:gd name="T176" fmla="+- 0 10044 5976"/>
                              <a:gd name="T177" fmla="*/ T176 w 5465"/>
                              <a:gd name="T178" fmla="+- 0 2628 2628"/>
                              <a:gd name="T179" fmla="*/ 2628 h 451"/>
                              <a:gd name="T180" fmla="+- 0 10510 5976"/>
                              <a:gd name="T181" fmla="*/ T180 w 5465"/>
                              <a:gd name="T182" fmla="+- 0 2628 2628"/>
                              <a:gd name="T183" fmla="*/ 2628 h 451"/>
                              <a:gd name="T184" fmla="+- 0 10074 5976"/>
                              <a:gd name="T185" fmla="*/ T184 w 5465"/>
                              <a:gd name="T186" fmla="+- 0 2628 2628"/>
                              <a:gd name="T187" fmla="*/ 2628 h 451"/>
                              <a:gd name="T188" fmla="+- 0 10074 5976"/>
                              <a:gd name="T189" fmla="*/ T188 w 5465"/>
                              <a:gd name="T190" fmla="+- 0 3079 2628"/>
                              <a:gd name="T191" fmla="*/ 3079 h 451"/>
                              <a:gd name="T192" fmla="+- 0 10510 5976"/>
                              <a:gd name="T193" fmla="*/ T192 w 5465"/>
                              <a:gd name="T194" fmla="+- 0 3079 2628"/>
                              <a:gd name="T195" fmla="*/ 3079 h 451"/>
                              <a:gd name="T196" fmla="+- 0 10510 5976"/>
                              <a:gd name="T197" fmla="*/ T196 w 5465"/>
                              <a:gd name="T198" fmla="+- 0 2628 2628"/>
                              <a:gd name="T199" fmla="*/ 2628 h 451"/>
                              <a:gd name="T200" fmla="+- 0 10975 5976"/>
                              <a:gd name="T201" fmla="*/ T200 w 5465"/>
                              <a:gd name="T202" fmla="+- 0 2628 2628"/>
                              <a:gd name="T203" fmla="*/ 2628 h 451"/>
                              <a:gd name="T204" fmla="+- 0 10540 5976"/>
                              <a:gd name="T205" fmla="*/ T204 w 5465"/>
                              <a:gd name="T206" fmla="+- 0 2628 2628"/>
                              <a:gd name="T207" fmla="*/ 2628 h 451"/>
                              <a:gd name="T208" fmla="+- 0 10540 5976"/>
                              <a:gd name="T209" fmla="*/ T208 w 5465"/>
                              <a:gd name="T210" fmla="+- 0 3079 2628"/>
                              <a:gd name="T211" fmla="*/ 3079 h 451"/>
                              <a:gd name="T212" fmla="+- 0 10975 5976"/>
                              <a:gd name="T213" fmla="*/ T212 w 5465"/>
                              <a:gd name="T214" fmla="+- 0 3079 2628"/>
                              <a:gd name="T215" fmla="*/ 3079 h 451"/>
                              <a:gd name="T216" fmla="+- 0 10975 5976"/>
                              <a:gd name="T217" fmla="*/ T216 w 5465"/>
                              <a:gd name="T218" fmla="+- 0 2628 2628"/>
                              <a:gd name="T219" fmla="*/ 2628 h 451"/>
                              <a:gd name="T220" fmla="+- 0 11440 5976"/>
                              <a:gd name="T221" fmla="*/ T220 w 5465"/>
                              <a:gd name="T222" fmla="+- 0 2628 2628"/>
                              <a:gd name="T223" fmla="*/ 2628 h 451"/>
                              <a:gd name="T224" fmla="+- 0 11005 5976"/>
                              <a:gd name="T225" fmla="*/ T224 w 5465"/>
                              <a:gd name="T226" fmla="+- 0 2628 2628"/>
                              <a:gd name="T227" fmla="*/ 2628 h 451"/>
                              <a:gd name="T228" fmla="+- 0 11005 5976"/>
                              <a:gd name="T229" fmla="*/ T228 w 5465"/>
                              <a:gd name="T230" fmla="+- 0 3079 2628"/>
                              <a:gd name="T231" fmla="*/ 3079 h 451"/>
                              <a:gd name="T232" fmla="+- 0 11440 5976"/>
                              <a:gd name="T233" fmla="*/ T232 w 5465"/>
                              <a:gd name="T234" fmla="+- 0 3079 2628"/>
                              <a:gd name="T235" fmla="*/ 3079 h 451"/>
                              <a:gd name="T236" fmla="+- 0 11440 5976"/>
                              <a:gd name="T237" fmla="*/ T236 w 5465"/>
                              <a:gd name="T238" fmla="+- 0 2628 2628"/>
                              <a:gd name="T239" fmla="*/ 2628 h 4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5465" h="451">
                                <a:moveTo>
                                  <a:pt x="405" y="0"/>
                                </a:moveTo>
                                <a:lnTo>
                                  <a:pt x="0" y="0"/>
                                </a:lnTo>
                                <a:lnTo>
                                  <a:pt x="0" y="451"/>
                                </a:lnTo>
                                <a:lnTo>
                                  <a:pt x="405" y="451"/>
                                </a:lnTo>
                                <a:lnTo>
                                  <a:pt x="405" y="0"/>
                                </a:lnTo>
                                <a:close/>
                                <a:moveTo>
                                  <a:pt x="840" y="0"/>
                                </a:moveTo>
                                <a:lnTo>
                                  <a:pt x="435" y="0"/>
                                </a:lnTo>
                                <a:lnTo>
                                  <a:pt x="435" y="451"/>
                                </a:lnTo>
                                <a:lnTo>
                                  <a:pt x="840" y="451"/>
                                </a:lnTo>
                                <a:lnTo>
                                  <a:pt x="840" y="0"/>
                                </a:lnTo>
                                <a:close/>
                                <a:moveTo>
                                  <a:pt x="1276" y="0"/>
                                </a:moveTo>
                                <a:lnTo>
                                  <a:pt x="871" y="0"/>
                                </a:lnTo>
                                <a:lnTo>
                                  <a:pt x="871" y="451"/>
                                </a:lnTo>
                                <a:lnTo>
                                  <a:pt x="1276" y="451"/>
                                </a:lnTo>
                                <a:lnTo>
                                  <a:pt x="1276" y="0"/>
                                </a:lnTo>
                                <a:close/>
                                <a:moveTo>
                                  <a:pt x="1741" y="0"/>
                                </a:moveTo>
                                <a:lnTo>
                                  <a:pt x="1306" y="0"/>
                                </a:lnTo>
                                <a:lnTo>
                                  <a:pt x="1306" y="451"/>
                                </a:lnTo>
                                <a:lnTo>
                                  <a:pt x="1741" y="451"/>
                                </a:lnTo>
                                <a:lnTo>
                                  <a:pt x="1741" y="0"/>
                                </a:lnTo>
                                <a:close/>
                                <a:moveTo>
                                  <a:pt x="2206" y="0"/>
                                </a:moveTo>
                                <a:lnTo>
                                  <a:pt x="1771" y="0"/>
                                </a:lnTo>
                                <a:lnTo>
                                  <a:pt x="1771" y="451"/>
                                </a:lnTo>
                                <a:lnTo>
                                  <a:pt x="2206" y="451"/>
                                </a:lnTo>
                                <a:lnTo>
                                  <a:pt x="2206" y="0"/>
                                </a:lnTo>
                                <a:close/>
                                <a:moveTo>
                                  <a:pt x="2672" y="0"/>
                                </a:moveTo>
                                <a:lnTo>
                                  <a:pt x="2237" y="0"/>
                                </a:lnTo>
                                <a:lnTo>
                                  <a:pt x="2237" y="451"/>
                                </a:lnTo>
                                <a:lnTo>
                                  <a:pt x="2672" y="451"/>
                                </a:lnTo>
                                <a:lnTo>
                                  <a:pt x="2672" y="0"/>
                                </a:lnTo>
                                <a:close/>
                                <a:moveTo>
                                  <a:pt x="3138" y="0"/>
                                </a:moveTo>
                                <a:lnTo>
                                  <a:pt x="2702" y="0"/>
                                </a:lnTo>
                                <a:lnTo>
                                  <a:pt x="2702" y="451"/>
                                </a:lnTo>
                                <a:lnTo>
                                  <a:pt x="3138" y="451"/>
                                </a:lnTo>
                                <a:lnTo>
                                  <a:pt x="3138" y="0"/>
                                </a:lnTo>
                                <a:close/>
                                <a:moveTo>
                                  <a:pt x="3603" y="0"/>
                                </a:moveTo>
                                <a:lnTo>
                                  <a:pt x="3168" y="0"/>
                                </a:lnTo>
                                <a:lnTo>
                                  <a:pt x="3168" y="451"/>
                                </a:lnTo>
                                <a:lnTo>
                                  <a:pt x="3603" y="451"/>
                                </a:lnTo>
                                <a:lnTo>
                                  <a:pt x="3603" y="0"/>
                                </a:lnTo>
                                <a:close/>
                                <a:moveTo>
                                  <a:pt x="4068" y="0"/>
                                </a:moveTo>
                                <a:lnTo>
                                  <a:pt x="3633" y="0"/>
                                </a:lnTo>
                                <a:lnTo>
                                  <a:pt x="3633" y="451"/>
                                </a:lnTo>
                                <a:lnTo>
                                  <a:pt x="4068" y="451"/>
                                </a:lnTo>
                                <a:lnTo>
                                  <a:pt x="4068" y="0"/>
                                </a:lnTo>
                                <a:close/>
                                <a:moveTo>
                                  <a:pt x="4534" y="0"/>
                                </a:moveTo>
                                <a:lnTo>
                                  <a:pt x="4098" y="0"/>
                                </a:lnTo>
                                <a:lnTo>
                                  <a:pt x="4098" y="451"/>
                                </a:lnTo>
                                <a:lnTo>
                                  <a:pt x="4534" y="451"/>
                                </a:lnTo>
                                <a:lnTo>
                                  <a:pt x="4534" y="0"/>
                                </a:lnTo>
                                <a:close/>
                                <a:moveTo>
                                  <a:pt x="4999" y="0"/>
                                </a:moveTo>
                                <a:lnTo>
                                  <a:pt x="4564" y="0"/>
                                </a:lnTo>
                                <a:lnTo>
                                  <a:pt x="4564" y="451"/>
                                </a:lnTo>
                                <a:lnTo>
                                  <a:pt x="4999" y="451"/>
                                </a:lnTo>
                                <a:lnTo>
                                  <a:pt x="4999" y="0"/>
                                </a:lnTo>
                                <a:close/>
                                <a:moveTo>
                                  <a:pt x="5464" y="0"/>
                                </a:moveTo>
                                <a:lnTo>
                                  <a:pt x="5029" y="0"/>
                                </a:lnTo>
                                <a:lnTo>
                                  <a:pt x="5029" y="451"/>
                                </a:lnTo>
                                <a:lnTo>
                                  <a:pt x="5464" y="451"/>
                                </a:lnTo>
                                <a:lnTo>
                                  <a:pt x="5464" y="0"/>
                                </a:lnTo>
                                <a:close/>
                              </a:path>
                            </a:pathLst>
                          </a:custGeom>
                          <a:solidFill>
                            <a:srgbClr val="C4BB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8" name="docshape653"/>
                        <wps:cNvSpPr>
                          <a:spLocks/>
                        </wps:cNvSpPr>
                        <wps:spPr bwMode="auto">
                          <a:xfrm>
                            <a:off x="0" y="2598"/>
                            <a:ext cx="14203" cy="481"/>
                          </a:xfrm>
                          <a:custGeom>
                            <a:avLst/>
                            <a:gdLst>
                              <a:gd name="T0" fmla="*/ 3318 w 14203"/>
                              <a:gd name="T1" fmla="+- 0 2598 2598"/>
                              <a:gd name="T2" fmla="*/ 2598 h 481"/>
                              <a:gd name="T3" fmla="*/ 0 w 14203"/>
                              <a:gd name="T4" fmla="+- 0 2628 2598"/>
                              <a:gd name="T5" fmla="*/ 2628 h 481"/>
                              <a:gd name="T6" fmla="*/ 3318 w 14203"/>
                              <a:gd name="T7" fmla="+- 0 2628 2598"/>
                              <a:gd name="T8" fmla="*/ 2628 h 481"/>
                              <a:gd name="T9" fmla="*/ 3783 w 14203"/>
                              <a:gd name="T10" fmla="+- 0 2628 2598"/>
                              <a:gd name="T11" fmla="*/ 2628 h 481"/>
                              <a:gd name="T12" fmla="*/ 5074 w 14203"/>
                              <a:gd name="T13" fmla="+- 0 2598 2598"/>
                              <a:gd name="T14" fmla="*/ 2598 h 481"/>
                              <a:gd name="T15" fmla="*/ 4249 w 14203"/>
                              <a:gd name="T16" fmla="+- 0 2598 2598"/>
                              <a:gd name="T17" fmla="*/ 2598 h 481"/>
                              <a:gd name="T18" fmla="*/ 3784 w 14203"/>
                              <a:gd name="T19" fmla="+- 0 2598 2598"/>
                              <a:gd name="T20" fmla="*/ 2598 h 481"/>
                              <a:gd name="T21" fmla="*/ 3814 w 14203"/>
                              <a:gd name="T22" fmla="+- 0 3079 2598"/>
                              <a:gd name="T23" fmla="*/ 3079 h 481"/>
                              <a:gd name="T24" fmla="*/ 4249 w 14203"/>
                              <a:gd name="T25" fmla="+- 0 3079 2598"/>
                              <a:gd name="T26" fmla="*/ 3079 h 481"/>
                              <a:gd name="T27" fmla="*/ 4684 w 14203"/>
                              <a:gd name="T28" fmla="+- 0 3079 2598"/>
                              <a:gd name="T29" fmla="*/ 3079 h 481"/>
                              <a:gd name="T30" fmla="*/ 5104 w 14203"/>
                              <a:gd name="T31" fmla="+- 0 3079 2598"/>
                              <a:gd name="T32" fmla="*/ 3079 h 481"/>
                              <a:gd name="T33" fmla="*/ 5946 w 14203"/>
                              <a:gd name="T34" fmla="+- 0 2598 2598"/>
                              <a:gd name="T35" fmla="*/ 2598 h 481"/>
                              <a:gd name="T36" fmla="*/ 5510 w 14203"/>
                              <a:gd name="T37" fmla="+- 0 2628 2598"/>
                              <a:gd name="T38" fmla="*/ 2628 h 481"/>
                              <a:gd name="T39" fmla="*/ 5946 w 14203"/>
                              <a:gd name="T40" fmla="+- 0 2628 2598"/>
                              <a:gd name="T41" fmla="*/ 2628 h 481"/>
                              <a:gd name="T42" fmla="*/ 6411 w 14203"/>
                              <a:gd name="T43" fmla="+- 0 2598 2598"/>
                              <a:gd name="T44" fmla="*/ 2598 h 481"/>
                              <a:gd name="T45" fmla="*/ 5946 w 14203"/>
                              <a:gd name="T46" fmla="+- 0 2598 2598"/>
                              <a:gd name="T47" fmla="*/ 2598 h 481"/>
                              <a:gd name="T48" fmla="*/ 5976 w 14203"/>
                              <a:gd name="T49" fmla="+- 0 3079 2598"/>
                              <a:gd name="T50" fmla="*/ 3079 h 481"/>
                              <a:gd name="T51" fmla="*/ 6411 w 14203"/>
                              <a:gd name="T52" fmla="+- 0 3079 2598"/>
                              <a:gd name="T53" fmla="*/ 3079 h 481"/>
                              <a:gd name="T54" fmla="*/ 6847 w 14203"/>
                              <a:gd name="T55" fmla="+- 0 3079 2598"/>
                              <a:gd name="T56" fmla="*/ 3079 h 481"/>
                              <a:gd name="T57" fmla="*/ 8182 w 14203"/>
                              <a:gd name="T58" fmla="+- 0 2598 2598"/>
                              <a:gd name="T59" fmla="*/ 2598 h 481"/>
                              <a:gd name="T60" fmla="*/ 7282 w 14203"/>
                              <a:gd name="T61" fmla="+- 0 2598 2598"/>
                              <a:gd name="T62" fmla="*/ 2598 h 481"/>
                              <a:gd name="T63" fmla="*/ 7252 w 14203"/>
                              <a:gd name="T64" fmla="+- 0 2628 2598"/>
                              <a:gd name="T65" fmla="*/ 2628 h 481"/>
                              <a:gd name="T66" fmla="*/ 7717 w 14203"/>
                              <a:gd name="T67" fmla="+- 0 2628 2598"/>
                              <a:gd name="T68" fmla="*/ 2628 h 481"/>
                              <a:gd name="T69" fmla="*/ 8182 w 14203"/>
                              <a:gd name="T70" fmla="+- 0 2628 2598"/>
                              <a:gd name="T71" fmla="*/ 2628 h 481"/>
                              <a:gd name="T72" fmla="*/ 8648 w 14203"/>
                              <a:gd name="T73" fmla="+- 0 2598 2598"/>
                              <a:gd name="T74" fmla="*/ 2598 h 481"/>
                              <a:gd name="T75" fmla="*/ 8183 w 14203"/>
                              <a:gd name="T76" fmla="+- 0 2628 2598"/>
                              <a:gd name="T77" fmla="*/ 2628 h 481"/>
                              <a:gd name="T78" fmla="*/ 8213 w 14203"/>
                              <a:gd name="T79" fmla="+- 0 2628 2598"/>
                              <a:gd name="T80" fmla="*/ 2628 h 481"/>
                              <a:gd name="T81" fmla="*/ 8678 w 14203"/>
                              <a:gd name="T82" fmla="+- 0 2628 2598"/>
                              <a:gd name="T83" fmla="*/ 2628 h 481"/>
                              <a:gd name="T84" fmla="*/ 10074 w 14203"/>
                              <a:gd name="T85" fmla="+- 0 2598 2598"/>
                              <a:gd name="T86" fmla="*/ 2598 h 481"/>
                              <a:gd name="T87" fmla="*/ 9579 w 14203"/>
                              <a:gd name="T88" fmla="+- 0 2598 2598"/>
                              <a:gd name="T89" fmla="*/ 2598 h 481"/>
                              <a:gd name="T90" fmla="*/ 9114 w 14203"/>
                              <a:gd name="T91" fmla="+- 0 2628 2598"/>
                              <a:gd name="T92" fmla="*/ 2628 h 481"/>
                              <a:gd name="T93" fmla="*/ 9579 w 14203"/>
                              <a:gd name="T94" fmla="+- 0 2628 2598"/>
                              <a:gd name="T95" fmla="*/ 2628 h 481"/>
                              <a:gd name="T96" fmla="*/ 10044 w 14203"/>
                              <a:gd name="T97" fmla="+- 0 2628 2598"/>
                              <a:gd name="T98" fmla="*/ 2628 h 481"/>
                              <a:gd name="T99" fmla="*/ 10510 w 14203"/>
                              <a:gd name="T100" fmla="+- 0 2628 2598"/>
                              <a:gd name="T101" fmla="*/ 2628 h 481"/>
                              <a:gd name="T102" fmla="*/ 10975 w 14203"/>
                              <a:gd name="T103" fmla="+- 0 2598 2598"/>
                              <a:gd name="T104" fmla="*/ 2598 h 481"/>
                              <a:gd name="T105" fmla="*/ 10510 w 14203"/>
                              <a:gd name="T106" fmla="+- 0 2628 2598"/>
                              <a:gd name="T107" fmla="*/ 2628 h 481"/>
                              <a:gd name="T108" fmla="*/ 10540 w 14203"/>
                              <a:gd name="T109" fmla="+- 0 2628 2598"/>
                              <a:gd name="T110" fmla="*/ 2628 h 481"/>
                              <a:gd name="T111" fmla="*/ 11005 w 14203"/>
                              <a:gd name="T112" fmla="+- 0 2628 2598"/>
                              <a:gd name="T113" fmla="*/ 2628 h 481"/>
                              <a:gd name="T114" fmla="*/ 12401 w 14203"/>
                              <a:gd name="T115" fmla="+- 0 2598 2598"/>
                              <a:gd name="T116" fmla="*/ 2598 h 481"/>
                              <a:gd name="T117" fmla="*/ 11906 w 14203"/>
                              <a:gd name="T118" fmla="+- 0 2598 2598"/>
                              <a:gd name="T119" fmla="*/ 2598 h 481"/>
                              <a:gd name="T120" fmla="*/ 11441 w 14203"/>
                              <a:gd name="T121" fmla="+- 0 2628 2598"/>
                              <a:gd name="T122" fmla="*/ 2628 h 481"/>
                              <a:gd name="T123" fmla="*/ 11906 w 14203"/>
                              <a:gd name="T124" fmla="+- 0 2628 2598"/>
                              <a:gd name="T125" fmla="*/ 2628 h 481"/>
                              <a:gd name="T126" fmla="*/ 12371 w 14203"/>
                              <a:gd name="T127" fmla="+- 0 2628 2598"/>
                              <a:gd name="T128" fmla="*/ 2628 h 481"/>
                              <a:gd name="T129" fmla="*/ 12837 w 14203"/>
                              <a:gd name="T130" fmla="+- 0 2628 2598"/>
                              <a:gd name="T131" fmla="*/ 2628 h 481"/>
                              <a:gd name="T132" fmla="*/ 13812 w 14203"/>
                              <a:gd name="T133" fmla="+- 0 2598 2598"/>
                              <a:gd name="T134" fmla="*/ 2598 h 481"/>
                              <a:gd name="T135" fmla="*/ 13302 w 14203"/>
                              <a:gd name="T136" fmla="+- 0 2598 2598"/>
                              <a:gd name="T137" fmla="*/ 2598 h 481"/>
                              <a:gd name="T138" fmla="*/ 12837 w 14203"/>
                              <a:gd name="T139" fmla="+- 0 2628 2598"/>
                              <a:gd name="T140" fmla="*/ 2628 h 481"/>
                              <a:gd name="T141" fmla="*/ 12867 w 14203"/>
                              <a:gd name="T142" fmla="+- 0 2628 2598"/>
                              <a:gd name="T143" fmla="*/ 2628 h 481"/>
                              <a:gd name="T144" fmla="*/ 13332 w 14203"/>
                              <a:gd name="T145" fmla="+- 0 2628 2598"/>
                              <a:gd name="T146" fmla="*/ 2628 h 481"/>
                              <a:gd name="T147" fmla="*/ 13812 w 14203"/>
                              <a:gd name="T148" fmla="+- 0 2628 2598"/>
                              <a:gd name="T149" fmla="*/ 2628 h 481"/>
                              <a:gd name="T150" fmla="*/ 14203 w 14203"/>
                              <a:gd name="T151" fmla="+- 0 2628 2598"/>
                              <a:gd name="T152" fmla="*/ 2628 h 481"/>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 ang="0">
                                <a:pos x="T117" y="T119"/>
                              </a:cxn>
                              <a:cxn ang="0">
                                <a:pos x="T120" y="T122"/>
                              </a:cxn>
                              <a:cxn ang="0">
                                <a:pos x="T123" y="T125"/>
                              </a:cxn>
                              <a:cxn ang="0">
                                <a:pos x="T126" y="T128"/>
                              </a:cxn>
                              <a:cxn ang="0">
                                <a:pos x="T129" y="T131"/>
                              </a:cxn>
                              <a:cxn ang="0">
                                <a:pos x="T132" y="T134"/>
                              </a:cxn>
                              <a:cxn ang="0">
                                <a:pos x="T135" y="T137"/>
                              </a:cxn>
                              <a:cxn ang="0">
                                <a:pos x="T138" y="T140"/>
                              </a:cxn>
                              <a:cxn ang="0">
                                <a:pos x="T141" y="T143"/>
                              </a:cxn>
                              <a:cxn ang="0">
                                <a:pos x="T144" y="T146"/>
                              </a:cxn>
                              <a:cxn ang="0">
                                <a:pos x="T147" y="T149"/>
                              </a:cxn>
                              <a:cxn ang="0">
                                <a:pos x="T150" y="T152"/>
                              </a:cxn>
                            </a:cxnLst>
                            <a:rect l="0" t="0" r="r" b="b"/>
                            <a:pathLst>
                              <a:path w="14203" h="481">
                                <a:moveTo>
                                  <a:pt x="3783" y="0"/>
                                </a:moveTo>
                                <a:lnTo>
                                  <a:pt x="3348" y="0"/>
                                </a:lnTo>
                                <a:lnTo>
                                  <a:pt x="3318" y="0"/>
                                </a:lnTo>
                                <a:lnTo>
                                  <a:pt x="31" y="0"/>
                                </a:lnTo>
                                <a:lnTo>
                                  <a:pt x="0" y="0"/>
                                </a:lnTo>
                                <a:lnTo>
                                  <a:pt x="0" y="30"/>
                                </a:lnTo>
                                <a:lnTo>
                                  <a:pt x="0" y="481"/>
                                </a:lnTo>
                                <a:lnTo>
                                  <a:pt x="31" y="481"/>
                                </a:lnTo>
                                <a:lnTo>
                                  <a:pt x="31" y="30"/>
                                </a:lnTo>
                                <a:lnTo>
                                  <a:pt x="3318" y="30"/>
                                </a:lnTo>
                                <a:lnTo>
                                  <a:pt x="3318" y="481"/>
                                </a:lnTo>
                                <a:lnTo>
                                  <a:pt x="3348" y="481"/>
                                </a:lnTo>
                                <a:lnTo>
                                  <a:pt x="3348" y="30"/>
                                </a:lnTo>
                                <a:lnTo>
                                  <a:pt x="3783" y="30"/>
                                </a:lnTo>
                                <a:lnTo>
                                  <a:pt x="3783" y="0"/>
                                </a:lnTo>
                                <a:close/>
                                <a:moveTo>
                                  <a:pt x="5510" y="0"/>
                                </a:moveTo>
                                <a:lnTo>
                                  <a:pt x="5104" y="0"/>
                                </a:lnTo>
                                <a:lnTo>
                                  <a:pt x="5074" y="0"/>
                                </a:lnTo>
                                <a:lnTo>
                                  <a:pt x="4684" y="0"/>
                                </a:lnTo>
                                <a:lnTo>
                                  <a:pt x="4655" y="0"/>
                                </a:lnTo>
                                <a:lnTo>
                                  <a:pt x="4654" y="0"/>
                                </a:lnTo>
                                <a:lnTo>
                                  <a:pt x="4249" y="0"/>
                                </a:lnTo>
                                <a:lnTo>
                                  <a:pt x="4219" y="0"/>
                                </a:lnTo>
                                <a:lnTo>
                                  <a:pt x="3814" y="0"/>
                                </a:lnTo>
                                <a:lnTo>
                                  <a:pt x="3784" y="0"/>
                                </a:lnTo>
                                <a:lnTo>
                                  <a:pt x="3784" y="30"/>
                                </a:lnTo>
                                <a:lnTo>
                                  <a:pt x="3784" y="481"/>
                                </a:lnTo>
                                <a:lnTo>
                                  <a:pt x="3814" y="481"/>
                                </a:lnTo>
                                <a:lnTo>
                                  <a:pt x="3814" y="30"/>
                                </a:lnTo>
                                <a:lnTo>
                                  <a:pt x="4219" y="30"/>
                                </a:lnTo>
                                <a:lnTo>
                                  <a:pt x="4219" y="481"/>
                                </a:lnTo>
                                <a:lnTo>
                                  <a:pt x="4249" y="481"/>
                                </a:lnTo>
                                <a:lnTo>
                                  <a:pt x="4249" y="30"/>
                                </a:lnTo>
                                <a:lnTo>
                                  <a:pt x="4654" y="30"/>
                                </a:lnTo>
                                <a:lnTo>
                                  <a:pt x="4654" y="481"/>
                                </a:lnTo>
                                <a:lnTo>
                                  <a:pt x="4684" y="481"/>
                                </a:lnTo>
                                <a:lnTo>
                                  <a:pt x="4684" y="30"/>
                                </a:lnTo>
                                <a:lnTo>
                                  <a:pt x="5074" y="30"/>
                                </a:lnTo>
                                <a:lnTo>
                                  <a:pt x="5074" y="481"/>
                                </a:lnTo>
                                <a:lnTo>
                                  <a:pt x="5104" y="481"/>
                                </a:lnTo>
                                <a:lnTo>
                                  <a:pt x="5104" y="30"/>
                                </a:lnTo>
                                <a:lnTo>
                                  <a:pt x="5510" y="30"/>
                                </a:lnTo>
                                <a:lnTo>
                                  <a:pt x="5510" y="0"/>
                                </a:lnTo>
                                <a:close/>
                                <a:moveTo>
                                  <a:pt x="5946" y="0"/>
                                </a:moveTo>
                                <a:lnTo>
                                  <a:pt x="5540" y="0"/>
                                </a:lnTo>
                                <a:lnTo>
                                  <a:pt x="5510" y="0"/>
                                </a:lnTo>
                                <a:lnTo>
                                  <a:pt x="5510" y="30"/>
                                </a:lnTo>
                                <a:lnTo>
                                  <a:pt x="5510" y="481"/>
                                </a:lnTo>
                                <a:lnTo>
                                  <a:pt x="5540" y="481"/>
                                </a:lnTo>
                                <a:lnTo>
                                  <a:pt x="5540" y="30"/>
                                </a:lnTo>
                                <a:lnTo>
                                  <a:pt x="5946" y="30"/>
                                </a:lnTo>
                                <a:lnTo>
                                  <a:pt x="5946" y="0"/>
                                </a:lnTo>
                                <a:close/>
                                <a:moveTo>
                                  <a:pt x="6847" y="0"/>
                                </a:moveTo>
                                <a:lnTo>
                                  <a:pt x="6816" y="0"/>
                                </a:lnTo>
                                <a:lnTo>
                                  <a:pt x="6411" y="0"/>
                                </a:lnTo>
                                <a:lnTo>
                                  <a:pt x="6381" y="0"/>
                                </a:lnTo>
                                <a:lnTo>
                                  <a:pt x="5976" y="0"/>
                                </a:lnTo>
                                <a:lnTo>
                                  <a:pt x="5946" y="0"/>
                                </a:lnTo>
                                <a:lnTo>
                                  <a:pt x="5946" y="30"/>
                                </a:lnTo>
                                <a:lnTo>
                                  <a:pt x="5946" y="481"/>
                                </a:lnTo>
                                <a:lnTo>
                                  <a:pt x="5976" y="481"/>
                                </a:lnTo>
                                <a:lnTo>
                                  <a:pt x="5976" y="30"/>
                                </a:lnTo>
                                <a:lnTo>
                                  <a:pt x="6381" y="30"/>
                                </a:lnTo>
                                <a:lnTo>
                                  <a:pt x="6381" y="481"/>
                                </a:lnTo>
                                <a:lnTo>
                                  <a:pt x="6411" y="481"/>
                                </a:lnTo>
                                <a:lnTo>
                                  <a:pt x="6411" y="30"/>
                                </a:lnTo>
                                <a:lnTo>
                                  <a:pt x="6816" y="30"/>
                                </a:lnTo>
                                <a:lnTo>
                                  <a:pt x="6816" y="481"/>
                                </a:lnTo>
                                <a:lnTo>
                                  <a:pt x="6847" y="481"/>
                                </a:lnTo>
                                <a:lnTo>
                                  <a:pt x="6847" y="30"/>
                                </a:lnTo>
                                <a:lnTo>
                                  <a:pt x="6847" y="0"/>
                                </a:lnTo>
                                <a:close/>
                                <a:moveTo>
                                  <a:pt x="8182" y="0"/>
                                </a:moveTo>
                                <a:lnTo>
                                  <a:pt x="7747" y="0"/>
                                </a:lnTo>
                                <a:lnTo>
                                  <a:pt x="7717" y="0"/>
                                </a:lnTo>
                                <a:lnTo>
                                  <a:pt x="7282" y="0"/>
                                </a:lnTo>
                                <a:lnTo>
                                  <a:pt x="7252" y="0"/>
                                </a:lnTo>
                                <a:lnTo>
                                  <a:pt x="6847" y="0"/>
                                </a:lnTo>
                                <a:lnTo>
                                  <a:pt x="6847" y="30"/>
                                </a:lnTo>
                                <a:lnTo>
                                  <a:pt x="7252" y="30"/>
                                </a:lnTo>
                                <a:lnTo>
                                  <a:pt x="7252" y="481"/>
                                </a:lnTo>
                                <a:lnTo>
                                  <a:pt x="7282" y="481"/>
                                </a:lnTo>
                                <a:lnTo>
                                  <a:pt x="7282" y="30"/>
                                </a:lnTo>
                                <a:lnTo>
                                  <a:pt x="7717" y="30"/>
                                </a:lnTo>
                                <a:lnTo>
                                  <a:pt x="7717" y="481"/>
                                </a:lnTo>
                                <a:lnTo>
                                  <a:pt x="7747" y="481"/>
                                </a:lnTo>
                                <a:lnTo>
                                  <a:pt x="7747" y="30"/>
                                </a:lnTo>
                                <a:lnTo>
                                  <a:pt x="8182" y="30"/>
                                </a:lnTo>
                                <a:lnTo>
                                  <a:pt x="8182" y="0"/>
                                </a:lnTo>
                                <a:close/>
                                <a:moveTo>
                                  <a:pt x="9114" y="0"/>
                                </a:moveTo>
                                <a:lnTo>
                                  <a:pt x="8678" y="0"/>
                                </a:lnTo>
                                <a:lnTo>
                                  <a:pt x="8648" y="0"/>
                                </a:lnTo>
                                <a:lnTo>
                                  <a:pt x="8213" y="0"/>
                                </a:lnTo>
                                <a:lnTo>
                                  <a:pt x="8183" y="0"/>
                                </a:lnTo>
                                <a:lnTo>
                                  <a:pt x="8183" y="30"/>
                                </a:lnTo>
                                <a:lnTo>
                                  <a:pt x="8183" y="481"/>
                                </a:lnTo>
                                <a:lnTo>
                                  <a:pt x="8213" y="481"/>
                                </a:lnTo>
                                <a:lnTo>
                                  <a:pt x="8213" y="30"/>
                                </a:lnTo>
                                <a:lnTo>
                                  <a:pt x="8648" y="30"/>
                                </a:lnTo>
                                <a:lnTo>
                                  <a:pt x="8648" y="481"/>
                                </a:lnTo>
                                <a:lnTo>
                                  <a:pt x="8678" y="481"/>
                                </a:lnTo>
                                <a:lnTo>
                                  <a:pt x="8678" y="30"/>
                                </a:lnTo>
                                <a:lnTo>
                                  <a:pt x="9114" y="30"/>
                                </a:lnTo>
                                <a:lnTo>
                                  <a:pt x="9114" y="0"/>
                                </a:lnTo>
                                <a:close/>
                                <a:moveTo>
                                  <a:pt x="10510" y="0"/>
                                </a:moveTo>
                                <a:lnTo>
                                  <a:pt x="10074" y="0"/>
                                </a:lnTo>
                                <a:lnTo>
                                  <a:pt x="10044" y="0"/>
                                </a:lnTo>
                                <a:lnTo>
                                  <a:pt x="9609" y="0"/>
                                </a:lnTo>
                                <a:lnTo>
                                  <a:pt x="9579" y="0"/>
                                </a:lnTo>
                                <a:lnTo>
                                  <a:pt x="9144" y="0"/>
                                </a:lnTo>
                                <a:lnTo>
                                  <a:pt x="9114" y="0"/>
                                </a:lnTo>
                                <a:lnTo>
                                  <a:pt x="9114" y="30"/>
                                </a:lnTo>
                                <a:lnTo>
                                  <a:pt x="9114" y="481"/>
                                </a:lnTo>
                                <a:lnTo>
                                  <a:pt x="9144" y="481"/>
                                </a:lnTo>
                                <a:lnTo>
                                  <a:pt x="9144" y="30"/>
                                </a:lnTo>
                                <a:lnTo>
                                  <a:pt x="9579" y="30"/>
                                </a:lnTo>
                                <a:lnTo>
                                  <a:pt x="9579" y="481"/>
                                </a:lnTo>
                                <a:lnTo>
                                  <a:pt x="9609" y="481"/>
                                </a:lnTo>
                                <a:lnTo>
                                  <a:pt x="9609" y="30"/>
                                </a:lnTo>
                                <a:lnTo>
                                  <a:pt x="10044" y="30"/>
                                </a:lnTo>
                                <a:lnTo>
                                  <a:pt x="10044" y="481"/>
                                </a:lnTo>
                                <a:lnTo>
                                  <a:pt x="10074" y="481"/>
                                </a:lnTo>
                                <a:lnTo>
                                  <a:pt x="10074" y="30"/>
                                </a:lnTo>
                                <a:lnTo>
                                  <a:pt x="10510" y="30"/>
                                </a:lnTo>
                                <a:lnTo>
                                  <a:pt x="10510" y="0"/>
                                </a:lnTo>
                                <a:close/>
                                <a:moveTo>
                                  <a:pt x="11440" y="0"/>
                                </a:moveTo>
                                <a:lnTo>
                                  <a:pt x="11005" y="0"/>
                                </a:lnTo>
                                <a:lnTo>
                                  <a:pt x="10975" y="0"/>
                                </a:lnTo>
                                <a:lnTo>
                                  <a:pt x="10540" y="0"/>
                                </a:lnTo>
                                <a:lnTo>
                                  <a:pt x="10510" y="0"/>
                                </a:lnTo>
                                <a:lnTo>
                                  <a:pt x="10510" y="30"/>
                                </a:lnTo>
                                <a:lnTo>
                                  <a:pt x="10510" y="481"/>
                                </a:lnTo>
                                <a:lnTo>
                                  <a:pt x="10540" y="481"/>
                                </a:lnTo>
                                <a:lnTo>
                                  <a:pt x="10540" y="30"/>
                                </a:lnTo>
                                <a:lnTo>
                                  <a:pt x="10975" y="30"/>
                                </a:lnTo>
                                <a:lnTo>
                                  <a:pt x="10975" y="481"/>
                                </a:lnTo>
                                <a:lnTo>
                                  <a:pt x="11005" y="481"/>
                                </a:lnTo>
                                <a:lnTo>
                                  <a:pt x="11005" y="30"/>
                                </a:lnTo>
                                <a:lnTo>
                                  <a:pt x="11440" y="30"/>
                                </a:lnTo>
                                <a:lnTo>
                                  <a:pt x="11440" y="0"/>
                                </a:lnTo>
                                <a:close/>
                                <a:moveTo>
                                  <a:pt x="12837" y="0"/>
                                </a:moveTo>
                                <a:lnTo>
                                  <a:pt x="12401" y="0"/>
                                </a:lnTo>
                                <a:lnTo>
                                  <a:pt x="12371" y="0"/>
                                </a:lnTo>
                                <a:lnTo>
                                  <a:pt x="11936" y="0"/>
                                </a:lnTo>
                                <a:lnTo>
                                  <a:pt x="11906" y="0"/>
                                </a:lnTo>
                                <a:lnTo>
                                  <a:pt x="11471" y="0"/>
                                </a:lnTo>
                                <a:lnTo>
                                  <a:pt x="11441" y="0"/>
                                </a:lnTo>
                                <a:lnTo>
                                  <a:pt x="11441" y="30"/>
                                </a:lnTo>
                                <a:lnTo>
                                  <a:pt x="11441" y="481"/>
                                </a:lnTo>
                                <a:lnTo>
                                  <a:pt x="11471" y="481"/>
                                </a:lnTo>
                                <a:lnTo>
                                  <a:pt x="11471" y="30"/>
                                </a:lnTo>
                                <a:lnTo>
                                  <a:pt x="11906" y="30"/>
                                </a:lnTo>
                                <a:lnTo>
                                  <a:pt x="11906" y="481"/>
                                </a:lnTo>
                                <a:lnTo>
                                  <a:pt x="11936" y="481"/>
                                </a:lnTo>
                                <a:lnTo>
                                  <a:pt x="11936" y="30"/>
                                </a:lnTo>
                                <a:lnTo>
                                  <a:pt x="12371" y="30"/>
                                </a:lnTo>
                                <a:lnTo>
                                  <a:pt x="12371" y="481"/>
                                </a:lnTo>
                                <a:lnTo>
                                  <a:pt x="12401" y="481"/>
                                </a:lnTo>
                                <a:lnTo>
                                  <a:pt x="12401" y="30"/>
                                </a:lnTo>
                                <a:lnTo>
                                  <a:pt x="12837" y="30"/>
                                </a:lnTo>
                                <a:lnTo>
                                  <a:pt x="12837" y="0"/>
                                </a:lnTo>
                                <a:close/>
                                <a:moveTo>
                                  <a:pt x="14203" y="0"/>
                                </a:moveTo>
                                <a:lnTo>
                                  <a:pt x="14172" y="0"/>
                                </a:lnTo>
                                <a:lnTo>
                                  <a:pt x="13812" y="0"/>
                                </a:lnTo>
                                <a:lnTo>
                                  <a:pt x="13783" y="0"/>
                                </a:lnTo>
                                <a:lnTo>
                                  <a:pt x="13782" y="0"/>
                                </a:lnTo>
                                <a:lnTo>
                                  <a:pt x="13332" y="0"/>
                                </a:lnTo>
                                <a:lnTo>
                                  <a:pt x="13302" y="0"/>
                                </a:lnTo>
                                <a:lnTo>
                                  <a:pt x="12867" y="0"/>
                                </a:lnTo>
                                <a:lnTo>
                                  <a:pt x="12837" y="0"/>
                                </a:lnTo>
                                <a:lnTo>
                                  <a:pt x="12837" y="30"/>
                                </a:lnTo>
                                <a:lnTo>
                                  <a:pt x="12837" y="481"/>
                                </a:lnTo>
                                <a:lnTo>
                                  <a:pt x="12867" y="481"/>
                                </a:lnTo>
                                <a:lnTo>
                                  <a:pt x="12867" y="30"/>
                                </a:lnTo>
                                <a:lnTo>
                                  <a:pt x="13302" y="30"/>
                                </a:lnTo>
                                <a:lnTo>
                                  <a:pt x="13302" y="481"/>
                                </a:lnTo>
                                <a:lnTo>
                                  <a:pt x="13332" y="481"/>
                                </a:lnTo>
                                <a:lnTo>
                                  <a:pt x="13332" y="30"/>
                                </a:lnTo>
                                <a:lnTo>
                                  <a:pt x="13782" y="30"/>
                                </a:lnTo>
                                <a:lnTo>
                                  <a:pt x="13782" y="481"/>
                                </a:lnTo>
                                <a:lnTo>
                                  <a:pt x="13812" y="481"/>
                                </a:lnTo>
                                <a:lnTo>
                                  <a:pt x="13812" y="30"/>
                                </a:lnTo>
                                <a:lnTo>
                                  <a:pt x="14172" y="30"/>
                                </a:lnTo>
                                <a:lnTo>
                                  <a:pt x="14172" y="481"/>
                                </a:lnTo>
                                <a:lnTo>
                                  <a:pt x="14203" y="481"/>
                                </a:lnTo>
                                <a:lnTo>
                                  <a:pt x="14203" y="30"/>
                                </a:lnTo>
                                <a:lnTo>
                                  <a:pt x="14203"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9" name="docshape654"/>
                        <wps:cNvSpPr>
                          <a:spLocks noChangeArrowheads="1"/>
                        </wps:cNvSpPr>
                        <wps:spPr bwMode="auto">
                          <a:xfrm>
                            <a:off x="45" y="3109"/>
                            <a:ext cx="3273" cy="45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0" name="docshape655"/>
                        <wps:cNvSpPr>
                          <a:spLocks/>
                        </wps:cNvSpPr>
                        <wps:spPr bwMode="auto">
                          <a:xfrm>
                            <a:off x="7281" y="3109"/>
                            <a:ext cx="2763" cy="451"/>
                          </a:xfrm>
                          <a:custGeom>
                            <a:avLst/>
                            <a:gdLst>
                              <a:gd name="T0" fmla="+- 0 7717 7282"/>
                              <a:gd name="T1" fmla="*/ T0 w 2763"/>
                              <a:gd name="T2" fmla="+- 0 3109 3109"/>
                              <a:gd name="T3" fmla="*/ 3109 h 451"/>
                              <a:gd name="T4" fmla="+- 0 7282 7282"/>
                              <a:gd name="T5" fmla="*/ T4 w 2763"/>
                              <a:gd name="T6" fmla="+- 0 3109 3109"/>
                              <a:gd name="T7" fmla="*/ 3109 h 451"/>
                              <a:gd name="T8" fmla="+- 0 7282 7282"/>
                              <a:gd name="T9" fmla="*/ T8 w 2763"/>
                              <a:gd name="T10" fmla="+- 0 3560 3109"/>
                              <a:gd name="T11" fmla="*/ 3560 h 451"/>
                              <a:gd name="T12" fmla="+- 0 7717 7282"/>
                              <a:gd name="T13" fmla="*/ T12 w 2763"/>
                              <a:gd name="T14" fmla="+- 0 3560 3109"/>
                              <a:gd name="T15" fmla="*/ 3560 h 451"/>
                              <a:gd name="T16" fmla="+- 0 7717 7282"/>
                              <a:gd name="T17" fmla="*/ T16 w 2763"/>
                              <a:gd name="T18" fmla="+- 0 3109 3109"/>
                              <a:gd name="T19" fmla="*/ 3109 h 451"/>
                              <a:gd name="T20" fmla="+- 0 8182 7282"/>
                              <a:gd name="T21" fmla="*/ T20 w 2763"/>
                              <a:gd name="T22" fmla="+- 0 3109 3109"/>
                              <a:gd name="T23" fmla="*/ 3109 h 451"/>
                              <a:gd name="T24" fmla="+- 0 7747 7282"/>
                              <a:gd name="T25" fmla="*/ T24 w 2763"/>
                              <a:gd name="T26" fmla="+- 0 3109 3109"/>
                              <a:gd name="T27" fmla="*/ 3109 h 451"/>
                              <a:gd name="T28" fmla="+- 0 7747 7282"/>
                              <a:gd name="T29" fmla="*/ T28 w 2763"/>
                              <a:gd name="T30" fmla="+- 0 3560 3109"/>
                              <a:gd name="T31" fmla="*/ 3560 h 451"/>
                              <a:gd name="T32" fmla="+- 0 8182 7282"/>
                              <a:gd name="T33" fmla="*/ T32 w 2763"/>
                              <a:gd name="T34" fmla="+- 0 3560 3109"/>
                              <a:gd name="T35" fmla="*/ 3560 h 451"/>
                              <a:gd name="T36" fmla="+- 0 8182 7282"/>
                              <a:gd name="T37" fmla="*/ T36 w 2763"/>
                              <a:gd name="T38" fmla="+- 0 3109 3109"/>
                              <a:gd name="T39" fmla="*/ 3109 h 451"/>
                              <a:gd name="T40" fmla="+- 0 8648 7282"/>
                              <a:gd name="T41" fmla="*/ T40 w 2763"/>
                              <a:gd name="T42" fmla="+- 0 3109 3109"/>
                              <a:gd name="T43" fmla="*/ 3109 h 451"/>
                              <a:gd name="T44" fmla="+- 0 8213 7282"/>
                              <a:gd name="T45" fmla="*/ T44 w 2763"/>
                              <a:gd name="T46" fmla="+- 0 3109 3109"/>
                              <a:gd name="T47" fmla="*/ 3109 h 451"/>
                              <a:gd name="T48" fmla="+- 0 8213 7282"/>
                              <a:gd name="T49" fmla="*/ T48 w 2763"/>
                              <a:gd name="T50" fmla="+- 0 3560 3109"/>
                              <a:gd name="T51" fmla="*/ 3560 h 451"/>
                              <a:gd name="T52" fmla="+- 0 8648 7282"/>
                              <a:gd name="T53" fmla="*/ T52 w 2763"/>
                              <a:gd name="T54" fmla="+- 0 3560 3109"/>
                              <a:gd name="T55" fmla="*/ 3560 h 451"/>
                              <a:gd name="T56" fmla="+- 0 8648 7282"/>
                              <a:gd name="T57" fmla="*/ T56 w 2763"/>
                              <a:gd name="T58" fmla="+- 0 3109 3109"/>
                              <a:gd name="T59" fmla="*/ 3109 h 451"/>
                              <a:gd name="T60" fmla="+- 0 9114 7282"/>
                              <a:gd name="T61" fmla="*/ T60 w 2763"/>
                              <a:gd name="T62" fmla="+- 0 3109 3109"/>
                              <a:gd name="T63" fmla="*/ 3109 h 451"/>
                              <a:gd name="T64" fmla="+- 0 8678 7282"/>
                              <a:gd name="T65" fmla="*/ T64 w 2763"/>
                              <a:gd name="T66" fmla="+- 0 3109 3109"/>
                              <a:gd name="T67" fmla="*/ 3109 h 451"/>
                              <a:gd name="T68" fmla="+- 0 8678 7282"/>
                              <a:gd name="T69" fmla="*/ T68 w 2763"/>
                              <a:gd name="T70" fmla="+- 0 3560 3109"/>
                              <a:gd name="T71" fmla="*/ 3560 h 451"/>
                              <a:gd name="T72" fmla="+- 0 9114 7282"/>
                              <a:gd name="T73" fmla="*/ T72 w 2763"/>
                              <a:gd name="T74" fmla="+- 0 3560 3109"/>
                              <a:gd name="T75" fmla="*/ 3560 h 451"/>
                              <a:gd name="T76" fmla="+- 0 9114 7282"/>
                              <a:gd name="T77" fmla="*/ T76 w 2763"/>
                              <a:gd name="T78" fmla="+- 0 3109 3109"/>
                              <a:gd name="T79" fmla="*/ 3109 h 451"/>
                              <a:gd name="T80" fmla="+- 0 9579 7282"/>
                              <a:gd name="T81" fmla="*/ T80 w 2763"/>
                              <a:gd name="T82" fmla="+- 0 3109 3109"/>
                              <a:gd name="T83" fmla="*/ 3109 h 451"/>
                              <a:gd name="T84" fmla="+- 0 9144 7282"/>
                              <a:gd name="T85" fmla="*/ T84 w 2763"/>
                              <a:gd name="T86" fmla="+- 0 3109 3109"/>
                              <a:gd name="T87" fmla="*/ 3109 h 451"/>
                              <a:gd name="T88" fmla="+- 0 9144 7282"/>
                              <a:gd name="T89" fmla="*/ T88 w 2763"/>
                              <a:gd name="T90" fmla="+- 0 3560 3109"/>
                              <a:gd name="T91" fmla="*/ 3560 h 451"/>
                              <a:gd name="T92" fmla="+- 0 9579 7282"/>
                              <a:gd name="T93" fmla="*/ T92 w 2763"/>
                              <a:gd name="T94" fmla="+- 0 3560 3109"/>
                              <a:gd name="T95" fmla="*/ 3560 h 451"/>
                              <a:gd name="T96" fmla="+- 0 9579 7282"/>
                              <a:gd name="T97" fmla="*/ T96 w 2763"/>
                              <a:gd name="T98" fmla="+- 0 3109 3109"/>
                              <a:gd name="T99" fmla="*/ 3109 h 451"/>
                              <a:gd name="T100" fmla="+- 0 10044 7282"/>
                              <a:gd name="T101" fmla="*/ T100 w 2763"/>
                              <a:gd name="T102" fmla="+- 0 3109 3109"/>
                              <a:gd name="T103" fmla="*/ 3109 h 451"/>
                              <a:gd name="T104" fmla="+- 0 9609 7282"/>
                              <a:gd name="T105" fmla="*/ T104 w 2763"/>
                              <a:gd name="T106" fmla="+- 0 3109 3109"/>
                              <a:gd name="T107" fmla="*/ 3109 h 451"/>
                              <a:gd name="T108" fmla="+- 0 9609 7282"/>
                              <a:gd name="T109" fmla="*/ T108 w 2763"/>
                              <a:gd name="T110" fmla="+- 0 3560 3109"/>
                              <a:gd name="T111" fmla="*/ 3560 h 451"/>
                              <a:gd name="T112" fmla="+- 0 10044 7282"/>
                              <a:gd name="T113" fmla="*/ T112 w 2763"/>
                              <a:gd name="T114" fmla="+- 0 3560 3109"/>
                              <a:gd name="T115" fmla="*/ 3560 h 451"/>
                              <a:gd name="T116" fmla="+- 0 10044 7282"/>
                              <a:gd name="T117" fmla="*/ T116 w 2763"/>
                              <a:gd name="T118" fmla="+- 0 3109 3109"/>
                              <a:gd name="T119" fmla="*/ 3109 h 4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2763" h="451">
                                <a:moveTo>
                                  <a:pt x="435" y="0"/>
                                </a:moveTo>
                                <a:lnTo>
                                  <a:pt x="0" y="0"/>
                                </a:lnTo>
                                <a:lnTo>
                                  <a:pt x="0" y="451"/>
                                </a:lnTo>
                                <a:lnTo>
                                  <a:pt x="435" y="451"/>
                                </a:lnTo>
                                <a:lnTo>
                                  <a:pt x="435" y="0"/>
                                </a:lnTo>
                                <a:close/>
                                <a:moveTo>
                                  <a:pt x="900" y="0"/>
                                </a:moveTo>
                                <a:lnTo>
                                  <a:pt x="465" y="0"/>
                                </a:lnTo>
                                <a:lnTo>
                                  <a:pt x="465" y="451"/>
                                </a:lnTo>
                                <a:lnTo>
                                  <a:pt x="900" y="451"/>
                                </a:lnTo>
                                <a:lnTo>
                                  <a:pt x="900" y="0"/>
                                </a:lnTo>
                                <a:close/>
                                <a:moveTo>
                                  <a:pt x="1366" y="0"/>
                                </a:moveTo>
                                <a:lnTo>
                                  <a:pt x="931" y="0"/>
                                </a:lnTo>
                                <a:lnTo>
                                  <a:pt x="931" y="451"/>
                                </a:lnTo>
                                <a:lnTo>
                                  <a:pt x="1366" y="451"/>
                                </a:lnTo>
                                <a:lnTo>
                                  <a:pt x="1366" y="0"/>
                                </a:lnTo>
                                <a:close/>
                                <a:moveTo>
                                  <a:pt x="1832" y="0"/>
                                </a:moveTo>
                                <a:lnTo>
                                  <a:pt x="1396" y="0"/>
                                </a:lnTo>
                                <a:lnTo>
                                  <a:pt x="1396" y="451"/>
                                </a:lnTo>
                                <a:lnTo>
                                  <a:pt x="1832" y="451"/>
                                </a:lnTo>
                                <a:lnTo>
                                  <a:pt x="1832" y="0"/>
                                </a:lnTo>
                                <a:close/>
                                <a:moveTo>
                                  <a:pt x="2297" y="0"/>
                                </a:moveTo>
                                <a:lnTo>
                                  <a:pt x="1862" y="0"/>
                                </a:lnTo>
                                <a:lnTo>
                                  <a:pt x="1862" y="451"/>
                                </a:lnTo>
                                <a:lnTo>
                                  <a:pt x="2297" y="451"/>
                                </a:lnTo>
                                <a:lnTo>
                                  <a:pt x="2297" y="0"/>
                                </a:lnTo>
                                <a:close/>
                                <a:moveTo>
                                  <a:pt x="2762" y="0"/>
                                </a:moveTo>
                                <a:lnTo>
                                  <a:pt x="2327" y="0"/>
                                </a:lnTo>
                                <a:lnTo>
                                  <a:pt x="2327" y="451"/>
                                </a:lnTo>
                                <a:lnTo>
                                  <a:pt x="2762" y="451"/>
                                </a:lnTo>
                                <a:lnTo>
                                  <a:pt x="2762" y="0"/>
                                </a:lnTo>
                                <a:close/>
                              </a:path>
                            </a:pathLst>
                          </a:custGeom>
                          <a:solidFill>
                            <a:srgbClr val="C4BB9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71" name="docshape656"/>
                        <wps:cNvSpPr>
                          <a:spLocks/>
                        </wps:cNvSpPr>
                        <wps:spPr bwMode="auto">
                          <a:xfrm>
                            <a:off x="0" y="3078"/>
                            <a:ext cx="14203" cy="512"/>
                          </a:xfrm>
                          <a:custGeom>
                            <a:avLst/>
                            <a:gdLst>
                              <a:gd name="T0" fmla="*/ 31 w 14203"/>
                              <a:gd name="T1" fmla="+- 0 3560 3078"/>
                              <a:gd name="T2" fmla="*/ 3560 h 512"/>
                              <a:gd name="T3" fmla="*/ 3318 w 14203"/>
                              <a:gd name="T4" fmla="+- 0 3590 3078"/>
                              <a:gd name="T5" fmla="*/ 3590 h 512"/>
                              <a:gd name="T6" fmla="*/ 3348 w 14203"/>
                              <a:gd name="T7" fmla="+- 0 3078 3078"/>
                              <a:gd name="T8" fmla="*/ 3078 h 512"/>
                              <a:gd name="T9" fmla="*/ 31 w 14203"/>
                              <a:gd name="T10" fmla="+- 0 3109 3078"/>
                              <a:gd name="T11" fmla="*/ 3109 h 512"/>
                              <a:gd name="T12" fmla="*/ 5510 w 14203"/>
                              <a:gd name="T13" fmla="+- 0 3560 3078"/>
                              <a:gd name="T14" fmla="*/ 3560 h 512"/>
                              <a:gd name="T15" fmla="*/ 4684 w 14203"/>
                              <a:gd name="T16" fmla="+- 0 3109 3078"/>
                              <a:gd name="T17" fmla="*/ 3109 h 512"/>
                              <a:gd name="T18" fmla="*/ 4219 w 14203"/>
                              <a:gd name="T19" fmla="+- 0 3560 3078"/>
                              <a:gd name="T20" fmla="*/ 3560 h 512"/>
                              <a:gd name="T21" fmla="*/ 3814 w 14203"/>
                              <a:gd name="T22" fmla="+- 0 3590 3078"/>
                              <a:gd name="T23" fmla="*/ 3590 h 512"/>
                              <a:gd name="T24" fmla="*/ 4684 w 14203"/>
                              <a:gd name="T25" fmla="+- 0 3590 3078"/>
                              <a:gd name="T26" fmla="*/ 3590 h 512"/>
                              <a:gd name="T27" fmla="*/ 5104 w 14203"/>
                              <a:gd name="T28" fmla="+- 0 3078 3078"/>
                              <a:gd name="T29" fmla="*/ 3078 h 512"/>
                              <a:gd name="T30" fmla="*/ 4219 w 14203"/>
                              <a:gd name="T31" fmla="+- 0 3078 3078"/>
                              <a:gd name="T32" fmla="*/ 3078 h 512"/>
                              <a:gd name="T33" fmla="*/ 4219 w 14203"/>
                              <a:gd name="T34" fmla="+- 0 3109 3078"/>
                              <a:gd name="T35" fmla="*/ 3109 h 512"/>
                              <a:gd name="T36" fmla="*/ 5074 w 14203"/>
                              <a:gd name="T37" fmla="+- 0 3109 3078"/>
                              <a:gd name="T38" fmla="*/ 3109 h 512"/>
                              <a:gd name="T39" fmla="*/ 5540 w 14203"/>
                              <a:gd name="T40" fmla="+- 0 3109 3078"/>
                              <a:gd name="T41" fmla="*/ 3109 h 512"/>
                              <a:gd name="T42" fmla="*/ 5946 w 14203"/>
                              <a:gd name="T43" fmla="+- 0 3560 3078"/>
                              <a:gd name="T44" fmla="*/ 3560 h 512"/>
                              <a:gd name="T45" fmla="*/ 5946 w 14203"/>
                              <a:gd name="T46" fmla="+- 0 3109 3078"/>
                              <a:gd name="T47" fmla="*/ 3109 h 512"/>
                              <a:gd name="T48" fmla="*/ 6411 w 14203"/>
                              <a:gd name="T49" fmla="+- 0 3109 3078"/>
                              <a:gd name="T50" fmla="*/ 3109 h 512"/>
                              <a:gd name="T51" fmla="*/ 5946 w 14203"/>
                              <a:gd name="T52" fmla="+- 0 3560 3078"/>
                              <a:gd name="T53" fmla="*/ 3560 h 512"/>
                              <a:gd name="T54" fmla="*/ 6816 w 14203"/>
                              <a:gd name="T55" fmla="+- 0 3590 3078"/>
                              <a:gd name="T56" fmla="*/ 3590 h 512"/>
                              <a:gd name="T57" fmla="*/ 6411 w 14203"/>
                              <a:gd name="T58" fmla="+- 0 3078 3078"/>
                              <a:gd name="T59" fmla="*/ 3078 h 512"/>
                              <a:gd name="T60" fmla="*/ 5976 w 14203"/>
                              <a:gd name="T61" fmla="+- 0 3109 3078"/>
                              <a:gd name="T62" fmla="*/ 3109 h 512"/>
                              <a:gd name="T63" fmla="*/ 6847 w 14203"/>
                              <a:gd name="T64" fmla="+- 0 3078 3078"/>
                              <a:gd name="T65" fmla="*/ 3078 h 512"/>
                              <a:gd name="T66" fmla="*/ 7282 w 14203"/>
                              <a:gd name="T67" fmla="+- 0 3560 3078"/>
                              <a:gd name="T68" fmla="*/ 3560 h 512"/>
                              <a:gd name="T69" fmla="*/ 7252 w 14203"/>
                              <a:gd name="T70" fmla="+- 0 3590 3078"/>
                              <a:gd name="T71" fmla="*/ 3590 h 512"/>
                              <a:gd name="T72" fmla="*/ 8182 w 14203"/>
                              <a:gd name="T73" fmla="+- 0 3560 3078"/>
                              <a:gd name="T74" fmla="*/ 3560 h 512"/>
                              <a:gd name="T75" fmla="*/ 7252 w 14203"/>
                              <a:gd name="T76" fmla="+- 0 3078 3078"/>
                              <a:gd name="T77" fmla="*/ 3078 h 512"/>
                              <a:gd name="T78" fmla="*/ 7717 w 14203"/>
                              <a:gd name="T79" fmla="+- 0 3109 3078"/>
                              <a:gd name="T80" fmla="*/ 3109 h 512"/>
                              <a:gd name="T81" fmla="*/ 8678 w 14203"/>
                              <a:gd name="T82" fmla="+- 0 3109 3078"/>
                              <a:gd name="T83" fmla="*/ 3109 h 512"/>
                              <a:gd name="T84" fmla="*/ 8183 w 14203"/>
                              <a:gd name="T85" fmla="+- 0 3560 3078"/>
                              <a:gd name="T86" fmla="*/ 3560 h 512"/>
                              <a:gd name="T87" fmla="*/ 9114 w 14203"/>
                              <a:gd name="T88" fmla="+- 0 3590 3078"/>
                              <a:gd name="T89" fmla="*/ 3590 h 512"/>
                              <a:gd name="T90" fmla="*/ 8213 w 14203"/>
                              <a:gd name="T91" fmla="+- 0 3078 3078"/>
                              <a:gd name="T92" fmla="*/ 3078 h 512"/>
                              <a:gd name="T93" fmla="*/ 8678 w 14203"/>
                              <a:gd name="T94" fmla="+- 0 3109 3078"/>
                              <a:gd name="T95" fmla="*/ 3109 h 512"/>
                              <a:gd name="T96" fmla="*/ 10044 w 14203"/>
                              <a:gd name="T97" fmla="+- 0 3109 3078"/>
                              <a:gd name="T98" fmla="*/ 3109 h 512"/>
                              <a:gd name="T99" fmla="*/ 9144 w 14203"/>
                              <a:gd name="T100" fmla="+- 0 3560 3078"/>
                              <a:gd name="T101" fmla="*/ 3560 h 512"/>
                              <a:gd name="T102" fmla="*/ 9579 w 14203"/>
                              <a:gd name="T103" fmla="+- 0 3590 3078"/>
                              <a:gd name="T104" fmla="*/ 3590 h 512"/>
                              <a:gd name="T105" fmla="*/ 10510 w 14203"/>
                              <a:gd name="T106" fmla="+- 0 3560 3078"/>
                              <a:gd name="T107" fmla="*/ 3560 h 512"/>
                              <a:gd name="T108" fmla="*/ 9579 w 14203"/>
                              <a:gd name="T109" fmla="+- 0 3078 3078"/>
                              <a:gd name="T110" fmla="*/ 3078 h 512"/>
                              <a:gd name="T111" fmla="*/ 9609 w 14203"/>
                              <a:gd name="T112" fmla="+- 0 3109 3078"/>
                              <a:gd name="T113" fmla="*/ 3109 h 512"/>
                              <a:gd name="T114" fmla="*/ 11440 w 14203"/>
                              <a:gd name="T115" fmla="+- 0 3560 3078"/>
                              <a:gd name="T116" fmla="*/ 3560 h 512"/>
                              <a:gd name="T117" fmla="*/ 10540 w 14203"/>
                              <a:gd name="T118" fmla="+- 0 3109 3078"/>
                              <a:gd name="T119" fmla="*/ 3109 h 512"/>
                              <a:gd name="T120" fmla="*/ 10975 w 14203"/>
                              <a:gd name="T121" fmla="+- 0 3590 3078"/>
                              <a:gd name="T122" fmla="*/ 3590 h 512"/>
                              <a:gd name="T123" fmla="*/ 10975 w 14203"/>
                              <a:gd name="T124" fmla="+- 0 3078 3078"/>
                              <a:gd name="T125" fmla="*/ 3078 h 512"/>
                              <a:gd name="T126" fmla="*/ 10975 w 14203"/>
                              <a:gd name="T127" fmla="+- 0 3109 3078"/>
                              <a:gd name="T128" fmla="*/ 3109 h 512"/>
                              <a:gd name="T129" fmla="*/ 12401 w 14203"/>
                              <a:gd name="T130" fmla="+- 0 3560 3078"/>
                              <a:gd name="T131" fmla="*/ 3560 h 512"/>
                              <a:gd name="T132" fmla="*/ 11906 w 14203"/>
                              <a:gd name="T133" fmla="+- 0 3109 3078"/>
                              <a:gd name="T134" fmla="*/ 3109 h 512"/>
                              <a:gd name="T135" fmla="*/ 11441 w 14203"/>
                              <a:gd name="T136" fmla="+- 0 3590 3078"/>
                              <a:gd name="T137" fmla="*/ 3590 h 512"/>
                              <a:gd name="T138" fmla="*/ 12401 w 14203"/>
                              <a:gd name="T139" fmla="+- 0 3590 3078"/>
                              <a:gd name="T140" fmla="*/ 3590 h 512"/>
                              <a:gd name="T141" fmla="*/ 11936 w 14203"/>
                              <a:gd name="T142" fmla="+- 0 3078 3078"/>
                              <a:gd name="T143" fmla="*/ 3078 h 512"/>
                              <a:gd name="T144" fmla="*/ 11471 w 14203"/>
                              <a:gd name="T145" fmla="+- 0 3109 3078"/>
                              <a:gd name="T146" fmla="*/ 3109 h 512"/>
                              <a:gd name="T147" fmla="*/ 12837 w 14203"/>
                              <a:gd name="T148" fmla="+- 0 3109 3078"/>
                              <a:gd name="T149" fmla="*/ 3109 h 512"/>
                              <a:gd name="T150" fmla="*/ 13812 w 14203"/>
                              <a:gd name="T151" fmla="+- 0 3109 3078"/>
                              <a:gd name="T152" fmla="*/ 3109 h 512"/>
                              <a:gd name="T153" fmla="*/ 13302 w 14203"/>
                              <a:gd name="T154" fmla="+- 0 3560 3078"/>
                              <a:gd name="T155" fmla="*/ 3560 h 512"/>
                              <a:gd name="T156" fmla="*/ 12867 w 14203"/>
                              <a:gd name="T157" fmla="+- 0 3590 3078"/>
                              <a:gd name="T158" fmla="*/ 3590 h 512"/>
                              <a:gd name="T159" fmla="*/ 13812 w 14203"/>
                              <a:gd name="T160" fmla="+- 0 3590 3078"/>
                              <a:gd name="T161" fmla="*/ 3590 h 512"/>
                              <a:gd name="T162" fmla="*/ 14172 w 14203"/>
                              <a:gd name="T163" fmla="+- 0 3078 3078"/>
                              <a:gd name="T164" fmla="*/ 3078 h 512"/>
                              <a:gd name="T165" fmla="*/ 13302 w 14203"/>
                              <a:gd name="T166" fmla="+- 0 3078 3078"/>
                              <a:gd name="T167" fmla="*/ 3078 h 512"/>
                              <a:gd name="T168" fmla="*/ 13302 w 14203"/>
                              <a:gd name="T169" fmla="+- 0 3109 3078"/>
                              <a:gd name="T170" fmla="*/ 3109 h 512"/>
                              <a:gd name="T171" fmla="*/ 14203 w 14203"/>
                              <a:gd name="T172" fmla="+- 0 3109 3078"/>
                              <a:gd name="T173" fmla="*/ 3109 h 512"/>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 ang="0">
                                <a:pos x="T117" y="T119"/>
                              </a:cxn>
                              <a:cxn ang="0">
                                <a:pos x="T120" y="T122"/>
                              </a:cxn>
                              <a:cxn ang="0">
                                <a:pos x="T123" y="T125"/>
                              </a:cxn>
                              <a:cxn ang="0">
                                <a:pos x="T126" y="T128"/>
                              </a:cxn>
                              <a:cxn ang="0">
                                <a:pos x="T129" y="T131"/>
                              </a:cxn>
                              <a:cxn ang="0">
                                <a:pos x="T132" y="T134"/>
                              </a:cxn>
                              <a:cxn ang="0">
                                <a:pos x="T135" y="T137"/>
                              </a:cxn>
                              <a:cxn ang="0">
                                <a:pos x="T138" y="T140"/>
                              </a:cxn>
                              <a:cxn ang="0">
                                <a:pos x="T141" y="T143"/>
                              </a:cxn>
                              <a:cxn ang="0">
                                <a:pos x="T144" y="T146"/>
                              </a:cxn>
                              <a:cxn ang="0">
                                <a:pos x="T147" y="T149"/>
                              </a:cxn>
                              <a:cxn ang="0">
                                <a:pos x="T150" y="T152"/>
                              </a:cxn>
                              <a:cxn ang="0">
                                <a:pos x="T153" y="T155"/>
                              </a:cxn>
                              <a:cxn ang="0">
                                <a:pos x="T156" y="T158"/>
                              </a:cxn>
                              <a:cxn ang="0">
                                <a:pos x="T159" y="T161"/>
                              </a:cxn>
                              <a:cxn ang="0">
                                <a:pos x="T162" y="T164"/>
                              </a:cxn>
                              <a:cxn ang="0">
                                <a:pos x="T165" y="T167"/>
                              </a:cxn>
                              <a:cxn ang="0">
                                <a:pos x="T168" y="T170"/>
                              </a:cxn>
                              <a:cxn ang="0">
                                <a:pos x="T171" y="T173"/>
                              </a:cxn>
                            </a:cxnLst>
                            <a:rect l="0" t="0" r="r" b="b"/>
                            <a:pathLst>
                              <a:path w="14203" h="512">
                                <a:moveTo>
                                  <a:pt x="3783" y="482"/>
                                </a:moveTo>
                                <a:lnTo>
                                  <a:pt x="3348" y="482"/>
                                </a:lnTo>
                                <a:lnTo>
                                  <a:pt x="3348" y="31"/>
                                </a:lnTo>
                                <a:lnTo>
                                  <a:pt x="3318" y="31"/>
                                </a:lnTo>
                                <a:lnTo>
                                  <a:pt x="3318" y="482"/>
                                </a:lnTo>
                                <a:lnTo>
                                  <a:pt x="31" y="482"/>
                                </a:lnTo>
                                <a:lnTo>
                                  <a:pt x="31" y="31"/>
                                </a:lnTo>
                                <a:lnTo>
                                  <a:pt x="0" y="31"/>
                                </a:lnTo>
                                <a:lnTo>
                                  <a:pt x="0" y="482"/>
                                </a:lnTo>
                                <a:lnTo>
                                  <a:pt x="0" y="512"/>
                                </a:lnTo>
                                <a:lnTo>
                                  <a:pt x="31" y="512"/>
                                </a:lnTo>
                                <a:lnTo>
                                  <a:pt x="3318" y="512"/>
                                </a:lnTo>
                                <a:lnTo>
                                  <a:pt x="3348" y="512"/>
                                </a:lnTo>
                                <a:lnTo>
                                  <a:pt x="3783" y="512"/>
                                </a:lnTo>
                                <a:lnTo>
                                  <a:pt x="3783" y="482"/>
                                </a:lnTo>
                                <a:close/>
                                <a:moveTo>
                                  <a:pt x="3783" y="0"/>
                                </a:moveTo>
                                <a:lnTo>
                                  <a:pt x="3348" y="0"/>
                                </a:lnTo>
                                <a:lnTo>
                                  <a:pt x="3318" y="0"/>
                                </a:lnTo>
                                <a:lnTo>
                                  <a:pt x="31" y="0"/>
                                </a:lnTo>
                                <a:lnTo>
                                  <a:pt x="0" y="0"/>
                                </a:lnTo>
                                <a:lnTo>
                                  <a:pt x="0" y="31"/>
                                </a:lnTo>
                                <a:lnTo>
                                  <a:pt x="31" y="31"/>
                                </a:lnTo>
                                <a:lnTo>
                                  <a:pt x="3318" y="31"/>
                                </a:lnTo>
                                <a:lnTo>
                                  <a:pt x="3348" y="31"/>
                                </a:lnTo>
                                <a:lnTo>
                                  <a:pt x="3783" y="31"/>
                                </a:lnTo>
                                <a:lnTo>
                                  <a:pt x="3783" y="0"/>
                                </a:lnTo>
                                <a:close/>
                                <a:moveTo>
                                  <a:pt x="5510" y="482"/>
                                </a:moveTo>
                                <a:lnTo>
                                  <a:pt x="5104" y="482"/>
                                </a:lnTo>
                                <a:lnTo>
                                  <a:pt x="5104" y="31"/>
                                </a:lnTo>
                                <a:lnTo>
                                  <a:pt x="5074" y="31"/>
                                </a:lnTo>
                                <a:lnTo>
                                  <a:pt x="5074" y="482"/>
                                </a:lnTo>
                                <a:lnTo>
                                  <a:pt x="4684" y="482"/>
                                </a:lnTo>
                                <a:lnTo>
                                  <a:pt x="4684" y="31"/>
                                </a:lnTo>
                                <a:lnTo>
                                  <a:pt x="4654" y="31"/>
                                </a:lnTo>
                                <a:lnTo>
                                  <a:pt x="4654" y="482"/>
                                </a:lnTo>
                                <a:lnTo>
                                  <a:pt x="4249" y="482"/>
                                </a:lnTo>
                                <a:lnTo>
                                  <a:pt x="4249" y="31"/>
                                </a:lnTo>
                                <a:lnTo>
                                  <a:pt x="4219" y="31"/>
                                </a:lnTo>
                                <a:lnTo>
                                  <a:pt x="4219" y="482"/>
                                </a:lnTo>
                                <a:lnTo>
                                  <a:pt x="3814" y="482"/>
                                </a:lnTo>
                                <a:lnTo>
                                  <a:pt x="3814" y="31"/>
                                </a:lnTo>
                                <a:lnTo>
                                  <a:pt x="3784" y="31"/>
                                </a:lnTo>
                                <a:lnTo>
                                  <a:pt x="3784" y="482"/>
                                </a:lnTo>
                                <a:lnTo>
                                  <a:pt x="3784" y="512"/>
                                </a:lnTo>
                                <a:lnTo>
                                  <a:pt x="3814" y="512"/>
                                </a:lnTo>
                                <a:lnTo>
                                  <a:pt x="4219" y="512"/>
                                </a:lnTo>
                                <a:lnTo>
                                  <a:pt x="4249" y="512"/>
                                </a:lnTo>
                                <a:lnTo>
                                  <a:pt x="4654" y="512"/>
                                </a:lnTo>
                                <a:lnTo>
                                  <a:pt x="4655" y="512"/>
                                </a:lnTo>
                                <a:lnTo>
                                  <a:pt x="4684" y="512"/>
                                </a:lnTo>
                                <a:lnTo>
                                  <a:pt x="5074" y="512"/>
                                </a:lnTo>
                                <a:lnTo>
                                  <a:pt x="5104" y="512"/>
                                </a:lnTo>
                                <a:lnTo>
                                  <a:pt x="5510" y="512"/>
                                </a:lnTo>
                                <a:lnTo>
                                  <a:pt x="5510" y="482"/>
                                </a:lnTo>
                                <a:close/>
                                <a:moveTo>
                                  <a:pt x="5510" y="0"/>
                                </a:moveTo>
                                <a:lnTo>
                                  <a:pt x="5104" y="0"/>
                                </a:lnTo>
                                <a:lnTo>
                                  <a:pt x="5074" y="0"/>
                                </a:lnTo>
                                <a:lnTo>
                                  <a:pt x="4684" y="0"/>
                                </a:lnTo>
                                <a:lnTo>
                                  <a:pt x="4655" y="0"/>
                                </a:lnTo>
                                <a:lnTo>
                                  <a:pt x="4654" y="0"/>
                                </a:lnTo>
                                <a:lnTo>
                                  <a:pt x="4249" y="0"/>
                                </a:lnTo>
                                <a:lnTo>
                                  <a:pt x="4219" y="0"/>
                                </a:lnTo>
                                <a:lnTo>
                                  <a:pt x="3814" y="0"/>
                                </a:lnTo>
                                <a:lnTo>
                                  <a:pt x="3784" y="0"/>
                                </a:lnTo>
                                <a:lnTo>
                                  <a:pt x="3784" y="31"/>
                                </a:lnTo>
                                <a:lnTo>
                                  <a:pt x="3814" y="31"/>
                                </a:lnTo>
                                <a:lnTo>
                                  <a:pt x="4219" y="31"/>
                                </a:lnTo>
                                <a:lnTo>
                                  <a:pt x="4249" y="31"/>
                                </a:lnTo>
                                <a:lnTo>
                                  <a:pt x="4654" y="31"/>
                                </a:lnTo>
                                <a:lnTo>
                                  <a:pt x="4655" y="31"/>
                                </a:lnTo>
                                <a:lnTo>
                                  <a:pt x="4684" y="31"/>
                                </a:lnTo>
                                <a:lnTo>
                                  <a:pt x="5074" y="31"/>
                                </a:lnTo>
                                <a:lnTo>
                                  <a:pt x="5104" y="31"/>
                                </a:lnTo>
                                <a:lnTo>
                                  <a:pt x="5510" y="31"/>
                                </a:lnTo>
                                <a:lnTo>
                                  <a:pt x="5510" y="0"/>
                                </a:lnTo>
                                <a:close/>
                                <a:moveTo>
                                  <a:pt x="5946" y="482"/>
                                </a:moveTo>
                                <a:lnTo>
                                  <a:pt x="5540" y="482"/>
                                </a:lnTo>
                                <a:lnTo>
                                  <a:pt x="5540" y="31"/>
                                </a:lnTo>
                                <a:lnTo>
                                  <a:pt x="5510" y="31"/>
                                </a:lnTo>
                                <a:lnTo>
                                  <a:pt x="5510" y="482"/>
                                </a:lnTo>
                                <a:lnTo>
                                  <a:pt x="5510" y="512"/>
                                </a:lnTo>
                                <a:lnTo>
                                  <a:pt x="5540" y="512"/>
                                </a:lnTo>
                                <a:lnTo>
                                  <a:pt x="5946" y="512"/>
                                </a:lnTo>
                                <a:lnTo>
                                  <a:pt x="5946" y="482"/>
                                </a:lnTo>
                                <a:close/>
                                <a:moveTo>
                                  <a:pt x="5946" y="0"/>
                                </a:moveTo>
                                <a:lnTo>
                                  <a:pt x="5540" y="0"/>
                                </a:lnTo>
                                <a:lnTo>
                                  <a:pt x="5510" y="0"/>
                                </a:lnTo>
                                <a:lnTo>
                                  <a:pt x="5510" y="31"/>
                                </a:lnTo>
                                <a:lnTo>
                                  <a:pt x="5540" y="31"/>
                                </a:lnTo>
                                <a:lnTo>
                                  <a:pt x="5946" y="31"/>
                                </a:lnTo>
                                <a:lnTo>
                                  <a:pt x="5946" y="0"/>
                                </a:lnTo>
                                <a:close/>
                                <a:moveTo>
                                  <a:pt x="6847" y="31"/>
                                </a:moveTo>
                                <a:lnTo>
                                  <a:pt x="6816" y="31"/>
                                </a:lnTo>
                                <a:lnTo>
                                  <a:pt x="6816" y="482"/>
                                </a:lnTo>
                                <a:lnTo>
                                  <a:pt x="6411" y="482"/>
                                </a:lnTo>
                                <a:lnTo>
                                  <a:pt x="6411" y="31"/>
                                </a:lnTo>
                                <a:lnTo>
                                  <a:pt x="6381" y="31"/>
                                </a:lnTo>
                                <a:lnTo>
                                  <a:pt x="6381" y="482"/>
                                </a:lnTo>
                                <a:lnTo>
                                  <a:pt x="5976" y="482"/>
                                </a:lnTo>
                                <a:lnTo>
                                  <a:pt x="5976" y="31"/>
                                </a:lnTo>
                                <a:lnTo>
                                  <a:pt x="5946" y="31"/>
                                </a:lnTo>
                                <a:lnTo>
                                  <a:pt x="5946" y="482"/>
                                </a:lnTo>
                                <a:lnTo>
                                  <a:pt x="5946" y="512"/>
                                </a:lnTo>
                                <a:lnTo>
                                  <a:pt x="5976" y="512"/>
                                </a:lnTo>
                                <a:lnTo>
                                  <a:pt x="6381" y="512"/>
                                </a:lnTo>
                                <a:lnTo>
                                  <a:pt x="6411" y="512"/>
                                </a:lnTo>
                                <a:lnTo>
                                  <a:pt x="6816" y="512"/>
                                </a:lnTo>
                                <a:lnTo>
                                  <a:pt x="6847" y="512"/>
                                </a:lnTo>
                                <a:lnTo>
                                  <a:pt x="6847" y="482"/>
                                </a:lnTo>
                                <a:lnTo>
                                  <a:pt x="6847" y="31"/>
                                </a:lnTo>
                                <a:close/>
                                <a:moveTo>
                                  <a:pt x="6847" y="0"/>
                                </a:moveTo>
                                <a:lnTo>
                                  <a:pt x="6816" y="0"/>
                                </a:lnTo>
                                <a:lnTo>
                                  <a:pt x="6411" y="0"/>
                                </a:lnTo>
                                <a:lnTo>
                                  <a:pt x="6381" y="0"/>
                                </a:lnTo>
                                <a:lnTo>
                                  <a:pt x="5976" y="0"/>
                                </a:lnTo>
                                <a:lnTo>
                                  <a:pt x="5946" y="0"/>
                                </a:lnTo>
                                <a:lnTo>
                                  <a:pt x="5946" y="31"/>
                                </a:lnTo>
                                <a:lnTo>
                                  <a:pt x="5976" y="31"/>
                                </a:lnTo>
                                <a:lnTo>
                                  <a:pt x="6381" y="31"/>
                                </a:lnTo>
                                <a:lnTo>
                                  <a:pt x="6411" y="31"/>
                                </a:lnTo>
                                <a:lnTo>
                                  <a:pt x="6816" y="31"/>
                                </a:lnTo>
                                <a:lnTo>
                                  <a:pt x="6847" y="31"/>
                                </a:lnTo>
                                <a:lnTo>
                                  <a:pt x="6847" y="0"/>
                                </a:lnTo>
                                <a:close/>
                                <a:moveTo>
                                  <a:pt x="8182" y="482"/>
                                </a:moveTo>
                                <a:lnTo>
                                  <a:pt x="7747" y="482"/>
                                </a:lnTo>
                                <a:lnTo>
                                  <a:pt x="7747" y="31"/>
                                </a:lnTo>
                                <a:lnTo>
                                  <a:pt x="7717" y="31"/>
                                </a:lnTo>
                                <a:lnTo>
                                  <a:pt x="7717" y="482"/>
                                </a:lnTo>
                                <a:lnTo>
                                  <a:pt x="7282" y="482"/>
                                </a:lnTo>
                                <a:lnTo>
                                  <a:pt x="7282" y="31"/>
                                </a:lnTo>
                                <a:lnTo>
                                  <a:pt x="7252" y="31"/>
                                </a:lnTo>
                                <a:lnTo>
                                  <a:pt x="7252" y="482"/>
                                </a:lnTo>
                                <a:lnTo>
                                  <a:pt x="6847" y="482"/>
                                </a:lnTo>
                                <a:lnTo>
                                  <a:pt x="6847" y="512"/>
                                </a:lnTo>
                                <a:lnTo>
                                  <a:pt x="7252" y="512"/>
                                </a:lnTo>
                                <a:lnTo>
                                  <a:pt x="7282" y="512"/>
                                </a:lnTo>
                                <a:lnTo>
                                  <a:pt x="7717" y="512"/>
                                </a:lnTo>
                                <a:lnTo>
                                  <a:pt x="7747" y="512"/>
                                </a:lnTo>
                                <a:lnTo>
                                  <a:pt x="8182" y="512"/>
                                </a:lnTo>
                                <a:lnTo>
                                  <a:pt x="8182" y="482"/>
                                </a:lnTo>
                                <a:close/>
                                <a:moveTo>
                                  <a:pt x="8182" y="0"/>
                                </a:moveTo>
                                <a:lnTo>
                                  <a:pt x="7747" y="0"/>
                                </a:lnTo>
                                <a:lnTo>
                                  <a:pt x="7717" y="0"/>
                                </a:lnTo>
                                <a:lnTo>
                                  <a:pt x="7282" y="0"/>
                                </a:lnTo>
                                <a:lnTo>
                                  <a:pt x="7252" y="0"/>
                                </a:lnTo>
                                <a:lnTo>
                                  <a:pt x="6847" y="0"/>
                                </a:lnTo>
                                <a:lnTo>
                                  <a:pt x="6847" y="31"/>
                                </a:lnTo>
                                <a:lnTo>
                                  <a:pt x="7252" y="31"/>
                                </a:lnTo>
                                <a:lnTo>
                                  <a:pt x="7282" y="31"/>
                                </a:lnTo>
                                <a:lnTo>
                                  <a:pt x="7717" y="31"/>
                                </a:lnTo>
                                <a:lnTo>
                                  <a:pt x="7747" y="31"/>
                                </a:lnTo>
                                <a:lnTo>
                                  <a:pt x="8182" y="31"/>
                                </a:lnTo>
                                <a:lnTo>
                                  <a:pt x="8182" y="0"/>
                                </a:lnTo>
                                <a:close/>
                                <a:moveTo>
                                  <a:pt x="9114" y="482"/>
                                </a:moveTo>
                                <a:lnTo>
                                  <a:pt x="8678" y="482"/>
                                </a:lnTo>
                                <a:lnTo>
                                  <a:pt x="8678" y="31"/>
                                </a:lnTo>
                                <a:lnTo>
                                  <a:pt x="8648" y="31"/>
                                </a:lnTo>
                                <a:lnTo>
                                  <a:pt x="8648" y="482"/>
                                </a:lnTo>
                                <a:lnTo>
                                  <a:pt x="8213" y="482"/>
                                </a:lnTo>
                                <a:lnTo>
                                  <a:pt x="8213" y="31"/>
                                </a:lnTo>
                                <a:lnTo>
                                  <a:pt x="8183" y="31"/>
                                </a:lnTo>
                                <a:lnTo>
                                  <a:pt x="8183" y="482"/>
                                </a:lnTo>
                                <a:lnTo>
                                  <a:pt x="8183" y="512"/>
                                </a:lnTo>
                                <a:lnTo>
                                  <a:pt x="8213" y="512"/>
                                </a:lnTo>
                                <a:lnTo>
                                  <a:pt x="8648" y="512"/>
                                </a:lnTo>
                                <a:lnTo>
                                  <a:pt x="8678" y="512"/>
                                </a:lnTo>
                                <a:lnTo>
                                  <a:pt x="9114" y="512"/>
                                </a:lnTo>
                                <a:lnTo>
                                  <a:pt x="9114" y="482"/>
                                </a:lnTo>
                                <a:close/>
                                <a:moveTo>
                                  <a:pt x="9114" y="0"/>
                                </a:moveTo>
                                <a:lnTo>
                                  <a:pt x="8678" y="0"/>
                                </a:lnTo>
                                <a:lnTo>
                                  <a:pt x="8648" y="0"/>
                                </a:lnTo>
                                <a:lnTo>
                                  <a:pt x="8213" y="0"/>
                                </a:lnTo>
                                <a:lnTo>
                                  <a:pt x="8183" y="0"/>
                                </a:lnTo>
                                <a:lnTo>
                                  <a:pt x="8183" y="31"/>
                                </a:lnTo>
                                <a:lnTo>
                                  <a:pt x="8213" y="31"/>
                                </a:lnTo>
                                <a:lnTo>
                                  <a:pt x="8648" y="31"/>
                                </a:lnTo>
                                <a:lnTo>
                                  <a:pt x="8678" y="31"/>
                                </a:lnTo>
                                <a:lnTo>
                                  <a:pt x="9114" y="31"/>
                                </a:lnTo>
                                <a:lnTo>
                                  <a:pt x="9114" y="0"/>
                                </a:lnTo>
                                <a:close/>
                                <a:moveTo>
                                  <a:pt x="10510" y="482"/>
                                </a:moveTo>
                                <a:lnTo>
                                  <a:pt x="10074" y="482"/>
                                </a:lnTo>
                                <a:lnTo>
                                  <a:pt x="10074" y="31"/>
                                </a:lnTo>
                                <a:lnTo>
                                  <a:pt x="10044" y="31"/>
                                </a:lnTo>
                                <a:lnTo>
                                  <a:pt x="10044" y="482"/>
                                </a:lnTo>
                                <a:lnTo>
                                  <a:pt x="9609" y="482"/>
                                </a:lnTo>
                                <a:lnTo>
                                  <a:pt x="9609" y="31"/>
                                </a:lnTo>
                                <a:lnTo>
                                  <a:pt x="9579" y="31"/>
                                </a:lnTo>
                                <a:lnTo>
                                  <a:pt x="9579" y="482"/>
                                </a:lnTo>
                                <a:lnTo>
                                  <a:pt x="9144" y="482"/>
                                </a:lnTo>
                                <a:lnTo>
                                  <a:pt x="9144" y="31"/>
                                </a:lnTo>
                                <a:lnTo>
                                  <a:pt x="9114" y="31"/>
                                </a:lnTo>
                                <a:lnTo>
                                  <a:pt x="9114" y="482"/>
                                </a:lnTo>
                                <a:lnTo>
                                  <a:pt x="9114" y="512"/>
                                </a:lnTo>
                                <a:lnTo>
                                  <a:pt x="9144" y="512"/>
                                </a:lnTo>
                                <a:lnTo>
                                  <a:pt x="9579" y="512"/>
                                </a:lnTo>
                                <a:lnTo>
                                  <a:pt x="9609" y="512"/>
                                </a:lnTo>
                                <a:lnTo>
                                  <a:pt x="10044" y="512"/>
                                </a:lnTo>
                                <a:lnTo>
                                  <a:pt x="10074" y="512"/>
                                </a:lnTo>
                                <a:lnTo>
                                  <a:pt x="10510" y="512"/>
                                </a:lnTo>
                                <a:lnTo>
                                  <a:pt x="10510" y="482"/>
                                </a:lnTo>
                                <a:close/>
                                <a:moveTo>
                                  <a:pt x="10510" y="0"/>
                                </a:moveTo>
                                <a:lnTo>
                                  <a:pt x="10074" y="0"/>
                                </a:lnTo>
                                <a:lnTo>
                                  <a:pt x="10044" y="0"/>
                                </a:lnTo>
                                <a:lnTo>
                                  <a:pt x="9609" y="0"/>
                                </a:lnTo>
                                <a:lnTo>
                                  <a:pt x="9579" y="0"/>
                                </a:lnTo>
                                <a:lnTo>
                                  <a:pt x="9144" y="0"/>
                                </a:lnTo>
                                <a:lnTo>
                                  <a:pt x="9114" y="0"/>
                                </a:lnTo>
                                <a:lnTo>
                                  <a:pt x="9114" y="31"/>
                                </a:lnTo>
                                <a:lnTo>
                                  <a:pt x="9144" y="31"/>
                                </a:lnTo>
                                <a:lnTo>
                                  <a:pt x="9579" y="31"/>
                                </a:lnTo>
                                <a:lnTo>
                                  <a:pt x="9609" y="31"/>
                                </a:lnTo>
                                <a:lnTo>
                                  <a:pt x="10044" y="31"/>
                                </a:lnTo>
                                <a:lnTo>
                                  <a:pt x="10074" y="31"/>
                                </a:lnTo>
                                <a:lnTo>
                                  <a:pt x="10510" y="31"/>
                                </a:lnTo>
                                <a:lnTo>
                                  <a:pt x="10510" y="0"/>
                                </a:lnTo>
                                <a:close/>
                                <a:moveTo>
                                  <a:pt x="11440" y="482"/>
                                </a:moveTo>
                                <a:lnTo>
                                  <a:pt x="11005" y="482"/>
                                </a:lnTo>
                                <a:lnTo>
                                  <a:pt x="11005" y="31"/>
                                </a:lnTo>
                                <a:lnTo>
                                  <a:pt x="10975" y="31"/>
                                </a:lnTo>
                                <a:lnTo>
                                  <a:pt x="10975" y="482"/>
                                </a:lnTo>
                                <a:lnTo>
                                  <a:pt x="10540" y="482"/>
                                </a:lnTo>
                                <a:lnTo>
                                  <a:pt x="10540" y="31"/>
                                </a:lnTo>
                                <a:lnTo>
                                  <a:pt x="10510" y="31"/>
                                </a:lnTo>
                                <a:lnTo>
                                  <a:pt x="10510" y="482"/>
                                </a:lnTo>
                                <a:lnTo>
                                  <a:pt x="10510" y="512"/>
                                </a:lnTo>
                                <a:lnTo>
                                  <a:pt x="10540" y="512"/>
                                </a:lnTo>
                                <a:lnTo>
                                  <a:pt x="10975" y="512"/>
                                </a:lnTo>
                                <a:lnTo>
                                  <a:pt x="11005" y="512"/>
                                </a:lnTo>
                                <a:lnTo>
                                  <a:pt x="11440" y="512"/>
                                </a:lnTo>
                                <a:lnTo>
                                  <a:pt x="11440" y="482"/>
                                </a:lnTo>
                                <a:close/>
                                <a:moveTo>
                                  <a:pt x="11440" y="0"/>
                                </a:moveTo>
                                <a:lnTo>
                                  <a:pt x="11005" y="0"/>
                                </a:lnTo>
                                <a:lnTo>
                                  <a:pt x="10975" y="0"/>
                                </a:lnTo>
                                <a:lnTo>
                                  <a:pt x="10540" y="0"/>
                                </a:lnTo>
                                <a:lnTo>
                                  <a:pt x="10510" y="0"/>
                                </a:lnTo>
                                <a:lnTo>
                                  <a:pt x="10510" y="31"/>
                                </a:lnTo>
                                <a:lnTo>
                                  <a:pt x="10540" y="31"/>
                                </a:lnTo>
                                <a:lnTo>
                                  <a:pt x="10975" y="31"/>
                                </a:lnTo>
                                <a:lnTo>
                                  <a:pt x="11005" y="31"/>
                                </a:lnTo>
                                <a:lnTo>
                                  <a:pt x="11440" y="31"/>
                                </a:lnTo>
                                <a:lnTo>
                                  <a:pt x="11440" y="0"/>
                                </a:lnTo>
                                <a:close/>
                                <a:moveTo>
                                  <a:pt x="12837" y="482"/>
                                </a:moveTo>
                                <a:lnTo>
                                  <a:pt x="12401" y="482"/>
                                </a:lnTo>
                                <a:lnTo>
                                  <a:pt x="12401" y="31"/>
                                </a:lnTo>
                                <a:lnTo>
                                  <a:pt x="12371" y="31"/>
                                </a:lnTo>
                                <a:lnTo>
                                  <a:pt x="12371" y="482"/>
                                </a:lnTo>
                                <a:lnTo>
                                  <a:pt x="11936" y="482"/>
                                </a:lnTo>
                                <a:lnTo>
                                  <a:pt x="11936" y="31"/>
                                </a:lnTo>
                                <a:lnTo>
                                  <a:pt x="11906" y="31"/>
                                </a:lnTo>
                                <a:lnTo>
                                  <a:pt x="11906" y="482"/>
                                </a:lnTo>
                                <a:lnTo>
                                  <a:pt x="11471" y="482"/>
                                </a:lnTo>
                                <a:lnTo>
                                  <a:pt x="11471" y="31"/>
                                </a:lnTo>
                                <a:lnTo>
                                  <a:pt x="11441" y="31"/>
                                </a:lnTo>
                                <a:lnTo>
                                  <a:pt x="11441" y="482"/>
                                </a:lnTo>
                                <a:lnTo>
                                  <a:pt x="11441" y="512"/>
                                </a:lnTo>
                                <a:lnTo>
                                  <a:pt x="11471" y="512"/>
                                </a:lnTo>
                                <a:lnTo>
                                  <a:pt x="11906" y="512"/>
                                </a:lnTo>
                                <a:lnTo>
                                  <a:pt x="11936" y="512"/>
                                </a:lnTo>
                                <a:lnTo>
                                  <a:pt x="12371" y="512"/>
                                </a:lnTo>
                                <a:lnTo>
                                  <a:pt x="12401" y="512"/>
                                </a:lnTo>
                                <a:lnTo>
                                  <a:pt x="12837" y="512"/>
                                </a:lnTo>
                                <a:lnTo>
                                  <a:pt x="12837" y="482"/>
                                </a:lnTo>
                                <a:close/>
                                <a:moveTo>
                                  <a:pt x="12837" y="0"/>
                                </a:moveTo>
                                <a:lnTo>
                                  <a:pt x="12401" y="0"/>
                                </a:lnTo>
                                <a:lnTo>
                                  <a:pt x="12371" y="0"/>
                                </a:lnTo>
                                <a:lnTo>
                                  <a:pt x="11936" y="0"/>
                                </a:lnTo>
                                <a:lnTo>
                                  <a:pt x="11906" y="0"/>
                                </a:lnTo>
                                <a:lnTo>
                                  <a:pt x="11471" y="0"/>
                                </a:lnTo>
                                <a:lnTo>
                                  <a:pt x="11441" y="0"/>
                                </a:lnTo>
                                <a:lnTo>
                                  <a:pt x="11441" y="31"/>
                                </a:lnTo>
                                <a:lnTo>
                                  <a:pt x="11471" y="31"/>
                                </a:lnTo>
                                <a:lnTo>
                                  <a:pt x="11906" y="31"/>
                                </a:lnTo>
                                <a:lnTo>
                                  <a:pt x="11936" y="31"/>
                                </a:lnTo>
                                <a:lnTo>
                                  <a:pt x="12371" y="31"/>
                                </a:lnTo>
                                <a:lnTo>
                                  <a:pt x="12401" y="31"/>
                                </a:lnTo>
                                <a:lnTo>
                                  <a:pt x="12837" y="31"/>
                                </a:lnTo>
                                <a:lnTo>
                                  <a:pt x="12837" y="0"/>
                                </a:lnTo>
                                <a:close/>
                                <a:moveTo>
                                  <a:pt x="14203" y="31"/>
                                </a:moveTo>
                                <a:lnTo>
                                  <a:pt x="14172" y="31"/>
                                </a:lnTo>
                                <a:lnTo>
                                  <a:pt x="14172" y="482"/>
                                </a:lnTo>
                                <a:lnTo>
                                  <a:pt x="13812" y="482"/>
                                </a:lnTo>
                                <a:lnTo>
                                  <a:pt x="13812" y="31"/>
                                </a:lnTo>
                                <a:lnTo>
                                  <a:pt x="13782" y="31"/>
                                </a:lnTo>
                                <a:lnTo>
                                  <a:pt x="13782" y="482"/>
                                </a:lnTo>
                                <a:lnTo>
                                  <a:pt x="13332" y="482"/>
                                </a:lnTo>
                                <a:lnTo>
                                  <a:pt x="13332" y="31"/>
                                </a:lnTo>
                                <a:lnTo>
                                  <a:pt x="13302" y="31"/>
                                </a:lnTo>
                                <a:lnTo>
                                  <a:pt x="13302" y="482"/>
                                </a:lnTo>
                                <a:lnTo>
                                  <a:pt x="12867" y="482"/>
                                </a:lnTo>
                                <a:lnTo>
                                  <a:pt x="12867" y="31"/>
                                </a:lnTo>
                                <a:lnTo>
                                  <a:pt x="12837" y="31"/>
                                </a:lnTo>
                                <a:lnTo>
                                  <a:pt x="12837" y="482"/>
                                </a:lnTo>
                                <a:lnTo>
                                  <a:pt x="12837" y="512"/>
                                </a:lnTo>
                                <a:lnTo>
                                  <a:pt x="12867" y="512"/>
                                </a:lnTo>
                                <a:lnTo>
                                  <a:pt x="13302" y="512"/>
                                </a:lnTo>
                                <a:lnTo>
                                  <a:pt x="13332" y="512"/>
                                </a:lnTo>
                                <a:lnTo>
                                  <a:pt x="13782" y="512"/>
                                </a:lnTo>
                                <a:lnTo>
                                  <a:pt x="13783" y="512"/>
                                </a:lnTo>
                                <a:lnTo>
                                  <a:pt x="13812" y="512"/>
                                </a:lnTo>
                                <a:lnTo>
                                  <a:pt x="14172" y="512"/>
                                </a:lnTo>
                                <a:lnTo>
                                  <a:pt x="14203" y="512"/>
                                </a:lnTo>
                                <a:lnTo>
                                  <a:pt x="14203" y="482"/>
                                </a:lnTo>
                                <a:lnTo>
                                  <a:pt x="14203" y="31"/>
                                </a:lnTo>
                                <a:close/>
                                <a:moveTo>
                                  <a:pt x="14203" y="0"/>
                                </a:moveTo>
                                <a:lnTo>
                                  <a:pt x="14172" y="0"/>
                                </a:lnTo>
                                <a:lnTo>
                                  <a:pt x="13812" y="0"/>
                                </a:lnTo>
                                <a:lnTo>
                                  <a:pt x="13783" y="0"/>
                                </a:lnTo>
                                <a:lnTo>
                                  <a:pt x="13782" y="0"/>
                                </a:lnTo>
                                <a:lnTo>
                                  <a:pt x="13332" y="0"/>
                                </a:lnTo>
                                <a:lnTo>
                                  <a:pt x="13302" y="0"/>
                                </a:lnTo>
                                <a:lnTo>
                                  <a:pt x="12867" y="0"/>
                                </a:lnTo>
                                <a:lnTo>
                                  <a:pt x="12837" y="0"/>
                                </a:lnTo>
                                <a:lnTo>
                                  <a:pt x="12837" y="31"/>
                                </a:lnTo>
                                <a:lnTo>
                                  <a:pt x="12867" y="31"/>
                                </a:lnTo>
                                <a:lnTo>
                                  <a:pt x="13302" y="31"/>
                                </a:lnTo>
                                <a:lnTo>
                                  <a:pt x="13332" y="31"/>
                                </a:lnTo>
                                <a:lnTo>
                                  <a:pt x="13782" y="31"/>
                                </a:lnTo>
                                <a:lnTo>
                                  <a:pt x="13783" y="31"/>
                                </a:lnTo>
                                <a:lnTo>
                                  <a:pt x="13812" y="31"/>
                                </a:lnTo>
                                <a:lnTo>
                                  <a:pt x="14172" y="31"/>
                                </a:lnTo>
                                <a:lnTo>
                                  <a:pt x="14203" y="31"/>
                                </a:lnTo>
                                <a:lnTo>
                                  <a:pt x="14203"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72" name="docshape657"/>
                        <wps:cNvSpPr txBox="1">
                          <a:spLocks noChangeArrowheads="1"/>
                        </wps:cNvSpPr>
                        <wps:spPr bwMode="auto">
                          <a:xfrm>
                            <a:off x="81" y="-28"/>
                            <a:ext cx="13285" cy="31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4F7958" w:rsidRDefault="00EE49CC" w:rsidP="004F7958">
                              <w:pPr>
                                <w:pStyle w:val="KeinLeerraum"/>
                                <w:rPr>
                                  <w:b/>
                                  <w:bCs/>
                                </w:rPr>
                              </w:pPr>
                              <w:r w:rsidRPr="0095652F">
                                <w:rPr>
                                  <w:rStyle w:val="Fett"/>
                                  <w:lang w:val="de-AT"/>
                                </w:rPr>
                                <w:t xml:space="preserve">Zeitplan (Projekte </w:t>
                              </w:r>
                              <w:r w:rsidRPr="0095652F">
                                <w:rPr>
                                  <w:rStyle w:val="Fett"/>
                                </w:rPr>
                                <w:t>über 2 Jahre</w:t>
                              </w:r>
                              <w:r w:rsidRPr="0095652F">
                                <w:rPr>
                                  <w:rStyle w:val="Fett"/>
                                  <w:lang w:val="de-AT"/>
                                </w:rPr>
                                <w:t>)</w:t>
                              </w:r>
                              <w:r>
                                <w:rPr>
                                  <w:rStyle w:val="Fett"/>
                                </w:rPr>
                                <w:t xml:space="preserve"> </w:t>
                              </w:r>
                              <w:r w:rsidRPr="0095652F">
                                <w:rPr>
                                  <w:lang w:val="de-AT"/>
                                </w:rPr>
                                <w:t>Füllen Sie die beigefarbenen Zellen aus, um die Dauer der Aktivitäten anzugeben. Wiederholen Sie die Zeilen/Spalten nach Bedarf.</w:t>
                              </w:r>
                              <w:r>
                                <w:t xml:space="preserve"> </w:t>
                              </w:r>
                              <w:r w:rsidRPr="004F7958">
                                <w:rPr>
                                  <w:rStyle w:val="Kursiv"/>
                                </w:rPr>
                                <w:t>Hinweis</w:t>
                              </w:r>
                              <w:r w:rsidRPr="0095652F">
                                <w:rPr>
                                  <w:lang w:val="de-AT"/>
                                </w:rPr>
                                <w:t>: Verwenden Sie</w:t>
                              </w:r>
                              <w:r>
                                <w:rPr>
                                  <w:lang w:val="de-AT"/>
                                </w:rPr>
                                <w:t xml:space="preserve"> die tatsächlichen</w:t>
                              </w:r>
                              <w:r w:rsidRPr="0095652F">
                                <w:rPr>
                                  <w:lang w:val="de-AT"/>
                                </w:rPr>
                                <w:t xml:space="preserve"> Kalenderjahre und Quartale. In der Zeitleiste sollten Sie den Z</w:t>
                              </w:r>
                              <w:r>
                                <w:rPr>
                                  <w:lang w:val="de-AT"/>
                                </w:rPr>
                                <w:t xml:space="preserve">eitplan für jede Aktivität pro </w:t>
                              </w:r>
                              <w:r>
                                <w:t>A</w:t>
                              </w:r>
                              <w:r w:rsidRPr="0095652F">
                                <w:rPr>
                                  <w:lang w:val="de-AT"/>
                                </w:rPr>
                                <w:t>P angeben. Sie können zusätzliche Spalten hinzufügen, wenn Ihr Projekt länger als 6 Jahre dauert.</w:t>
                              </w:r>
                              <w:r w:rsidRPr="004F7958">
                                <w:rPr>
                                  <w:i/>
                                  <w:color w:val="585858"/>
                                  <w:spacing w:val="60"/>
                                  <w:sz w:val="16"/>
                                  <w:lang w:val="de-AT"/>
                                </w:rPr>
                                <w:t xml:space="preserve"> </w:t>
                              </w:r>
                            </w:p>
                          </w:txbxContent>
                        </wps:txbx>
                        <wps:bodyPr rot="0" vert="horz" wrap="square" lIns="0" tIns="0" rIns="0" bIns="0" anchor="t" anchorCtr="0" upright="1">
                          <a:noAutofit/>
                        </wps:bodyPr>
                      </wps:wsp>
                      <wps:wsp>
                        <wps:cNvPr id="1373" name="docshape658"/>
                        <wps:cNvSpPr txBox="1">
                          <a:spLocks noChangeArrowheads="1"/>
                        </wps:cNvSpPr>
                        <wps:spPr bwMode="auto">
                          <a:xfrm>
                            <a:off x="4036" y="1220"/>
                            <a:ext cx="607"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95652F">
                              <w:pPr>
                                <w:spacing w:line="183" w:lineRule="exact"/>
                                <w:rPr>
                                  <w:b/>
                                  <w:sz w:val="16"/>
                                </w:rPr>
                              </w:pPr>
                              <w:r>
                                <w:t>Jahr1</w:t>
                              </w:r>
                            </w:p>
                          </w:txbxContent>
                        </wps:txbx>
                        <wps:bodyPr rot="0" vert="horz" wrap="square" lIns="0" tIns="0" rIns="0" bIns="0" anchor="t" anchorCtr="0" upright="1">
                          <a:noAutofit/>
                        </wps:bodyPr>
                      </wps:wsp>
                      <wps:wsp>
                        <wps:cNvPr id="1374" name="docshape659"/>
                        <wps:cNvSpPr txBox="1">
                          <a:spLocks noChangeArrowheads="1"/>
                        </wps:cNvSpPr>
                        <wps:spPr bwMode="auto">
                          <a:xfrm>
                            <a:off x="5687" y="1220"/>
                            <a:ext cx="607" cy="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95652F">
                              <w:pPr>
                                <w:spacing w:line="183" w:lineRule="exact"/>
                                <w:rPr>
                                  <w:b/>
                                  <w:sz w:val="16"/>
                                </w:rPr>
                              </w:pPr>
                              <w:r>
                                <w:t>Jahr 2</w:t>
                              </w:r>
                            </w:p>
                          </w:txbxContent>
                        </wps:txbx>
                        <wps:bodyPr rot="0" vert="horz" wrap="square" lIns="0" tIns="0" rIns="0" bIns="0" anchor="t" anchorCtr="0" upright="1">
                          <a:noAutofit/>
                        </wps:bodyPr>
                      </wps:wsp>
                      <wps:wsp>
                        <wps:cNvPr id="1375" name="docshape660"/>
                        <wps:cNvSpPr txBox="1">
                          <a:spLocks noChangeArrowheads="1"/>
                        </wps:cNvSpPr>
                        <wps:spPr bwMode="auto">
                          <a:xfrm>
                            <a:off x="7447" y="1172"/>
                            <a:ext cx="607" cy="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95652F">
                              <w:pPr>
                                <w:spacing w:line="183" w:lineRule="exact"/>
                                <w:rPr>
                                  <w:b/>
                                  <w:sz w:val="16"/>
                                </w:rPr>
                              </w:pPr>
                              <w:r>
                                <w:t>…</w:t>
                              </w:r>
                            </w:p>
                          </w:txbxContent>
                        </wps:txbx>
                        <wps:bodyPr rot="0" vert="horz" wrap="square" lIns="0" tIns="0" rIns="0" bIns="0" anchor="t" anchorCtr="0" upright="1">
                          <a:noAutofit/>
                        </wps:bodyPr>
                      </wps:wsp>
                      <wps:wsp>
                        <wps:cNvPr id="1379" name="docshape664"/>
                        <wps:cNvSpPr txBox="1">
                          <a:spLocks noChangeArrowheads="1"/>
                        </wps:cNvSpPr>
                        <wps:spPr bwMode="auto">
                          <a:xfrm>
                            <a:off x="1291" y="1412"/>
                            <a:ext cx="790" cy="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95652F">
                              <w:pPr>
                                <w:spacing w:line="183" w:lineRule="exact"/>
                                <w:rPr>
                                  <w:b/>
                                  <w:sz w:val="16"/>
                                </w:rPr>
                              </w:pPr>
                              <w:r>
                                <w:t>Aktivität</w:t>
                              </w:r>
                            </w:p>
                          </w:txbxContent>
                        </wps:txbx>
                        <wps:bodyPr rot="0" vert="horz" wrap="square" lIns="0" tIns="0" rIns="0" bIns="0" anchor="t" anchorCtr="0" upright="1">
                          <a:noAutofit/>
                        </wps:bodyPr>
                      </wps:wsp>
                      <wps:wsp>
                        <wps:cNvPr id="1380" name="docshape665"/>
                        <wps:cNvSpPr txBox="1">
                          <a:spLocks noChangeArrowheads="1"/>
                        </wps:cNvSpPr>
                        <wps:spPr bwMode="auto">
                          <a:xfrm>
                            <a:off x="3447" y="1622"/>
                            <a:ext cx="10682" cy="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95652F">
                              <w:pPr>
                                <w:tabs>
                                  <w:tab w:val="left" w:pos="449"/>
                                  <w:tab w:val="left" w:pos="885"/>
                                  <w:tab w:val="left" w:pos="1320"/>
                                  <w:tab w:val="left" w:pos="1756"/>
                                  <w:tab w:val="left" w:pos="2176"/>
                                  <w:tab w:val="left" w:pos="2626"/>
                                  <w:tab w:val="left" w:pos="3062"/>
                                  <w:tab w:val="left" w:pos="3482"/>
                                  <w:tab w:val="left" w:pos="3933"/>
                                  <w:tab w:val="left" w:pos="4398"/>
                                  <w:tab w:val="left" w:pos="4863"/>
                                  <w:tab w:val="left" w:pos="5329"/>
                                  <w:tab w:val="left" w:pos="5794"/>
                                  <w:tab w:val="left" w:pos="6260"/>
                                  <w:tab w:val="left" w:pos="6725"/>
                                  <w:tab w:val="left" w:pos="7190"/>
                                  <w:tab w:val="left" w:pos="7656"/>
                                  <w:tab w:val="left" w:pos="8121"/>
                                  <w:tab w:val="left" w:pos="8602"/>
                                  <w:tab w:val="left" w:pos="9067"/>
                                  <w:tab w:val="left" w:pos="9532"/>
                                  <w:tab w:val="left" w:pos="9998"/>
                                  <w:tab w:val="left" w:pos="10433"/>
                                </w:tabs>
                                <w:spacing w:before="2" w:line="235" w:lineRule="auto"/>
                                <w:ind w:left="14" w:right="18" w:hanging="15"/>
                                <w:rPr>
                                  <w:b/>
                                  <w:sz w:val="16"/>
                                </w:rPr>
                              </w:pPr>
                              <w:r>
                                <w:t xml:space="preserve">Q1   Q2   Q3    Q4   Q1   Q2   Q3    …    </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Gruppieren 1355" o:spid="_x0000_s1453" style="position:absolute;margin-left:-30.75pt;margin-top:1.95pt;width:756pt;height:234.4pt;z-index:251892736;mso-position-horizontal-relative:margin;mso-position-vertical-relative:text;mso-width-relative:margin;mso-height-relative:margin" coordorigin=",-28" coordsize="14203,36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">
                <v:rect id="docshape641" o:spid="_x0000_s1454" style="position:absolute;left:45;top:15;width:14127;height:10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" fillcolor="#d9d9d9" stroked="f"/>
                <v:shape id="docshape642" o:spid="_x0000_s1455" style="position:absolute;width:14203;height:1036;visibility:visible;mso-wrap-style:square;v-text-anchor:top" coordsize="14203,10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" path="m14203,r-30,l31,,,,,30,,1036r31,l31,30r14141,l14172,1036r31,l14203,30r,-30xe" fillcolor="#a6a6a6" stroked="f">
                  <v:path arrowok="t" o:connecttype="custom" o:connectlocs="14203,0;14173,0;31,0;0,0;0,30;0,1036;31,1036;31,30;14172,30;14172,1036;14203,1036;14203,30;14203,0" o:connectangles="0,0,0,0,0,0,0,0,0,0,0,0,0"/>
                </v:shape>
                <v:rect id="docshape643" o:spid="_x0000_s1456" style="position:absolute;left:45;top:1066;width:3273;height:10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" fillcolor="#d9d9d9" stroked="f"/>
                <v:shape id="docshape644" o:spid="_x0000_s1457" style="position:absolute;left:3348;top:1066;width:10825;height:421;visibility:visible;mso-wrap-style:square;v-text-anchor:top" coordsize="10825,4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" path="m1727,l,,,421r1727,l1727,xm3468,l1756,r,421l3468,421,3468,xm5300,l3499,r,421l5300,421,5300,xm7162,l5330,r,421l7162,421,7162,xm9023,l7192,r,421l9023,421,9023,xm10825,l9053,r,421l10825,421r,-421xe" fillcolor="#e6e6e6" stroked="f">
                  <v:path arrowok="t" o:connecttype="custom" o:connectlocs="1727,1066;0,1066;0,1487;1727,1487;1727,1066;3468,1066;1756,1066;1756,1487;3468,1487;3468,1066;5300,1066;3499,1066;3499,1487;5300,1487;5300,1066;7162,1066;5330,1066;5330,1487;7162,1487;7162,1066;9023,1066;7192,1066;7192,1487;9023,1487;9023,1066;10825,1066;9053,1066;9053,1487;10825,1487;10825,1066" o:connectangles="0,0,0,0,0,0,0,0,0,0,0,0,0,0,0,0,0,0,0,0,0,0,0,0,0,0,0,0,0,0"/>
                </v:shape>
                <v:shape id="docshape645" o:spid="_x0000_s1458" style="position:absolute;top:1036;width:14203;height:451;visibility:visible;mso-wrap-style:square;v-text-anchor:top" coordsize="14203,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" path="m6816,l5104,r-29,l5074,,3348,r-30,l31,,,,,30,,451r31,l31,30r3287,l3318,451r30,l3348,30r1726,l5074,451r30,l5104,30r1712,l6816,xm6847,r-31,l6816,30r,421l6847,451r,-421l6847,xm10510,l8678,r-30,l6847,r,30l8648,30r,421l8678,451r,-421l10510,30r,-30xm14203,r-30,l14172,,12401,r-30,l10540,r-30,l10510,30r,421l10540,451r,-421l12371,30r,421l12401,451r,-421l14172,30r,421l14203,451r,-421l14203,xe" fillcolor="#a6a6a6" stroked="f">
                  <v:path arrowok="t" o:connecttype="custom" o:connectlocs="6816,1036;5104,1036;5075,1036;5074,1036;3348,1036;3318,1036;3318,1036;31,1036;0,1036;0,1066;0,1487;31,1487;31,1066;3318,1066;3318,1487;3348,1487;3348,1066;5074,1066;5074,1487;5104,1487;5104,1066;6816,1066;6816,1036;6847,1036;6816,1036;6816,1066;6816,1487;6847,1487;6847,1066;6847,1036;10510,1036;8678,1036;8648,1036;8648,1036;6847,1036;6847,1066;8648,1066;8648,1487;8678,1487;8678,1066;10510,1066;10510,1036;14203,1036;14173,1036;14172,1036;12401,1036;12371,1036;12371,1036;10540,1036;10510,1036;10510,1066;10510,1487;10540,1487;10540,1066;12371,1066;12371,1487;12401,1487;12401,1066;14172,1066;14172,1487;14203,1487;14203,1066;14203,1036" o:connectangles="0,0,0,0,0,0,0,0,0,0,0,0,0,0,0,0,0,0,0,0,0,0,0,0,0,0,0,0,0,0,0,0,0,0,0,0,0,0,0,0,0,0,0,0,0,0,0,0,0,0,0,0,0,0,0,0,0,0,0,0,0,0,0"/>
                </v:shape>
                <v:shape id="docshape646" o:spid="_x0000_s1459" style="position:absolute;left:3348;top:1517;width:10825;height:601;visibility:visible;mso-wrap-style:square;v-text-anchor:top" coordsize="10825,6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" path="m435,l,,,601r435,l435,xm871,l466,r,601l871,601,871,xm1307,l901,r,601l1307,601,1307,xm1726,l1336,r,601l1726,601,1726,xm2162,l1756,r,601l2162,601,2162,xm2598,l2192,r,601l2598,601,2598,xm3033,l2628,r,601l3033,601,3033,xm3468,l3063,r,601l3468,601,3468,xm3904,l3499,r,601l3904,601,3904,xm4369,l3934,r,601l4369,601,4369,xm4834,l4399,r,601l4834,601,4834,xm5300,l4865,r,601l5300,601,5300,xm5766,l5330,r,601l5766,601,5766,xm6231,l5796,r,601l6231,601,6231,xm6696,l6261,r,601l6696,601,6696,xm7162,l6726,r,601l7162,601,7162,xm7627,l7192,r,601l7627,601,7627,xm8092,l7657,r,601l8092,601,8092,xm8558,l8123,r,601l8558,601,8558,xm9023,l8588,r,601l9023,601,9023,xm9489,l9053,r,601l9489,601,9489,xm9969,l9519,r,601l9969,601,9969,xm10435,l9999,r,601l10435,601r,-601xm10824,r-360,l10464,601r360,l10824,xe" fillcolor="#e6e6e6" stroked="f">
                  <v:path arrowok="t" o:connecttype="custom" o:connectlocs="0,1517;435,2118;871,1517;466,2118;871,1517;901,1517;1307,2118;1726,1517;1336,2118;1726,1517;1756,1517;2162,2118;2598,1517;2192,2118;2598,1517;2628,1517;3033,2118;3468,1517;3063,2118;3468,1517;3499,1517;3904,2118;4369,1517;3934,2118;4369,1517;4399,1517;4834,2118;5300,1517;4865,2118;5300,1517;5330,1517;5766,2118;6231,1517;5796,2118;6231,1517;6261,1517;6696,2118;7162,1517;6726,2118;7162,1517;7192,1517;7627,2118;8092,1517;7657,2118;8092,1517;8123,1517;8558,2118;9023,1517;8588,2118;9023,1517;9053,1517;9489,2118;9969,1517;9519,2118;9969,1517;9999,1517;10435,2118;10824,1517;10464,2118;10824,1517" o:connectangles="0,0,0,0,0,0,0,0,0,0,0,0,0,0,0,0,0,0,0,0,0,0,0,0,0,0,0,0,0,0,0,0,0,0,0,0,0,0,0,0,0,0,0,0,0,0,0,0,0,0,0,0,0,0,0,0,0,0,0,0"/>
                </v:shape>
                <v:shape id="docshape647" o:spid="_x0000_s1460" style="position:absolute;top:1487;width:14203;height:631;visibility:visible;mso-wrap-style:square;v-text-anchor:top" coordsize="14203,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" path="m31,l,,,30,,631r31,l31,30,31,xm3783,l3348,r-30,l3318,30r,601l3348,631r,-601l3783,30r,-30xm5510,l5104,r-30,l4684,r-29,l4654,,4249,r-30,l3814,r-30,l3784,30r,601l3814,631r,-601l4219,30r,601l4249,631r,-601l4654,30r,601l4684,631r,-601l5074,30r,601l5104,631r,-601l5510,30r,-30xm5946,l5540,r-30,l5510,30r,601l5540,631r,-601l5946,30r,-30xm6847,r-31,l6411,r-30,l5976,r-30,l5946,30r,601l5976,631r,-601l6381,30r,601l6411,631r,-601l6816,30r,601l6847,631r,-601l6847,xm8182,l7747,r-30,l7282,r-30,l6847,r,30l7252,30r,601l7282,631r,-601l7717,30r,601l7747,631r,-601l8182,30r,-30xm9114,l8678,r-30,l8213,r-30,l8183,30r,601l8213,631r,-601l8648,30r,601l8678,631r,-601l9114,30r,-30xm10510,r-436,l10044,,9609,r-30,l9144,r-30,l9114,30r,601l9144,631r,-601l9579,30r,601l9609,631r,-601l10044,30r,601l10074,631r,-601l10510,30r,-30xm11440,r-435,l10975,r-435,l10510,r,30l10510,631r30,l10540,30r435,l10975,631r30,l11005,30r435,l11440,xm12837,r-436,l12371,r-435,l11906,r-435,l11441,r,30l11441,631r30,l11471,30r435,l11906,631r30,l11936,30r435,l12371,631r30,l12401,30r436,l12837,xm14203,r-31,l13812,r-29,l13782,r-450,l13302,r-435,l12837,r,30l12837,631r30,l12867,30r435,l13302,631r30,l13332,30r450,l13782,631r30,l13812,30r360,l14172,631r31,l14203,30r,-30xe" fillcolor="#a6a6a6" stroked="f">
                  <v:path arrowok="t" o:connecttype="custom" o:connectlocs="0,1517;31,1517;3318,1487;3348,2118;5510,1487;4655,1487;4219,1487;3784,1517;4219,1517;4654,1517;5074,1517;5510,1517;5510,1487;5540,2118;6847,1487;6381,1487;5946,1517;6381,1517;6816,1517;6847,1517;7717,1487;6847,1487;7282,2118;7747,2118;9114,1487;8213,1487;8183,2118;8648,2118;9114,1487;10044,1487;9114,1487;9144,2118;9609,2118;10074,2118;11440,1487;10540,1487;10510,2118;10975,2118;11440,1487;11936,1487;11441,1487;11471,2118;11936,2118;12401,2118;14203,1487;13782,1487;12867,1487;12837,2118;13302,2118;13782,2118;14172,2118;14203,1487" o:connectangles="0,0,0,0,0,0,0,0,0,0,0,0,0,0,0,0,0,0,0,0,0,0,0,0,0,0,0,0,0,0,0,0,0,0,0,0,0,0,0,0,0,0,0,0,0,0,0,0,0,0,0,0"/>
                </v:shape>
                <v:rect id="docshape648" o:spid="_x0000_s1461" style="position:absolute;left:45;top:2147;width:3273;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" fillcolor="#d9d9d9" stroked="f"/>
                <v:shape id="docshape649" o:spid="_x0000_s1462" style="position:absolute;left:3348;top:2147;width:4370;height:451;visibility:visible;mso-wrap-style:square;v-text-anchor:top" coordsize="4370,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" path="m435,l,,,450r435,l435,xm871,l466,r,450l871,450,871,xm1307,l901,r,450l1307,450,1307,xm1726,l1336,r,450l1726,450,1726,xm2162,l1756,r,450l2162,450,2162,xm2598,l2192,r,450l2598,450,2598,xm3033,l2628,r,450l3033,450,3033,xm3468,l3063,r,450l3468,450,3468,xm3904,l3499,r,450l3904,450,3904,xm4369,l3934,r,450l4369,450,4369,xe" fillcolor="#c4bb95" stroked="f">
                  <v:path arrowok="t" o:connecttype="custom" o:connectlocs="435,2148;0,2148;0,2598;435,2598;435,2148;871,2148;466,2148;466,2598;871,2598;871,2148;1307,2148;901,2148;901,2598;1307,2598;1307,2148;1726,2148;1336,2148;1336,2598;1726,2598;1726,2148;2162,2148;1756,2148;1756,2598;2162,2598;2162,2148;2598,2148;2192,2148;2192,2598;2598,2598;2598,2148;3033,2148;2628,2148;2628,2598;3033,2598;3033,2148;3468,2148;3063,2148;3063,2598;3468,2598;3468,2148;3904,2148;3499,2148;3499,2598;3904,2598;3904,2148;4369,2148;3934,2148;3934,2598;4369,2598;4369,2148" o:connectangles="0,0,0,0,0,0,0,0,0,0,0,0,0,0,0,0,0,0,0,0,0,0,0,0,0,0,0,0,0,0,0,0,0,0,0,0,0,0,0,0,0,0,0,0,0,0,0,0,0,0"/>
                </v:shape>
                <v:shape id="docshape650" o:spid="_x0000_s1463" style="position:absolute;top:2117;width:14203;height:481;visibility:visible;mso-wrap-style:square;v-text-anchor:top" coordsize="14203,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" path="m31,30l,30,,480r31,l31,30xm3348,30r-30,l3318,480r30,l3348,30xm3783,l3348,r-30,l31,,,,,30r31,l3318,30r30,l3783,30r,-30xm3814,30r-30,l3784,480r30,l3814,30xm4249,30r-30,l4219,480r30,l4249,30xm4684,30r-30,l4654,480r30,l4684,30xm5104,30r-30,l5074,480r30,l5104,30xm5510,l5104,r-30,l4684,r-29,l4654,,4249,r-30,l3814,r-30,l3784,30r30,l4219,30r30,l4654,30r1,l4684,30r390,l5104,30r406,l5510,xm5540,30r-30,l5510,480r30,l5540,30xm5946,l5540,r-30,l5510,30r30,l5946,30r,-30xm5976,30r-30,l5946,480r30,l5976,30xm6411,30r-30,l6381,480r30,l6411,30xm6847,30r-31,l6816,480r31,l6847,30xm6847,r-31,l6411,r-30,l5976,r-30,l5946,30r30,l6381,30r30,l6816,30r31,l6847,xm7282,30r-30,l7252,480r30,l7282,30xm7747,30r-30,l7717,480r30,l7747,30xm8182,l7747,r-30,l7282,r-30,l6847,r,30l7252,30r30,l7717,30r30,l8182,30r,-30xm8213,30r-30,l8183,480r30,l8213,30xm8678,30r-30,l8648,480r30,l8678,30xm9114,l8678,r-30,l8213,r-30,l8183,30r30,l8648,30r30,l9114,30r,-30xm9144,30r-30,l9114,480r30,l9144,30xm9609,30r-30,l9579,480r30,l9609,30xm10074,30r-30,l10044,480r30,l10074,30xm10510,r-436,l10044,,9609,r-30,l9144,r-30,l9114,30r30,l9579,30r30,l10044,30r30,l10510,30r,-30xm10540,30r-30,l10510,480r30,l10540,30xm11005,30r-30,l10975,480r30,l11005,30xm11440,r-435,l10975,r-435,l10510,r,30l10540,30r435,l11005,30r435,l11440,xm11471,30r-30,l11441,480r30,l11471,30xm11936,30r-30,l11906,480r30,l11936,30xm12401,30r-30,l12371,480r30,l12401,30xm12837,r-436,l12371,r-435,l11906,r-435,l11441,r,30l11471,30r435,l11936,30r435,l12401,30r436,l12837,xm12867,30r-30,l12837,480r30,l12867,30xm13332,30r-30,l13302,480r30,l13332,30xm13812,30r-30,l13782,480r30,l13812,30xm14203,30r-31,l14172,480r31,l14203,30xm14203,r-31,l13812,r-29,l13782,r-450,l13302,r-435,l12837,r,30l12867,30r435,l13332,30r450,l13783,30r29,l14172,30r31,l14203,xe" fillcolor="#a6a6a6" stroked="f">
                  <v:path arrowok="t" o:connecttype="custom" o:connectlocs="31,2148;3348,2148;31,2118;3318,2148;3784,2148;4219,2148;4654,2148;5074,2148;5104,2118;4249,2118;3784,2148;4654,2148;5510,2148;5540,2598;5510,2148;5946,2148;6381,2148;6816,2148;6816,2118;5946,2118;6411,2148;7252,2148;7717,2148;7747,2118;6847,2118;7717,2148;8183,2148;8648,2148;8678,2118;8183,2148;9114,2148;9144,2598;9609,2598;10074,2598;10044,2118;9114,2148;10044,2148;10510,2148;10975,2148;11005,2118;10510,2148;11440,2148;11471,2598;11936,2598;12401,2598;11936,2118;11441,2148;12371,2148;12837,2148;13302,2148;13782,2148;14172,2148;14172,2118;13302,2118;12867,2148;13783,2148" o:connectangles="0,0,0,0,0,0,0,0,0,0,0,0,0,0,0,0,0,0,0,0,0,0,0,0,0,0,0,0,0,0,0,0,0,0,0,0,0,0,0,0,0,0,0,0,0,0,0,0,0,0,0,0,0,0,0,0"/>
                </v:shape>
                <v:rect id="docshape651" o:spid="_x0000_s1464" style="position:absolute;left:45;top:2628;width:3273;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" fillcolor="#d9d9d9" stroked="f"/>
                <v:shape id="docshape652" o:spid="_x0000_s1465" style="position:absolute;left:5975;top:2628;width:5465;height:451;visibility:visible;mso-wrap-style:square;v-text-anchor:top" coordsize="5465,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" path="m405,l,,,451r405,l405,xm840,l435,r,451l840,451,840,xm1276,l871,r,451l1276,451,1276,xm1741,l1306,r,451l1741,451,1741,xm2206,l1771,r,451l2206,451,2206,xm2672,l2237,r,451l2672,451,2672,xm3138,l2702,r,451l3138,451,3138,xm3603,l3168,r,451l3603,451,3603,xm4068,l3633,r,451l4068,451,4068,xm4534,l4098,r,451l4534,451,4534,xm4999,l4564,r,451l4999,451,4999,xm5464,l5029,r,451l5464,451,5464,xe" fillcolor="#c4bb95" stroked="f">
                  <v:path arrowok="t" o:connecttype="custom" o:connectlocs="405,2628;0,2628;0,3079;405,3079;405,2628;840,2628;435,2628;435,3079;840,3079;840,2628;1276,2628;871,2628;871,3079;1276,3079;1276,2628;1741,2628;1306,2628;1306,3079;1741,3079;1741,2628;2206,2628;1771,2628;1771,3079;2206,3079;2206,2628;2672,2628;2237,2628;2237,3079;2672,3079;2672,2628;3138,2628;2702,2628;2702,3079;3138,3079;3138,2628;3603,2628;3168,2628;3168,3079;3603,3079;3603,2628;4068,2628;3633,2628;3633,3079;4068,3079;4068,2628;4534,2628;4098,2628;4098,3079;4534,3079;4534,2628;4999,2628;4564,2628;4564,3079;4999,3079;4999,2628;5464,2628;5029,2628;5029,3079;5464,3079;5464,2628" o:connectangles="0,0,0,0,0,0,0,0,0,0,0,0,0,0,0,0,0,0,0,0,0,0,0,0,0,0,0,0,0,0,0,0,0,0,0,0,0,0,0,0,0,0,0,0,0,0,0,0,0,0,0,0,0,0,0,0,0,0,0,0"/>
                </v:shape>
                <v:shape id="docshape653" o:spid="_x0000_s1466" style="position:absolute;top:2598;width:14203;height:481;visibility:visible;mso-wrap-style:square;v-text-anchor:top" coordsize="14203,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" path="m3783,l3348,r-30,l31,,,,,30,,481r31,l31,30r3287,l3318,481r30,l3348,30r435,l3783,xm5510,l5104,r-30,l4684,r-29,l4654,,4249,r-30,l3814,r-30,l3784,30r,451l3814,481r,-451l4219,30r,451l4249,481r,-451l4654,30r,451l4684,481r,-451l5074,30r,451l5104,481r,-451l5510,30r,-30xm5946,l5540,r-30,l5510,30r,451l5540,481r,-451l5946,30r,-30xm6847,r-31,l6411,r-30,l5976,r-30,l5946,30r,451l5976,481r,-451l6381,30r,451l6411,481r,-451l6816,30r,451l6847,481r,-451l6847,xm8182,l7747,r-30,l7282,r-30,l6847,r,30l7252,30r,451l7282,481r,-451l7717,30r,451l7747,481r,-451l8182,30r,-30xm9114,l8678,r-30,l8213,r-30,l8183,30r,451l8213,481r,-451l8648,30r,451l8678,481r,-451l9114,30r,-30xm10510,r-436,l10044,,9609,r-30,l9144,r-30,l9114,30r,451l9144,481r,-451l9579,30r,451l9609,481r,-451l10044,30r,451l10074,481r,-451l10510,30r,-30xm11440,r-435,l10975,r-435,l10510,r,30l10510,481r30,l10540,30r435,l10975,481r30,l11005,30r435,l11440,xm12837,r-436,l12371,r-435,l11906,r-435,l11441,r,30l11441,481r30,l11471,30r435,l11906,481r30,l11936,30r435,l12371,481r30,l12401,30r436,l12837,xm14203,r-31,l13812,r-29,l13782,r-450,l13302,r-435,l12837,r,30l12837,481r30,l12867,30r435,l13302,481r30,l13332,30r450,l13782,481r30,l13812,30r360,l14172,481r31,l14203,30r,-30xe" fillcolor="#a6a6a6" stroked="f">
                  <v:path arrowok="t" o:connecttype="custom" o:connectlocs="3318,2598;0,2628;3318,2628;3783,2628;5074,2598;4249,2598;3784,2598;3814,3079;4249,3079;4684,3079;5104,3079;5946,2598;5510,2628;5946,2628;6411,2598;5946,2598;5976,3079;6411,3079;6847,3079;8182,2598;7282,2598;7252,2628;7717,2628;8182,2628;8648,2598;8183,2628;8213,2628;8678,2628;10074,2598;9579,2598;9114,2628;9579,2628;10044,2628;10510,2628;10975,2598;10510,2628;10540,2628;11005,2628;12401,2598;11906,2598;11441,2628;11906,2628;12371,2628;12837,2628;13812,2598;13302,2598;12837,2628;12867,2628;13332,2628;13812,2628;14203,2628" o:connectangles="0,0,0,0,0,0,0,0,0,0,0,0,0,0,0,0,0,0,0,0,0,0,0,0,0,0,0,0,0,0,0,0,0,0,0,0,0,0,0,0,0,0,0,0,0,0,0,0,0,0,0"/>
                </v:shape>
                <v:rect id="docshape654" o:spid="_x0000_s1467" style="position:absolute;left:45;top:3109;width:3273;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" fillcolor="#d9d9d9" stroked="f"/>
                <v:shape id="docshape655" o:spid="_x0000_s1468" style="position:absolute;left:7281;top:3109;width:2763;height:451;visibility:visible;mso-wrap-style:square;v-text-anchor:top" coordsize="2763,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" path="m435,l,,,451r435,l435,xm900,l465,r,451l900,451,900,xm1366,l931,r,451l1366,451,1366,xm1832,l1396,r,451l1832,451,1832,xm2297,l1862,r,451l2297,451,2297,xm2762,l2327,r,451l2762,451,2762,xe" fillcolor="#c4bb95" stroked="f">
                  <v:path arrowok="t" o:connecttype="custom" o:connectlocs="435,3109;0,3109;0,3560;435,3560;435,3109;900,3109;465,3109;465,3560;900,3560;900,3109;1366,3109;931,3109;931,3560;1366,3560;1366,3109;1832,3109;1396,3109;1396,3560;1832,3560;1832,3109;2297,3109;1862,3109;1862,3560;2297,3560;2297,3109;2762,3109;2327,3109;2327,3560;2762,3560;2762,3109" o:connectangles="0,0,0,0,0,0,0,0,0,0,0,0,0,0,0,0,0,0,0,0,0,0,0,0,0,0,0,0,0,0"/>
                </v:shape>
                <v:shape id="docshape656" o:spid="_x0000_s1469" style="position:absolute;top:3078;width:14203;height:512;visibility:visible;mso-wrap-style:square;v-text-anchor:top" coordsize="14203,5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" path="m3783,482r-435,l3348,31r-30,l3318,482,31,482,31,31,,31,,482r,30l31,512r3287,l3348,512r435,l3783,482xm3783,l3348,r-30,l31,,,,,31r31,l3318,31r30,l3783,31r,-31xm5510,482r-406,l5104,31r-30,l5074,482r-390,l4684,31r-30,l4654,482r-405,l4249,31r-30,l4219,482r-405,l3814,31r-30,l3784,482r,30l3814,512r405,l4249,512r405,l4655,512r29,l5074,512r30,l5510,512r,-30xm5510,l5104,r-30,l4684,r-29,l4654,,4249,r-30,l3814,r-30,l3784,31r30,l4219,31r30,l4654,31r1,l4684,31r390,l5104,31r406,l5510,xm5946,482r-406,l5540,31r-30,l5510,482r,30l5540,512r406,l5946,482xm5946,l5540,r-30,l5510,31r30,l5946,31r,-31xm6847,31r-31,l6816,482r-405,l6411,31r-30,l6381,482r-405,l5976,31r-30,l5946,482r,30l5976,512r405,l6411,512r405,l6847,512r,-30l6847,31xm6847,r-31,l6411,r-30,l5976,r-30,l5946,31r30,l6381,31r30,l6816,31r31,l6847,xm8182,482r-435,l7747,31r-30,l7717,482r-435,l7282,31r-30,l7252,482r-405,l6847,512r405,l7282,512r435,l7747,512r435,l8182,482xm8182,l7747,r-30,l7282,r-30,l6847,r,31l7252,31r30,l7717,31r30,l8182,31r,-31xm9114,482r-436,l8678,31r-30,l8648,482r-435,l8213,31r-30,l8183,482r,30l8213,512r435,l8678,512r436,l9114,482xm9114,l8678,r-30,l8213,r-30,l8183,31r30,l8648,31r30,l9114,31r,-31xm10510,482r-436,l10074,31r-30,l10044,482r-435,l9609,31r-30,l9579,482r-435,l9144,31r-30,l9114,482r,30l9144,512r435,l9609,512r435,l10074,512r436,l10510,482xm10510,r-436,l10044,,9609,r-30,l9144,r-30,l9114,31r30,l9579,31r30,l10044,31r30,l10510,31r,-31xm11440,482r-435,l11005,31r-30,l10975,482r-435,l10540,31r-30,l10510,482r,30l10540,512r435,l11005,512r435,l11440,482xm11440,r-435,l10975,r-435,l10510,r,31l10540,31r435,l11005,31r435,l11440,xm12837,482r-436,l12401,31r-30,l12371,482r-435,l11936,31r-30,l11906,482r-435,l11471,31r-30,l11441,482r,30l11471,512r435,l11936,512r435,l12401,512r436,l12837,482xm12837,r-436,l12371,r-435,l11906,r-435,l11441,r,31l11471,31r435,l11936,31r435,l12401,31r436,l12837,xm14203,31r-31,l14172,482r-360,l13812,31r-30,l13782,482r-450,l13332,31r-30,l13302,482r-435,l12867,31r-30,l12837,482r,30l12867,512r435,l13332,512r450,l13783,512r29,l14172,512r31,l14203,482r,-451xm14203,r-31,l13812,r-29,l13782,r-450,l13302,r-435,l12837,r,31l12867,31r435,l13332,31r450,l13783,31r29,l14172,31r31,l14203,xe" fillcolor="#a6a6a6" stroked="f">
                  <v:path arrowok="t" o:connecttype="custom" o:connectlocs="31,3560;3318,3590;3348,3078;31,3109;5510,3560;4684,3109;4219,3560;3814,3590;4684,3590;5104,3078;4219,3078;4219,3109;5074,3109;5540,3109;5946,3560;5946,3109;6411,3109;5946,3560;6816,3590;6411,3078;5976,3109;6847,3078;7282,3560;7252,3590;8182,3560;7252,3078;7717,3109;8678,3109;8183,3560;9114,3590;8213,3078;8678,3109;10044,3109;9144,3560;9579,3590;10510,3560;9579,3078;9609,3109;11440,3560;10540,3109;10975,3590;10975,3078;10975,3109;12401,3560;11906,3109;11441,3590;12401,3590;11936,3078;11471,3109;12837,3109;13812,3109;13302,3560;12867,3590;13812,3590;14172,3078;13302,3078;13302,3109;14203,3109" o:connectangles="0,0,0,0,0,0,0,0,0,0,0,0,0,0,0,0,0,0,0,0,0,0,0,0,0,0,0,0,0,0,0,0,0,0,0,0,0,0,0,0,0,0,0,0,0,0,0,0,0,0,0,0,0,0,0,0,0,0"/>
                </v:shape>
                <v:shape id="docshape657" o:spid="_x0000_s1470" type="#_x0000_t202" style="position:absolute;left:81;top:-28;width:13285;height:3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" filled="f" stroked="f">
                  <v:textbox inset="0,0,0,0">
                    <w:txbxContent>
                      <w:p w:rsidR="00EE49CC" w:rsidRPr="004F7958" w:rsidRDefault="00EE49CC" w:rsidP="004F7958">
                        <w:pPr>
                          <w:pStyle w:val="KeinLeerraum"/>
                          <w:rPr>
                            <w:b/>
                            <w:bCs/>
                          </w:rPr>
                        </w:pPr>
                        <w:r w:rsidRPr="0095652F">
                          <w:rPr>
                            <w:rStyle w:val="Fett"/>
                            <w:lang w:val="de-AT"/>
                          </w:rPr>
                          <w:t xml:space="preserve">Zeitplan (Projekte </w:t>
                        </w:r>
                        <w:r w:rsidRPr="0095652F">
                          <w:rPr>
                            <w:rStyle w:val="Fett"/>
                          </w:rPr>
                          <w:t>über 2 Jahre</w:t>
                        </w:r>
                        <w:r w:rsidRPr="0095652F">
                          <w:rPr>
                            <w:rStyle w:val="Fett"/>
                            <w:lang w:val="de-AT"/>
                          </w:rPr>
                          <w:t>)</w:t>
                        </w:r>
                        <w:r>
                          <w:rPr>
                            <w:rStyle w:val="Fett"/>
                          </w:rPr>
                          <w:t xml:space="preserve"> </w:t>
                        </w:r>
                        <w:r w:rsidRPr="0095652F">
                          <w:rPr>
                            <w:lang w:val="de-AT"/>
                          </w:rPr>
                          <w:t>Füllen Sie die beigefarbenen Zellen aus, um die Dauer der Aktivitäten anzugeben. Wiederholen Sie die Zeilen/Spalten nach Bedarf.</w:t>
                        </w:r>
                        <w:r>
                          <w:t xml:space="preserve"> </w:t>
                        </w:r>
                        <w:r w:rsidRPr="004F7958">
                          <w:rPr>
                            <w:rStyle w:val="Kursiv"/>
                          </w:rPr>
                          <w:t>Hinweis</w:t>
                        </w:r>
                        <w:r w:rsidRPr="0095652F">
                          <w:rPr>
                            <w:lang w:val="de-AT"/>
                          </w:rPr>
                          <w:t>: Verwenden Sie</w:t>
                        </w:r>
                        <w:r>
                          <w:rPr>
                            <w:lang w:val="de-AT"/>
                          </w:rPr>
                          <w:t xml:space="preserve"> die tatsächlichen</w:t>
                        </w:r>
                        <w:r w:rsidRPr="0095652F">
                          <w:rPr>
                            <w:lang w:val="de-AT"/>
                          </w:rPr>
                          <w:t xml:space="preserve"> Kalenderjahre und Quartale. In der Zeitleiste sollten Sie den Z</w:t>
                        </w:r>
                        <w:r>
                          <w:rPr>
                            <w:lang w:val="de-AT"/>
                          </w:rPr>
                          <w:t xml:space="preserve">eitplan für jede Aktivität pro </w:t>
                        </w:r>
                        <w:r>
                          <w:t>A</w:t>
                        </w:r>
                        <w:r w:rsidRPr="0095652F">
                          <w:rPr>
                            <w:lang w:val="de-AT"/>
                          </w:rPr>
                          <w:t>P angeben. Sie können zusätzliche Spalten hinzufügen, wenn Ihr Projekt länger als 6 Jahre dauert.</w:t>
                        </w:r>
                        <w:r w:rsidRPr="004F7958">
                          <w:rPr>
                            <w:i/>
                            <w:color w:val="585858"/>
                            <w:spacing w:val="60"/>
                            <w:sz w:val="16"/>
                            <w:lang w:val="de-AT"/>
                          </w:rPr>
                          <w:t xml:space="preserve"> </w:t>
                        </w:r>
                      </w:p>
                    </w:txbxContent>
                  </v:textbox>
                </v:shape>
                <v:shape id="docshape658" o:spid="_x0000_s1471" type="#_x0000_t202" style="position:absolute;left:4036;top:1220;width:607;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" filled="f" stroked="f">
                  <v:textbox inset="0,0,0,0">
                    <w:txbxContent>
                      <w:p w:rsidR="00EE49CC" w:rsidRDefault="00EE49CC" w:rsidP="0095652F">
                        <w:pPr>
                          <w:spacing w:line="183" w:lineRule="exact"/>
                          <w:rPr>
                            <w:b/>
                            <w:sz w:val="16"/>
                          </w:rPr>
                        </w:pPr>
                        <w:r>
                          <w:t>Jahr1</w:t>
                        </w:r>
                      </w:p>
                    </w:txbxContent>
                  </v:textbox>
                </v:shape>
                <v:shape id="docshape659" o:spid="_x0000_s1472" type="#_x0000_t202" style="position:absolute;left:5687;top:1220;width:607;height: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" filled="f" stroked="f">
                  <v:textbox inset="0,0,0,0">
                    <w:txbxContent>
                      <w:p w:rsidR="00EE49CC" w:rsidRDefault="00EE49CC" w:rsidP="0095652F">
                        <w:pPr>
                          <w:spacing w:line="183" w:lineRule="exact"/>
                          <w:rPr>
                            <w:b/>
                            <w:sz w:val="16"/>
                          </w:rPr>
                        </w:pPr>
                        <w:r>
                          <w:t>Jahr 2</w:t>
                        </w:r>
                      </w:p>
                    </w:txbxContent>
                  </v:textbox>
                </v:shape>
                <v:shape id="docshape660" o:spid="_x0000_s1473" type="#_x0000_t202" style="position:absolute;left:7447;top:1172;width:607;height: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" filled="f" stroked="f">
                  <v:textbox inset="0,0,0,0">
                    <w:txbxContent>
                      <w:p w:rsidR="00EE49CC" w:rsidRDefault="00EE49CC" w:rsidP="0095652F">
                        <w:pPr>
                          <w:spacing w:line="183" w:lineRule="exact"/>
                          <w:rPr>
                            <w:b/>
                            <w:sz w:val="16"/>
                          </w:rPr>
                        </w:pPr>
                        <w:r>
                          <w:t>…</w:t>
                        </w:r>
                      </w:p>
                    </w:txbxContent>
                  </v:textbox>
                </v:shape>
                <v:shape id="docshape664" o:spid="_x0000_s1474" type="#_x0000_t202" style="position:absolute;left:1291;top:1412;width:790;height: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" filled="f" stroked="f">
                  <v:textbox inset="0,0,0,0">
                    <w:txbxContent>
                      <w:p w:rsidR="00EE49CC" w:rsidRDefault="00EE49CC" w:rsidP="0095652F">
                        <w:pPr>
                          <w:spacing w:line="183" w:lineRule="exact"/>
                          <w:rPr>
                            <w:b/>
                            <w:sz w:val="16"/>
                          </w:rPr>
                        </w:pPr>
                        <w:r>
                          <w:t>Aktivität</w:t>
                        </w:r>
                      </w:p>
                    </w:txbxContent>
                  </v:textbox>
                </v:shape>
                <v:shape id="docshape665" o:spid="_x0000_s1475" type="#_x0000_t202" style="position:absolute;left:3447;top:1622;width:10682;height: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" filled="f" stroked="f">
                  <v:textbox inset="0,0,0,0">
                    <w:txbxContent>
                      <w:p w:rsidR="00EE49CC" w:rsidRDefault="00EE49CC" w:rsidP="0095652F">
                        <w:pPr>
                          <w:tabs>
                            <w:tab w:val="left" w:pos="449"/>
                            <w:tab w:val="left" w:pos="885"/>
                            <w:tab w:val="left" w:pos="1320"/>
                            <w:tab w:val="left" w:pos="1756"/>
                            <w:tab w:val="left" w:pos="2176"/>
                            <w:tab w:val="left" w:pos="2626"/>
                            <w:tab w:val="left" w:pos="3062"/>
                            <w:tab w:val="left" w:pos="3482"/>
                            <w:tab w:val="left" w:pos="3933"/>
                            <w:tab w:val="left" w:pos="4398"/>
                            <w:tab w:val="left" w:pos="4863"/>
                            <w:tab w:val="left" w:pos="5329"/>
                            <w:tab w:val="left" w:pos="5794"/>
                            <w:tab w:val="left" w:pos="6260"/>
                            <w:tab w:val="left" w:pos="6725"/>
                            <w:tab w:val="left" w:pos="7190"/>
                            <w:tab w:val="left" w:pos="7656"/>
                            <w:tab w:val="left" w:pos="8121"/>
                            <w:tab w:val="left" w:pos="8602"/>
                            <w:tab w:val="left" w:pos="9067"/>
                            <w:tab w:val="left" w:pos="9532"/>
                            <w:tab w:val="left" w:pos="9998"/>
                            <w:tab w:val="left" w:pos="10433"/>
                          </w:tabs>
                          <w:spacing w:before="2" w:line="235" w:lineRule="auto"/>
                          <w:ind w:left="14" w:right="18" w:hanging="15"/>
                          <w:rPr>
                            <w:b/>
                            <w:sz w:val="16"/>
                          </w:rPr>
                        </w:pPr>
                        <w:r>
                          <w:t xml:space="preserve">Q1   Q2   Q3    Q4   Q1   Q2   Q3    …    </w:t>
                        </w:r>
                      </w:p>
                    </w:txbxContent>
                  </v:textbox>
                </v:shape>
                <w10:wrap type="square" anchorx="margin"/>
              </v:group>
            </w:pict>
          </mc:Fallback>
        </mc:AlternateContent>
      </w:r>
      <w:r w:rsidR="0095652F" w:rsidRPr="0095652F">
        <w:rPr>
          <w:noProof/>
          <w:lang w:val="de-AT" w:eastAsia="de-AT"/>
        </w:rPr>
        <mc:AlternateContent>
          <mc:Choice Requires="wps">
            <w:drawing>
              <wp:anchor distT="0" distB="0" distL="114300" distR="114300" simplePos="0" relativeHeight="251898880" behindDoc="0" locked="0" layoutInCell="1" allowOverlap="1" wp14:anchorId="67E7E921" wp14:editId="46E77E04">
                <wp:simplePos x="0" y="0"/>
                <wp:positionH relativeFrom="margin">
                  <wp:posOffset>-1215</wp:posOffset>
                </wp:positionH>
                <wp:positionV relativeFrom="paragraph">
                  <wp:posOffset>2670562</wp:posOffset>
                </wp:positionV>
                <wp:extent cx="1739397" cy="150077"/>
                <wp:effectExtent l="0" t="0" r="13335" b="2540"/>
                <wp:wrapNone/>
                <wp:docPr id="1384" name="docshape6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9397" cy="1500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95652F">
                            <w:pPr>
                              <w:spacing w:line="201" w:lineRule="exact"/>
                              <w:rPr>
                                <w:sz w:val="18"/>
                              </w:rPr>
                            </w:pPr>
                            <w:r>
                              <w:t>…</w:t>
                            </w:r>
                          </w:p>
                        </w:txbxContent>
                      </wps:txbx>
                      <wps:bodyPr rot="0" vert="horz" wrap="square" lIns="0" tIns="0" rIns="0" bIns="0" anchor="t" anchorCtr="0" upright="1">
                        <a:noAutofit/>
                      </wps:bodyPr>
                    </wps:wsp>
                  </a:graphicData>
                </a:graphic>
              </wp:anchor>
            </w:drawing>
          </mc:Choice>
          <mc:Fallback>
            <w:pict>
              <v:shape w14:anchorId="67E7E921" id="_x0000_s1476" type="#_x0000_t202" style="position:absolute;margin-left:-.1pt;margin-top:210.3pt;width:136.95pt;height:11.8pt;z-index:25189888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" filled="f" stroked="f">
                <v:textbox inset="0,0,0,0">
                  <w:txbxContent>
                    <w:p w:rsidR="00EE49CC" w:rsidRDefault="00EE49CC" w:rsidP="0095652F">
                      <w:pPr>
                        <w:spacing w:line="201" w:lineRule="exact"/>
                        <w:rPr>
                          <w:sz w:val="18"/>
                        </w:rPr>
                      </w:pPr>
                      <w:r>
                        <w:t>…</w:t>
                      </w:r>
                    </w:p>
                  </w:txbxContent>
                </v:textbox>
                <w10:wrap anchorx="margin"/>
              </v:shape>
            </w:pict>
          </mc:Fallback>
        </mc:AlternateContent>
      </w:r>
      <w:r w:rsidR="0095652F" w:rsidRPr="0095652F">
        <w:rPr>
          <w:noProof/>
          <w:lang w:val="de-AT" w:eastAsia="de-AT"/>
        </w:rPr>
        <mc:AlternateContent>
          <mc:Choice Requires="wps">
            <w:drawing>
              <wp:anchor distT="0" distB="0" distL="114300" distR="114300" simplePos="0" relativeHeight="251894784" behindDoc="0" locked="0" layoutInCell="1" allowOverlap="1" wp14:anchorId="533D61E1" wp14:editId="74E0DA1D">
                <wp:simplePos x="0" y="0"/>
                <wp:positionH relativeFrom="margin">
                  <wp:posOffset>-1049</wp:posOffset>
                </wp:positionH>
                <wp:positionV relativeFrom="paragraph">
                  <wp:posOffset>1881560</wp:posOffset>
                </wp:positionV>
                <wp:extent cx="1739265" cy="149860"/>
                <wp:effectExtent l="0" t="0" r="13335" b="2540"/>
                <wp:wrapNone/>
                <wp:docPr id="1382" name="docshape6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9265" cy="1498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95652F">
                            <w:pPr>
                              <w:spacing w:line="201" w:lineRule="exact"/>
                              <w:rPr>
                                <w:sz w:val="18"/>
                              </w:rPr>
                            </w:pPr>
                            <w:r>
                              <w:t>Aufgabe 1.1</w:t>
                            </w:r>
                          </w:p>
                        </w:txbxContent>
                      </wps:txbx>
                      <wps:bodyPr rot="0" vert="horz" wrap="square" lIns="0" tIns="0" rIns="0" bIns="0" anchor="t" anchorCtr="0" upright="1">
                        <a:noAutofit/>
                      </wps:bodyPr>
                    </wps:wsp>
                  </a:graphicData>
                </a:graphic>
              </wp:anchor>
            </w:drawing>
          </mc:Choice>
          <mc:Fallback>
            <w:pict>
              <v:shape w14:anchorId="533D61E1" id="_x0000_s1477" type="#_x0000_t202" style="position:absolute;margin-left:-.1pt;margin-top:148.15pt;width:136.95pt;height:11.8pt;z-index:25189478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" filled="f" stroked="f">
                <v:textbox inset="0,0,0,0">
                  <w:txbxContent>
                    <w:p w:rsidR="00EE49CC" w:rsidRDefault="00EE49CC" w:rsidP="0095652F">
                      <w:pPr>
                        <w:spacing w:line="201" w:lineRule="exact"/>
                        <w:rPr>
                          <w:sz w:val="18"/>
                        </w:rPr>
                      </w:pPr>
                      <w:r>
                        <w:t>Aufgabe 1.1</w:t>
                      </w:r>
                    </w:p>
                  </w:txbxContent>
                </v:textbox>
                <w10:wrap anchorx="margin"/>
              </v:shape>
            </w:pict>
          </mc:Fallback>
        </mc:AlternateContent>
      </w:r>
      <w:r w:rsidR="0095652F" w:rsidRPr="0095652F">
        <w:rPr>
          <w:noProof/>
          <w:lang w:val="de-AT" w:eastAsia="de-AT"/>
        </w:rPr>
        <mc:AlternateContent>
          <mc:Choice Requires="wps">
            <w:drawing>
              <wp:anchor distT="0" distB="0" distL="114300" distR="114300" simplePos="0" relativeHeight="251896832" behindDoc="0" locked="0" layoutInCell="1" allowOverlap="1" wp14:anchorId="7DC60407" wp14:editId="30957642">
                <wp:simplePos x="0" y="0"/>
                <wp:positionH relativeFrom="margin">
                  <wp:align>left</wp:align>
                </wp:positionH>
                <wp:positionV relativeFrom="paragraph">
                  <wp:posOffset>2296630</wp:posOffset>
                </wp:positionV>
                <wp:extent cx="1739397" cy="150077"/>
                <wp:effectExtent l="0" t="0" r="13335" b="2540"/>
                <wp:wrapNone/>
                <wp:docPr id="1383" name="docshape6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9397" cy="1500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95652F">
                            <w:pPr>
                              <w:spacing w:line="201" w:lineRule="exact"/>
                              <w:rPr>
                                <w:sz w:val="18"/>
                              </w:rPr>
                            </w:pPr>
                            <w:r>
                              <w:t>Aufgabe 1.2</w:t>
                            </w:r>
                          </w:p>
                        </w:txbxContent>
                      </wps:txbx>
                      <wps:bodyPr rot="0" vert="horz" wrap="square" lIns="0" tIns="0" rIns="0" bIns="0" anchor="t" anchorCtr="0" upright="1">
                        <a:noAutofit/>
                      </wps:bodyPr>
                    </wps:wsp>
                  </a:graphicData>
                </a:graphic>
              </wp:anchor>
            </w:drawing>
          </mc:Choice>
          <mc:Fallback>
            <w:pict>
              <v:shape w14:anchorId="7DC60407" id="_x0000_s1478" type="#_x0000_t202" style="position:absolute;margin-left:0;margin-top:180.85pt;width:136.95pt;height:11.8pt;z-index:25189683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" filled="f" stroked="f">
                <v:textbox inset="0,0,0,0">
                  <w:txbxContent>
                    <w:p w:rsidR="00EE49CC" w:rsidRDefault="00EE49CC" w:rsidP="0095652F">
                      <w:pPr>
                        <w:spacing w:line="201" w:lineRule="exact"/>
                        <w:rPr>
                          <w:sz w:val="18"/>
                        </w:rPr>
                      </w:pPr>
                      <w:r>
                        <w:t>Aufgabe 1.2</w:t>
                      </w:r>
                    </w:p>
                  </w:txbxContent>
                </v:textbox>
                <w10:wrap anchorx="margin"/>
              </v:shape>
            </w:pict>
          </mc:Fallback>
        </mc:AlternateContent>
      </w:r>
      <w:r w:rsidR="0095652F">
        <w:rPr>
          <w:rStyle w:val="Fett"/>
        </w:rPr>
        <w:br w:type="page"/>
      </w:r>
      <w:r w:rsidR="00F566E0">
        <w:rPr>
          <w:rStyle w:val="Fett"/>
        </w:rPr>
        <w:lastRenderedPageBreak/>
        <w:t xml:space="preserve">4.4 </w:t>
      </w:r>
      <w:r w:rsidR="00F566E0" w:rsidRPr="004F7958">
        <w:rPr>
          <w:rStyle w:val="Fett"/>
          <w:lang w:val="de-AT"/>
        </w:rPr>
        <w:t>Unter</w:t>
      </w:r>
      <w:r w:rsidR="00642441">
        <w:rPr>
          <w:rStyle w:val="Fett"/>
        </w:rPr>
        <w:t>auftrags</w:t>
      </w:r>
      <w:r w:rsidR="00F566E0" w:rsidRPr="004F7958">
        <w:rPr>
          <w:rStyle w:val="Fett"/>
          <w:lang w:val="de-AT"/>
        </w:rPr>
        <w:t>vergabe</w:t>
      </w:r>
    </w:p>
    <w:p w:rsidR="00F566E0" w:rsidRPr="004F7958" w:rsidRDefault="007C5490" w:rsidP="00F566E0">
      <w:pPr>
        <w:rPr>
          <w:lang w:val="de-AT"/>
        </w:rPr>
      </w:pPr>
      <w:r>
        <w:rPr>
          <w:b/>
          <w:bCs/>
          <w:noProof/>
          <w:lang w:val="de-AT" w:eastAsia="de-AT"/>
        </w:rPr>
        <mc:AlternateContent>
          <mc:Choice Requires="wps">
            <w:drawing>
              <wp:anchor distT="0" distB="0" distL="114300" distR="114300" simplePos="0" relativeHeight="251900928" behindDoc="0" locked="0" layoutInCell="1" allowOverlap="1">
                <wp:simplePos x="0" y="0"/>
                <wp:positionH relativeFrom="column">
                  <wp:posOffset>236220</wp:posOffset>
                </wp:positionH>
                <wp:positionV relativeFrom="paragraph">
                  <wp:posOffset>315595</wp:posOffset>
                </wp:positionV>
                <wp:extent cx="8668385" cy="3636645"/>
                <wp:effectExtent l="0" t="0" r="0" b="1905"/>
                <wp:wrapTopAndBottom/>
                <wp:docPr id="1386" name="docshape6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8385" cy="36366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1FAD32A7" id="docshape668" o:spid="_x0000_s1026" style="position:absolute;margin-left:18.6pt;margin-top:24.85pt;width:682.55pt;height:286.35pt;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" fillcolor="#d9d9d9" stroked="f">
                <w10:wrap type="topAndBottom"/>
              </v:rect>
            </w:pict>
          </mc:Fallback>
        </mc:AlternateContent>
      </w:r>
      <w:r w:rsidR="004F7958">
        <w:rPr>
          <w:b/>
          <w:bCs/>
          <w:noProof/>
          <w:lang w:val="de-AT" w:eastAsia="de-AT"/>
        </w:rPr>
        <mc:AlternateContent>
          <mc:Choice Requires="wps">
            <w:drawing>
              <wp:anchor distT="0" distB="0" distL="114300" distR="114300" simplePos="0" relativeHeight="251901952" behindDoc="0" locked="0" layoutInCell="1" allowOverlap="1">
                <wp:simplePos x="0" y="0"/>
                <wp:positionH relativeFrom="column">
                  <wp:posOffset>236220</wp:posOffset>
                </wp:positionH>
                <wp:positionV relativeFrom="paragraph">
                  <wp:posOffset>283845</wp:posOffset>
                </wp:positionV>
                <wp:extent cx="8668385" cy="3669030"/>
                <wp:effectExtent l="0" t="0" r="0" b="7620"/>
                <wp:wrapTopAndBottom/>
                <wp:docPr id="1387" name="docshape6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668385" cy="3669030"/>
                        </a:xfrm>
                        <a:custGeom>
                          <a:avLst/>
                          <a:gdLst>
                            <a:gd name="T0" fmla="+- 0 15704 1411"/>
                            <a:gd name="T1" fmla="*/ T0 w 14293"/>
                            <a:gd name="T2" fmla="+- 0 289 289"/>
                            <a:gd name="T3" fmla="*/ 289 h 1893"/>
                            <a:gd name="T4" fmla="+- 0 15674 1411"/>
                            <a:gd name="T5" fmla="*/ T4 w 14293"/>
                            <a:gd name="T6" fmla="+- 0 289 289"/>
                            <a:gd name="T7" fmla="*/ 289 h 1893"/>
                            <a:gd name="T8" fmla="+- 0 1442 1411"/>
                            <a:gd name="T9" fmla="*/ T8 w 14293"/>
                            <a:gd name="T10" fmla="+- 0 289 289"/>
                            <a:gd name="T11" fmla="*/ 289 h 1893"/>
                            <a:gd name="T12" fmla="+- 0 1411 1411"/>
                            <a:gd name="T13" fmla="*/ T12 w 14293"/>
                            <a:gd name="T14" fmla="+- 0 289 289"/>
                            <a:gd name="T15" fmla="*/ 289 h 1893"/>
                            <a:gd name="T16" fmla="+- 0 1411 1411"/>
                            <a:gd name="T17" fmla="*/ T16 w 14293"/>
                            <a:gd name="T18" fmla="+- 0 319 289"/>
                            <a:gd name="T19" fmla="*/ 319 h 1893"/>
                            <a:gd name="T20" fmla="+- 0 1411 1411"/>
                            <a:gd name="T21" fmla="*/ T20 w 14293"/>
                            <a:gd name="T22" fmla="+- 0 2182 289"/>
                            <a:gd name="T23" fmla="*/ 2182 h 1893"/>
                            <a:gd name="T24" fmla="+- 0 1442 1411"/>
                            <a:gd name="T25" fmla="*/ T24 w 14293"/>
                            <a:gd name="T26" fmla="+- 0 2182 289"/>
                            <a:gd name="T27" fmla="*/ 2182 h 1893"/>
                            <a:gd name="T28" fmla="+- 0 1442 1411"/>
                            <a:gd name="T29" fmla="*/ T28 w 14293"/>
                            <a:gd name="T30" fmla="+- 0 319 289"/>
                            <a:gd name="T31" fmla="*/ 319 h 1893"/>
                            <a:gd name="T32" fmla="+- 0 15674 1411"/>
                            <a:gd name="T33" fmla="*/ T32 w 14293"/>
                            <a:gd name="T34" fmla="+- 0 319 289"/>
                            <a:gd name="T35" fmla="*/ 319 h 1893"/>
                            <a:gd name="T36" fmla="+- 0 15674 1411"/>
                            <a:gd name="T37" fmla="*/ T36 w 14293"/>
                            <a:gd name="T38" fmla="+- 0 2182 289"/>
                            <a:gd name="T39" fmla="*/ 2182 h 1893"/>
                            <a:gd name="T40" fmla="+- 0 15704 1411"/>
                            <a:gd name="T41" fmla="*/ T40 w 14293"/>
                            <a:gd name="T42" fmla="+- 0 2182 289"/>
                            <a:gd name="T43" fmla="*/ 2182 h 1893"/>
                            <a:gd name="T44" fmla="+- 0 15704 1411"/>
                            <a:gd name="T45" fmla="*/ T44 w 14293"/>
                            <a:gd name="T46" fmla="+- 0 319 289"/>
                            <a:gd name="T47" fmla="*/ 319 h 1893"/>
                            <a:gd name="T48" fmla="+- 0 15704 1411"/>
                            <a:gd name="T49" fmla="*/ T48 w 14293"/>
                            <a:gd name="T50" fmla="+- 0 289 289"/>
                            <a:gd name="T51" fmla="*/ 289 h 18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4293" h="1893">
                              <a:moveTo>
                                <a:pt x="14293" y="0"/>
                              </a:moveTo>
                              <a:lnTo>
                                <a:pt x="14263" y="0"/>
                              </a:lnTo>
                              <a:lnTo>
                                <a:pt x="31" y="0"/>
                              </a:lnTo>
                              <a:lnTo>
                                <a:pt x="0" y="0"/>
                              </a:lnTo>
                              <a:lnTo>
                                <a:pt x="0" y="30"/>
                              </a:lnTo>
                              <a:lnTo>
                                <a:pt x="0" y="1893"/>
                              </a:lnTo>
                              <a:lnTo>
                                <a:pt x="31" y="1893"/>
                              </a:lnTo>
                              <a:lnTo>
                                <a:pt x="31" y="30"/>
                              </a:lnTo>
                              <a:lnTo>
                                <a:pt x="14263" y="30"/>
                              </a:lnTo>
                              <a:lnTo>
                                <a:pt x="14263" y="1893"/>
                              </a:lnTo>
                              <a:lnTo>
                                <a:pt x="14293" y="1893"/>
                              </a:lnTo>
                              <a:lnTo>
                                <a:pt x="14293" y="30"/>
                              </a:lnTo>
                              <a:lnTo>
                                <a:pt x="14293"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ECC95B4" id="docshape669" o:spid="_x0000_s1026" style="position:absolute;margin-left:18.6pt;margin-top:22.35pt;width:682.55pt;height:288.9pt;z-index:25190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14293,18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" path="m14293,r-30,l31,,,,,30,,1893r31,l31,30r14232,l14263,1893r30,l14293,30r,-30xe" fillcolor="#a6a6a6" stroked="f">
                <v:path arrowok="t" o:connecttype="custom" o:connectlocs="8668385,560142;8650191,560142;18801,560142;0,560142;0,618289;0,4229172;18801,4229172;18801,618289;8650191,618289;8650191,4229172;8668385,4229172;8668385,618289;8668385,560142" o:connectangles="0,0,0,0,0,0,0,0,0,0,0,0,0"/>
                <w10:wrap type="topAndBottom"/>
              </v:shape>
            </w:pict>
          </mc:Fallback>
        </mc:AlternateContent>
      </w:r>
      <w:r w:rsidR="004F7958">
        <w:rPr>
          <w:b/>
          <w:bCs/>
          <w:noProof/>
          <w:lang w:val="de-AT" w:eastAsia="de-AT"/>
        </w:rPr>
        <mc:AlternateContent>
          <mc:Choice Requires="wps">
            <w:drawing>
              <wp:anchor distT="0" distB="0" distL="114300" distR="114300" simplePos="0" relativeHeight="251905024" behindDoc="0" locked="0" layoutInCell="1" allowOverlap="1">
                <wp:simplePos x="0" y="0"/>
                <wp:positionH relativeFrom="column">
                  <wp:posOffset>355600</wp:posOffset>
                </wp:positionH>
                <wp:positionV relativeFrom="paragraph">
                  <wp:posOffset>434975</wp:posOffset>
                </wp:positionV>
                <wp:extent cx="8549005" cy="3051810"/>
                <wp:effectExtent l="0" t="0" r="4445" b="15240"/>
                <wp:wrapTopAndBottom/>
                <wp:docPr id="1390" name="docshape6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49005" cy="3051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4F7958" w:rsidRDefault="00EE49CC" w:rsidP="00642441">
                            <w:pPr>
                              <w:rPr>
                                <w:rStyle w:val="Fett"/>
                              </w:rPr>
                            </w:pPr>
                            <w:r w:rsidRPr="004F7958">
                              <w:rPr>
                                <w:rStyle w:val="Fett"/>
                              </w:rPr>
                              <w:t>Vergabe von Unteraufträgen</w:t>
                            </w:r>
                          </w:p>
                          <w:p w:rsidR="00EE49CC" w:rsidRDefault="00EE49CC" w:rsidP="00642441">
                            <w:r w:rsidRPr="00642441">
                              <w:t>Geben Sie Einzelheiten zu den an Unterauftragnehmer vergebenen Projektaufgaben (falls vorhanden) an und erläutern Sie die Gründe dafür (im Gegensatz zur direkten Durchführung durch die Begünstigten/</w:t>
                            </w:r>
                            <w:r>
                              <w:t>teilnehmenden</w:t>
                            </w:r>
                            <w:r w:rsidRPr="00642441">
                              <w:t xml:space="preserve"> Einrichtungen).</w:t>
                            </w:r>
                            <w:r>
                              <w:t xml:space="preserve"> Unterauftragsvergabe: </w:t>
                            </w:r>
                            <w:r w:rsidRPr="00642441">
                              <w:t xml:space="preserve"> Unterauftragsvergabe bedeutet die Durchführung von "Aktionsaufgaben", d. h. von spezifischen Aufgaben, die Teil der EU-Finanzhilfe sind und in Anhang 1 der Finanzhilfevereinbarung beschrieben werden.</w:t>
                            </w:r>
                            <w:r>
                              <w:t xml:space="preserve"> </w:t>
                            </w:r>
                            <w:r w:rsidRPr="00642441">
                              <w:rPr>
                                <w:rStyle w:val="Kursiv"/>
                              </w:rPr>
                              <w:t>Hinweis</w:t>
                            </w:r>
                            <w:r w:rsidRPr="00642441">
                              <w:t xml:space="preserve">: Bei der Vergabe von Unteraufträgen geht es darum, einen Teil des Projekts an eine Partei außerhalb des Konsortiums auszulagern. Es geht dabei nicht einfach um den Kauf von Waren oder Dienstleistungen. Normalerweise </w:t>
                            </w:r>
                            <w:r>
                              <w:t>wird erwartet</w:t>
                            </w:r>
                            <w:r w:rsidRPr="00642441">
                              <w:t>, dass die Teilnehmer über ausreichende operative Kapazitäten verfügen, um die Projektaktivitäten selbst durchzuführen. Die Vergabe von Unteraufträgen sollte daher die Ausnahme sein.</w:t>
                            </w:r>
                          </w:p>
                          <w:p w:rsidR="00EE49CC" w:rsidRPr="00642441" w:rsidRDefault="00EE49CC" w:rsidP="00642441">
                            <w:r>
                              <w:t xml:space="preserve">Die </w:t>
                            </w:r>
                            <w:r w:rsidRPr="00642441">
                              <w:t>Vergabe von Unteraufträgen</w:t>
                            </w:r>
                            <w:r>
                              <w:t xml:space="preserve"> soll nur erfolgen</w:t>
                            </w:r>
                            <w:r w:rsidRPr="00642441">
                              <w:t xml:space="preserve">, </w:t>
                            </w:r>
                            <w:r>
                              <w:t xml:space="preserve">wenn </w:t>
                            </w:r>
                            <w:r w:rsidRPr="00642441">
                              <w:t>die</w:t>
                            </w:r>
                            <w:r>
                              <w:t>se</w:t>
                            </w:r>
                            <w:r w:rsidRPr="00642441">
                              <w:t xml:space="preserve"> den Vorschriften entsprechen (d. h. bestes Preis-Leistungs-Verhältnis und kein Interessenkonflikt; keine Untervergabe von Koordinierungsaufgaben). Stellen Sie sicher, dass die Unterauftragn</w:t>
                            </w:r>
                            <w:r>
                              <w:t>ehmer die Grundsätze des Gender-</w:t>
                            </w:r>
                            <w:r w:rsidRPr="00642441">
                              <w:t>Mainstreaming</w:t>
                            </w:r>
                            <w:r>
                              <w:t>s</w:t>
                            </w:r>
                            <w:r w:rsidRPr="00642441">
                              <w:t xml:space="preserve"> u</w:t>
                            </w:r>
                            <w:r>
                              <w:t>nd des Non-Discrimination-</w:t>
                            </w:r>
                            <w:r w:rsidRPr="00642441">
                              <w:t>Mainstreaming</w:t>
                            </w:r>
                            <w:r>
                              <w:t>s</w:t>
                            </w:r>
                            <w:r w:rsidRPr="00642441">
                              <w:t xml:space="preserve"> kennen.</w:t>
                            </w:r>
                          </w:p>
                        </w:txbxContent>
                      </wps:txbx>
                      <wps:bodyPr rot="0" vert="horz" wrap="square" lIns="0" tIns="0" rIns="0" bIns="0" anchor="t" anchorCtr="0" upright="1">
                        <a:noAutofit/>
                      </wps:bodyPr>
                    </wps:wsp>
                  </a:graphicData>
                </a:graphic>
                <wp14:sizeRelH relativeFrom="margin">
                  <wp14:pctWidth>0</wp14:pctWidth>
                </wp14:sizeRelH>
              </wp:anchor>
            </w:drawing>
          </mc:Choice>
          <mc:Fallback>
            <w:pict>
              <v:shape id="docshape672" o:spid="_x0000_s1479" type="#_x0000_t202" style="position:absolute;margin-left:28pt;margin-top:34.25pt;width:673.15pt;height:240.3pt;z-index:2519050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" filled="f" stroked="f">
                <v:textbox inset="0,0,0,0">
                  <w:txbxContent>
                    <w:p w:rsidR="00EE49CC" w:rsidRPr="004F7958" w:rsidRDefault="00EE49CC" w:rsidP="00642441">
                      <w:pPr>
                        <w:rPr>
                          <w:rStyle w:val="Fett"/>
                        </w:rPr>
                      </w:pPr>
                      <w:r w:rsidRPr="004F7958">
                        <w:rPr>
                          <w:rStyle w:val="Fett"/>
                        </w:rPr>
                        <w:t>Vergabe von Unteraufträgen</w:t>
                      </w:r>
                    </w:p>
                    <w:p w:rsidR="00EE49CC" w:rsidRDefault="00EE49CC" w:rsidP="00642441">
                      <w:r w:rsidRPr="00642441">
                        <w:t>Geben Sie Einzelheiten zu den an Unterauftragnehmer vergebenen Projektaufgaben (falls vorhanden) an und erläutern Sie die Gründe dafür (im Gegensatz zur direkten Durchführung durch die Begünstigten/</w:t>
                      </w:r>
                      <w:r>
                        <w:t>teilnehmenden</w:t>
                      </w:r>
                      <w:r w:rsidRPr="00642441">
                        <w:t xml:space="preserve"> Einrichtungen).</w:t>
                      </w:r>
                      <w:r>
                        <w:t xml:space="preserve"> Unterauftragsvergabe: </w:t>
                      </w:r>
                      <w:r w:rsidRPr="00642441">
                        <w:t xml:space="preserve"> Unterauftragsvergabe bedeutet die Durchführung von "Aktionsaufgaben", d. h. von spezifischen Aufgaben, die Teil der EU-Finanzhilfe sind und in Anhang 1 der Finanzhilfevereinbarung beschrieben werden.</w:t>
                      </w:r>
                      <w:r>
                        <w:t xml:space="preserve"> </w:t>
                      </w:r>
                      <w:r w:rsidRPr="00642441">
                        <w:rPr>
                          <w:rStyle w:val="Kursiv"/>
                        </w:rPr>
                        <w:t>Hinweis</w:t>
                      </w:r>
                      <w:r w:rsidRPr="00642441">
                        <w:t xml:space="preserve">: Bei der Vergabe von Unteraufträgen geht es darum, einen Teil des Projekts an eine Partei außerhalb des Konsortiums auszulagern. Es geht dabei nicht einfach um den Kauf von Waren oder Dienstleistungen. Normalerweise </w:t>
                      </w:r>
                      <w:r>
                        <w:t>wird erwartet</w:t>
                      </w:r>
                      <w:r w:rsidRPr="00642441">
                        <w:t>, dass die Teilnehmer über ausreichende operative Kapazitäten verfügen, um die Projektaktivitäten selbst durchzuführen. Die Vergabe von Unteraufträgen sollte daher die Ausnahme sein.</w:t>
                      </w:r>
                    </w:p>
                    <w:p w:rsidR="00EE49CC" w:rsidRPr="00642441" w:rsidRDefault="00EE49CC" w:rsidP="00642441">
                      <w:r>
                        <w:t xml:space="preserve">Die </w:t>
                      </w:r>
                      <w:r w:rsidRPr="00642441">
                        <w:t>Vergabe von Unteraufträgen</w:t>
                      </w:r>
                      <w:r>
                        <w:t xml:space="preserve"> soll nur erfolgen</w:t>
                      </w:r>
                      <w:r w:rsidRPr="00642441">
                        <w:t xml:space="preserve">, </w:t>
                      </w:r>
                      <w:r>
                        <w:t xml:space="preserve">wenn </w:t>
                      </w:r>
                      <w:r w:rsidRPr="00642441">
                        <w:t>die</w:t>
                      </w:r>
                      <w:r>
                        <w:t>se</w:t>
                      </w:r>
                      <w:r w:rsidRPr="00642441">
                        <w:t xml:space="preserve"> den Vorschriften entsprechen (d. h. bestes Preis-Leistungs-Verhältnis und kein Interessenkonflikt; keine Untervergabe von Koordinierungsaufgaben). Stellen Sie sicher, dass die Unterauftragn</w:t>
                      </w:r>
                      <w:r>
                        <w:t>ehmer die Grundsätze des Gender-</w:t>
                      </w:r>
                      <w:r w:rsidRPr="00642441">
                        <w:t>Mainstreaming</w:t>
                      </w:r>
                      <w:r>
                        <w:t>s</w:t>
                      </w:r>
                      <w:r w:rsidRPr="00642441">
                        <w:t xml:space="preserve"> u</w:t>
                      </w:r>
                      <w:r>
                        <w:t>nd des Non-Discrimination-</w:t>
                      </w:r>
                      <w:r w:rsidRPr="00642441">
                        <w:t>Mainstreaming</w:t>
                      </w:r>
                      <w:r>
                        <w:t>s</w:t>
                      </w:r>
                      <w:r w:rsidRPr="00642441">
                        <w:t xml:space="preserve"> kennen.</w:t>
                      </w:r>
                    </w:p>
                  </w:txbxContent>
                </v:textbox>
                <w10:wrap type="topAndBottom"/>
              </v:shape>
            </w:pict>
          </mc:Fallback>
        </mc:AlternateContent>
      </w:r>
    </w:p>
    <w:p w:rsidR="00F566E0" w:rsidRDefault="007C5490">
      <w:pPr>
        <w:suppressAutoHyphens w:val="0"/>
        <w:rPr>
          <w:rStyle w:val="Fett"/>
        </w:rPr>
      </w:pPr>
      <w:r w:rsidRPr="007C5490">
        <w:rPr>
          <w:noProof/>
          <w:lang w:val="de-AT" w:eastAsia="de-AT"/>
        </w:rPr>
        <mc:AlternateContent>
          <mc:Choice Requires="wpg">
            <w:drawing>
              <wp:anchor distT="0" distB="0" distL="0" distR="0" simplePos="0" relativeHeight="251906048" behindDoc="1" locked="0" layoutInCell="1" allowOverlap="1">
                <wp:simplePos x="0" y="0"/>
                <wp:positionH relativeFrom="margin">
                  <wp:posOffset>100965</wp:posOffset>
                </wp:positionH>
                <wp:positionV relativeFrom="paragraph">
                  <wp:posOffset>3694430</wp:posOffset>
                </wp:positionV>
                <wp:extent cx="9076055" cy="992505"/>
                <wp:effectExtent l="0" t="0" r="0" b="0"/>
                <wp:wrapTopAndBottom/>
                <wp:docPr id="1376" name="Gruppieren 13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076055" cy="992505"/>
                          <a:chOff x="1411" y="2181"/>
                          <a:chExt cx="14293" cy="1563"/>
                        </a:xfrm>
                      </wpg:grpSpPr>
                      <wps:wsp>
                        <wps:cNvPr id="1381" name="docshape670"/>
                        <wps:cNvSpPr>
                          <a:spLocks/>
                        </wps:cNvSpPr>
                        <wps:spPr bwMode="auto">
                          <a:xfrm>
                            <a:off x="1426" y="2212"/>
                            <a:ext cx="14248" cy="1021"/>
                          </a:xfrm>
                          <a:custGeom>
                            <a:avLst/>
                            <a:gdLst>
                              <a:gd name="T0" fmla="+- 0 3183 1427"/>
                              <a:gd name="T1" fmla="*/ T0 w 14248"/>
                              <a:gd name="T2" fmla="+- 0 2212 2212"/>
                              <a:gd name="T3" fmla="*/ 2212 h 1021"/>
                              <a:gd name="T4" fmla="+- 0 1427 1427"/>
                              <a:gd name="T5" fmla="*/ T4 w 14248"/>
                              <a:gd name="T6" fmla="+- 0 2212 2212"/>
                              <a:gd name="T7" fmla="*/ 2212 h 1021"/>
                              <a:gd name="T8" fmla="+- 0 1427 1427"/>
                              <a:gd name="T9" fmla="*/ T8 w 14248"/>
                              <a:gd name="T10" fmla="+- 0 3233 2212"/>
                              <a:gd name="T11" fmla="*/ 3233 h 1021"/>
                              <a:gd name="T12" fmla="+- 0 3183 1427"/>
                              <a:gd name="T13" fmla="*/ T12 w 14248"/>
                              <a:gd name="T14" fmla="+- 0 3233 2212"/>
                              <a:gd name="T15" fmla="*/ 3233 h 1021"/>
                              <a:gd name="T16" fmla="+- 0 3183 1427"/>
                              <a:gd name="T17" fmla="*/ T16 w 14248"/>
                              <a:gd name="T18" fmla="+- 0 2212 2212"/>
                              <a:gd name="T19" fmla="*/ 2212 h 1021"/>
                              <a:gd name="T20" fmla="+- 0 4955 1427"/>
                              <a:gd name="T21" fmla="*/ T20 w 14248"/>
                              <a:gd name="T22" fmla="+- 0 2212 2212"/>
                              <a:gd name="T23" fmla="*/ 2212 h 1021"/>
                              <a:gd name="T24" fmla="+- 0 3213 1427"/>
                              <a:gd name="T25" fmla="*/ T24 w 14248"/>
                              <a:gd name="T26" fmla="+- 0 2212 2212"/>
                              <a:gd name="T27" fmla="*/ 2212 h 1021"/>
                              <a:gd name="T28" fmla="+- 0 3213 1427"/>
                              <a:gd name="T29" fmla="*/ T28 w 14248"/>
                              <a:gd name="T30" fmla="+- 0 3233 2212"/>
                              <a:gd name="T31" fmla="*/ 3233 h 1021"/>
                              <a:gd name="T32" fmla="+- 0 4955 1427"/>
                              <a:gd name="T33" fmla="*/ T32 w 14248"/>
                              <a:gd name="T34" fmla="+- 0 3233 2212"/>
                              <a:gd name="T35" fmla="*/ 3233 h 1021"/>
                              <a:gd name="T36" fmla="+- 0 4955 1427"/>
                              <a:gd name="T37" fmla="*/ T36 w 14248"/>
                              <a:gd name="T38" fmla="+- 0 2212 2212"/>
                              <a:gd name="T39" fmla="*/ 2212 h 1021"/>
                              <a:gd name="T40" fmla="+- 0 6501 1427"/>
                              <a:gd name="T41" fmla="*/ T40 w 14248"/>
                              <a:gd name="T42" fmla="+- 0 2212 2212"/>
                              <a:gd name="T43" fmla="*/ 2212 h 1021"/>
                              <a:gd name="T44" fmla="+- 0 4985 1427"/>
                              <a:gd name="T45" fmla="*/ T44 w 14248"/>
                              <a:gd name="T46" fmla="+- 0 2212 2212"/>
                              <a:gd name="T47" fmla="*/ 2212 h 1021"/>
                              <a:gd name="T48" fmla="+- 0 4985 1427"/>
                              <a:gd name="T49" fmla="*/ T48 w 14248"/>
                              <a:gd name="T50" fmla="+- 0 3233 2212"/>
                              <a:gd name="T51" fmla="*/ 3233 h 1021"/>
                              <a:gd name="T52" fmla="+- 0 6501 1427"/>
                              <a:gd name="T53" fmla="*/ T52 w 14248"/>
                              <a:gd name="T54" fmla="+- 0 3233 2212"/>
                              <a:gd name="T55" fmla="*/ 3233 h 1021"/>
                              <a:gd name="T56" fmla="+- 0 6501 1427"/>
                              <a:gd name="T57" fmla="*/ T56 w 14248"/>
                              <a:gd name="T58" fmla="+- 0 2212 2212"/>
                              <a:gd name="T59" fmla="*/ 2212 h 1021"/>
                              <a:gd name="T60" fmla="+- 0 8933 1427"/>
                              <a:gd name="T61" fmla="*/ T60 w 14248"/>
                              <a:gd name="T62" fmla="+- 0 2212 2212"/>
                              <a:gd name="T63" fmla="*/ 2212 h 1021"/>
                              <a:gd name="T64" fmla="+- 0 6531 1427"/>
                              <a:gd name="T65" fmla="*/ T64 w 14248"/>
                              <a:gd name="T66" fmla="+- 0 2212 2212"/>
                              <a:gd name="T67" fmla="*/ 2212 h 1021"/>
                              <a:gd name="T68" fmla="+- 0 6531 1427"/>
                              <a:gd name="T69" fmla="*/ T68 w 14248"/>
                              <a:gd name="T70" fmla="+- 0 3233 2212"/>
                              <a:gd name="T71" fmla="*/ 3233 h 1021"/>
                              <a:gd name="T72" fmla="+- 0 8933 1427"/>
                              <a:gd name="T73" fmla="*/ T72 w 14248"/>
                              <a:gd name="T74" fmla="+- 0 3233 2212"/>
                              <a:gd name="T75" fmla="*/ 3233 h 1021"/>
                              <a:gd name="T76" fmla="+- 0 8933 1427"/>
                              <a:gd name="T77" fmla="*/ T76 w 14248"/>
                              <a:gd name="T78" fmla="+- 0 2212 2212"/>
                              <a:gd name="T79" fmla="*/ 2212 h 1021"/>
                              <a:gd name="T80" fmla="+- 0 11005 1427"/>
                              <a:gd name="T81" fmla="*/ T80 w 14248"/>
                              <a:gd name="T82" fmla="+- 0 2212 2212"/>
                              <a:gd name="T83" fmla="*/ 2212 h 1021"/>
                              <a:gd name="T84" fmla="+- 0 8963 1427"/>
                              <a:gd name="T85" fmla="*/ T84 w 14248"/>
                              <a:gd name="T86" fmla="+- 0 2212 2212"/>
                              <a:gd name="T87" fmla="*/ 2212 h 1021"/>
                              <a:gd name="T88" fmla="+- 0 8963 1427"/>
                              <a:gd name="T89" fmla="*/ T88 w 14248"/>
                              <a:gd name="T90" fmla="+- 0 3233 2212"/>
                              <a:gd name="T91" fmla="*/ 3233 h 1021"/>
                              <a:gd name="T92" fmla="+- 0 11005 1427"/>
                              <a:gd name="T93" fmla="*/ T92 w 14248"/>
                              <a:gd name="T94" fmla="+- 0 3233 2212"/>
                              <a:gd name="T95" fmla="*/ 3233 h 1021"/>
                              <a:gd name="T96" fmla="+- 0 11005 1427"/>
                              <a:gd name="T97" fmla="*/ T96 w 14248"/>
                              <a:gd name="T98" fmla="+- 0 2212 2212"/>
                              <a:gd name="T99" fmla="*/ 2212 h 1021"/>
                              <a:gd name="T100" fmla="+- 0 13392 1427"/>
                              <a:gd name="T101" fmla="*/ T100 w 14248"/>
                              <a:gd name="T102" fmla="+- 0 2212 2212"/>
                              <a:gd name="T103" fmla="*/ 2212 h 1021"/>
                              <a:gd name="T104" fmla="+- 0 11035 1427"/>
                              <a:gd name="T105" fmla="*/ T104 w 14248"/>
                              <a:gd name="T106" fmla="+- 0 2212 2212"/>
                              <a:gd name="T107" fmla="*/ 2212 h 1021"/>
                              <a:gd name="T108" fmla="+- 0 11035 1427"/>
                              <a:gd name="T109" fmla="*/ T108 w 14248"/>
                              <a:gd name="T110" fmla="+- 0 3233 2212"/>
                              <a:gd name="T111" fmla="*/ 3233 h 1021"/>
                              <a:gd name="T112" fmla="+- 0 13392 1427"/>
                              <a:gd name="T113" fmla="*/ T112 w 14248"/>
                              <a:gd name="T114" fmla="+- 0 3233 2212"/>
                              <a:gd name="T115" fmla="*/ 3233 h 1021"/>
                              <a:gd name="T116" fmla="+- 0 13392 1427"/>
                              <a:gd name="T117" fmla="*/ T116 w 14248"/>
                              <a:gd name="T118" fmla="+- 0 2212 2212"/>
                              <a:gd name="T119" fmla="*/ 2212 h 1021"/>
                              <a:gd name="T120" fmla="+- 0 15674 1427"/>
                              <a:gd name="T121" fmla="*/ T120 w 14248"/>
                              <a:gd name="T122" fmla="+- 0 2212 2212"/>
                              <a:gd name="T123" fmla="*/ 2212 h 1021"/>
                              <a:gd name="T124" fmla="+- 0 13422 1427"/>
                              <a:gd name="T125" fmla="*/ T124 w 14248"/>
                              <a:gd name="T126" fmla="+- 0 2212 2212"/>
                              <a:gd name="T127" fmla="*/ 2212 h 1021"/>
                              <a:gd name="T128" fmla="+- 0 13422 1427"/>
                              <a:gd name="T129" fmla="*/ T128 w 14248"/>
                              <a:gd name="T130" fmla="+- 0 3233 2212"/>
                              <a:gd name="T131" fmla="*/ 3233 h 1021"/>
                              <a:gd name="T132" fmla="+- 0 15674 1427"/>
                              <a:gd name="T133" fmla="*/ T132 w 14248"/>
                              <a:gd name="T134" fmla="+- 0 3233 2212"/>
                              <a:gd name="T135" fmla="*/ 3233 h 1021"/>
                              <a:gd name="T136" fmla="+- 0 15674 1427"/>
                              <a:gd name="T137" fmla="*/ T136 w 14248"/>
                              <a:gd name="T138" fmla="+- 0 2212 2212"/>
                              <a:gd name="T139" fmla="*/ 2212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14248" h="1021">
                                <a:moveTo>
                                  <a:pt x="1756" y="0"/>
                                </a:moveTo>
                                <a:lnTo>
                                  <a:pt x="0" y="0"/>
                                </a:lnTo>
                                <a:lnTo>
                                  <a:pt x="0" y="1021"/>
                                </a:lnTo>
                                <a:lnTo>
                                  <a:pt x="1756" y="1021"/>
                                </a:lnTo>
                                <a:lnTo>
                                  <a:pt x="1756" y="0"/>
                                </a:lnTo>
                                <a:close/>
                                <a:moveTo>
                                  <a:pt x="3528" y="0"/>
                                </a:moveTo>
                                <a:lnTo>
                                  <a:pt x="1786" y="0"/>
                                </a:lnTo>
                                <a:lnTo>
                                  <a:pt x="1786" y="1021"/>
                                </a:lnTo>
                                <a:lnTo>
                                  <a:pt x="3528" y="1021"/>
                                </a:lnTo>
                                <a:lnTo>
                                  <a:pt x="3528" y="0"/>
                                </a:lnTo>
                                <a:close/>
                                <a:moveTo>
                                  <a:pt x="5074" y="0"/>
                                </a:moveTo>
                                <a:lnTo>
                                  <a:pt x="3558" y="0"/>
                                </a:lnTo>
                                <a:lnTo>
                                  <a:pt x="3558" y="1021"/>
                                </a:lnTo>
                                <a:lnTo>
                                  <a:pt x="5074" y="1021"/>
                                </a:lnTo>
                                <a:lnTo>
                                  <a:pt x="5074" y="0"/>
                                </a:lnTo>
                                <a:close/>
                                <a:moveTo>
                                  <a:pt x="7506" y="0"/>
                                </a:moveTo>
                                <a:lnTo>
                                  <a:pt x="5104" y="0"/>
                                </a:lnTo>
                                <a:lnTo>
                                  <a:pt x="5104" y="1021"/>
                                </a:lnTo>
                                <a:lnTo>
                                  <a:pt x="7506" y="1021"/>
                                </a:lnTo>
                                <a:lnTo>
                                  <a:pt x="7506" y="0"/>
                                </a:lnTo>
                                <a:close/>
                                <a:moveTo>
                                  <a:pt x="9578" y="0"/>
                                </a:moveTo>
                                <a:lnTo>
                                  <a:pt x="7536" y="0"/>
                                </a:lnTo>
                                <a:lnTo>
                                  <a:pt x="7536" y="1021"/>
                                </a:lnTo>
                                <a:lnTo>
                                  <a:pt x="9578" y="1021"/>
                                </a:lnTo>
                                <a:lnTo>
                                  <a:pt x="9578" y="0"/>
                                </a:lnTo>
                                <a:close/>
                                <a:moveTo>
                                  <a:pt x="11965" y="0"/>
                                </a:moveTo>
                                <a:lnTo>
                                  <a:pt x="9608" y="0"/>
                                </a:lnTo>
                                <a:lnTo>
                                  <a:pt x="9608" y="1021"/>
                                </a:lnTo>
                                <a:lnTo>
                                  <a:pt x="11965" y="1021"/>
                                </a:lnTo>
                                <a:lnTo>
                                  <a:pt x="11965" y="0"/>
                                </a:lnTo>
                                <a:close/>
                                <a:moveTo>
                                  <a:pt x="14247" y="0"/>
                                </a:moveTo>
                                <a:lnTo>
                                  <a:pt x="11995" y="0"/>
                                </a:lnTo>
                                <a:lnTo>
                                  <a:pt x="11995" y="1021"/>
                                </a:lnTo>
                                <a:lnTo>
                                  <a:pt x="14247" y="1021"/>
                                </a:lnTo>
                                <a:lnTo>
                                  <a:pt x="14247" y="0"/>
                                </a:lnTo>
                                <a:close/>
                              </a:path>
                            </a:pathLst>
                          </a:custGeom>
                          <a:solidFill>
                            <a:srgbClr val="E6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04" name="docshape671"/>
                        <wps:cNvSpPr>
                          <a:spLocks/>
                        </wps:cNvSpPr>
                        <wps:spPr bwMode="auto">
                          <a:xfrm>
                            <a:off x="1411" y="2181"/>
                            <a:ext cx="14293" cy="1563"/>
                          </a:xfrm>
                          <a:custGeom>
                            <a:avLst/>
                            <a:gdLst>
                              <a:gd name="T0" fmla="+- 0 3213 1411"/>
                              <a:gd name="T1" fmla="*/ T0 w 14293"/>
                              <a:gd name="T2" fmla="+- 0 3264 2182"/>
                              <a:gd name="T3" fmla="*/ 3264 h 1563"/>
                              <a:gd name="T4" fmla="+- 0 1442 1411"/>
                              <a:gd name="T5" fmla="*/ T4 w 14293"/>
                              <a:gd name="T6" fmla="+- 0 3714 2182"/>
                              <a:gd name="T7" fmla="*/ 3714 h 1563"/>
                              <a:gd name="T8" fmla="+- 0 1411 1411"/>
                              <a:gd name="T9" fmla="*/ T8 w 14293"/>
                              <a:gd name="T10" fmla="+- 0 3714 2182"/>
                              <a:gd name="T11" fmla="*/ 3714 h 1563"/>
                              <a:gd name="T12" fmla="+- 0 1442 1411"/>
                              <a:gd name="T13" fmla="*/ T12 w 14293"/>
                              <a:gd name="T14" fmla="+- 0 3744 2182"/>
                              <a:gd name="T15" fmla="*/ 3744 h 1563"/>
                              <a:gd name="T16" fmla="+- 0 4955 1411"/>
                              <a:gd name="T17" fmla="*/ T16 w 14293"/>
                              <a:gd name="T18" fmla="+- 0 3744 2182"/>
                              <a:gd name="T19" fmla="*/ 3744 h 1563"/>
                              <a:gd name="T20" fmla="+- 0 3213 1411"/>
                              <a:gd name="T21" fmla="*/ T20 w 14293"/>
                              <a:gd name="T22" fmla="+- 0 3233 2182"/>
                              <a:gd name="T23" fmla="*/ 3233 h 1563"/>
                              <a:gd name="T24" fmla="+- 0 3183 1411"/>
                              <a:gd name="T25" fmla="*/ T24 w 14293"/>
                              <a:gd name="T26" fmla="+- 0 3233 2182"/>
                              <a:gd name="T27" fmla="*/ 3233 h 1563"/>
                              <a:gd name="T28" fmla="+- 0 1411 1411"/>
                              <a:gd name="T29" fmla="*/ T28 w 14293"/>
                              <a:gd name="T30" fmla="+- 0 2212 2182"/>
                              <a:gd name="T31" fmla="*/ 2212 h 1563"/>
                              <a:gd name="T32" fmla="+- 0 1411 1411"/>
                              <a:gd name="T33" fmla="*/ T32 w 14293"/>
                              <a:gd name="T34" fmla="+- 0 3263 2182"/>
                              <a:gd name="T35" fmla="*/ 3263 h 1563"/>
                              <a:gd name="T36" fmla="+- 0 3213 1411"/>
                              <a:gd name="T37" fmla="*/ T36 w 14293"/>
                              <a:gd name="T38" fmla="+- 0 3263 2182"/>
                              <a:gd name="T39" fmla="*/ 3263 h 1563"/>
                              <a:gd name="T40" fmla="+- 0 4955 1411"/>
                              <a:gd name="T41" fmla="*/ T40 w 14293"/>
                              <a:gd name="T42" fmla="+- 0 2182 2182"/>
                              <a:gd name="T43" fmla="*/ 2182 h 1563"/>
                              <a:gd name="T44" fmla="+- 0 1442 1411"/>
                              <a:gd name="T45" fmla="*/ T44 w 14293"/>
                              <a:gd name="T46" fmla="+- 0 2182 2182"/>
                              <a:gd name="T47" fmla="*/ 2182 h 1563"/>
                              <a:gd name="T48" fmla="+- 0 1442 1411"/>
                              <a:gd name="T49" fmla="*/ T48 w 14293"/>
                              <a:gd name="T50" fmla="+- 0 2212 2182"/>
                              <a:gd name="T51" fmla="*/ 2212 h 1563"/>
                              <a:gd name="T52" fmla="+- 0 4955 1411"/>
                              <a:gd name="T53" fmla="*/ T52 w 14293"/>
                              <a:gd name="T54" fmla="+- 0 2212 2182"/>
                              <a:gd name="T55" fmla="*/ 2212 h 1563"/>
                              <a:gd name="T56" fmla="+- 0 6500 1411"/>
                              <a:gd name="T57" fmla="*/ T56 w 14293"/>
                              <a:gd name="T58" fmla="+- 0 3264 2182"/>
                              <a:gd name="T59" fmla="*/ 3264 h 1563"/>
                              <a:gd name="T60" fmla="+- 0 4985 1411"/>
                              <a:gd name="T61" fmla="*/ T60 w 14293"/>
                              <a:gd name="T62" fmla="+- 0 3264 2182"/>
                              <a:gd name="T63" fmla="*/ 3264 h 1563"/>
                              <a:gd name="T64" fmla="+- 0 4955 1411"/>
                              <a:gd name="T65" fmla="*/ T64 w 14293"/>
                              <a:gd name="T66" fmla="+- 0 3714 2182"/>
                              <a:gd name="T67" fmla="*/ 3714 h 1563"/>
                              <a:gd name="T68" fmla="+- 0 6500 1411"/>
                              <a:gd name="T69" fmla="*/ T68 w 14293"/>
                              <a:gd name="T70" fmla="+- 0 3744 2182"/>
                              <a:gd name="T71" fmla="*/ 3744 h 1563"/>
                              <a:gd name="T72" fmla="+- 0 6531 1411"/>
                              <a:gd name="T73" fmla="*/ T72 w 14293"/>
                              <a:gd name="T74" fmla="+- 0 3714 2182"/>
                              <a:gd name="T75" fmla="*/ 3714 h 1563"/>
                              <a:gd name="T76" fmla="+- 0 6531 1411"/>
                              <a:gd name="T77" fmla="*/ T76 w 14293"/>
                              <a:gd name="T78" fmla="+- 0 2212 2182"/>
                              <a:gd name="T79" fmla="*/ 2212 h 1563"/>
                              <a:gd name="T80" fmla="+- 0 4985 1411"/>
                              <a:gd name="T81" fmla="*/ T80 w 14293"/>
                              <a:gd name="T82" fmla="+- 0 3233 2182"/>
                              <a:gd name="T83" fmla="*/ 3233 h 1563"/>
                              <a:gd name="T84" fmla="+- 0 4955 1411"/>
                              <a:gd name="T85" fmla="*/ T84 w 14293"/>
                              <a:gd name="T86" fmla="+- 0 3233 2182"/>
                              <a:gd name="T87" fmla="*/ 3233 h 1563"/>
                              <a:gd name="T88" fmla="+- 0 4985 1411"/>
                              <a:gd name="T89" fmla="*/ T88 w 14293"/>
                              <a:gd name="T90" fmla="+- 0 3263 2182"/>
                              <a:gd name="T91" fmla="*/ 3263 h 1563"/>
                              <a:gd name="T92" fmla="+- 0 6531 1411"/>
                              <a:gd name="T93" fmla="*/ T92 w 14293"/>
                              <a:gd name="T94" fmla="+- 0 3263 2182"/>
                              <a:gd name="T95" fmla="*/ 3263 h 1563"/>
                              <a:gd name="T96" fmla="+- 0 6531 1411"/>
                              <a:gd name="T97" fmla="*/ T96 w 14293"/>
                              <a:gd name="T98" fmla="+- 0 2212 2182"/>
                              <a:gd name="T99" fmla="*/ 2212 h 1563"/>
                              <a:gd name="T100" fmla="+- 0 6500 1411"/>
                              <a:gd name="T101" fmla="*/ T100 w 14293"/>
                              <a:gd name="T102" fmla="+- 0 2182 2182"/>
                              <a:gd name="T103" fmla="*/ 2182 h 1563"/>
                              <a:gd name="T104" fmla="+- 0 4955 1411"/>
                              <a:gd name="T105" fmla="*/ T104 w 14293"/>
                              <a:gd name="T106" fmla="+- 0 2212 2182"/>
                              <a:gd name="T107" fmla="*/ 2212 h 1563"/>
                              <a:gd name="T108" fmla="+- 0 6501 1411"/>
                              <a:gd name="T109" fmla="*/ T108 w 14293"/>
                              <a:gd name="T110" fmla="+- 0 2212 2182"/>
                              <a:gd name="T111" fmla="*/ 2212 h 1563"/>
                              <a:gd name="T112" fmla="+- 0 15704 1411"/>
                              <a:gd name="T113" fmla="*/ T112 w 14293"/>
                              <a:gd name="T114" fmla="+- 0 3264 2182"/>
                              <a:gd name="T115" fmla="*/ 3264 h 1563"/>
                              <a:gd name="T116" fmla="+- 0 13437 1411"/>
                              <a:gd name="T117" fmla="*/ T116 w 14293"/>
                              <a:gd name="T118" fmla="+- 0 3714 2182"/>
                              <a:gd name="T119" fmla="*/ 3714 h 1563"/>
                              <a:gd name="T120" fmla="+- 0 13407 1411"/>
                              <a:gd name="T121" fmla="*/ T120 w 14293"/>
                              <a:gd name="T122" fmla="+- 0 3714 2182"/>
                              <a:gd name="T123" fmla="*/ 3714 h 1563"/>
                              <a:gd name="T124" fmla="+- 0 11005 1411"/>
                              <a:gd name="T125" fmla="*/ T124 w 14293"/>
                              <a:gd name="T126" fmla="+- 0 3264 2182"/>
                              <a:gd name="T127" fmla="*/ 3264 h 1563"/>
                              <a:gd name="T128" fmla="+- 0 8963 1411"/>
                              <a:gd name="T129" fmla="*/ T128 w 14293"/>
                              <a:gd name="T130" fmla="+- 0 3264 2182"/>
                              <a:gd name="T131" fmla="*/ 3264 h 1563"/>
                              <a:gd name="T132" fmla="+- 0 6531 1411"/>
                              <a:gd name="T133" fmla="*/ T132 w 14293"/>
                              <a:gd name="T134" fmla="+- 0 3714 2182"/>
                              <a:gd name="T135" fmla="*/ 3714 h 1563"/>
                              <a:gd name="T136" fmla="+- 0 8963 1411"/>
                              <a:gd name="T137" fmla="*/ T136 w 14293"/>
                              <a:gd name="T138" fmla="+- 0 3744 2182"/>
                              <a:gd name="T139" fmla="*/ 3744 h 1563"/>
                              <a:gd name="T140" fmla="+- 0 13407 1411"/>
                              <a:gd name="T141" fmla="*/ T140 w 14293"/>
                              <a:gd name="T142" fmla="+- 0 3744 2182"/>
                              <a:gd name="T143" fmla="*/ 3744 h 1563"/>
                              <a:gd name="T144" fmla="+- 0 15704 1411"/>
                              <a:gd name="T145" fmla="*/ T144 w 14293"/>
                              <a:gd name="T146" fmla="+- 0 3744 2182"/>
                              <a:gd name="T147" fmla="*/ 3744 h 1563"/>
                              <a:gd name="T148" fmla="+- 0 15704 1411"/>
                              <a:gd name="T149" fmla="*/ T148 w 14293"/>
                              <a:gd name="T150" fmla="+- 0 3264 2182"/>
                              <a:gd name="T151" fmla="*/ 3264 h 1563"/>
                              <a:gd name="T152" fmla="+- 0 15674 1411"/>
                              <a:gd name="T153" fmla="*/ T152 w 14293"/>
                              <a:gd name="T154" fmla="+- 0 3233 2182"/>
                              <a:gd name="T155" fmla="*/ 3233 h 1563"/>
                              <a:gd name="T156" fmla="+- 0 13407 1411"/>
                              <a:gd name="T157" fmla="*/ T156 w 14293"/>
                              <a:gd name="T158" fmla="+- 0 2212 2182"/>
                              <a:gd name="T159" fmla="*/ 2212 h 1563"/>
                              <a:gd name="T160" fmla="+- 0 11035 1411"/>
                              <a:gd name="T161" fmla="*/ T160 w 14293"/>
                              <a:gd name="T162" fmla="+- 0 2212 2182"/>
                              <a:gd name="T163" fmla="*/ 2212 h 1563"/>
                              <a:gd name="T164" fmla="+- 0 8963 1411"/>
                              <a:gd name="T165" fmla="*/ T164 w 14293"/>
                              <a:gd name="T166" fmla="+- 0 3233 2182"/>
                              <a:gd name="T167" fmla="*/ 3233 h 1563"/>
                              <a:gd name="T168" fmla="+- 0 8933 1411"/>
                              <a:gd name="T169" fmla="*/ T168 w 14293"/>
                              <a:gd name="T170" fmla="+- 0 3233 2182"/>
                              <a:gd name="T171" fmla="*/ 3233 h 1563"/>
                              <a:gd name="T172" fmla="+- 0 8933 1411"/>
                              <a:gd name="T173" fmla="*/ T172 w 14293"/>
                              <a:gd name="T174" fmla="+- 0 3263 2182"/>
                              <a:gd name="T175" fmla="*/ 3263 h 1563"/>
                              <a:gd name="T176" fmla="+- 0 11035 1411"/>
                              <a:gd name="T177" fmla="*/ T176 w 14293"/>
                              <a:gd name="T178" fmla="+- 0 3263 2182"/>
                              <a:gd name="T179" fmla="*/ 3263 h 1563"/>
                              <a:gd name="T180" fmla="+- 0 15674 1411"/>
                              <a:gd name="T181" fmla="*/ T180 w 14293"/>
                              <a:gd name="T182" fmla="+- 0 3263 2182"/>
                              <a:gd name="T183" fmla="*/ 3263 h 1563"/>
                              <a:gd name="T184" fmla="+- 0 15704 1411"/>
                              <a:gd name="T185" fmla="*/ T184 w 14293"/>
                              <a:gd name="T186" fmla="+- 0 3233 2182"/>
                              <a:gd name="T187" fmla="*/ 3233 h 1563"/>
                              <a:gd name="T188" fmla="+- 0 15674 1411"/>
                              <a:gd name="T189" fmla="*/ T188 w 14293"/>
                              <a:gd name="T190" fmla="+- 0 2182 2182"/>
                              <a:gd name="T191" fmla="*/ 2182 h 1563"/>
                              <a:gd name="T192" fmla="+- 0 11035 1411"/>
                              <a:gd name="T193" fmla="*/ T192 w 14293"/>
                              <a:gd name="T194" fmla="+- 0 2182 2182"/>
                              <a:gd name="T195" fmla="*/ 2182 h 1563"/>
                              <a:gd name="T196" fmla="+- 0 8933 1411"/>
                              <a:gd name="T197" fmla="*/ T196 w 14293"/>
                              <a:gd name="T198" fmla="+- 0 2182 2182"/>
                              <a:gd name="T199" fmla="*/ 2182 h 1563"/>
                              <a:gd name="T200" fmla="+- 0 8933 1411"/>
                              <a:gd name="T201" fmla="*/ T200 w 14293"/>
                              <a:gd name="T202" fmla="+- 0 2212 2182"/>
                              <a:gd name="T203" fmla="*/ 2212 h 1563"/>
                              <a:gd name="T204" fmla="+- 0 11035 1411"/>
                              <a:gd name="T205" fmla="*/ T204 w 14293"/>
                              <a:gd name="T206" fmla="+- 0 2212 2182"/>
                              <a:gd name="T207" fmla="*/ 2212 h 1563"/>
                              <a:gd name="T208" fmla="+- 0 15674 1411"/>
                              <a:gd name="T209" fmla="*/ T208 w 14293"/>
                              <a:gd name="T210" fmla="+- 0 2212 2182"/>
                              <a:gd name="T211" fmla="*/ 2212 h 15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14293" h="1563">
                                <a:moveTo>
                                  <a:pt x="3544" y="1532"/>
                                </a:moveTo>
                                <a:lnTo>
                                  <a:pt x="1802" y="1532"/>
                                </a:lnTo>
                                <a:lnTo>
                                  <a:pt x="1802" y="1082"/>
                                </a:lnTo>
                                <a:lnTo>
                                  <a:pt x="1772" y="1082"/>
                                </a:lnTo>
                                <a:lnTo>
                                  <a:pt x="1772" y="1532"/>
                                </a:lnTo>
                                <a:lnTo>
                                  <a:pt x="31" y="1532"/>
                                </a:lnTo>
                                <a:lnTo>
                                  <a:pt x="31" y="1082"/>
                                </a:lnTo>
                                <a:lnTo>
                                  <a:pt x="0" y="1082"/>
                                </a:lnTo>
                                <a:lnTo>
                                  <a:pt x="0" y="1532"/>
                                </a:lnTo>
                                <a:lnTo>
                                  <a:pt x="0" y="1562"/>
                                </a:lnTo>
                                <a:lnTo>
                                  <a:pt x="31" y="1562"/>
                                </a:lnTo>
                                <a:lnTo>
                                  <a:pt x="1772" y="1562"/>
                                </a:lnTo>
                                <a:lnTo>
                                  <a:pt x="1802" y="1562"/>
                                </a:lnTo>
                                <a:lnTo>
                                  <a:pt x="3544" y="1562"/>
                                </a:lnTo>
                                <a:lnTo>
                                  <a:pt x="3544" y="1532"/>
                                </a:lnTo>
                                <a:close/>
                                <a:moveTo>
                                  <a:pt x="3544" y="1051"/>
                                </a:moveTo>
                                <a:lnTo>
                                  <a:pt x="1802" y="1051"/>
                                </a:lnTo>
                                <a:lnTo>
                                  <a:pt x="1802" y="30"/>
                                </a:lnTo>
                                <a:lnTo>
                                  <a:pt x="1772" y="30"/>
                                </a:lnTo>
                                <a:lnTo>
                                  <a:pt x="1772" y="1051"/>
                                </a:lnTo>
                                <a:lnTo>
                                  <a:pt x="31" y="1051"/>
                                </a:lnTo>
                                <a:lnTo>
                                  <a:pt x="31" y="30"/>
                                </a:lnTo>
                                <a:lnTo>
                                  <a:pt x="0" y="30"/>
                                </a:lnTo>
                                <a:lnTo>
                                  <a:pt x="0" y="1051"/>
                                </a:lnTo>
                                <a:lnTo>
                                  <a:pt x="0" y="1081"/>
                                </a:lnTo>
                                <a:lnTo>
                                  <a:pt x="31" y="1081"/>
                                </a:lnTo>
                                <a:lnTo>
                                  <a:pt x="1772" y="1081"/>
                                </a:lnTo>
                                <a:lnTo>
                                  <a:pt x="1802" y="1081"/>
                                </a:lnTo>
                                <a:lnTo>
                                  <a:pt x="3544" y="1081"/>
                                </a:lnTo>
                                <a:lnTo>
                                  <a:pt x="3544" y="1051"/>
                                </a:lnTo>
                                <a:close/>
                                <a:moveTo>
                                  <a:pt x="3544" y="0"/>
                                </a:moveTo>
                                <a:lnTo>
                                  <a:pt x="1802" y="0"/>
                                </a:lnTo>
                                <a:lnTo>
                                  <a:pt x="1772" y="0"/>
                                </a:lnTo>
                                <a:lnTo>
                                  <a:pt x="31" y="0"/>
                                </a:lnTo>
                                <a:lnTo>
                                  <a:pt x="0" y="0"/>
                                </a:lnTo>
                                <a:lnTo>
                                  <a:pt x="0" y="30"/>
                                </a:lnTo>
                                <a:lnTo>
                                  <a:pt x="31" y="30"/>
                                </a:lnTo>
                                <a:lnTo>
                                  <a:pt x="1772" y="30"/>
                                </a:lnTo>
                                <a:lnTo>
                                  <a:pt x="1802" y="30"/>
                                </a:lnTo>
                                <a:lnTo>
                                  <a:pt x="3544" y="30"/>
                                </a:lnTo>
                                <a:lnTo>
                                  <a:pt x="3544" y="0"/>
                                </a:lnTo>
                                <a:close/>
                                <a:moveTo>
                                  <a:pt x="5120" y="1082"/>
                                </a:moveTo>
                                <a:lnTo>
                                  <a:pt x="5089" y="1082"/>
                                </a:lnTo>
                                <a:lnTo>
                                  <a:pt x="5089" y="1532"/>
                                </a:lnTo>
                                <a:lnTo>
                                  <a:pt x="3574" y="1532"/>
                                </a:lnTo>
                                <a:lnTo>
                                  <a:pt x="3574" y="1082"/>
                                </a:lnTo>
                                <a:lnTo>
                                  <a:pt x="3544" y="1082"/>
                                </a:lnTo>
                                <a:lnTo>
                                  <a:pt x="3544" y="1532"/>
                                </a:lnTo>
                                <a:lnTo>
                                  <a:pt x="3544" y="1562"/>
                                </a:lnTo>
                                <a:lnTo>
                                  <a:pt x="3574" y="1562"/>
                                </a:lnTo>
                                <a:lnTo>
                                  <a:pt x="5089" y="1562"/>
                                </a:lnTo>
                                <a:lnTo>
                                  <a:pt x="5090" y="1562"/>
                                </a:lnTo>
                                <a:lnTo>
                                  <a:pt x="5120" y="1562"/>
                                </a:lnTo>
                                <a:lnTo>
                                  <a:pt x="5120" y="1532"/>
                                </a:lnTo>
                                <a:lnTo>
                                  <a:pt x="5120" y="1082"/>
                                </a:lnTo>
                                <a:close/>
                                <a:moveTo>
                                  <a:pt x="5120" y="30"/>
                                </a:moveTo>
                                <a:lnTo>
                                  <a:pt x="5089" y="30"/>
                                </a:lnTo>
                                <a:lnTo>
                                  <a:pt x="5089" y="1051"/>
                                </a:lnTo>
                                <a:lnTo>
                                  <a:pt x="3574" y="1051"/>
                                </a:lnTo>
                                <a:lnTo>
                                  <a:pt x="3574" y="30"/>
                                </a:lnTo>
                                <a:lnTo>
                                  <a:pt x="3544" y="30"/>
                                </a:lnTo>
                                <a:lnTo>
                                  <a:pt x="3544" y="1051"/>
                                </a:lnTo>
                                <a:lnTo>
                                  <a:pt x="3544" y="1081"/>
                                </a:lnTo>
                                <a:lnTo>
                                  <a:pt x="3574" y="1081"/>
                                </a:lnTo>
                                <a:lnTo>
                                  <a:pt x="5089" y="1081"/>
                                </a:lnTo>
                                <a:lnTo>
                                  <a:pt x="5090" y="1081"/>
                                </a:lnTo>
                                <a:lnTo>
                                  <a:pt x="5120" y="1081"/>
                                </a:lnTo>
                                <a:lnTo>
                                  <a:pt x="5120" y="1051"/>
                                </a:lnTo>
                                <a:lnTo>
                                  <a:pt x="5120" y="30"/>
                                </a:lnTo>
                                <a:close/>
                                <a:moveTo>
                                  <a:pt x="5120" y="0"/>
                                </a:moveTo>
                                <a:lnTo>
                                  <a:pt x="5090" y="0"/>
                                </a:lnTo>
                                <a:lnTo>
                                  <a:pt x="5089" y="0"/>
                                </a:lnTo>
                                <a:lnTo>
                                  <a:pt x="3574" y="0"/>
                                </a:lnTo>
                                <a:lnTo>
                                  <a:pt x="3544" y="0"/>
                                </a:lnTo>
                                <a:lnTo>
                                  <a:pt x="3544" y="30"/>
                                </a:lnTo>
                                <a:lnTo>
                                  <a:pt x="3574" y="30"/>
                                </a:lnTo>
                                <a:lnTo>
                                  <a:pt x="5089" y="30"/>
                                </a:lnTo>
                                <a:lnTo>
                                  <a:pt x="5090" y="30"/>
                                </a:lnTo>
                                <a:lnTo>
                                  <a:pt x="5120" y="30"/>
                                </a:lnTo>
                                <a:lnTo>
                                  <a:pt x="5120" y="0"/>
                                </a:lnTo>
                                <a:close/>
                                <a:moveTo>
                                  <a:pt x="14293" y="1082"/>
                                </a:moveTo>
                                <a:lnTo>
                                  <a:pt x="14263" y="1082"/>
                                </a:lnTo>
                                <a:lnTo>
                                  <a:pt x="14263" y="1532"/>
                                </a:lnTo>
                                <a:lnTo>
                                  <a:pt x="12026" y="1532"/>
                                </a:lnTo>
                                <a:lnTo>
                                  <a:pt x="12026" y="1082"/>
                                </a:lnTo>
                                <a:lnTo>
                                  <a:pt x="11996" y="1082"/>
                                </a:lnTo>
                                <a:lnTo>
                                  <a:pt x="11996" y="1532"/>
                                </a:lnTo>
                                <a:lnTo>
                                  <a:pt x="9624" y="1532"/>
                                </a:lnTo>
                                <a:lnTo>
                                  <a:pt x="9624" y="1082"/>
                                </a:lnTo>
                                <a:lnTo>
                                  <a:pt x="9594" y="1082"/>
                                </a:lnTo>
                                <a:lnTo>
                                  <a:pt x="9594" y="1532"/>
                                </a:lnTo>
                                <a:lnTo>
                                  <a:pt x="7552" y="1532"/>
                                </a:lnTo>
                                <a:lnTo>
                                  <a:pt x="7552" y="1082"/>
                                </a:lnTo>
                                <a:lnTo>
                                  <a:pt x="7522" y="1082"/>
                                </a:lnTo>
                                <a:lnTo>
                                  <a:pt x="7522" y="1532"/>
                                </a:lnTo>
                                <a:lnTo>
                                  <a:pt x="5120" y="1532"/>
                                </a:lnTo>
                                <a:lnTo>
                                  <a:pt x="5120" y="1562"/>
                                </a:lnTo>
                                <a:lnTo>
                                  <a:pt x="7522" y="1562"/>
                                </a:lnTo>
                                <a:lnTo>
                                  <a:pt x="7552" y="1562"/>
                                </a:lnTo>
                                <a:lnTo>
                                  <a:pt x="9594" y="1562"/>
                                </a:lnTo>
                                <a:lnTo>
                                  <a:pt x="9624" y="1562"/>
                                </a:lnTo>
                                <a:lnTo>
                                  <a:pt x="11996" y="1562"/>
                                </a:lnTo>
                                <a:lnTo>
                                  <a:pt x="12026" y="1562"/>
                                </a:lnTo>
                                <a:lnTo>
                                  <a:pt x="14263" y="1562"/>
                                </a:lnTo>
                                <a:lnTo>
                                  <a:pt x="14293" y="1562"/>
                                </a:lnTo>
                                <a:lnTo>
                                  <a:pt x="14293" y="1532"/>
                                </a:lnTo>
                                <a:lnTo>
                                  <a:pt x="14293" y="1082"/>
                                </a:lnTo>
                                <a:close/>
                                <a:moveTo>
                                  <a:pt x="14293" y="30"/>
                                </a:moveTo>
                                <a:lnTo>
                                  <a:pt x="14263" y="30"/>
                                </a:lnTo>
                                <a:lnTo>
                                  <a:pt x="14263" y="1051"/>
                                </a:lnTo>
                                <a:lnTo>
                                  <a:pt x="12026" y="1051"/>
                                </a:lnTo>
                                <a:lnTo>
                                  <a:pt x="12026" y="30"/>
                                </a:lnTo>
                                <a:lnTo>
                                  <a:pt x="11996" y="30"/>
                                </a:lnTo>
                                <a:lnTo>
                                  <a:pt x="11996" y="1051"/>
                                </a:lnTo>
                                <a:lnTo>
                                  <a:pt x="9624" y="1051"/>
                                </a:lnTo>
                                <a:lnTo>
                                  <a:pt x="9624" y="30"/>
                                </a:lnTo>
                                <a:lnTo>
                                  <a:pt x="9594" y="30"/>
                                </a:lnTo>
                                <a:lnTo>
                                  <a:pt x="9594" y="1051"/>
                                </a:lnTo>
                                <a:lnTo>
                                  <a:pt x="7552" y="1051"/>
                                </a:lnTo>
                                <a:lnTo>
                                  <a:pt x="7552" y="30"/>
                                </a:lnTo>
                                <a:lnTo>
                                  <a:pt x="7522" y="30"/>
                                </a:lnTo>
                                <a:lnTo>
                                  <a:pt x="7522" y="1051"/>
                                </a:lnTo>
                                <a:lnTo>
                                  <a:pt x="5120" y="1051"/>
                                </a:lnTo>
                                <a:lnTo>
                                  <a:pt x="5120" y="1081"/>
                                </a:lnTo>
                                <a:lnTo>
                                  <a:pt x="7522" y="1081"/>
                                </a:lnTo>
                                <a:lnTo>
                                  <a:pt x="7552" y="1081"/>
                                </a:lnTo>
                                <a:lnTo>
                                  <a:pt x="9594" y="1081"/>
                                </a:lnTo>
                                <a:lnTo>
                                  <a:pt x="9624" y="1081"/>
                                </a:lnTo>
                                <a:lnTo>
                                  <a:pt x="11996" y="1081"/>
                                </a:lnTo>
                                <a:lnTo>
                                  <a:pt x="12026" y="1081"/>
                                </a:lnTo>
                                <a:lnTo>
                                  <a:pt x="14263" y="1081"/>
                                </a:lnTo>
                                <a:lnTo>
                                  <a:pt x="14293" y="1081"/>
                                </a:lnTo>
                                <a:lnTo>
                                  <a:pt x="14293" y="1051"/>
                                </a:lnTo>
                                <a:lnTo>
                                  <a:pt x="14293" y="30"/>
                                </a:lnTo>
                                <a:close/>
                                <a:moveTo>
                                  <a:pt x="14293" y="0"/>
                                </a:moveTo>
                                <a:lnTo>
                                  <a:pt x="14263" y="0"/>
                                </a:lnTo>
                                <a:lnTo>
                                  <a:pt x="12026" y="0"/>
                                </a:lnTo>
                                <a:lnTo>
                                  <a:pt x="11996" y="0"/>
                                </a:lnTo>
                                <a:lnTo>
                                  <a:pt x="9624" y="0"/>
                                </a:lnTo>
                                <a:lnTo>
                                  <a:pt x="9594" y="0"/>
                                </a:lnTo>
                                <a:lnTo>
                                  <a:pt x="7552" y="0"/>
                                </a:lnTo>
                                <a:lnTo>
                                  <a:pt x="7522" y="0"/>
                                </a:lnTo>
                                <a:lnTo>
                                  <a:pt x="5120" y="0"/>
                                </a:lnTo>
                                <a:lnTo>
                                  <a:pt x="5120" y="30"/>
                                </a:lnTo>
                                <a:lnTo>
                                  <a:pt x="7522" y="30"/>
                                </a:lnTo>
                                <a:lnTo>
                                  <a:pt x="7552" y="30"/>
                                </a:lnTo>
                                <a:lnTo>
                                  <a:pt x="9594" y="30"/>
                                </a:lnTo>
                                <a:lnTo>
                                  <a:pt x="9624" y="30"/>
                                </a:lnTo>
                                <a:lnTo>
                                  <a:pt x="11996" y="30"/>
                                </a:lnTo>
                                <a:lnTo>
                                  <a:pt x="12026" y="30"/>
                                </a:lnTo>
                                <a:lnTo>
                                  <a:pt x="14263" y="30"/>
                                </a:lnTo>
                                <a:lnTo>
                                  <a:pt x="14293" y="30"/>
                                </a:lnTo>
                                <a:lnTo>
                                  <a:pt x="14293"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06" name="docshape673"/>
                        <wps:cNvSpPr txBox="1">
                          <a:spLocks noChangeArrowheads="1"/>
                        </wps:cNvSpPr>
                        <wps:spPr bwMode="auto">
                          <a:xfrm>
                            <a:off x="1526" y="2559"/>
                            <a:ext cx="1688" cy="7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381C9C" w:rsidRDefault="00EE49CC" w:rsidP="007C5490">
                              <w:pPr>
                                <w:pStyle w:val="KeinLeerraum"/>
                                <w:rPr>
                                  <w:sz w:val="18"/>
                                  <w:lang w:val="en-US"/>
                                </w:rPr>
                              </w:pPr>
                              <w:r w:rsidRPr="00381C9C">
                                <w:rPr>
                                  <w:lang w:val="en-US"/>
                                </w:rPr>
                                <w:t xml:space="preserve">Arbeitspaket Nr. </w:t>
                              </w:r>
                            </w:p>
                            <w:p w:rsidR="00EE49CC" w:rsidRPr="00381C9C" w:rsidRDefault="00EE49CC" w:rsidP="007C5490">
                              <w:pPr>
                                <w:spacing w:line="235" w:lineRule="auto"/>
                                <w:ind w:left="1801" w:right="18" w:hanging="10"/>
                                <w:jc w:val="center"/>
                                <w:rPr>
                                  <w:sz w:val="16"/>
                                  <w:lang w:val="en-US"/>
                                </w:rPr>
                              </w:pPr>
                              <w:r w:rsidRPr="00381C9C">
                                <w:rPr>
                                  <w:color w:val="808080"/>
                                  <w:w w:val="105"/>
                                  <w:sz w:val="16"/>
                                  <w:lang w:val="en-US"/>
                                </w:rPr>
                                <w:t>(continuous</w:t>
                              </w:r>
                              <w:r w:rsidRPr="00381C9C">
                                <w:rPr>
                                  <w:color w:val="808080"/>
                                  <w:spacing w:val="1"/>
                                  <w:w w:val="105"/>
                                  <w:sz w:val="16"/>
                                  <w:lang w:val="en-US"/>
                                </w:rPr>
                                <w:t xml:space="preserve"> </w:t>
                              </w:r>
                              <w:r w:rsidRPr="00381C9C">
                                <w:rPr>
                                  <w:color w:val="808080"/>
                                  <w:spacing w:val="-1"/>
                                  <w:sz w:val="16"/>
                                  <w:lang w:val="en-US"/>
                                </w:rPr>
                                <w:t xml:space="preserve">numbering </w:t>
                              </w:r>
                              <w:r w:rsidRPr="00381C9C">
                                <w:rPr>
                                  <w:color w:val="808080"/>
                                  <w:sz w:val="16"/>
                                  <w:lang w:val="en-US"/>
                                </w:rPr>
                                <w:t>linked to</w:t>
                              </w:r>
                              <w:r w:rsidRPr="00381C9C">
                                <w:rPr>
                                  <w:color w:val="808080"/>
                                  <w:spacing w:val="-42"/>
                                  <w:sz w:val="16"/>
                                  <w:lang w:val="en-US"/>
                                </w:rPr>
                                <w:t xml:space="preserve"> </w:t>
                              </w:r>
                              <w:r w:rsidRPr="00381C9C">
                                <w:rPr>
                                  <w:color w:val="808080"/>
                                  <w:w w:val="105"/>
                                  <w:sz w:val="16"/>
                                  <w:lang w:val="en-US"/>
                                </w:rPr>
                                <w:t>WP)</w:t>
                              </w:r>
                            </w:p>
                          </w:txbxContent>
                        </wps:txbx>
                        <wps:bodyPr rot="0" vert="horz" wrap="square" lIns="0" tIns="0" rIns="0" bIns="0" anchor="t" anchorCtr="0" upright="1">
                          <a:noAutofit/>
                        </wps:bodyPr>
                      </wps:wsp>
                      <wps:wsp>
                        <wps:cNvPr id="1407" name="docshape674"/>
                        <wps:cNvSpPr txBox="1">
                          <a:spLocks noChangeArrowheads="1"/>
                        </wps:cNvSpPr>
                        <wps:spPr bwMode="auto">
                          <a:xfrm>
                            <a:off x="5015" y="2212"/>
                            <a:ext cx="1867" cy="10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7C5490" w:rsidRDefault="00EE49CC" w:rsidP="007C5490">
                              <w:pPr>
                                <w:pStyle w:val="KeinLeerraum"/>
                              </w:pPr>
                              <w:r w:rsidRPr="007C5490">
                                <w:t>Unterauftrag Name (Maßnahmen)</w:t>
                              </w:r>
                            </w:p>
                          </w:txbxContent>
                        </wps:txbx>
                        <wps:bodyPr rot="0" vert="horz" wrap="square" lIns="0" tIns="0" rIns="0" bIns="0" anchor="t" anchorCtr="0" upright="1">
                          <a:noAutofit/>
                        </wps:bodyPr>
                      </wps:wsp>
                      <wps:wsp>
                        <wps:cNvPr id="417" name="docshape675"/>
                        <wps:cNvSpPr txBox="1">
                          <a:spLocks noChangeArrowheads="1"/>
                        </wps:cNvSpPr>
                        <wps:spPr bwMode="auto">
                          <a:xfrm>
                            <a:off x="6583" y="2232"/>
                            <a:ext cx="2166" cy="10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7C5490">
                              <w:pPr>
                                <w:pStyle w:val="KeinLeerraum"/>
                              </w:pPr>
                              <w:r w:rsidRPr="00E50508">
                                <w:rPr>
                                  <w:lang w:val="de-AT"/>
                                </w:rPr>
                                <w:t>Beschreibung</w:t>
                              </w:r>
                              <w:r w:rsidRPr="00E50508">
                                <w:rPr>
                                  <w:color w:val="585858"/>
                                  <w:spacing w:val="1"/>
                                  <w:w w:val="105"/>
                                  <w:sz w:val="18"/>
                                  <w:lang w:val="de-AT"/>
                                </w:rPr>
                                <w:t xml:space="preserve"> </w:t>
                              </w:r>
                            </w:p>
                            <w:p w:rsidR="00EE49CC" w:rsidRPr="00E50508" w:rsidRDefault="00EE49CC" w:rsidP="007C5490">
                              <w:pPr>
                                <w:pStyle w:val="KeinLeerraum"/>
                                <w:rPr>
                                  <w:sz w:val="16"/>
                                  <w:lang w:val="de-AT"/>
                                </w:rPr>
                              </w:pPr>
                              <w:r>
                                <w:t>inkl. Aufgabennr. und Begünstigter Name</w:t>
                              </w:r>
                            </w:p>
                          </w:txbxContent>
                        </wps:txbx>
                        <wps:bodyPr rot="0" vert="horz" wrap="square" lIns="0" tIns="0" rIns="0" bIns="0" anchor="t" anchorCtr="0" upright="1">
                          <a:noAutofit/>
                        </wps:bodyPr>
                      </wps:wsp>
                      <wps:wsp>
                        <wps:cNvPr id="1117" name="docshape676"/>
                        <wps:cNvSpPr txBox="1">
                          <a:spLocks noChangeArrowheads="1"/>
                        </wps:cNvSpPr>
                        <wps:spPr bwMode="auto">
                          <a:xfrm>
                            <a:off x="9062" y="2334"/>
                            <a:ext cx="1828" cy="11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22145">
                              <w:pPr>
                                <w:pStyle w:val="KeinLeerraum"/>
                                <w:rPr>
                                  <w:sz w:val="16"/>
                                </w:rPr>
                              </w:pPr>
                              <w:r>
                                <w:t>Kosten geschätzt in EUR</w:t>
                              </w:r>
                            </w:p>
                          </w:txbxContent>
                        </wps:txbx>
                        <wps:bodyPr rot="0" vert="horz" wrap="square" lIns="0" tIns="0" rIns="0" bIns="0" anchor="t" anchorCtr="0" upright="1">
                          <a:noAutofit/>
                        </wps:bodyPr>
                      </wps:wsp>
                      <wps:wsp>
                        <wps:cNvPr id="1133" name="docshape677"/>
                        <wps:cNvSpPr txBox="1">
                          <a:spLocks noChangeArrowheads="1"/>
                        </wps:cNvSpPr>
                        <wps:spPr bwMode="auto">
                          <a:xfrm>
                            <a:off x="11395" y="2472"/>
                            <a:ext cx="1641" cy="5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381C9C" w:rsidRDefault="00EE49CC" w:rsidP="007C5490">
                              <w:pPr>
                                <w:spacing w:line="197" w:lineRule="exact"/>
                                <w:ind w:right="8"/>
                                <w:jc w:val="center"/>
                                <w:rPr>
                                  <w:sz w:val="18"/>
                                  <w:lang w:val="en-US"/>
                                </w:rPr>
                              </w:pPr>
                              <w:r w:rsidRPr="00381C9C">
                                <w:rPr>
                                  <w:lang w:val="en-US"/>
                                </w:rPr>
                                <w:t>Begründung</w:t>
                              </w:r>
                            </w:p>
                            <w:p w:rsidR="00EE49CC" w:rsidRPr="00381C9C" w:rsidRDefault="00EE49CC" w:rsidP="007C5490">
                              <w:pPr>
                                <w:spacing w:line="235" w:lineRule="auto"/>
                                <w:ind w:right="18"/>
                                <w:jc w:val="center"/>
                                <w:rPr>
                                  <w:sz w:val="16"/>
                                  <w:lang w:val="en-US"/>
                                </w:rPr>
                              </w:pPr>
                              <w:r w:rsidRPr="00381C9C">
                                <w:rPr>
                                  <w:color w:val="808080"/>
                                  <w:sz w:val="16"/>
                                  <w:lang w:val="en-US"/>
                                </w:rPr>
                                <w:t>(w</w:t>
                              </w:r>
                              <w:r w:rsidRPr="00381C9C">
                                <w:rPr>
                                  <w:color w:val="808080"/>
                                  <w:spacing w:val="-13"/>
                                  <w:sz w:val="16"/>
                                  <w:lang w:val="en-US"/>
                                </w:rPr>
                                <w:t xml:space="preserve"> </w:t>
                              </w:r>
                              <w:r w:rsidRPr="00381C9C">
                                <w:rPr>
                                  <w:color w:val="808080"/>
                                  <w:sz w:val="16"/>
                                  <w:lang w:val="en-US"/>
                                </w:rPr>
                                <w:t>hy</w:t>
                              </w:r>
                              <w:r w:rsidRPr="00381C9C">
                                <w:rPr>
                                  <w:color w:val="808080"/>
                                  <w:spacing w:val="-7"/>
                                  <w:sz w:val="16"/>
                                  <w:lang w:val="en-US"/>
                                </w:rPr>
                                <w:t xml:space="preserve"> </w:t>
                              </w:r>
                              <w:r w:rsidRPr="00381C9C">
                                <w:rPr>
                                  <w:color w:val="808080"/>
                                  <w:sz w:val="16"/>
                                  <w:lang w:val="en-US"/>
                                </w:rPr>
                                <w:t>is</w:t>
                              </w:r>
                              <w:r w:rsidRPr="00381C9C">
                                <w:rPr>
                                  <w:color w:val="808080"/>
                                  <w:spacing w:val="-6"/>
                                  <w:sz w:val="16"/>
                                  <w:lang w:val="en-US"/>
                                </w:rPr>
                                <w:t xml:space="preserve"> </w:t>
                              </w:r>
                              <w:r w:rsidRPr="00381C9C">
                                <w:rPr>
                                  <w:color w:val="808080"/>
                                  <w:sz w:val="16"/>
                                  <w:lang w:val="en-US"/>
                                </w:rPr>
                                <w:t>subcontracting</w:t>
                              </w:r>
                              <w:r w:rsidRPr="00381C9C">
                                <w:rPr>
                                  <w:color w:val="808080"/>
                                  <w:spacing w:val="-42"/>
                                  <w:sz w:val="16"/>
                                  <w:lang w:val="en-US"/>
                                </w:rPr>
                                <w:t xml:space="preserve"> </w:t>
                              </w:r>
                              <w:r w:rsidRPr="00381C9C">
                                <w:rPr>
                                  <w:color w:val="808080"/>
                                  <w:w w:val="105"/>
                                  <w:sz w:val="16"/>
                                  <w:lang w:val="en-US"/>
                                </w:rPr>
                                <w:t>necessary?)</w:t>
                              </w:r>
                            </w:p>
                          </w:txbxContent>
                        </wps:txbx>
                        <wps:bodyPr rot="0" vert="horz" wrap="square" lIns="0" tIns="0" rIns="0" bIns="0" anchor="t" anchorCtr="0" upright="1">
                          <a:noAutofit/>
                        </wps:bodyPr>
                      </wps:wsp>
                      <wps:wsp>
                        <wps:cNvPr id="1165" name="docshape678"/>
                        <wps:cNvSpPr txBox="1">
                          <a:spLocks noChangeArrowheads="1"/>
                        </wps:cNvSpPr>
                        <wps:spPr bwMode="auto">
                          <a:xfrm>
                            <a:off x="13532" y="2296"/>
                            <a:ext cx="2042" cy="8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622145" w:rsidRDefault="00EE49CC" w:rsidP="007C5490">
                              <w:pPr>
                                <w:spacing w:line="232" w:lineRule="auto"/>
                                <w:ind w:left="-1" w:right="18"/>
                                <w:jc w:val="center"/>
                                <w:rPr>
                                  <w:sz w:val="16"/>
                                  <w:lang w:val="de-AT"/>
                                </w:rPr>
                              </w:pPr>
                              <w:r>
                                <w:t>Beste Preis-Leistung (wie sicherstellen?)</w:t>
                              </w:r>
                            </w:p>
                          </w:txbxContent>
                        </wps:txbx>
                        <wps:bodyPr rot="0" vert="horz" wrap="square" lIns="0" tIns="0" rIns="0" bIns="0" anchor="t" anchorCtr="0" upright="1">
                          <a:noAutofit/>
                        </wps:bodyPr>
                      </wps:wsp>
                      <wps:wsp>
                        <wps:cNvPr id="1173" name="docshape679"/>
                        <wps:cNvSpPr txBox="1">
                          <a:spLocks noChangeArrowheads="1"/>
                        </wps:cNvSpPr>
                        <wps:spPr bwMode="auto">
                          <a:xfrm>
                            <a:off x="3850" y="3360"/>
                            <a:ext cx="653"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7C5490">
                              <w:pPr>
                                <w:spacing w:line="201" w:lineRule="exact"/>
                                <w:rPr>
                                  <w:sz w:val="18"/>
                                </w:rPr>
                              </w:pPr>
                              <w:r>
                                <w:t>S1.1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376" o:spid="_x0000_s1480" style="position:absolute;margin-left:7.95pt;margin-top:290.9pt;width:714.65pt;height:78.15pt;z-index:-251410432;mso-wrap-distance-left:0;mso-wrap-distance-right:0;mso-position-horizontal-relative:margin;mso-position-vertical-relative:text" coordorigin="1411,2181" coordsize="14293,1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">
                <v:shape id="docshape670" o:spid="_x0000_s1481" style="position:absolute;left:1426;top:2212;width:14248;height:1021;visibility:visible;mso-wrap-style:square;v-text-anchor:top" coordsize="14248,1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" path="m1756,l,,,1021r1756,l1756,xm3528,l1786,r,1021l3528,1021,3528,xm5074,l3558,r,1021l5074,1021,5074,xm7506,l5104,r,1021l7506,1021,7506,xm9578,l7536,r,1021l9578,1021,9578,xm11965,l9608,r,1021l11965,1021,11965,xm14247,l11995,r,1021l14247,1021,14247,xe" fillcolor="#e6e6e6" stroked="f">
                  <v:path arrowok="t" o:connecttype="custom" o:connectlocs="1756,2212;0,2212;0,3233;1756,3233;1756,2212;3528,2212;1786,2212;1786,3233;3528,3233;3528,2212;5074,2212;3558,2212;3558,3233;5074,3233;5074,2212;7506,2212;5104,2212;5104,3233;7506,3233;7506,2212;9578,2212;7536,2212;7536,3233;9578,3233;9578,2212;11965,2212;9608,2212;9608,3233;11965,3233;11965,2212;14247,2212;11995,2212;11995,3233;14247,3233;14247,2212" o:connectangles="0,0,0,0,0,0,0,0,0,0,0,0,0,0,0,0,0,0,0,0,0,0,0,0,0,0,0,0,0,0,0,0,0,0,0"/>
                </v:shape>
                <v:shape id="docshape671" o:spid="_x0000_s1482" style="position:absolute;left:1411;top:2181;width:14293;height:1563;visibility:visible;mso-wrap-style:square;v-text-anchor:top" coordsize="14293,15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" path="m3544,1532r-1742,l1802,1082r-30,l1772,1532r-1741,l31,1082r-31,l,1532r,30l31,1562r1741,l1802,1562r1742,l3544,1532xm3544,1051r-1742,l1802,30r-30,l1772,1051r-1741,l31,30,,30,,1051r,30l31,1081r1741,l1802,1081r1742,l3544,1051xm3544,l1802,r-30,l31,,,,,30r31,l1772,30r30,l3544,30r,-30xm5120,1082r-31,l5089,1532r-1515,l3574,1082r-30,l3544,1532r,30l3574,1562r1515,l5090,1562r30,l5120,1532r,-450xm5120,30r-31,l5089,1051r-1515,l3574,30r-30,l3544,1051r,30l3574,1081r1515,l5090,1081r30,l5120,1051r,-1021xm5120,r-30,l5089,,3574,r-30,l3544,30r30,l5089,30r1,l5120,30r,-30xm14293,1082r-30,l14263,1532r-2237,l12026,1082r-30,l11996,1532r-2372,l9624,1082r-30,l9594,1532r-2042,l7552,1082r-30,l7522,1532r-2402,l5120,1562r2402,l7552,1562r2042,l9624,1562r2372,l12026,1562r2237,l14293,1562r,-30l14293,1082xm14293,30r-30,l14263,1051r-2237,l12026,30r-30,l11996,1051r-2372,l9624,30r-30,l9594,1051r-2042,l7552,30r-30,l7522,1051r-2402,l5120,1081r2402,l7552,1081r2042,l9624,1081r2372,l12026,1081r2237,l14293,1081r,-30l14293,30xm14293,r-30,l12026,r-30,l9624,r-30,l7552,r-30,l5120,r,30l7522,30r30,l9594,30r30,l11996,30r30,l14263,30r30,l14293,xe" fillcolor="#a6a6a6" stroked="f">
                  <v:path arrowok="t" o:connecttype="custom" o:connectlocs="1802,3264;31,3714;0,3714;31,3744;3544,3744;1802,3233;1772,3233;0,2212;0,3263;1802,3263;3544,2182;31,2182;31,2212;3544,2212;5089,3264;3574,3264;3544,3714;5089,3744;5120,3714;5120,2212;3574,3233;3544,3233;3574,3263;5120,3263;5120,2212;5089,2182;3544,2212;5090,2212;14293,3264;12026,3714;11996,3714;9594,3264;7552,3264;5120,3714;7552,3744;11996,3744;14293,3744;14293,3264;14263,3233;11996,2212;9624,2212;7552,3233;7522,3233;7522,3263;9624,3263;14263,3263;14293,3233;14263,2182;9624,2182;7522,2182;7522,2212;9624,2212;14263,2212" o:connectangles="0,0,0,0,0,0,0,0,0,0,0,0,0,0,0,0,0,0,0,0,0,0,0,0,0,0,0,0,0,0,0,0,0,0,0,0,0,0,0,0,0,0,0,0,0,0,0,0,0,0,0,0,0"/>
                </v:shape>
                <v:shape id="_x0000_s1483" type="#_x0000_t202" style="position:absolute;left:1526;top:2559;width:1688;height: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" filled="f" stroked="f">
                  <v:textbox inset="0,0,0,0">
                    <w:txbxContent>
                      <w:p w:rsidR="00EE49CC" w:rsidRPr="00381C9C" w:rsidRDefault="00EE49CC" w:rsidP="007C5490">
                        <w:pPr>
                          <w:pStyle w:val="KeinLeerraum"/>
                          <w:rPr>
                            <w:sz w:val="18"/>
                            <w:lang w:val="en-US"/>
                          </w:rPr>
                        </w:pPr>
                        <w:r w:rsidRPr="00381C9C">
                          <w:rPr>
                            <w:lang w:val="en-US"/>
                          </w:rPr>
                          <w:t xml:space="preserve">Arbeitspaket Nr. </w:t>
                        </w:r>
                      </w:p>
                      <w:p w:rsidR="00EE49CC" w:rsidRPr="00381C9C" w:rsidRDefault="00EE49CC" w:rsidP="007C5490">
                        <w:pPr>
                          <w:spacing w:line="235" w:lineRule="auto"/>
                          <w:ind w:left="1801" w:right="18" w:hanging="10"/>
                          <w:jc w:val="center"/>
                          <w:rPr>
                            <w:sz w:val="16"/>
                            <w:lang w:val="en-US"/>
                          </w:rPr>
                        </w:pPr>
                        <w:r w:rsidRPr="00381C9C">
                          <w:rPr>
                            <w:color w:val="808080"/>
                            <w:w w:val="105"/>
                            <w:sz w:val="16"/>
                            <w:lang w:val="en-US"/>
                          </w:rPr>
                          <w:t>(continuous</w:t>
                        </w:r>
                        <w:r w:rsidRPr="00381C9C">
                          <w:rPr>
                            <w:color w:val="808080"/>
                            <w:spacing w:val="1"/>
                            <w:w w:val="105"/>
                            <w:sz w:val="16"/>
                            <w:lang w:val="en-US"/>
                          </w:rPr>
                          <w:t xml:space="preserve"> </w:t>
                        </w:r>
                        <w:r w:rsidRPr="00381C9C">
                          <w:rPr>
                            <w:color w:val="808080"/>
                            <w:spacing w:val="-1"/>
                            <w:sz w:val="16"/>
                            <w:lang w:val="en-US"/>
                          </w:rPr>
                          <w:t xml:space="preserve">numbering </w:t>
                        </w:r>
                        <w:r w:rsidRPr="00381C9C">
                          <w:rPr>
                            <w:color w:val="808080"/>
                            <w:sz w:val="16"/>
                            <w:lang w:val="en-US"/>
                          </w:rPr>
                          <w:t>linked to</w:t>
                        </w:r>
                        <w:r w:rsidRPr="00381C9C">
                          <w:rPr>
                            <w:color w:val="808080"/>
                            <w:spacing w:val="-42"/>
                            <w:sz w:val="16"/>
                            <w:lang w:val="en-US"/>
                          </w:rPr>
                          <w:t xml:space="preserve"> </w:t>
                        </w:r>
                        <w:r w:rsidRPr="00381C9C">
                          <w:rPr>
                            <w:color w:val="808080"/>
                            <w:w w:val="105"/>
                            <w:sz w:val="16"/>
                            <w:lang w:val="en-US"/>
                          </w:rPr>
                          <w:t>WP)</w:t>
                        </w:r>
                      </w:p>
                    </w:txbxContent>
                  </v:textbox>
                </v:shape>
                <v:shape id="docshape674" o:spid="_x0000_s1484" type="#_x0000_t202" style="position:absolute;left:5015;top:2212;width:1867;height:1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" filled="f" stroked="f">
                  <v:textbox inset="0,0,0,0">
                    <w:txbxContent>
                      <w:p w:rsidR="00EE49CC" w:rsidRPr="007C5490" w:rsidRDefault="00EE49CC" w:rsidP="007C5490">
                        <w:pPr>
                          <w:pStyle w:val="KeinLeerraum"/>
                        </w:pPr>
                        <w:r w:rsidRPr="007C5490">
                          <w:t>Unterauftrag Name (Maßnahmen)</w:t>
                        </w:r>
                      </w:p>
                    </w:txbxContent>
                  </v:textbox>
                </v:shape>
                <v:shape id="docshape675" o:spid="_x0000_s1485" type="#_x0000_t202" style="position:absolute;left:6583;top:2232;width:2166;height:10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" filled="f" stroked="f">
                  <v:textbox inset="0,0,0,0">
                    <w:txbxContent>
                      <w:p w:rsidR="00EE49CC" w:rsidRDefault="00EE49CC" w:rsidP="007C5490">
                        <w:pPr>
                          <w:pStyle w:val="KeinLeerraum"/>
                        </w:pPr>
                        <w:r w:rsidRPr="00E50508">
                          <w:rPr>
                            <w:lang w:val="de-AT"/>
                          </w:rPr>
                          <w:t>Beschreibung</w:t>
                        </w:r>
                        <w:r w:rsidRPr="00E50508">
                          <w:rPr>
                            <w:color w:val="585858"/>
                            <w:spacing w:val="1"/>
                            <w:w w:val="105"/>
                            <w:sz w:val="18"/>
                            <w:lang w:val="de-AT"/>
                          </w:rPr>
                          <w:t xml:space="preserve"> </w:t>
                        </w:r>
                      </w:p>
                      <w:p w:rsidR="00EE49CC" w:rsidRPr="00E50508" w:rsidRDefault="00EE49CC" w:rsidP="007C5490">
                        <w:pPr>
                          <w:pStyle w:val="KeinLeerraum"/>
                          <w:rPr>
                            <w:sz w:val="16"/>
                            <w:lang w:val="de-AT"/>
                          </w:rPr>
                        </w:pPr>
                        <w:r>
                          <w:t>inkl. Aufgabennr. und Begünstigter Name</w:t>
                        </w:r>
                      </w:p>
                    </w:txbxContent>
                  </v:textbox>
                </v:shape>
                <v:shape id="docshape676" o:spid="_x0000_s1486" type="#_x0000_t202" style="position:absolute;left:9062;top:2334;width:1828;height:11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" filled="f" stroked="f">
                  <v:textbox inset="0,0,0,0">
                    <w:txbxContent>
                      <w:p w:rsidR="00EE49CC" w:rsidRDefault="00EE49CC" w:rsidP="00622145">
                        <w:pPr>
                          <w:pStyle w:val="KeinLeerraum"/>
                          <w:rPr>
                            <w:sz w:val="16"/>
                          </w:rPr>
                        </w:pPr>
                        <w:r>
                          <w:t>Kosten geschätzt in EUR</w:t>
                        </w:r>
                      </w:p>
                    </w:txbxContent>
                  </v:textbox>
                </v:shape>
                <v:shape id="docshape677" o:spid="_x0000_s1487" type="#_x0000_t202" style="position:absolute;left:11395;top:2472;width:1641;height: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" filled="f" stroked="f">
                  <v:textbox inset="0,0,0,0">
                    <w:txbxContent>
                      <w:p w:rsidR="00EE49CC" w:rsidRPr="00381C9C" w:rsidRDefault="00EE49CC" w:rsidP="007C5490">
                        <w:pPr>
                          <w:spacing w:line="197" w:lineRule="exact"/>
                          <w:ind w:right="8"/>
                          <w:jc w:val="center"/>
                          <w:rPr>
                            <w:sz w:val="18"/>
                            <w:lang w:val="en-US"/>
                          </w:rPr>
                        </w:pPr>
                        <w:r w:rsidRPr="00381C9C">
                          <w:rPr>
                            <w:lang w:val="en-US"/>
                          </w:rPr>
                          <w:t>Begründung</w:t>
                        </w:r>
                      </w:p>
                      <w:p w:rsidR="00EE49CC" w:rsidRPr="00381C9C" w:rsidRDefault="00EE49CC" w:rsidP="007C5490">
                        <w:pPr>
                          <w:spacing w:line="235" w:lineRule="auto"/>
                          <w:ind w:right="18"/>
                          <w:jc w:val="center"/>
                          <w:rPr>
                            <w:sz w:val="16"/>
                            <w:lang w:val="en-US"/>
                          </w:rPr>
                        </w:pPr>
                        <w:r w:rsidRPr="00381C9C">
                          <w:rPr>
                            <w:color w:val="808080"/>
                            <w:sz w:val="16"/>
                            <w:lang w:val="en-US"/>
                          </w:rPr>
                          <w:t>(w</w:t>
                        </w:r>
                        <w:r w:rsidRPr="00381C9C">
                          <w:rPr>
                            <w:color w:val="808080"/>
                            <w:spacing w:val="-13"/>
                            <w:sz w:val="16"/>
                            <w:lang w:val="en-US"/>
                          </w:rPr>
                          <w:t xml:space="preserve"> </w:t>
                        </w:r>
                        <w:r w:rsidRPr="00381C9C">
                          <w:rPr>
                            <w:color w:val="808080"/>
                            <w:sz w:val="16"/>
                            <w:lang w:val="en-US"/>
                          </w:rPr>
                          <w:t>hy</w:t>
                        </w:r>
                        <w:r w:rsidRPr="00381C9C">
                          <w:rPr>
                            <w:color w:val="808080"/>
                            <w:spacing w:val="-7"/>
                            <w:sz w:val="16"/>
                            <w:lang w:val="en-US"/>
                          </w:rPr>
                          <w:t xml:space="preserve"> </w:t>
                        </w:r>
                        <w:r w:rsidRPr="00381C9C">
                          <w:rPr>
                            <w:color w:val="808080"/>
                            <w:sz w:val="16"/>
                            <w:lang w:val="en-US"/>
                          </w:rPr>
                          <w:t>is</w:t>
                        </w:r>
                        <w:r w:rsidRPr="00381C9C">
                          <w:rPr>
                            <w:color w:val="808080"/>
                            <w:spacing w:val="-6"/>
                            <w:sz w:val="16"/>
                            <w:lang w:val="en-US"/>
                          </w:rPr>
                          <w:t xml:space="preserve"> </w:t>
                        </w:r>
                        <w:r w:rsidRPr="00381C9C">
                          <w:rPr>
                            <w:color w:val="808080"/>
                            <w:sz w:val="16"/>
                            <w:lang w:val="en-US"/>
                          </w:rPr>
                          <w:t>subcontracting</w:t>
                        </w:r>
                        <w:r w:rsidRPr="00381C9C">
                          <w:rPr>
                            <w:color w:val="808080"/>
                            <w:spacing w:val="-42"/>
                            <w:sz w:val="16"/>
                            <w:lang w:val="en-US"/>
                          </w:rPr>
                          <w:t xml:space="preserve"> </w:t>
                        </w:r>
                        <w:r w:rsidRPr="00381C9C">
                          <w:rPr>
                            <w:color w:val="808080"/>
                            <w:w w:val="105"/>
                            <w:sz w:val="16"/>
                            <w:lang w:val="en-US"/>
                          </w:rPr>
                          <w:t>necessary?)</w:t>
                        </w:r>
                      </w:p>
                    </w:txbxContent>
                  </v:textbox>
                </v:shape>
                <v:shape id="docshape678" o:spid="_x0000_s1488" type="#_x0000_t202" style="position:absolute;left:13532;top:2296;width:2042;height: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" filled="f" stroked="f">
                  <v:textbox inset="0,0,0,0">
                    <w:txbxContent>
                      <w:p w:rsidR="00EE49CC" w:rsidRPr="00622145" w:rsidRDefault="00EE49CC" w:rsidP="007C5490">
                        <w:pPr>
                          <w:spacing w:line="232" w:lineRule="auto"/>
                          <w:ind w:left="-1" w:right="18"/>
                          <w:jc w:val="center"/>
                          <w:rPr>
                            <w:sz w:val="16"/>
                            <w:lang w:val="de-AT"/>
                          </w:rPr>
                        </w:pPr>
                        <w:r>
                          <w:t>Beste Preis-Leistung (wie sicherstellen?)</w:t>
                        </w:r>
                      </w:p>
                    </w:txbxContent>
                  </v:textbox>
                </v:shape>
                <v:shape id="_x0000_s1489" type="#_x0000_t202" style="position:absolute;left:3850;top:3360;width:653;height: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" filled="f" stroked="f">
                  <v:textbox inset="0,0,0,0">
                    <w:txbxContent>
                      <w:p w:rsidR="00EE49CC" w:rsidRDefault="00EE49CC" w:rsidP="007C5490">
                        <w:pPr>
                          <w:spacing w:line="201" w:lineRule="exact"/>
                          <w:rPr>
                            <w:sz w:val="18"/>
                          </w:rPr>
                        </w:pPr>
                        <w:r>
                          <w:t>S1.1</w:t>
                        </w:r>
                      </w:p>
                    </w:txbxContent>
                  </v:textbox>
                </v:shape>
                <w10:wrap type="topAndBottom" anchorx="margin"/>
              </v:group>
            </w:pict>
          </mc:Fallback>
        </mc:AlternateContent>
      </w:r>
      <w:r w:rsidRPr="007C5490">
        <w:rPr>
          <w:noProof/>
          <w:lang w:val="de-AT" w:eastAsia="de-AT"/>
        </w:rPr>
        <mc:AlternateContent>
          <mc:Choice Requires="wps">
            <w:drawing>
              <wp:anchor distT="0" distB="0" distL="114300" distR="114300" simplePos="0" relativeHeight="251908096" behindDoc="0" locked="0" layoutInCell="1" allowOverlap="1" wp14:anchorId="192906AA" wp14:editId="55F16652">
                <wp:simplePos x="0" y="0"/>
                <wp:positionH relativeFrom="column">
                  <wp:posOffset>1269889</wp:posOffset>
                </wp:positionH>
                <wp:positionV relativeFrom="paragraph">
                  <wp:posOffset>3949976</wp:posOffset>
                </wp:positionV>
                <wp:extent cx="1088473" cy="469265"/>
                <wp:effectExtent l="0" t="0" r="16510" b="6985"/>
                <wp:wrapNone/>
                <wp:docPr id="1182" name="docshape6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8473" cy="469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7C5490" w:rsidRDefault="00EE49CC" w:rsidP="007C5490">
                            <w:pPr>
                              <w:pStyle w:val="KeinLeerraum"/>
                              <w:rPr>
                                <w:sz w:val="18"/>
                                <w:lang w:val="en-US"/>
                              </w:rPr>
                            </w:pPr>
                            <w:r w:rsidRPr="00F63AD8">
                              <w:rPr>
                                <w:lang w:val="en-US"/>
                              </w:rPr>
                              <w:t>Unterauftrag</w:t>
                            </w:r>
                            <w:r w:rsidRPr="007C5490">
                              <w:rPr>
                                <w:lang w:val="en-US"/>
                              </w:rPr>
                              <w:t xml:space="preserve"> Nr. </w:t>
                            </w:r>
                          </w:p>
                          <w:p w:rsidR="00EE49CC" w:rsidRPr="007C5490" w:rsidRDefault="00EE49CC" w:rsidP="007C5490">
                            <w:pPr>
                              <w:spacing w:line="235" w:lineRule="auto"/>
                              <w:ind w:left="1801" w:right="18" w:hanging="10"/>
                              <w:jc w:val="center"/>
                              <w:rPr>
                                <w:sz w:val="16"/>
                                <w:lang w:val="en-US"/>
                              </w:rPr>
                            </w:pPr>
                            <w:r w:rsidRPr="007C5490">
                              <w:rPr>
                                <w:color w:val="808080"/>
                                <w:w w:val="105"/>
                                <w:sz w:val="16"/>
                                <w:lang w:val="en-US"/>
                              </w:rPr>
                              <w:t>(continuous</w:t>
                            </w:r>
                            <w:r w:rsidRPr="007C5490">
                              <w:rPr>
                                <w:color w:val="808080"/>
                                <w:spacing w:val="1"/>
                                <w:w w:val="105"/>
                                <w:sz w:val="16"/>
                                <w:lang w:val="en-US"/>
                              </w:rPr>
                              <w:t xml:space="preserve"> </w:t>
                            </w:r>
                            <w:r w:rsidRPr="007C5490">
                              <w:rPr>
                                <w:color w:val="808080"/>
                                <w:spacing w:val="-1"/>
                                <w:sz w:val="16"/>
                                <w:lang w:val="en-US"/>
                              </w:rPr>
                              <w:t xml:space="preserve">numbering </w:t>
                            </w:r>
                            <w:r w:rsidRPr="007C5490">
                              <w:rPr>
                                <w:color w:val="808080"/>
                                <w:sz w:val="16"/>
                                <w:lang w:val="en-US"/>
                              </w:rPr>
                              <w:t>linked to</w:t>
                            </w:r>
                            <w:r w:rsidRPr="007C5490">
                              <w:rPr>
                                <w:color w:val="808080"/>
                                <w:spacing w:val="-42"/>
                                <w:sz w:val="16"/>
                                <w:lang w:val="en-US"/>
                              </w:rPr>
                              <w:t xml:space="preserve"> </w:t>
                            </w:r>
                            <w:r w:rsidRPr="007C5490">
                              <w:rPr>
                                <w:color w:val="808080"/>
                                <w:w w:val="105"/>
                                <w:sz w:val="16"/>
                                <w:lang w:val="en-US"/>
                              </w:rPr>
                              <w:t>WP)</w:t>
                            </w:r>
                          </w:p>
                        </w:txbxContent>
                      </wps:txbx>
                      <wps:bodyPr rot="0" vert="horz" wrap="square" lIns="0" tIns="0" rIns="0" bIns="0" anchor="t" anchorCtr="0" upright="1">
                        <a:noAutofit/>
                      </wps:bodyPr>
                    </wps:wsp>
                  </a:graphicData>
                </a:graphic>
                <wp14:sizeRelH relativeFrom="margin">
                  <wp14:pctWidth>0</wp14:pctWidth>
                </wp14:sizeRelH>
              </wp:anchor>
            </w:drawing>
          </mc:Choice>
          <mc:Fallback>
            <w:pict>
              <v:shape w14:anchorId="192906AA" id="docshape673" o:spid="_x0000_s1490" type="#_x0000_t202" style="position:absolute;margin-left:100pt;margin-top:311pt;width:85.7pt;height:36.95pt;z-index:2519080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" filled="f" stroked="f">
                <v:textbox inset="0,0,0,0">
                  <w:txbxContent>
                    <w:p w:rsidR="00EE49CC" w:rsidRPr="007C5490" w:rsidRDefault="00EE49CC" w:rsidP="007C5490">
                      <w:pPr>
                        <w:pStyle w:val="KeinLeerraum"/>
                        <w:rPr>
                          <w:sz w:val="18"/>
                          <w:lang w:val="en-US"/>
                        </w:rPr>
                      </w:pPr>
                      <w:r w:rsidRPr="00F63AD8">
                        <w:rPr>
                          <w:lang w:val="en-US"/>
                        </w:rPr>
                        <w:t>Unterauftrag</w:t>
                      </w:r>
                      <w:r w:rsidRPr="007C5490">
                        <w:rPr>
                          <w:lang w:val="en-US"/>
                        </w:rPr>
                        <w:t xml:space="preserve"> Nr. </w:t>
                      </w:r>
                    </w:p>
                    <w:p w:rsidR="00EE49CC" w:rsidRPr="007C5490" w:rsidRDefault="00EE49CC" w:rsidP="007C5490">
                      <w:pPr>
                        <w:spacing w:line="235" w:lineRule="auto"/>
                        <w:ind w:left="1801" w:right="18" w:hanging="10"/>
                        <w:jc w:val="center"/>
                        <w:rPr>
                          <w:sz w:val="16"/>
                          <w:lang w:val="en-US"/>
                        </w:rPr>
                      </w:pPr>
                      <w:r w:rsidRPr="007C5490">
                        <w:rPr>
                          <w:color w:val="808080"/>
                          <w:w w:val="105"/>
                          <w:sz w:val="16"/>
                          <w:lang w:val="en-US"/>
                        </w:rPr>
                        <w:t>(continuous</w:t>
                      </w:r>
                      <w:r w:rsidRPr="007C5490">
                        <w:rPr>
                          <w:color w:val="808080"/>
                          <w:spacing w:val="1"/>
                          <w:w w:val="105"/>
                          <w:sz w:val="16"/>
                          <w:lang w:val="en-US"/>
                        </w:rPr>
                        <w:t xml:space="preserve"> </w:t>
                      </w:r>
                      <w:r w:rsidRPr="007C5490">
                        <w:rPr>
                          <w:color w:val="808080"/>
                          <w:spacing w:val="-1"/>
                          <w:sz w:val="16"/>
                          <w:lang w:val="en-US"/>
                        </w:rPr>
                        <w:t xml:space="preserve">numbering </w:t>
                      </w:r>
                      <w:r w:rsidRPr="007C5490">
                        <w:rPr>
                          <w:color w:val="808080"/>
                          <w:sz w:val="16"/>
                          <w:lang w:val="en-US"/>
                        </w:rPr>
                        <w:t>linked to</w:t>
                      </w:r>
                      <w:r w:rsidRPr="007C5490">
                        <w:rPr>
                          <w:color w:val="808080"/>
                          <w:spacing w:val="-42"/>
                          <w:sz w:val="16"/>
                          <w:lang w:val="en-US"/>
                        </w:rPr>
                        <w:t xml:space="preserve"> </w:t>
                      </w:r>
                      <w:r w:rsidRPr="007C5490">
                        <w:rPr>
                          <w:color w:val="808080"/>
                          <w:w w:val="105"/>
                          <w:sz w:val="16"/>
                          <w:lang w:val="en-US"/>
                        </w:rPr>
                        <w:t>WP)</w:t>
                      </w:r>
                    </w:p>
                  </w:txbxContent>
                </v:textbox>
              </v:shape>
            </w:pict>
          </mc:Fallback>
        </mc:AlternateContent>
      </w:r>
      <w:r w:rsidR="00F566E0">
        <w:rPr>
          <w:rStyle w:val="Fett"/>
        </w:rPr>
        <w:br w:type="page"/>
      </w:r>
    </w:p>
    <w:p w:rsidR="0095652F" w:rsidRDefault="00622145">
      <w:pPr>
        <w:suppressAutoHyphens w:val="0"/>
        <w:rPr>
          <w:rStyle w:val="Fett"/>
        </w:rPr>
      </w:pPr>
      <w:r w:rsidRPr="00622145">
        <w:rPr>
          <w:noProof/>
          <w:lang w:val="de-AT" w:eastAsia="de-AT"/>
        </w:rPr>
        <w:lastRenderedPageBreak/>
        <mc:AlternateContent>
          <mc:Choice Requires="wps">
            <w:drawing>
              <wp:anchor distT="0" distB="0" distL="114300" distR="114300" simplePos="0" relativeHeight="251910144" behindDoc="0" locked="0" layoutInCell="1" allowOverlap="1" wp14:anchorId="1C24F877" wp14:editId="515CA31A">
                <wp:simplePos x="0" y="0"/>
                <wp:positionH relativeFrom="column">
                  <wp:posOffset>1587279</wp:posOffset>
                </wp:positionH>
                <wp:positionV relativeFrom="paragraph">
                  <wp:posOffset>92545</wp:posOffset>
                </wp:positionV>
                <wp:extent cx="414655" cy="189865"/>
                <wp:effectExtent l="0" t="0" r="0" b="0"/>
                <wp:wrapNone/>
                <wp:docPr id="1195" name="docshape6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65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22145">
                            <w:pPr>
                              <w:spacing w:line="201" w:lineRule="exact"/>
                              <w:rPr>
                                <w:sz w:val="18"/>
                              </w:rPr>
                            </w:pPr>
                            <w:r>
                              <w:t>S1.2</w:t>
                            </w:r>
                          </w:p>
                        </w:txbxContent>
                      </wps:txbx>
                      <wps:bodyPr rot="0" vert="horz" wrap="square" lIns="0" tIns="0" rIns="0" bIns="0" anchor="t" anchorCtr="0" upright="1">
                        <a:noAutofit/>
                      </wps:bodyPr>
                    </wps:wsp>
                  </a:graphicData>
                </a:graphic>
              </wp:anchor>
            </w:drawing>
          </mc:Choice>
          <mc:Fallback>
            <w:pict>
              <v:shape w14:anchorId="1C24F877" id="docshape679" o:spid="_x0000_s1491" type="#_x0000_t202" style="position:absolute;margin-left:125pt;margin-top:7.3pt;width:32.65pt;height:14.95pt;z-index:251910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" filled="f" stroked="f">
                <v:textbox inset="0,0,0,0">
                  <w:txbxContent>
                    <w:p w:rsidR="00EE49CC" w:rsidRDefault="00EE49CC" w:rsidP="00622145">
                      <w:pPr>
                        <w:spacing w:line="201" w:lineRule="exact"/>
                        <w:rPr>
                          <w:sz w:val="18"/>
                        </w:rPr>
                      </w:pPr>
                      <w:r>
                        <w:t>S1.2</w:t>
                      </w:r>
                    </w:p>
                  </w:txbxContent>
                </v:textbox>
              </v:shape>
            </w:pict>
          </mc:Fallback>
        </mc:AlternateContent>
      </w:r>
      <w:r>
        <w:rPr>
          <w:rStyle w:val="Fett"/>
          <w:noProof/>
          <w:lang w:val="de-AT" w:eastAsia="de-AT"/>
        </w:rPr>
        <mc:AlternateContent>
          <mc:Choice Requires="wpg">
            <w:drawing>
              <wp:inline distT="0" distB="0" distL="0" distR="0">
                <wp:extent cx="9076055" cy="2115185"/>
                <wp:effectExtent l="0" t="0" r="0" b="18415"/>
                <wp:docPr id="1183" name="Gruppieren 11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076055" cy="2115185"/>
                          <a:chOff x="0" y="0"/>
                          <a:chExt cx="14293" cy="3331"/>
                        </a:xfrm>
                      </wpg:grpSpPr>
                      <wps:wsp>
                        <wps:cNvPr id="1184" name="docshape681"/>
                        <wps:cNvSpPr>
                          <a:spLocks/>
                        </wps:cNvSpPr>
                        <wps:spPr bwMode="auto">
                          <a:xfrm>
                            <a:off x="0" y="0"/>
                            <a:ext cx="14293" cy="481"/>
                          </a:xfrm>
                          <a:custGeom>
                            <a:avLst/>
                            <a:gdLst>
                              <a:gd name="T0" fmla="*/ 3544 w 14293"/>
                              <a:gd name="T1" fmla="*/ 0 h 481"/>
                              <a:gd name="T2" fmla="*/ 1802 w 14293"/>
                              <a:gd name="T3" fmla="*/ 0 h 481"/>
                              <a:gd name="T4" fmla="*/ 1772 w 14293"/>
                              <a:gd name="T5" fmla="*/ 0 h 481"/>
                              <a:gd name="T6" fmla="*/ 31 w 14293"/>
                              <a:gd name="T7" fmla="*/ 0 h 481"/>
                              <a:gd name="T8" fmla="*/ 0 w 14293"/>
                              <a:gd name="T9" fmla="*/ 0 h 481"/>
                              <a:gd name="T10" fmla="*/ 0 w 14293"/>
                              <a:gd name="T11" fmla="*/ 30 h 481"/>
                              <a:gd name="T12" fmla="*/ 0 w 14293"/>
                              <a:gd name="T13" fmla="*/ 30 h 481"/>
                              <a:gd name="T14" fmla="*/ 0 w 14293"/>
                              <a:gd name="T15" fmla="*/ 480 h 481"/>
                              <a:gd name="T16" fmla="*/ 31 w 14293"/>
                              <a:gd name="T17" fmla="*/ 480 h 481"/>
                              <a:gd name="T18" fmla="*/ 31 w 14293"/>
                              <a:gd name="T19" fmla="*/ 30 h 481"/>
                              <a:gd name="T20" fmla="*/ 1772 w 14293"/>
                              <a:gd name="T21" fmla="*/ 30 h 481"/>
                              <a:gd name="T22" fmla="*/ 1772 w 14293"/>
                              <a:gd name="T23" fmla="*/ 480 h 481"/>
                              <a:gd name="T24" fmla="*/ 1802 w 14293"/>
                              <a:gd name="T25" fmla="*/ 480 h 481"/>
                              <a:gd name="T26" fmla="*/ 1802 w 14293"/>
                              <a:gd name="T27" fmla="*/ 30 h 481"/>
                              <a:gd name="T28" fmla="*/ 3544 w 14293"/>
                              <a:gd name="T29" fmla="*/ 30 h 481"/>
                              <a:gd name="T30" fmla="*/ 3544 w 14293"/>
                              <a:gd name="T31" fmla="*/ 0 h 481"/>
                              <a:gd name="T32" fmla="*/ 5120 w 14293"/>
                              <a:gd name="T33" fmla="*/ 0 h 481"/>
                              <a:gd name="T34" fmla="*/ 5090 w 14293"/>
                              <a:gd name="T35" fmla="*/ 0 h 481"/>
                              <a:gd name="T36" fmla="*/ 5089 w 14293"/>
                              <a:gd name="T37" fmla="*/ 0 h 481"/>
                              <a:gd name="T38" fmla="*/ 3574 w 14293"/>
                              <a:gd name="T39" fmla="*/ 0 h 481"/>
                              <a:gd name="T40" fmla="*/ 3544 w 14293"/>
                              <a:gd name="T41" fmla="*/ 0 h 481"/>
                              <a:gd name="T42" fmla="*/ 3544 w 14293"/>
                              <a:gd name="T43" fmla="*/ 30 h 481"/>
                              <a:gd name="T44" fmla="*/ 3544 w 14293"/>
                              <a:gd name="T45" fmla="*/ 30 h 481"/>
                              <a:gd name="T46" fmla="*/ 3544 w 14293"/>
                              <a:gd name="T47" fmla="*/ 480 h 481"/>
                              <a:gd name="T48" fmla="*/ 3574 w 14293"/>
                              <a:gd name="T49" fmla="*/ 480 h 481"/>
                              <a:gd name="T50" fmla="*/ 3574 w 14293"/>
                              <a:gd name="T51" fmla="*/ 30 h 481"/>
                              <a:gd name="T52" fmla="*/ 5089 w 14293"/>
                              <a:gd name="T53" fmla="*/ 30 h 481"/>
                              <a:gd name="T54" fmla="*/ 5089 w 14293"/>
                              <a:gd name="T55" fmla="*/ 480 h 481"/>
                              <a:gd name="T56" fmla="*/ 5120 w 14293"/>
                              <a:gd name="T57" fmla="*/ 480 h 481"/>
                              <a:gd name="T58" fmla="*/ 5120 w 14293"/>
                              <a:gd name="T59" fmla="*/ 30 h 481"/>
                              <a:gd name="T60" fmla="*/ 5120 w 14293"/>
                              <a:gd name="T61" fmla="*/ 30 h 481"/>
                              <a:gd name="T62" fmla="*/ 5120 w 14293"/>
                              <a:gd name="T63" fmla="*/ 0 h 481"/>
                              <a:gd name="T64" fmla="*/ 14293 w 14293"/>
                              <a:gd name="T65" fmla="*/ 0 h 481"/>
                              <a:gd name="T66" fmla="*/ 14263 w 14293"/>
                              <a:gd name="T67" fmla="*/ 0 h 481"/>
                              <a:gd name="T68" fmla="*/ 12026 w 14293"/>
                              <a:gd name="T69" fmla="*/ 0 h 481"/>
                              <a:gd name="T70" fmla="*/ 11996 w 14293"/>
                              <a:gd name="T71" fmla="*/ 0 h 481"/>
                              <a:gd name="T72" fmla="*/ 9624 w 14293"/>
                              <a:gd name="T73" fmla="*/ 0 h 481"/>
                              <a:gd name="T74" fmla="*/ 9594 w 14293"/>
                              <a:gd name="T75" fmla="*/ 0 h 481"/>
                              <a:gd name="T76" fmla="*/ 7552 w 14293"/>
                              <a:gd name="T77" fmla="*/ 0 h 481"/>
                              <a:gd name="T78" fmla="*/ 7522 w 14293"/>
                              <a:gd name="T79" fmla="*/ 0 h 481"/>
                              <a:gd name="T80" fmla="*/ 5120 w 14293"/>
                              <a:gd name="T81" fmla="*/ 0 h 481"/>
                              <a:gd name="T82" fmla="*/ 5120 w 14293"/>
                              <a:gd name="T83" fmla="*/ 30 h 481"/>
                              <a:gd name="T84" fmla="*/ 7522 w 14293"/>
                              <a:gd name="T85" fmla="*/ 30 h 481"/>
                              <a:gd name="T86" fmla="*/ 7522 w 14293"/>
                              <a:gd name="T87" fmla="*/ 480 h 481"/>
                              <a:gd name="T88" fmla="*/ 7552 w 14293"/>
                              <a:gd name="T89" fmla="*/ 480 h 481"/>
                              <a:gd name="T90" fmla="*/ 7552 w 14293"/>
                              <a:gd name="T91" fmla="*/ 30 h 481"/>
                              <a:gd name="T92" fmla="*/ 9594 w 14293"/>
                              <a:gd name="T93" fmla="*/ 30 h 481"/>
                              <a:gd name="T94" fmla="*/ 9594 w 14293"/>
                              <a:gd name="T95" fmla="*/ 480 h 481"/>
                              <a:gd name="T96" fmla="*/ 9624 w 14293"/>
                              <a:gd name="T97" fmla="*/ 480 h 481"/>
                              <a:gd name="T98" fmla="*/ 9624 w 14293"/>
                              <a:gd name="T99" fmla="*/ 30 h 481"/>
                              <a:gd name="T100" fmla="*/ 11996 w 14293"/>
                              <a:gd name="T101" fmla="*/ 30 h 481"/>
                              <a:gd name="T102" fmla="*/ 11996 w 14293"/>
                              <a:gd name="T103" fmla="*/ 480 h 481"/>
                              <a:gd name="T104" fmla="*/ 12026 w 14293"/>
                              <a:gd name="T105" fmla="*/ 480 h 481"/>
                              <a:gd name="T106" fmla="*/ 12026 w 14293"/>
                              <a:gd name="T107" fmla="*/ 30 h 481"/>
                              <a:gd name="T108" fmla="*/ 14263 w 14293"/>
                              <a:gd name="T109" fmla="*/ 30 h 481"/>
                              <a:gd name="T110" fmla="*/ 14263 w 14293"/>
                              <a:gd name="T111" fmla="*/ 480 h 481"/>
                              <a:gd name="T112" fmla="*/ 14293 w 14293"/>
                              <a:gd name="T113" fmla="*/ 480 h 481"/>
                              <a:gd name="T114" fmla="*/ 14293 w 14293"/>
                              <a:gd name="T115" fmla="*/ 30 h 481"/>
                              <a:gd name="T116" fmla="*/ 14293 w 14293"/>
                              <a:gd name="T117" fmla="*/ 30 h 481"/>
                              <a:gd name="T118" fmla="*/ 14293 w 14293"/>
                              <a:gd name="T119" fmla="*/ 0 h 48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0" t="0" r="r" b="b"/>
                            <a:pathLst>
                              <a:path w="14293" h="481">
                                <a:moveTo>
                                  <a:pt x="3544" y="0"/>
                                </a:moveTo>
                                <a:lnTo>
                                  <a:pt x="1802" y="0"/>
                                </a:lnTo>
                                <a:lnTo>
                                  <a:pt x="1772" y="0"/>
                                </a:lnTo>
                                <a:lnTo>
                                  <a:pt x="31" y="0"/>
                                </a:lnTo>
                                <a:lnTo>
                                  <a:pt x="0" y="0"/>
                                </a:lnTo>
                                <a:lnTo>
                                  <a:pt x="0" y="30"/>
                                </a:lnTo>
                                <a:lnTo>
                                  <a:pt x="0" y="480"/>
                                </a:lnTo>
                                <a:lnTo>
                                  <a:pt x="31" y="480"/>
                                </a:lnTo>
                                <a:lnTo>
                                  <a:pt x="31" y="30"/>
                                </a:lnTo>
                                <a:lnTo>
                                  <a:pt x="1772" y="30"/>
                                </a:lnTo>
                                <a:lnTo>
                                  <a:pt x="1772" y="480"/>
                                </a:lnTo>
                                <a:lnTo>
                                  <a:pt x="1802" y="480"/>
                                </a:lnTo>
                                <a:lnTo>
                                  <a:pt x="1802" y="30"/>
                                </a:lnTo>
                                <a:lnTo>
                                  <a:pt x="3544" y="30"/>
                                </a:lnTo>
                                <a:lnTo>
                                  <a:pt x="3544" y="0"/>
                                </a:lnTo>
                                <a:close/>
                                <a:moveTo>
                                  <a:pt x="5120" y="0"/>
                                </a:moveTo>
                                <a:lnTo>
                                  <a:pt x="5090" y="0"/>
                                </a:lnTo>
                                <a:lnTo>
                                  <a:pt x="5089" y="0"/>
                                </a:lnTo>
                                <a:lnTo>
                                  <a:pt x="3574" y="0"/>
                                </a:lnTo>
                                <a:lnTo>
                                  <a:pt x="3544" y="0"/>
                                </a:lnTo>
                                <a:lnTo>
                                  <a:pt x="3544" y="30"/>
                                </a:lnTo>
                                <a:lnTo>
                                  <a:pt x="3544" y="480"/>
                                </a:lnTo>
                                <a:lnTo>
                                  <a:pt x="3574" y="480"/>
                                </a:lnTo>
                                <a:lnTo>
                                  <a:pt x="3574" y="30"/>
                                </a:lnTo>
                                <a:lnTo>
                                  <a:pt x="5089" y="30"/>
                                </a:lnTo>
                                <a:lnTo>
                                  <a:pt x="5089" y="480"/>
                                </a:lnTo>
                                <a:lnTo>
                                  <a:pt x="5120" y="480"/>
                                </a:lnTo>
                                <a:lnTo>
                                  <a:pt x="5120" y="30"/>
                                </a:lnTo>
                                <a:lnTo>
                                  <a:pt x="5120" y="0"/>
                                </a:lnTo>
                                <a:close/>
                                <a:moveTo>
                                  <a:pt x="14293" y="0"/>
                                </a:moveTo>
                                <a:lnTo>
                                  <a:pt x="14263" y="0"/>
                                </a:lnTo>
                                <a:lnTo>
                                  <a:pt x="12026" y="0"/>
                                </a:lnTo>
                                <a:lnTo>
                                  <a:pt x="11996" y="0"/>
                                </a:lnTo>
                                <a:lnTo>
                                  <a:pt x="9624" y="0"/>
                                </a:lnTo>
                                <a:lnTo>
                                  <a:pt x="9594" y="0"/>
                                </a:lnTo>
                                <a:lnTo>
                                  <a:pt x="7552" y="0"/>
                                </a:lnTo>
                                <a:lnTo>
                                  <a:pt x="7522" y="0"/>
                                </a:lnTo>
                                <a:lnTo>
                                  <a:pt x="5120" y="0"/>
                                </a:lnTo>
                                <a:lnTo>
                                  <a:pt x="5120" y="30"/>
                                </a:lnTo>
                                <a:lnTo>
                                  <a:pt x="7522" y="30"/>
                                </a:lnTo>
                                <a:lnTo>
                                  <a:pt x="7522" y="480"/>
                                </a:lnTo>
                                <a:lnTo>
                                  <a:pt x="7552" y="480"/>
                                </a:lnTo>
                                <a:lnTo>
                                  <a:pt x="7552" y="30"/>
                                </a:lnTo>
                                <a:lnTo>
                                  <a:pt x="9594" y="30"/>
                                </a:lnTo>
                                <a:lnTo>
                                  <a:pt x="9594" y="480"/>
                                </a:lnTo>
                                <a:lnTo>
                                  <a:pt x="9624" y="480"/>
                                </a:lnTo>
                                <a:lnTo>
                                  <a:pt x="9624" y="30"/>
                                </a:lnTo>
                                <a:lnTo>
                                  <a:pt x="11996" y="30"/>
                                </a:lnTo>
                                <a:lnTo>
                                  <a:pt x="11996" y="480"/>
                                </a:lnTo>
                                <a:lnTo>
                                  <a:pt x="12026" y="480"/>
                                </a:lnTo>
                                <a:lnTo>
                                  <a:pt x="12026" y="30"/>
                                </a:lnTo>
                                <a:lnTo>
                                  <a:pt x="14263" y="30"/>
                                </a:lnTo>
                                <a:lnTo>
                                  <a:pt x="14263" y="480"/>
                                </a:lnTo>
                                <a:lnTo>
                                  <a:pt x="14293" y="480"/>
                                </a:lnTo>
                                <a:lnTo>
                                  <a:pt x="14293" y="30"/>
                                </a:lnTo>
                                <a:lnTo>
                                  <a:pt x="14293"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85" name="docshape682"/>
                        <wps:cNvSpPr>
                          <a:spLocks noChangeArrowheads="1"/>
                        </wps:cNvSpPr>
                        <wps:spPr bwMode="auto">
                          <a:xfrm>
                            <a:off x="15" y="510"/>
                            <a:ext cx="5495" cy="932"/>
                          </a:xfrm>
                          <a:prstGeom prst="rect">
                            <a:avLst/>
                          </a:prstGeom>
                          <a:solidFill>
                            <a:srgbClr val="E6E6E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88" name="docshape683"/>
                        <wps:cNvSpPr>
                          <a:spLocks/>
                        </wps:cNvSpPr>
                        <wps:spPr bwMode="auto">
                          <a:xfrm>
                            <a:off x="0" y="480"/>
                            <a:ext cx="14293" cy="992"/>
                          </a:xfrm>
                          <a:custGeom>
                            <a:avLst/>
                            <a:gdLst>
                              <a:gd name="T0" fmla="*/ 1802 w 14293"/>
                              <a:gd name="T1" fmla="+- 0 480 480"/>
                              <a:gd name="T2" fmla="*/ 480 h 992"/>
                              <a:gd name="T3" fmla="*/ 31 w 14293"/>
                              <a:gd name="T4" fmla="+- 0 480 480"/>
                              <a:gd name="T5" fmla="*/ 480 h 992"/>
                              <a:gd name="T6" fmla="*/ 0 w 14293"/>
                              <a:gd name="T7" fmla="+- 0 510 480"/>
                              <a:gd name="T8" fmla="*/ 510 h 992"/>
                              <a:gd name="T9" fmla="*/ 1772 w 14293"/>
                              <a:gd name="T10" fmla="+- 0 510 480"/>
                              <a:gd name="T11" fmla="*/ 510 h 992"/>
                              <a:gd name="T12" fmla="*/ 3544 w 14293"/>
                              <a:gd name="T13" fmla="+- 0 510 480"/>
                              <a:gd name="T14" fmla="*/ 510 h 992"/>
                              <a:gd name="T15" fmla="*/ 5120 w 14293"/>
                              <a:gd name="T16" fmla="+- 0 480 480"/>
                              <a:gd name="T17" fmla="*/ 480 h 992"/>
                              <a:gd name="T18" fmla="*/ 5089 w 14293"/>
                              <a:gd name="T19" fmla="+- 0 480 480"/>
                              <a:gd name="T20" fmla="*/ 480 h 992"/>
                              <a:gd name="T21" fmla="*/ 3544 w 14293"/>
                              <a:gd name="T22" fmla="+- 0 480 480"/>
                              <a:gd name="T23" fmla="*/ 480 h 992"/>
                              <a:gd name="T24" fmla="*/ 3574 w 14293"/>
                              <a:gd name="T25" fmla="+- 0 510 480"/>
                              <a:gd name="T26" fmla="*/ 510 h 992"/>
                              <a:gd name="T27" fmla="*/ 5090 w 14293"/>
                              <a:gd name="T28" fmla="+- 0 510 480"/>
                              <a:gd name="T29" fmla="*/ 510 h 992"/>
                              <a:gd name="T30" fmla="*/ 5120 w 14293"/>
                              <a:gd name="T31" fmla="+- 0 480 480"/>
                              <a:gd name="T32" fmla="*/ 480 h 992"/>
                              <a:gd name="T33" fmla="*/ 14263 w 14293"/>
                              <a:gd name="T34" fmla="+- 0 510 480"/>
                              <a:gd name="T35" fmla="*/ 510 h 992"/>
                              <a:gd name="T36" fmla="*/ 5555 w 14293"/>
                              <a:gd name="T37" fmla="+- 0 1442 480"/>
                              <a:gd name="T38" fmla="*/ 1442 h 992"/>
                              <a:gd name="T39" fmla="*/ 5525 w 14293"/>
                              <a:gd name="T40" fmla="+- 0 510 480"/>
                              <a:gd name="T41" fmla="*/ 510 h 992"/>
                              <a:gd name="T42" fmla="*/ 31 w 14293"/>
                              <a:gd name="T43" fmla="+- 0 1442 480"/>
                              <a:gd name="T44" fmla="*/ 1442 h 992"/>
                              <a:gd name="T45" fmla="*/ 0 w 14293"/>
                              <a:gd name="T46" fmla="+- 0 510 480"/>
                              <a:gd name="T47" fmla="*/ 510 h 992"/>
                              <a:gd name="T48" fmla="*/ 0 w 14293"/>
                              <a:gd name="T49" fmla="+- 0 1472 480"/>
                              <a:gd name="T50" fmla="*/ 1472 h 992"/>
                              <a:gd name="T51" fmla="*/ 5525 w 14293"/>
                              <a:gd name="T52" fmla="+- 0 1472 480"/>
                              <a:gd name="T53" fmla="*/ 1472 h 992"/>
                              <a:gd name="T54" fmla="*/ 5555 w 14293"/>
                              <a:gd name="T55" fmla="+- 0 1472 480"/>
                              <a:gd name="T56" fmla="*/ 1472 h 992"/>
                              <a:gd name="T57" fmla="*/ 14293 w 14293"/>
                              <a:gd name="T58" fmla="+- 0 1472 480"/>
                              <a:gd name="T59" fmla="*/ 1472 h 992"/>
                              <a:gd name="T60" fmla="*/ 14293 w 14293"/>
                              <a:gd name="T61" fmla="+- 0 510 480"/>
                              <a:gd name="T62" fmla="*/ 510 h 992"/>
                              <a:gd name="T63" fmla="*/ 14263 w 14293"/>
                              <a:gd name="T64" fmla="+- 0 480 480"/>
                              <a:gd name="T65" fmla="*/ 480 h 992"/>
                              <a:gd name="T66" fmla="*/ 11996 w 14293"/>
                              <a:gd name="T67" fmla="+- 0 480 480"/>
                              <a:gd name="T68" fmla="*/ 480 h 992"/>
                              <a:gd name="T69" fmla="*/ 9594 w 14293"/>
                              <a:gd name="T70" fmla="+- 0 480 480"/>
                              <a:gd name="T71" fmla="*/ 480 h 992"/>
                              <a:gd name="T72" fmla="*/ 7522 w 14293"/>
                              <a:gd name="T73" fmla="+- 0 480 480"/>
                              <a:gd name="T74" fmla="*/ 480 h 992"/>
                              <a:gd name="T75" fmla="*/ 5525 w 14293"/>
                              <a:gd name="T76" fmla="+- 0 480 480"/>
                              <a:gd name="T77" fmla="*/ 480 h 992"/>
                              <a:gd name="T78" fmla="*/ 5120 w 14293"/>
                              <a:gd name="T79" fmla="+- 0 510 480"/>
                              <a:gd name="T80" fmla="*/ 510 h 992"/>
                              <a:gd name="T81" fmla="*/ 5555 w 14293"/>
                              <a:gd name="T82" fmla="+- 0 510 480"/>
                              <a:gd name="T83" fmla="*/ 510 h 992"/>
                              <a:gd name="T84" fmla="*/ 7552 w 14293"/>
                              <a:gd name="T85" fmla="+- 0 510 480"/>
                              <a:gd name="T86" fmla="*/ 510 h 992"/>
                              <a:gd name="T87" fmla="*/ 9624 w 14293"/>
                              <a:gd name="T88" fmla="+- 0 510 480"/>
                              <a:gd name="T89" fmla="*/ 510 h 992"/>
                              <a:gd name="T90" fmla="*/ 12026 w 14293"/>
                              <a:gd name="T91" fmla="+- 0 510 480"/>
                              <a:gd name="T92" fmla="*/ 510 h 992"/>
                              <a:gd name="T93" fmla="*/ 14293 w 14293"/>
                              <a:gd name="T94" fmla="+- 0 510 480"/>
                              <a:gd name="T95" fmla="*/ 510 h 992"/>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Lst>
                            <a:rect l="0" t="0" r="r" b="b"/>
                            <a:pathLst>
                              <a:path w="14293" h="992">
                                <a:moveTo>
                                  <a:pt x="3544" y="0"/>
                                </a:moveTo>
                                <a:lnTo>
                                  <a:pt x="1802" y="0"/>
                                </a:lnTo>
                                <a:lnTo>
                                  <a:pt x="1772" y="0"/>
                                </a:lnTo>
                                <a:lnTo>
                                  <a:pt x="31" y="0"/>
                                </a:lnTo>
                                <a:lnTo>
                                  <a:pt x="0" y="0"/>
                                </a:lnTo>
                                <a:lnTo>
                                  <a:pt x="0" y="30"/>
                                </a:lnTo>
                                <a:lnTo>
                                  <a:pt x="31" y="30"/>
                                </a:lnTo>
                                <a:lnTo>
                                  <a:pt x="1772" y="30"/>
                                </a:lnTo>
                                <a:lnTo>
                                  <a:pt x="1802" y="30"/>
                                </a:lnTo>
                                <a:lnTo>
                                  <a:pt x="3544" y="30"/>
                                </a:lnTo>
                                <a:lnTo>
                                  <a:pt x="3544" y="0"/>
                                </a:lnTo>
                                <a:close/>
                                <a:moveTo>
                                  <a:pt x="5120" y="0"/>
                                </a:moveTo>
                                <a:lnTo>
                                  <a:pt x="5090" y="0"/>
                                </a:lnTo>
                                <a:lnTo>
                                  <a:pt x="5089" y="0"/>
                                </a:lnTo>
                                <a:lnTo>
                                  <a:pt x="3574" y="0"/>
                                </a:lnTo>
                                <a:lnTo>
                                  <a:pt x="3544" y="0"/>
                                </a:lnTo>
                                <a:lnTo>
                                  <a:pt x="3544" y="30"/>
                                </a:lnTo>
                                <a:lnTo>
                                  <a:pt x="3574" y="30"/>
                                </a:lnTo>
                                <a:lnTo>
                                  <a:pt x="5089" y="30"/>
                                </a:lnTo>
                                <a:lnTo>
                                  <a:pt x="5090" y="30"/>
                                </a:lnTo>
                                <a:lnTo>
                                  <a:pt x="5120" y="30"/>
                                </a:lnTo>
                                <a:lnTo>
                                  <a:pt x="5120" y="0"/>
                                </a:lnTo>
                                <a:close/>
                                <a:moveTo>
                                  <a:pt x="14293" y="30"/>
                                </a:moveTo>
                                <a:lnTo>
                                  <a:pt x="14263" y="30"/>
                                </a:lnTo>
                                <a:lnTo>
                                  <a:pt x="14263" y="962"/>
                                </a:lnTo>
                                <a:lnTo>
                                  <a:pt x="5555" y="962"/>
                                </a:lnTo>
                                <a:lnTo>
                                  <a:pt x="5555" y="30"/>
                                </a:lnTo>
                                <a:lnTo>
                                  <a:pt x="5525" y="30"/>
                                </a:lnTo>
                                <a:lnTo>
                                  <a:pt x="5525" y="962"/>
                                </a:lnTo>
                                <a:lnTo>
                                  <a:pt x="31" y="962"/>
                                </a:lnTo>
                                <a:lnTo>
                                  <a:pt x="31" y="30"/>
                                </a:lnTo>
                                <a:lnTo>
                                  <a:pt x="0" y="30"/>
                                </a:lnTo>
                                <a:lnTo>
                                  <a:pt x="0" y="962"/>
                                </a:lnTo>
                                <a:lnTo>
                                  <a:pt x="0" y="992"/>
                                </a:lnTo>
                                <a:lnTo>
                                  <a:pt x="31" y="992"/>
                                </a:lnTo>
                                <a:lnTo>
                                  <a:pt x="5525" y="992"/>
                                </a:lnTo>
                                <a:lnTo>
                                  <a:pt x="5555" y="992"/>
                                </a:lnTo>
                                <a:lnTo>
                                  <a:pt x="14263" y="992"/>
                                </a:lnTo>
                                <a:lnTo>
                                  <a:pt x="14293" y="992"/>
                                </a:lnTo>
                                <a:lnTo>
                                  <a:pt x="14293" y="962"/>
                                </a:lnTo>
                                <a:lnTo>
                                  <a:pt x="14293" y="30"/>
                                </a:lnTo>
                                <a:close/>
                                <a:moveTo>
                                  <a:pt x="14293" y="0"/>
                                </a:moveTo>
                                <a:lnTo>
                                  <a:pt x="14263" y="0"/>
                                </a:lnTo>
                                <a:lnTo>
                                  <a:pt x="12026" y="0"/>
                                </a:lnTo>
                                <a:lnTo>
                                  <a:pt x="11996" y="0"/>
                                </a:lnTo>
                                <a:lnTo>
                                  <a:pt x="9624" y="0"/>
                                </a:lnTo>
                                <a:lnTo>
                                  <a:pt x="9594" y="0"/>
                                </a:lnTo>
                                <a:lnTo>
                                  <a:pt x="7552" y="0"/>
                                </a:lnTo>
                                <a:lnTo>
                                  <a:pt x="7522" y="0"/>
                                </a:lnTo>
                                <a:lnTo>
                                  <a:pt x="5555" y="0"/>
                                </a:lnTo>
                                <a:lnTo>
                                  <a:pt x="5525" y="0"/>
                                </a:lnTo>
                                <a:lnTo>
                                  <a:pt x="5120" y="0"/>
                                </a:lnTo>
                                <a:lnTo>
                                  <a:pt x="5120" y="30"/>
                                </a:lnTo>
                                <a:lnTo>
                                  <a:pt x="5525" y="30"/>
                                </a:lnTo>
                                <a:lnTo>
                                  <a:pt x="5555" y="30"/>
                                </a:lnTo>
                                <a:lnTo>
                                  <a:pt x="7522" y="30"/>
                                </a:lnTo>
                                <a:lnTo>
                                  <a:pt x="7552" y="30"/>
                                </a:lnTo>
                                <a:lnTo>
                                  <a:pt x="9594" y="30"/>
                                </a:lnTo>
                                <a:lnTo>
                                  <a:pt x="9624" y="30"/>
                                </a:lnTo>
                                <a:lnTo>
                                  <a:pt x="11996" y="30"/>
                                </a:lnTo>
                                <a:lnTo>
                                  <a:pt x="12026" y="30"/>
                                </a:lnTo>
                                <a:lnTo>
                                  <a:pt x="14263" y="30"/>
                                </a:lnTo>
                                <a:lnTo>
                                  <a:pt x="14293" y="30"/>
                                </a:lnTo>
                                <a:lnTo>
                                  <a:pt x="14293"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91" name="docshape684"/>
                        <wps:cNvSpPr txBox="1">
                          <a:spLocks noChangeArrowheads="1"/>
                        </wps:cNvSpPr>
                        <wps:spPr bwMode="auto">
                          <a:xfrm>
                            <a:off x="58" y="465"/>
                            <a:ext cx="5552" cy="28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622145" w:rsidRDefault="00EE49CC" w:rsidP="00622145">
                              <w:r>
                                <w:t xml:space="preserve">Sonstiges: </w:t>
                              </w:r>
                              <w:r w:rsidRPr="00622145">
                                <w:t>Wenn</w:t>
                              </w:r>
                              <w:r>
                                <w:t xml:space="preserve"> die</w:t>
                              </w:r>
                              <w:r w:rsidRPr="00622145">
                                <w:t xml:space="preserve"> Vergabe von Unteraufträgen mehr als 30 % der gesamten förderfähigen</w:t>
                              </w:r>
                              <w:r>
                                <w:t xml:space="preserve"> </w:t>
                              </w:r>
                              <w:r w:rsidRPr="00622145">
                                <w:t>Kosten übersteigt, geben Sie die Gründe dafür an.</w:t>
                              </w:r>
                            </w:p>
                          </w:txbxContent>
                        </wps:txbx>
                        <wps:bodyPr rot="0" vert="horz" wrap="square" lIns="0" tIns="0" rIns="0" bIns="0" anchor="t" anchorCtr="0" upright="1">
                          <a:noAutofit/>
                        </wps:bodyPr>
                      </wps:wsp>
                      <wps:wsp>
                        <wps:cNvPr id="1192" name="docshape685"/>
                        <wps:cNvSpPr txBox="1">
                          <a:spLocks noChangeArrowheads="1"/>
                        </wps:cNvSpPr>
                        <wps:spPr bwMode="auto">
                          <a:xfrm>
                            <a:off x="5680" y="821"/>
                            <a:ext cx="1640" cy="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pPr>
                                <w:spacing w:line="201" w:lineRule="exact"/>
                                <w:rPr>
                                  <w:sz w:val="18"/>
                                </w:rPr>
                              </w:pPr>
                              <w:r>
                                <w:t>Text einfügen</w:t>
                              </w:r>
                            </w:p>
                          </w:txbxContent>
                        </wps:txbx>
                        <wps:bodyPr rot="0" vert="horz" wrap="square" lIns="0" tIns="0" rIns="0" bIns="0" anchor="t" anchorCtr="0" upright="1">
                          <a:noAutofit/>
                        </wps:bodyPr>
                      </wps:wsp>
                    </wpg:wgp>
                  </a:graphicData>
                </a:graphic>
              </wp:inline>
            </w:drawing>
          </mc:Choice>
          <mc:Fallback>
            <w:pict>
              <v:group id="Gruppieren 1183" o:spid="_x0000_s1492" style="width:714.65pt;height:166.55pt;mso-position-horizontal-relative:char;mso-position-vertical-relative:line" coordsize="14293,33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">
                <v:shape id="docshape681" o:spid="_x0000_s1493" style="position:absolute;width:14293;height:481;visibility:visible;mso-wrap-style:square;v-text-anchor:top" coordsize="14293,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" path="m3544,l1802,r-30,l31,,,,,30,,480r31,l31,30r1741,l1772,480r30,l1802,30r1742,l3544,xm5120,r-30,l5089,,3574,r-30,l3544,30r,450l3574,480r,-450l5089,30r,450l5120,480r,-450l5120,xm14293,r-30,l12026,r-30,l9624,r-30,l7552,r-30,l5120,r,30l7522,30r,450l7552,480r,-450l9594,30r,450l9624,480r,-450l11996,30r,450l12026,480r,-450l14263,30r,450l14293,480r,-450l14293,xe" fillcolor="#a6a6a6" stroked="f">
                  <v:path arrowok="t" o:connecttype="custom" o:connectlocs="3544,0;1802,0;1772,0;31,0;0,0;0,30;0,30;0,480;31,480;31,30;1772,30;1772,480;1802,480;1802,30;3544,30;3544,0;5120,0;5090,0;5089,0;3574,0;3544,0;3544,30;3544,30;3544,480;3574,480;3574,30;5089,30;5089,480;5120,480;5120,30;5120,30;5120,0;14293,0;14263,0;12026,0;11996,0;9624,0;9594,0;7552,0;7522,0;5120,0;5120,30;7522,30;7522,480;7552,480;7552,30;9594,30;9594,480;9624,480;9624,30;11996,30;11996,480;12026,480;12026,30;14263,30;14263,480;14293,480;14293,30;14293,30;14293,0" o:connectangles="0,0,0,0,0,0,0,0,0,0,0,0,0,0,0,0,0,0,0,0,0,0,0,0,0,0,0,0,0,0,0,0,0,0,0,0,0,0,0,0,0,0,0,0,0,0,0,0,0,0,0,0,0,0,0,0,0,0,0,0"/>
                </v:shape>
                <v:rect id="docshape682" o:spid="_x0000_s1494" style="position:absolute;left:15;top:510;width:5495;height: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" fillcolor="#e6e6e6" stroked="f"/>
                <v:shape id="docshape683" o:spid="_x0000_s1495" style="position:absolute;top:480;width:14293;height:992;visibility:visible;mso-wrap-style:square;v-text-anchor:top" coordsize="14293,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" path="m3544,l1802,r-30,l31,,,,,30r31,l1772,30r30,l3544,30r,-30xm5120,r-30,l5089,,3574,r-30,l3544,30r30,l5089,30r1,l5120,30r,-30xm14293,30r-30,l14263,962r-8708,l5555,30r-30,l5525,962,31,962,31,30,,30,,962r,30l31,992r5494,l5555,992r8708,l14293,992r,-30l14293,30xm14293,r-30,l12026,r-30,l9624,r-30,l7552,r-30,l5555,r-30,l5120,r,30l5525,30r30,l7522,30r30,l9594,30r30,l11996,30r30,l14263,30r30,l14293,xe" fillcolor="#a6a6a6" stroked="f">
                  <v:path arrowok="t" o:connecttype="custom" o:connectlocs="1802,480;31,480;0,510;1772,510;3544,510;5120,480;5089,480;3544,480;3574,510;5090,510;5120,480;14263,510;5555,1442;5525,510;31,1442;0,510;0,1472;5525,1472;5555,1472;14293,1472;14293,510;14263,480;11996,480;9594,480;7522,480;5525,480;5120,510;5555,510;7552,510;9624,510;12026,510;14293,510" o:connectangles="0,0,0,0,0,0,0,0,0,0,0,0,0,0,0,0,0,0,0,0,0,0,0,0,0,0,0,0,0,0,0,0"/>
                </v:shape>
                <v:shape id="docshape684" o:spid="_x0000_s1496" type="#_x0000_t202" style="position:absolute;left:58;top:465;width:5552;height:28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" filled="f" stroked="f">
                  <v:textbox inset="0,0,0,0">
                    <w:txbxContent>
                      <w:p w:rsidR="00EE49CC" w:rsidRPr="00622145" w:rsidRDefault="00EE49CC" w:rsidP="00622145">
                        <w:r>
                          <w:t xml:space="preserve">Sonstiges: </w:t>
                        </w:r>
                        <w:r w:rsidRPr="00622145">
                          <w:t>Wenn</w:t>
                        </w:r>
                        <w:r>
                          <w:t xml:space="preserve"> die</w:t>
                        </w:r>
                        <w:r w:rsidRPr="00622145">
                          <w:t xml:space="preserve"> Vergabe von Unteraufträgen mehr als 30 % der gesamten förderfähigen</w:t>
                        </w:r>
                        <w:r>
                          <w:t xml:space="preserve"> </w:t>
                        </w:r>
                        <w:r w:rsidRPr="00622145">
                          <w:t>Kosten übersteigt, geben Sie die Gründe dafür an.</w:t>
                        </w:r>
                      </w:p>
                    </w:txbxContent>
                  </v:textbox>
                </v:shape>
                <v:shape id="docshape685" o:spid="_x0000_s1497" type="#_x0000_t202" style="position:absolute;left:5680;top:821;width:1640;height: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" filled="f" stroked="f">
                  <v:textbox inset="0,0,0,0">
                    <w:txbxContent>
                      <w:p w:rsidR="00EE49CC" w:rsidRDefault="00EE49CC">
                        <w:pPr>
                          <w:spacing w:line="201" w:lineRule="exact"/>
                          <w:rPr>
                            <w:sz w:val="18"/>
                          </w:rPr>
                        </w:pPr>
                        <w:r>
                          <w:t>Text einfügen</w:t>
                        </w:r>
                      </w:p>
                    </w:txbxContent>
                  </v:textbox>
                </v:shape>
                <w10:anchorlock/>
              </v:group>
            </w:pict>
          </mc:Fallback>
        </mc:AlternateContent>
      </w:r>
    </w:p>
    <w:p w:rsidR="006A4229" w:rsidRDefault="006A4229">
      <w:pPr>
        <w:suppressAutoHyphens w:val="0"/>
        <w:rPr>
          <w:rStyle w:val="Fett"/>
        </w:rPr>
      </w:pPr>
    </w:p>
    <w:p w:rsidR="00E50508" w:rsidRDefault="00E50508" w:rsidP="00F53399">
      <w:pPr>
        <w:suppressAutoHyphens w:val="0"/>
        <w:rPr>
          <w:rStyle w:val="Fett"/>
        </w:rPr>
        <w:sectPr w:rsidR="00E50508" w:rsidSect="00E50508">
          <w:pgSz w:w="16840" w:h="11900" w:orient="landscape" w:code="9"/>
          <w:pgMar w:top="1531" w:right="1531" w:bottom="1531" w:left="1531" w:header="0" w:footer="567" w:gutter="0"/>
          <w:cols w:space="708"/>
          <w:titlePg/>
          <w:docGrid w:linePitch="360"/>
        </w:sectPr>
      </w:pPr>
    </w:p>
    <w:p w:rsidR="001F18BE" w:rsidRDefault="00E50508" w:rsidP="001F18BE">
      <w:pPr>
        <w:pStyle w:val="berschrift3"/>
        <w:rPr>
          <w:rStyle w:val="Fett"/>
        </w:rPr>
      </w:pPr>
      <w:bookmarkStart w:id="20" w:name="_Toc122523930"/>
      <w:r w:rsidRPr="00E50508">
        <w:rPr>
          <w:rStyle w:val="Fett"/>
          <w:b/>
          <w:bCs/>
        </w:rPr>
        <w:lastRenderedPageBreak/>
        <w:t>5. Sonstiges</w:t>
      </w:r>
      <w:bookmarkEnd w:id="20"/>
    </w:p>
    <w:p w:rsidR="00474667" w:rsidRDefault="00474667" w:rsidP="00474667">
      <w:pPr>
        <w:rPr>
          <w:rStyle w:val="Fett"/>
        </w:rPr>
      </w:pPr>
      <w:r w:rsidRPr="001F18BE">
        <w:rPr>
          <w:rStyle w:val="Fett"/>
          <w:noProof/>
          <w:lang w:val="de-AT" w:eastAsia="de-AT"/>
        </w:rPr>
        <mc:AlternateContent>
          <mc:Choice Requires="wpg">
            <w:drawing>
              <wp:anchor distT="0" distB="0" distL="0" distR="0" simplePos="0" relativeHeight="251912192" behindDoc="1" locked="0" layoutInCell="1" allowOverlap="1" wp14:anchorId="689FA83C" wp14:editId="5005EDDF">
                <wp:simplePos x="0" y="0"/>
                <wp:positionH relativeFrom="margin">
                  <wp:posOffset>-229235</wp:posOffset>
                </wp:positionH>
                <wp:positionV relativeFrom="paragraph">
                  <wp:posOffset>408305</wp:posOffset>
                </wp:positionV>
                <wp:extent cx="6432550" cy="7858125"/>
                <wp:effectExtent l="0" t="0" r="6350" b="9525"/>
                <wp:wrapTopAndBottom/>
                <wp:docPr id="1210" name="Gruppieren 12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2550" cy="7858125"/>
                          <a:chOff x="1697" y="-908"/>
                          <a:chExt cx="8561" cy="7707"/>
                        </a:xfrm>
                      </wpg:grpSpPr>
                      <wps:wsp>
                        <wps:cNvPr id="1223" name="docshape692"/>
                        <wps:cNvSpPr>
                          <a:spLocks noChangeArrowheads="1"/>
                        </wps:cNvSpPr>
                        <wps:spPr bwMode="auto">
                          <a:xfrm>
                            <a:off x="1727" y="-860"/>
                            <a:ext cx="8501" cy="7052"/>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24" name="docshape693"/>
                        <wps:cNvSpPr>
                          <a:spLocks/>
                        </wps:cNvSpPr>
                        <wps:spPr bwMode="auto">
                          <a:xfrm>
                            <a:off x="1697" y="-908"/>
                            <a:ext cx="8561" cy="7478"/>
                          </a:xfrm>
                          <a:custGeom>
                            <a:avLst/>
                            <a:gdLst>
                              <a:gd name="T0" fmla="+- 0 10258 1697"/>
                              <a:gd name="T1" fmla="*/ T0 w 8561"/>
                              <a:gd name="T2" fmla="+- 0 161 161"/>
                              <a:gd name="T3" fmla="*/ 161 h 4925"/>
                              <a:gd name="T4" fmla="+- 0 10228 1697"/>
                              <a:gd name="T5" fmla="*/ T4 w 8561"/>
                              <a:gd name="T6" fmla="+- 0 161 161"/>
                              <a:gd name="T7" fmla="*/ 161 h 4925"/>
                              <a:gd name="T8" fmla="+- 0 10228 1697"/>
                              <a:gd name="T9" fmla="*/ T8 w 8561"/>
                              <a:gd name="T10" fmla="+- 0 191 161"/>
                              <a:gd name="T11" fmla="*/ 191 h 4925"/>
                              <a:gd name="T12" fmla="+- 0 10228 1697"/>
                              <a:gd name="T13" fmla="*/ T12 w 8561"/>
                              <a:gd name="T14" fmla="+- 0 5055 161"/>
                              <a:gd name="T15" fmla="*/ 5055 h 4925"/>
                              <a:gd name="T16" fmla="+- 0 1727 1697"/>
                              <a:gd name="T17" fmla="*/ T16 w 8561"/>
                              <a:gd name="T18" fmla="+- 0 5055 161"/>
                              <a:gd name="T19" fmla="*/ 5055 h 4925"/>
                              <a:gd name="T20" fmla="+- 0 1727 1697"/>
                              <a:gd name="T21" fmla="*/ T20 w 8561"/>
                              <a:gd name="T22" fmla="+- 0 191 161"/>
                              <a:gd name="T23" fmla="*/ 191 h 4925"/>
                              <a:gd name="T24" fmla="+- 0 10228 1697"/>
                              <a:gd name="T25" fmla="*/ T24 w 8561"/>
                              <a:gd name="T26" fmla="+- 0 191 161"/>
                              <a:gd name="T27" fmla="*/ 191 h 4925"/>
                              <a:gd name="T28" fmla="+- 0 10228 1697"/>
                              <a:gd name="T29" fmla="*/ T28 w 8561"/>
                              <a:gd name="T30" fmla="+- 0 161 161"/>
                              <a:gd name="T31" fmla="*/ 161 h 4925"/>
                              <a:gd name="T32" fmla="+- 0 1727 1697"/>
                              <a:gd name="T33" fmla="*/ T32 w 8561"/>
                              <a:gd name="T34" fmla="+- 0 161 161"/>
                              <a:gd name="T35" fmla="*/ 161 h 4925"/>
                              <a:gd name="T36" fmla="+- 0 1697 1697"/>
                              <a:gd name="T37" fmla="*/ T36 w 8561"/>
                              <a:gd name="T38" fmla="+- 0 161 161"/>
                              <a:gd name="T39" fmla="*/ 161 h 4925"/>
                              <a:gd name="T40" fmla="+- 0 1697 1697"/>
                              <a:gd name="T41" fmla="*/ T40 w 8561"/>
                              <a:gd name="T42" fmla="+- 0 191 161"/>
                              <a:gd name="T43" fmla="*/ 191 h 4925"/>
                              <a:gd name="T44" fmla="+- 0 1697 1697"/>
                              <a:gd name="T45" fmla="*/ T44 w 8561"/>
                              <a:gd name="T46" fmla="+- 0 5055 161"/>
                              <a:gd name="T47" fmla="*/ 5055 h 4925"/>
                              <a:gd name="T48" fmla="+- 0 1697 1697"/>
                              <a:gd name="T49" fmla="*/ T48 w 8561"/>
                              <a:gd name="T50" fmla="+- 0 5085 161"/>
                              <a:gd name="T51" fmla="*/ 5085 h 4925"/>
                              <a:gd name="T52" fmla="+- 0 1727 1697"/>
                              <a:gd name="T53" fmla="*/ T52 w 8561"/>
                              <a:gd name="T54" fmla="+- 0 5085 161"/>
                              <a:gd name="T55" fmla="*/ 5085 h 4925"/>
                              <a:gd name="T56" fmla="+- 0 10228 1697"/>
                              <a:gd name="T57" fmla="*/ T56 w 8561"/>
                              <a:gd name="T58" fmla="+- 0 5085 161"/>
                              <a:gd name="T59" fmla="*/ 5085 h 4925"/>
                              <a:gd name="T60" fmla="+- 0 10258 1697"/>
                              <a:gd name="T61" fmla="*/ T60 w 8561"/>
                              <a:gd name="T62" fmla="+- 0 5085 161"/>
                              <a:gd name="T63" fmla="*/ 5085 h 4925"/>
                              <a:gd name="T64" fmla="+- 0 10258 1697"/>
                              <a:gd name="T65" fmla="*/ T64 w 8561"/>
                              <a:gd name="T66" fmla="+- 0 5055 161"/>
                              <a:gd name="T67" fmla="*/ 5055 h 4925"/>
                              <a:gd name="T68" fmla="+- 0 10258 1697"/>
                              <a:gd name="T69" fmla="*/ T68 w 8561"/>
                              <a:gd name="T70" fmla="+- 0 191 161"/>
                              <a:gd name="T71" fmla="*/ 191 h 4925"/>
                              <a:gd name="T72" fmla="+- 0 10258 1697"/>
                              <a:gd name="T73" fmla="*/ T72 w 8561"/>
                              <a:gd name="T74" fmla="+- 0 161 161"/>
                              <a:gd name="T75" fmla="*/ 161 h 49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8561" h="4925">
                                <a:moveTo>
                                  <a:pt x="8561" y="0"/>
                                </a:moveTo>
                                <a:lnTo>
                                  <a:pt x="8531" y="0"/>
                                </a:lnTo>
                                <a:lnTo>
                                  <a:pt x="8531" y="30"/>
                                </a:lnTo>
                                <a:lnTo>
                                  <a:pt x="8531" y="4894"/>
                                </a:lnTo>
                                <a:lnTo>
                                  <a:pt x="30" y="4894"/>
                                </a:lnTo>
                                <a:lnTo>
                                  <a:pt x="30" y="30"/>
                                </a:lnTo>
                                <a:lnTo>
                                  <a:pt x="8531" y="30"/>
                                </a:lnTo>
                                <a:lnTo>
                                  <a:pt x="8531" y="0"/>
                                </a:lnTo>
                                <a:lnTo>
                                  <a:pt x="30" y="0"/>
                                </a:lnTo>
                                <a:lnTo>
                                  <a:pt x="0" y="0"/>
                                </a:lnTo>
                                <a:lnTo>
                                  <a:pt x="0" y="30"/>
                                </a:lnTo>
                                <a:lnTo>
                                  <a:pt x="0" y="4894"/>
                                </a:lnTo>
                                <a:lnTo>
                                  <a:pt x="0" y="4924"/>
                                </a:lnTo>
                                <a:lnTo>
                                  <a:pt x="30" y="4924"/>
                                </a:lnTo>
                                <a:lnTo>
                                  <a:pt x="8531" y="4924"/>
                                </a:lnTo>
                                <a:lnTo>
                                  <a:pt x="8561" y="4924"/>
                                </a:lnTo>
                                <a:lnTo>
                                  <a:pt x="8561" y="4894"/>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25" name="docshape694"/>
                        <wps:cNvSpPr>
                          <a:spLocks/>
                        </wps:cNvSpPr>
                        <wps:spPr bwMode="auto">
                          <a:xfrm>
                            <a:off x="1697" y="5085"/>
                            <a:ext cx="8561" cy="1135"/>
                          </a:xfrm>
                          <a:custGeom>
                            <a:avLst/>
                            <a:gdLst>
                              <a:gd name="T0" fmla="+- 0 10258 1697"/>
                              <a:gd name="T1" fmla="*/ T0 w 8561"/>
                              <a:gd name="T2" fmla="+- 0 5085 5085"/>
                              <a:gd name="T3" fmla="*/ 5085 h 901"/>
                              <a:gd name="T4" fmla="+- 0 10228 1697"/>
                              <a:gd name="T5" fmla="*/ T4 w 8561"/>
                              <a:gd name="T6" fmla="+- 0 5085 5085"/>
                              <a:gd name="T7" fmla="*/ 5085 h 901"/>
                              <a:gd name="T8" fmla="+- 0 10228 1697"/>
                              <a:gd name="T9" fmla="*/ T8 w 8561"/>
                              <a:gd name="T10" fmla="+- 0 5956 5085"/>
                              <a:gd name="T11" fmla="*/ 5956 h 901"/>
                              <a:gd name="T12" fmla="+- 0 1727 1697"/>
                              <a:gd name="T13" fmla="*/ T12 w 8561"/>
                              <a:gd name="T14" fmla="+- 0 5956 5085"/>
                              <a:gd name="T15" fmla="*/ 5956 h 901"/>
                              <a:gd name="T16" fmla="+- 0 1727 1697"/>
                              <a:gd name="T17" fmla="*/ T16 w 8561"/>
                              <a:gd name="T18" fmla="+- 0 5085 5085"/>
                              <a:gd name="T19" fmla="*/ 5085 h 901"/>
                              <a:gd name="T20" fmla="+- 0 1697 1697"/>
                              <a:gd name="T21" fmla="*/ T20 w 8561"/>
                              <a:gd name="T22" fmla="+- 0 5085 5085"/>
                              <a:gd name="T23" fmla="*/ 5085 h 901"/>
                              <a:gd name="T24" fmla="+- 0 1697 1697"/>
                              <a:gd name="T25" fmla="*/ T24 w 8561"/>
                              <a:gd name="T26" fmla="+- 0 5956 5085"/>
                              <a:gd name="T27" fmla="*/ 5956 h 901"/>
                              <a:gd name="T28" fmla="+- 0 1697 1697"/>
                              <a:gd name="T29" fmla="*/ T28 w 8561"/>
                              <a:gd name="T30" fmla="+- 0 5986 5085"/>
                              <a:gd name="T31" fmla="*/ 5986 h 901"/>
                              <a:gd name="T32" fmla="+- 0 1727 1697"/>
                              <a:gd name="T33" fmla="*/ T32 w 8561"/>
                              <a:gd name="T34" fmla="+- 0 5986 5085"/>
                              <a:gd name="T35" fmla="*/ 5986 h 901"/>
                              <a:gd name="T36" fmla="+- 0 10228 1697"/>
                              <a:gd name="T37" fmla="*/ T36 w 8561"/>
                              <a:gd name="T38" fmla="+- 0 5986 5085"/>
                              <a:gd name="T39" fmla="*/ 5986 h 901"/>
                              <a:gd name="T40" fmla="+- 0 10258 1697"/>
                              <a:gd name="T41" fmla="*/ T40 w 8561"/>
                              <a:gd name="T42" fmla="+- 0 5986 5085"/>
                              <a:gd name="T43" fmla="*/ 5986 h 901"/>
                              <a:gd name="T44" fmla="+- 0 10258 1697"/>
                              <a:gd name="T45" fmla="*/ T44 w 8561"/>
                              <a:gd name="T46" fmla="+- 0 5956 5085"/>
                              <a:gd name="T47" fmla="*/ 5956 h 901"/>
                              <a:gd name="T48" fmla="+- 0 10258 1697"/>
                              <a:gd name="T49" fmla="*/ T48 w 8561"/>
                              <a:gd name="T50" fmla="+- 0 5085 5085"/>
                              <a:gd name="T51" fmla="*/ 5085 h 9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8561" h="901">
                                <a:moveTo>
                                  <a:pt x="8561" y="0"/>
                                </a:moveTo>
                                <a:lnTo>
                                  <a:pt x="8531" y="0"/>
                                </a:lnTo>
                                <a:lnTo>
                                  <a:pt x="8531" y="871"/>
                                </a:lnTo>
                                <a:lnTo>
                                  <a:pt x="30" y="871"/>
                                </a:lnTo>
                                <a:lnTo>
                                  <a:pt x="30" y="0"/>
                                </a:lnTo>
                                <a:lnTo>
                                  <a:pt x="0" y="0"/>
                                </a:lnTo>
                                <a:lnTo>
                                  <a:pt x="0" y="871"/>
                                </a:lnTo>
                                <a:lnTo>
                                  <a:pt x="0" y="901"/>
                                </a:lnTo>
                                <a:lnTo>
                                  <a:pt x="30" y="901"/>
                                </a:lnTo>
                                <a:lnTo>
                                  <a:pt x="8531" y="901"/>
                                </a:lnTo>
                                <a:lnTo>
                                  <a:pt x="8561" y="901"/>
                                </a:lnTo>
                                <a:lnTo>
                                  <a:pt x="8561" y="871"/>
                                </a:lnTo>
                                <a:lnTo>
                                  <a:pt x="8561" y="0"/>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27" name="docshape695"/>
                        <wps:cNvSpPr txBox="1">
                          <a:spLocks noChangeArrowheads="1"/>
                        </wps:cNvSpPr>
                        <wps:spPr bwMode="auto">
                          <a:xfrm>
                            <a:off x="1835" y="-856"/>
                            <a:ext cx="7926" cy="7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1F18BE" w:rsidRDefault="00EE49CC" w:rsidP="00F53399">
                              <w:pPr>
                                <w:pStyle w:val="KeinLeerraum"/>
                                <w:rPr>
                                  <w:b/>
                                  <w:bCs/>
                                </w:rPr>
                              </w:pPr>
                              <w:r w:rsidRPr="00F53399">
                                <w:rPr>
                                  <w:rStyle w:val="Fett"/>
                                </w:rPr>
                                <w:t>Ethik und EU-Werte</w:t>
                              </w:r>
                              <w:r>
                                <w:rPr>
                                  <w:rStyle w:val="Fett"/>
                                </w:rPr>
                                <w:t xml:space="preserve">: </w:t>
                              </w:r>
                              <w:r>
                                <w:t>B</w:t>
                              </w:r>
                              <w:r w:rsidRPr="00E50508">
                                <w:t>eschreiben Sie ethische Probleme, die während der Projektdurchführung auftreten können, und die Maßnahmen, die Sie zu deren Lösung/Vermeidung ergreifen wollen.</w:t>
                              </w:r>
                              <w:r>
                                <w:t xml:space="preserve"> </w:t>
                              </w:r>
                              <w:r w:rsidRPr="00E50508">
                                <w:t>Beschreiben Sie, wie Sie Gleichstellung der Geschlechter und Nichtdiskriminierung in den Projektzyklus einbeziehen werden. Dies bedeutet, dass Sie Überlegungen zur Gleichstellung der Geschlechter und zur Nichtdiskriminierung in Konzeption, Durchführung, Überwachung und Bewertung der Projektaktivitäten einbeziehen. Die Projektaktivitäten sollten proaktiv sein und zur gleichberechtigten Teilhabe von Frauen u</w:t>
                              </w:r>
                              <w:r>
                                <w:t xml:space="preserve">nd Männern, Mädchen und Jungen beitragen. </w:t>
                              </w:r>
                              <w:r w:rsidRPr="00E50508">
                                <w:t xml:space="preserve">Gender- und Antidiskriminierungs-Mainstreaming sind ein Schlüsselmechanismus für die </w:t>
                              </w:r>
                              <w:r>
                                <w:t>Umsetzung</w:t>
                              </w:r>
                              <w:r w:rsidRPr="00E50508">
                                <w:t xml:space="preserve"> der Gleichstellung der Geschlechter und die Bekämpfung von M</w:t>
                              </w:r>
                              <w:r>
                                <w:t xml:space="preserve">ehrfachdiskriminierung sowie intersektioneller </w:t>
                              </w:r>
                              <w:r w:rsidRPr="00E50508">
                                <w:t xml:space="preserve">Diskriminierung. Bei </w:t>
                              </w:r>
                              <w:r>
                                <w:t xml:space="preserve">Erbringung </w:t>
                              </w:r>
                              <w:r w:rsidRPr="00E50508">
                                <w:t xml:space="preserve">der Projektaktivitäten </w:t>
                              </w:r>
                              <w:r>
                                <w:t>soll</w:t>
                              </w:r>
                              <w:r w:rsidRPr="00E50508">
                                <w:t xml:space="preserve"> das Gender-Mainstreaming durch die systematische </w:t>
                              </w:r>
                              <w:r>
                                <w:t xml:space="preserve">Überwachung </w:t>
                              </w:r>
                              <w:r w:rsidRPr="00E50508">
                                <w:t xml:space="preserve">des Zugangs, der Beteiligung und des Nutzens für die verschiedenen Geschlechter </w:t>
                              </w:r>
                              <w:r>
                                <w:t>sowie</w:t>
                              </w:r>
                              <w:r w:rsidRPr="00E50508">
                                <w:t xml:space="preserve"> durch die Einbeziehung von Abhilfemaßnahmen gewährleistet</w:t>
                              </w:r>
                              <w:r>
                                <w:t xml:space="preserve"> werden</w:t>
                              </w:r>
                              <w:r w:rsidRPr="00E50508">
                                <w:t>, die alle geschlechtsspezifischen Ungleichheiten und diskriminierenden Auswirkungen bei der Durchführung der geplanten Aktivitäten beseitigen. Die Aktivitäten müssen auch darauf abzielen, das Ausmaß der Diskriminierung bestimmter Gruppen (sowie derjenigen, die von Mehrfachdiskriminierung bedroht sind) zu verringern und die Gleichstellungsergebnisse für den Einzelnen zu verbessern.</w:t>
                              </w:r>
                            </w:p>
                            <w:p w:rsidR="00EE49CC" w:rsidRPr="00E50508" w:rsidRDefault="00EE49CC" w:rsidP="00F53399">
                              <w:pPr>
                                <w:pStyle w:val="KeinLeerraum"/>
                              </w:pPr>
                              <w:r w:rsidRPr="00E50508">
                                <w:t xml:space="preserve">Wenn Ihr Projekt direkte oder indirekte Auswirkungen auf Kinder und ihre Rechte hat, geben Sie dies hier </w:t>
                              </w:r>
                              <w:r>
                                <w:t>explizit</w:t>
                              </w:r>
                              <w:r w:rsidRPr="00E50508">
                                <w:t xml:space="preserve"> an. Stellen Sie sicher, dass Ihr Projekt auf einem kinde</w:t>
                              </w:r>
                              <w:r>
                                <w:t>rrechtlichen Ansatz basiert, d.</w:t>
                              </w:r>
                              <w:r w:rsidRPr="00E50508">
                                <w:t xml:space="preserve">h. dass alle Rechte der EU-Grundrechtecharta und des Übereinkommens der Vereinten Nationen über die Rechte des Kindes (UN-KRK) sowie der Fakultativprotokolle gefördert, geachtet, geschützt und erfüllt werden. Das Projekt sollte Kinder als Träger von Rechten ansprechen und ihre Beteiligung an der Gestaltung und Durchführung des Projekts sicherstellen. Wenn Sie direkten Kontakt mit Kindern haben werden, müssen Sie eine Kinderschutzpolitik gemäß den </w:t>
                              </w:r>
                              <w:hyperlink r:id="rId74" w:history="1">
                                <w:r w:rsidRPr="001F18BE">
                                  <w:rPr>
                                    <w:rStyle w:val="Hyperlink"/>
                                  </w:rPr>
                                  <w:t>Keeping Children Safe Child Safeguarding Standards</w:t>
                                </w:r>
                              </w:hyperlink>
                              <w:r w:rsidRPr="00E50508">
                                <w:t xml:space="preserve"> vorlegen.</w:t>
                              </w:r>
                            </w:p>
                            <w:p w:rsidR="00EE49CC" w:rsidRPr="00F53399" w:rsidRDefault="00EE49CC" w:rsidP="00F53399">
                              <w:pPr>
                                <w:pStyle w:val="KeinLeerraum"/>
                              </w:pPr>
                              <w:r w:rsidRPr="00F53399">
                                <w:t>Erläutern Sie, wie Sie Fragen des Datenschutzes im Zusammenhang mit der Datenerhebung, -analyse und -verbreitung behandeln wollen.</w:t>
                              </w:r>
                            </w:p>
                            <w:p w:rsidR="00EE49CC" w:rsidRDefault="00EE49CC" w:rsidP="00F53399">
                              <w:pPr>
                                <w:pStyle w:val="KeinLeerraum"/>
                              </w:pPr>
                              <w:r w:rsidRPr="00F53399">
                                <w:t xml:space="preserve">Erläutern Sie, welche Maßnahmen Sie ergreifen und welche Strategien Sie verfolgen, um die uneingeschränkte Einhaltung der in Artikel 2 des Vertrags über die Europäische Union </w:t>
                              </w:r>
                              <w:r>
                                <w:t>sowie in</w:t>
                              </w:r>
                              <w:r w:rsidRPr="00F53399">
                                <w:t xml:space="preserve"> Artikel 21 der Charta der Grundrechte der Europäischen Union genannten EU-Werte zu gewährleisten.</w:t>
                              </w:r>
                            </w:p>
                            <w:p w:rsidR="00EE49CC" w:rsidRPr="00E50508" w:rsidRDefault="00EE49CC" w:rsidP="00F53399">
                              <w:r>
                                <w:t>Text einfügen</w:t>
                              </w:r>
                            </w:p>
                            <w:p w:rsidR="00EE49CC" w:rsidRDefault="00EE49CC" w:rsidP="00F53399">
                              <w:pPr>
                                <w:ind w:left="120"/>
                                <w:jc w:val="both"/>
                                <w:rPr>
                                  <w:sz w:val="18"/>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9FA83C" id="Gruppieren 1210" o:spid="_x0000_s1498" style="position:absolute;margin-left:-18.05pt;margin-top:32.15pt;width:506.5pt;height:618.75pt;z-index:-251404288;mso-wrap-distance-left:0;mso-wrap-distance-right:0;mso-position-horizontal-relative:margin;mso-position-vertical-relative:text" coordorigin="1697,-908" coordsize="8561,77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">
                <v:rect id="docshape692" o:spid="_x0000_s1499" style="position:absolute;left:1727;top:-860;width:8501;height:70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" fillcolor="#ddd" stroked="f"/>
                <v:shape id="docshape693" o:spid="_x0000_s1500" style="position:absolute;left:1697;top:-908;width:8561;height:7478;visibility:visible;mso-wrap-style:square;v-text-anchor:top" coordsize="8561,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" path="m8561,r-30,l8531,30r,4864l30,4894,30,30r8501,l8531,,30,,,,,30,,4894r,30l30,4924r8501,l8561,4924r,-30l8561,30r,-30xe" fillcolor="#a6a6a6" stroked="f">
                  <v:path arrowok="t" o:connecttype="custom" o:connectlocs="8561,244;8531,244;8531,290;8531,7675;30,7675;30,290;8531,290;8531,244;30,244;0,244;0,290;0,7675;0,7721;30,7721;8531,7721;8561,7721;8561,7675;8561,290;8561,244" o:connectangles="0,0,0,0,0,0,0,0,0,0,0,0,0,0,0,0,0,0,0"/>
                </v:shape>
                <v:shape id="docshape694" o:spid="_x0000_s1501" style="position:absolute;left:1697;top:5085;width:8561;height:1135;visibility:visible;mso-wrap-style:square;v-text-anchor:top" coordsize="8561,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" path="m8561,r-30,l8531,871,30,871,30,,,,,871r,30l30,901r8501,l8561,901r,-30l8561,xe" fillcolor="#bebebe" stroked="f">
                  <v:path arrowok="t" o:connecttype="custom" o:connectlocs="8561,6406;8531,6406;8531,7503;30,7503;30,6406;0,6406;0,7503;0,7541;30,7541;8531,7541;8561,7541;8561,7503;8561,6406" o:connectangles="0,0,0,0,0,0,0,0,0,0,0,0,0"/>
                </v:shape>
                <v:shape id="docshape695" o:spid="_x0000_s1502" type="#_x0000_t202" style="position:absolute;left:1835;top:-856;width:7926;height:76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" filled="f" stroked="f">
                  <v:textbox inset="0,0,0,0">
                    <w:txbxContent>
                      <w:p w:rsidR="00EE49CC" w:rsidRPr="001F18BE" w:rsidRDefault="00EE49CC" w:rsidP="00F53399">
                        <w:pPr>
                          <w:pStyle w:val="KeinLeerraum"/>
                          <w:rPr>
                            <w:b/>
                            <w:bCs/>
                          </w:rPr>
                        </w:pPr>
                        <w:r w:rsidRPr="00F53399">
                          <w:rPr>
                            <w:rStyle w:val="Fett"/>
                          </w:rPr>
                          <w:t>Ethik und EU-Werte</w:t>
                        </w:r>
                        <w:r>
                          <w:rPr>
                            <w:rStyle w:val="Fett"/>
                          </w:rPr>
                          <w:t xml:space="preserve">: </w:t>
                        </w:r>
                        <w:r>
                          <w:t>B</w:t>
                        </w:r>
                        <w:r w:rsidRPr="00E50508">
                          <w:t>eschreiben Sie ethische Probleme, die während der Projektdurchführung auftreten können, und die Maßnahmen, die Sie zu deren Lösung/Vermeidung ergreifen wollen.</w:t>
                        </w:r>
                        <w:r>
                          <w:t xml:space="preserve"> </w:t>
                        </w:r>
                        <w:r w:rsidRPr="00E50508">
                          <w:t>Beschreiben Sie, wie Sie Gleichstellung der Geschlechter und Nichtdiskriminierung in den Projektzyklus einbeziehen werden. Dies bedeutet, dass Sie Überlegungen zur Gleichstellung der Geschlechter und zur Nichtdiskriminierung in Konzeption, Durchführung, Überwachung und Bewertung der Projektaktivitäten einbeziehen. Die Projektaktivitäten sollten proaktiv sein und zur gleichberechtigten Teilhabe von Frauen u</w:t>
                        </w:r>
                        <w:r>
                          <w:t xml:space="preserve">nd Männern, Mädchen und Jungen beitragen. </w:t>
                        </w:r>
                        <w:r w:rsidRPr="00E50508">
                          <w:t xml:space="preserve">Gender- und Antidiskriminierungs-Mainstreaming sind ein Schlüsselmechanismus für die </w:t>
                        </w:r>
                        <w:r>
                          <w:t>Umsetzung</w:t>
                        </w:r>
                        <w:r w:rsidRPr="00E50508">
                          <w:t xml:space="preserve"> der Gleichstellung der Geschlechter und die Bekämpfung von M</w:t>
                        </w:r>
                        <w:r>
                          <w:t xml:space="preserve">ehrfachdiskriminierung sowie intersektioneller </w:t>
                        </w:r>
                        <w:r w:rsidRPr="00E50508">
                          <w:t xml:space="preserve">Diskriminierung. Bei </w:t>
                        </w:r>
                        <w:r>
                          <w:t xml:space="preserve">Erbringung </w:t>
                        </w:r>
                        <w:r w:rsidRPr="00E50508">
                          <w:t xml:space="preserve">der Projektaktivitäten </w:t>
                        </w:r>
                        <w:r>
                          <w:t>soll</w:t>
                        </w:r>
                        <w:r w:rsidRPr="00E50508">
                          <w:t xml:space="preserve"> das Gender-Mainstreaming durch die systematische </w:t>
                        </w:r>
                        <w:r>
                          <w:t xml:space="preserve">Überwachung </w:t>
                        </w:r>
                        <w:r w:rsidRPr="00E50508">
                          <w:t xml:space="preserve">des Zugangs, der Beteiligung und des Nutzens für die verschiedenen Geschlechter </w:t>
                        </w:r>
                        <w:r>
                          <w:t>sowie</w:t>
                        </w:r>
                        <w:r w:rsidRPr="00E50508">
                          <w:t xml:space="preserve"> durch die Einbeziehung von Abhilfemaßnahmen gewährleistet</w:t>
                        </w:r>
                        <w:r>
                          <w:t xml:space="preserve"> werden</w:t>
                        </w:r>
                        <w:r w:rsidRPr="00E50508">
                          <w:t>, die alle geschlechtsspezifischen Ungleichheiten und diskriminierenden Auswirkungen bei der Durchführung der geplanten Aktivitäten beseitigen. Die Aktivitäten müssen auch darauf abzielen, das Ausmaß der Diskriminierung bestimmter Gruppen (sowie derjenigen, die von Mehrfachdiskriminierung bedroht sind) zu verringern und die Gleichstellungsergebnisse für den Einzelnen zu verbessern.</w:t>
                        </w:r>
                      </w:p>
                      <w:p w:rsidR="00EE49CC" w:rsidRPr="00E50508" w:rsidRDefault="00EE49CC" w:rsidP="00F53399">
                        <w:pPr>
                          <w:pStyle w:val="KeinLeerraum"/>
                        </w:pPr>
                        <w:r w:rsidRPr="00E50508">
                          <w:t xml:space="preserve">Wenn Ihr Projekt direkte oder indirekte Auswirkungen auf Kinder und ihre Rechte hat, geben Sie dies hier </w:t>
                        </w:r>
                        <w:r>
                          <w:t>explizit</w:t>
                        </w:r>
                        <w:r w:rsidRPr="00E50508">
                          <w:t xml:space="preserve"> an. Stellen Sie sicher, dass Ihr Projekt auf einem kinde</w:t>
                        </w:r>
                        <w:r>
                          <w:t>rrechtlichen Ansatz basiert, d.</w:t>
                        </w:r>
                        <w:r w:rsidRPr="00E50508">
                          <w:t xml:space="preserve">h. dass alle Rechte der EU-Grundrechtecharta und des Übereinkommens der Vereinten Nationen über die Rechte des Kindes (UN-KRK) sowie der Fakultativprotokolle gefördert, geachtet, geschützt und erfüllt werden. Das Projekt sollte Kinder als Träger von Rechten ansprechen und ihre Beteiligung an der Gestaltung und Durchführung des Projekts sicherstellen. Wenn Sie direkten Kontakt mit Kindern haben werden, müssen Sie eine Kinderschutzpolitik gemäß den </w:t>
                        </w:r>
                        <w:hyperlink r:id="rId75" w:history="1">
                          <w:r w:rsidRPr="001F18BE">
                            <w:rPr>
                              <w:rStyle w:val="Hyperlink"/>
                            </w:rPr>
                            <w:t>Keeping Children Safe Child Safeguarding Standards</w:t>
                          </w:r>
                        </w:hyperlink>
                        <w:r w:rsidRPr="00E50508">
                          <w:t xml:space="preserve"> vorlegen.</w:t>
                        </w:r>
                      </w:p>
                      <w:p w:rsidR="00EE49CC" w:rsidRPr="00F53399" w:rsidRDefault="00EE49CC" w:rsidP="00F53399">
                        <w:pPr>
                          <w:pStyle w:val="KeinLeerraum"/>
                        </w:pPr>
                        <w:r w:rsidRPr="00F53399">
                          <w:t>Erläutern Sie, wie Sie Fragen des Datenschutzes im Zusammenhang mit der Datenerhebung, -analyse und -verbreitung behandeln wollen.</w:t>
                        </w:r>
                      </w:p>
                      <w:p w:rsidR="00EE49CC" w:rsidRDefault="00EE49CC" w:rsidP="00F53399">
                        <w:pPr>
                          <w:pStyle w:val="KeinLeerraum"/>
                        </w:pPr>
                        <w:r w:rsidRPr="00F53399">
                          <w:t xml:space="preserve">Erläutern Sie, welche Maßnahmen Sie ergreifen und welche Strategien Sie verfolgen, um die uneingeschränkte Einhaltung der in Artikel 2 des Vertrags über die Europäische Union </w:t>
                        </w:r>
                        <w:r>
                          <w:t>sowie in</w:t>
                        </w:r>
                        <w:r w:rsidRPr="00F53399">
                          <w:t xml:space="preserve"> Artikel 21 der Charta der Grundrechte der Europäischen Union genannten EU-Werte zu gewährleisten.</w:t>
                        </w:r>
                      </w:p>
                      <w:p w:rsidR="00EE49CC" w:rsidRPr="00E50508" w:rsidRDefault="00EE49CC" w:rsidP="00F53399">
                        <w:r>
                          <w:t>Text einfügen</w:t>
                        </w:r>
                      </w:p>
                      <w:p w:rsidR="00EE49CC" w:rsidRDefault="00EE49CC" w:rsidP="00F53399">
                        <w:pPr>
                          <w:ind w:left="120"/>
                          <w:jc w:val="both"/>
                          <w:rPr>
                            <w:sz w:val="18"/>
                          </w:rPr>
                        </w:pPr>
                      </w:p>
                    </w:txbxContent>
                  </v:textbox>
                </v:shape>
                <w10:wrap type="topAndBottom" anchorx="margin"/>
              </v:group>
            </w:pict>
          </mc:Fallback>
        </mc:AlternateContent>
      </w:r>
      <w:r w:rsidR="001F18BE" w:rsidRPr="001F18BE">
        <w:rPr>
          <w:rStyle w:val="Fett"/>
        </w:rPr>
        <w:t>5.1 Ethik und EU-Werte</w:t>
      </w:r>
    </w:p>
    <w:p w:rsidR="00474667" w:rsidRDefault="00474667" w:rsidP="003E7B76">
      <w:pPr>
        <w:suppressAutoHyphens w:val="0"/>
        <w:rPr>
          <w:rStyle w:val="Fett"/>
        </w:rPr>
      </w:pPr>
      <w:r>
        <w:rPr>
          <w:rStyle w:val="Fett"/>
        </w:rPr>
        <w:lastRenderedPageBreak/>
        <w:t xml:space="preserve">5.2 Sicherheit </w:t>
      </w:r>
      <w:r w:rsidR="003E7B76" w:rsidRPr="003E7B76">
        <w:rPr>
          <w:noProof/>
          <w:lang w:val="de-AT" w:eastAsia="de-AT"/>
        </w:rPr>
        <mc:AlternateContent>
          <mc:Choice Requires="wpg">
            <w:drawing>
              <wp:inline distT="0" distB="0" distL="0" distR="0" wp14:anchorId="326D7D1A" wp14:editId="2D65260A">
                <wp:extent cx="5436235" cy="829945"/>
                <wp:effectExtent l="0" t="0" r="0" b="8255"/>
                <wp:docPr id="1378" name="Gruppieren 13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36235" cy="829945"/>
                          <a:chOff x="1697" y="160"/>
                          <a:chExt cx="8561" cy="1307"/>
                        </a:xfrm>
                      </wpg:grpSpPr>
                      <wps:wsp>
                        <wps:cNvPr id="1385" name="docshape697"/>
                        <wps:cNvSpPr>
                          <a:spLocks noChangeArrowheads="1"/>
                        </wps:cNvSpPr>
                        <wps:spPr bwMode="auto">
                          <a:xfrm>
                            <a:off x="1727" y="190"/>
                            <a:ext cx="8501" cy="751"/>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8" name="docshape698"/>
                        <wps:cNvSpPr>
                          <a:spLocks/>
                        </wps:cNvSpPr>
                        <wps:spPr bwMode="auto">
                          <a:xfrm>
                            <a:off x="1697" y="160"/>
                            <a:ext cx="8561" cy="781"/>
                          </a:xfrm>
                          <a:custGeom>
                            <a:avLst/>
                            <a:gdLst>
                              <a:gd name="T0" fmla="+- 0 1727 1697"/>
                              <a:gd name="T1" fmla="*/ T0 w 8561"/>
                              <a:gd name="T2" fmla="+- 0 191 161"/>
                              <a:gd name="T3" fmla="*/ 191 h 781"/>
                              <a:gd name="T4" fmla="+- 0 1697 1697"/>
                              <a:gd name="T5" fmla="*/ T4 w 8561"/>
                              <a:gd name="T6" fmla="+- 0 191 161"/>
                              <a:gd name="T7" fmla="*/ 191 h 781"/>
                              <a:gd name="T8" fmla="+- 0 1697 1697"/>
                              <a:gd name="T9" fmla="*/ T8 w 8561"/>
                              <a:gd name="T10" fmla="+- 0 941 161"/>
                              <a:gd name="T11" fmla="*/ 941 h 781"/>
                              <a:gd name="T12" fmla="+- 0 1727 1697"/>
                              <a:gd name="T13" fmla="*/ T12 w 8561"/>
                              <a:gd name="T14" fmla="+- 0 941 161"/>
                              <a:gd name="T15" fmla="*/ 941 h 781"/>
                              <a:gd name="T16" fmla="+- 0 1727 1697"/>
                              <a:gd name="T17" fmla="*/ T16 w 8561"/>
                              <a:gd name="T18" fmla="+- 0 191 161"/>
                              <a:gd name="T19" fmla="*/ 191 h 781"/>
                              <a:gd name="T20" fmla="+- 0 10258 1697"/>
                              <a:gd name="T21" fmla="*/ T20 w 8561"/>
                              <a:gd name="T22" fmla="+- 0 191 161"/>
                              <a:gd name="T23" fmla="*/ 191 h 781"/>
                              <a:gd name="T24" fmla="+- 0 10228 1697"/>
                              <a:gd name="T25" fmla="*/ T24 w 8561"/>
                              <a:gd name="T26" fmla="+- 0 191 161"/>
                              <a:gd name="T27" fmla="*/ 191 h 781"/>
                              <a:gd name="T28" fmla="+- 0 10228 1697"/>
                              <a:gd name="T29" fmla="*/ T28 w 8561"/>
                              <a:gd name="T30" fmla="+- 0 941 161"/>
                              <a:gd name="T31" fmla="*/ 941 h 781"/>
                              <a:gd name="T32" fmla="+- 0 10258 1697"/>
                              <a:gd name="T33" fmla="*/ T32 w 8561"/>
                              <a:gd name="T34" fmla="+- 0 941 161"/>
                              <a:gd name="T35" fmla="*/ 941 h 781"/>
                              <a:gd name="T36" fmla="+- 0 10258 1697"/>
                              <a:gd name="T37" fmla="*/ T36 w 8561"/>
                              <a:gd name="T38" fmla="+- 0 191 161"/>
                              <a:gd name="T39" fmla="*/ 191 h 781"/>
                              <a:gd name="T40" fmla="+- 0 10258 1697"/>
                              <a:gd name="T41" fmla="*/ T40 w 8561"/>
                              <a:gd name="T42" fmla="+- 0 161 161"/>
                              <a:gd name="T43" fmla="*/ 161 h 781"/>
                              <a:gd name="T44" fmla="+- 0 10228 1697"/>
                              <a:gd name="T45" fmla="*/ T44 w 8561"/>
                              <a:gd name="T46" fmla="+- 0 161 161"/>
                              <a:gd name="T47" fmla="*/ 161 h 781"/>
                              <a:gd name="T48" fmla="+- 0 1727 1697"/>
                              <a:gd name="T49" fmla="*/ T48 w 8561"/>
                              <a:gd name="T50" fmla="+- 0 161 161"/>
                              <a:gd name="T51" fmla="*/ 161 h 781"/>
                              <a:gd name="T52" fmla="+- 0 1697 1697"/>
                              <a:gd name="T53" fmla="*/ T52 w 8561"/>
                              <a:gd name="T54" fmla="+- 0 161 161"/>
                              <a:gd name="T55" fmla="*/ 161 h 781"/>
                              <a:gd name="T56" fmla="+- 0 1697 1697"/>
                              <a:gd name="T57" fmla="*/ T56 w 8561"/>
                              <a:gd name="T58" fmla="+- 0 191 161"/>
                              <a:gd name="T59" fmla="*/ 191 h 781"/>
                              <a:gd name="T60" fmla="+- 0 1727 1697"/>
                              <a:gd name="T61" fmla="*/ T60 w 8561"/>
                              <a:gd name="T62" fmla="+- 0 191 161"/>
                              <a:gd name="T63" fmla="*/ 191 h 781"/>
                              <a:gd name="T64" fmla="+- 0 10228 1697"/>
                              <a:gd name="T65" fmla="*/ T64 w 8561"/>
                              <a:gd name="T66" fmla="+- 0 191 161"/>
                              <a:gd name="T67" fmla="*/ 191 h 781"/>
                              <a:gd name="T68" fmla="+- 0 10258 1697"/>
                              <a:gd name="T69" fmla="*/ T68 w 8561"/>
                              <a:gd name="T70" fmla="+- 0 191 161"/>
                              <a:gd name="T71" fmla="*/ 191 h 781"/>
                              <a:gd name="T72" fmla="+- 0 10258 1697"/>
                              <a:gd name="T73" fmla="*/ T72 w 8561"/>
                              <a:gd name="T74" fmla="+- 0 161 161"/>
                              <a:gd name="T75" fmla="*/ 161 h 7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8561" h="781">
                                <a:moveTo>
                                  <a:pt x="30" y="30"/>
                                </a:moveTo>
                                <a:lnTo>
                                  <a:pt x="0" y="30"/>
                                </a:lnTo>
                                <a:lnTo>
                                  <a:pt x="0" y="780"/>
                                </a:lnTo>
                                <a:lnTo>
                                  <a:pt x="30" y="780"/>
                                </a:lnTo>
                                <a:lnTo>
                                  <a:pt x="30" y="30"/>
                                </a:lnTo>
                                <a:close/>
                                <a:moveTo>
                                  <a:pt x="8561" y="30"/>
                                </a:moveTo>
                                <a:lnTo>
                                  <a:pt x="8531" y="30"/>
                                </a:lnTo>
                                <a:lnTo>
                                  <a:pt x="8531" y="780"/>
                                </a:lnTo>
                                <a:lnTo>
                                  <a:pt x="8561" y="780"/>
                                </a:lnTo>
                                <a:lnTo>
                                  <a:pt x="8561" y="30"/>
                                </a:lnTo>
                                <a:close/>
                                <a:moveTo>
                                  <a:pt x="8561" y="0"/>
                                </a:moveTo>
                                <a:lnTo>
                                  <a:pt x="8531" y="0"/>
                                </a:lnTo>
                                <a:lnTo>
                                  <a:pt x="30" y="0"/>
                                </a:lnTo>
                                <a:lnTo>
                                  <a:pt x="0" y="0"/>
                                </a:lnTo>
                                <a:lnTo>
                                  <a:pt x="0" y="30"/>
                                </a:lnTo>
                                <a:lnTo>
                                  <a:pt x="30" y="30"/>
                                </a:lnTo>
                                <a:lnTo>
                                  <a:pt x="8531" y="30"/>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89" name="docshape699"/>
                        <wps:cNvSpPr>
                          <a:spLocks noChangeArrowheads="1"/>
                        </wps:cNvSpPr>
                        <wps:spPr bwMode="auto">
                          <a:xfrm>
                            <a:off x="1727" y="971"/>
                            <a:ext cx="8501" cy="466"/>
                          </a:xfrm>
                          <a:prstGeom prst="rect">
                            <a:avLst/>
                          </a:prstGeom>
                          <a:solidFill>
                            <a:srgbClr val="F1F1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1" name="docshape700"/>
                        <wps:cNvSpPr>
                          <a:spLocks/>
                        </wps:cNvSpPr>
                        <wps:spPr bwMode="auto">
                          <a:xfrm>
                            <a:off x="1697" y="941"/>
                            <a:ext cx="8561" cy="30"/>
                          </a:xfrm>
                          <a:custGeom>
                            <a:avLst/>
                            <a:gdLst>
                              <a:gd name="T0" fmla="+- 0 10258 1697"/>
                              <a:gd name="T1" fmla="*/ T0 w 8561"/>
                              <a:gd name="T2" fmla="+- 0 941 941"/>
                              <a:gd name="T3" fmla="*/ 941 h 30"/>
                              <a:gd name="T4" fmla="+- 0 10228 1697"/>
                              <a:gd name="T5" fmla="*/ T4 w 8561"/>
                              <a:gd name="T6" fmla="+- 0 941 941"/>
                              <a:gd name="T7" fmla="*/ 941 h 30"/>
                              <a:gd name="T8" fmla="+- 0 1727 1697"/>
                              <a:gd name="T9" fmla="*/ T8 w 8561"/>
                              <a:gd name="T10" fmla="+- 0 941 941"/>
                              <a:gd name="T11" fmla="*/ 941 h 30"/>
                              <a:gd name="T12" fmla="+- 0 1697 1697"/>
                              <a:gd name="T13" fmla="*/ T12 w 8561"/>
                              <a:gd name="T14" fmla="+- 0 941 941"/>
                              <a:gd name="T15" fmla="*/ 941 h 30"/>
                              <a:gd name="T16" fmla="+- 0 1697 1697"/>
                              <a:gd name="T17" fmla="*/ T16 w 8561"/>
                              <a:gd name="T18" fmla="+- 0 971 941"/>
                              <a:gd name="T19" fmla="*/ 971 h 30"/>
                              <a:gd name="T20" fmla="+- 0 1727 1697"/>
                              <a:gd name="T21" fmla="*/ T20 w 8561"/>
                              <a:gd name="T22" fmla="+- 0 971 941"/>
                              <a:gd name="T23" fmla="*/ 971 h 30"/>
                              <a:gd name="T24" fmla="+- 0 10228 1697"/>
                              <a:gd name="T25" fmla="*/ T24 w 8561"/>
                              <a:gd name="T26" fmla="+- 0 971 941"/>
                              <a:gd name="T27" fmla="*/ 971 h 30"/>
                              <a:gd name="T28" fmla="+- 0 10258 1697"/>
                              <a:gd name="T29" fmla="*/ T28 w 8561"/>
                              <a:gd name="T30" fmla="+- 0 971 941"/>
                              <a:gd name="T31" fmla="*/ 971 h 30"/>
                              <a:gd name="T32" fmla="+- 0 10258 1697"/>
                              <a:gd name="T33" fmla="*/ T32 w 8561"/>
                              <a:gd name="T34" fmla="+- 0 941 941"/>
                              <a:gd name="T35" fmla="*/ 941 h 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561" h="30">
                                <a:moveTo>
                                  <a:pt x="8561" y="0"/>
                                </a:moveTo>
                                <a:lnTo>
                                  <a:pt x="8531" y="0"/>
                                </a:lnTo>
                                <a:lnTo>
                                  <a:pt x="30" y="0"/>
                                </a:lnTo>
                                <a:lnTo>
                                  <a:pt x="0" y="0"/>
                                </a:lnTo>
                                <a:lnTo>
                                  <a:pt x="0" y="30"/>
                                </a:lnTo>
                                <a:lnTo>
                                  <a:pt x="30" y="30"/>
                                </a:lnTo>
                                <a:lnTo>
                                  <a:pt x="8531" y="30"/>
                                </a:lnTo>
                                <a:lnTo>
                                  <a:pt x="8561" y="30"/>
                                </a:lnTo>
                                <a:lnTo>
                                  <a:pt x="856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92" name="docshape701"/>
                        <wps:cNvSpPr>
                          <a:spLocks/>
                        </wps:cNvSpPr>
                        <wps:spPr bwMode="auto">
                          <a:xfrm>
                            <a:off x="1697" y="971"/>
                            <a:ext cx="8561" cy="496"/>
                          </a:xfrm>
                          <a:custGeom>
                            <a:avLst/>
                            <a:gdLst>
                              <a:gd name="T0" fmla="+- 0 10258 1697"/>
                              <a:gd name="T1" fmla="*/ T0 w 8561"/>
                              <a:gd name="T2" fmla="+- 0 971 971"/>
                              <a:gd name="T3" fmla="*/ 971 h 496"/>
                              <a:gd name="T4" fmla="+- 0 10228 1697"/>
                              <a:gd name="T5" fmla="*/ T4 w 8561"/>
                              <a:gd name="T6" fmla="+- 0 971 971"/>
                              <a:gd name="T7" fmla="*/ 971 h 496"/>
                              <a:gd name="T8" fmla="+- 0 10228 1697"/>
                              <a:gd name="T9" fmla="*/ T8 w 8561"/>
                              <a:gd name="T10" fmla="+- 0 1437 971"/>
                              <a:gd name="T11" fmla="*/ 1437 h 496"/>
                              <a:gd name="T12" fmla="+- 0 1727 1697"/>
                              <a:gd name="T13" fmla="*/ T12 w 8561"/>
                              <a:gd name="T14" fmla="+- 0 1437 971"/>
                              <a:gd name="T15" fmla="*/ 1437 h 496"/>
                              <a:gd name="T16" fmla="+- 0 1727 1697"/>
                              <a:gd name="T17" fmla="*/ T16 w 8561"/>
                              <a:gd name="T18" fmla="+- 0 971 971"/>
                              <a:gd name="T19" fmla="*/ 971 h 496"/>
                              <a:gd name="T20" fmla="+- 0 1697 1697"/>
                              <a:gd name="T21" fmla="*/ T20 w 8561"/>
                              <a:gd name="T22" fmla="+- 0 971 971"/>
                              <a:gd name="T23" fmla="*/ 971 h 496"/>
                              <a:gd name="T24" fmla="+- 0 1697 1697"/>
                              <a:gd name="T25" fmla="*/ T24 w 8561"/>
                              <a:gd name="T26" fmla="+- 0 1437 971"/>
                              <a:gd name="T27" fmla="*/ 1437 h 496"/>
                              <a:gd name="T28" fmla="+- 0 1697 1697"/>
                              <a:gd name="T29" fmla="*/ T28 w 8561"/>
                              <a:gd name="T30" fmla="+- 0 1467 971"/>
                              <a:gd name="T31" fmla="*/ 1467 h 496"/>
                              <a:gd name="T32" fmla="+- 0 1727 1697"/>
                              <a:gd name="T33" fmla="*/ T32 w 8561"/>
                              <a:gd name="T34" fmla="+- 0 1467 971"/>
                              <a:gd name="T35" fmla="*/ 1467 h 496"/>
                              <a:gd name="T36" fmla="+- 0 10228 1697"/>
                              <a:gd name="T37" fmla="*/ T36 w 8561"/>
                              <a:gd name="T38" fmla="+- 0 1467 971"/>
                              <a:gd name="T39" fmla="*/ 1467 h 496"/>
                              <a:gd name="T40" fmla="+- 0 10258 1697"/>
                              <a:gd name="T41" fmla="*/ T40 w 8561"/>
                              <a:gd name="T42" fmla="+- 0 1467 971"/>
                              <a:gd name="T43" fmla="*/ 1467 h 496"/>
                              <a:gd name="T44" fmla="+- 0 10258 1697"/>
                              <a:gd name="T45" fmla="*/ T44 w 8561"/>
                              <a:gd name="T46" fmla="+- 0 1437 971"/>
                              <a:gd name="T47" fmla="*/ 1437 h 496"/>
                              <a:gd name="T48" fmla="+- 0 10258 1697"/>
                              <a:gd name="T49" fmla="*/ T48 w 8561"/>
                              <a:gd name="T50" fmla="+- 0 971 971"/>
                              <a:gd name="T51" fmla="*/ 971 h 4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8561" h="496">
                                <a:moveTo>
                                  <a:pt x="8561" y="0"/>
                                </a:moveTo>
                                <a:lnTo>
                                  <a:pt x="8531" y="0"/>
                                </a:lnTo>
                                <a:lnTo>
                                  <a:pt x="8531" y="466"/>
                                </a:lnTo>
                                <a:lnTo>
                                  <a:pt x="30" y="466"/>
                                </a:lnTo>
                                <a:lnTo>
                                  <a:pt x="30" y="0"/>
                                </a:lnTo>
                                <a:lnTo>
                                  <a:pt x="0" y="0"/>
                                </a:lnTo>
                                <a:lnTo>
                                  <a:pt x="0" y="466"/>
                                </a:lnTo>
                                <a:lnTo>
                                  <a:pt x="0" y="496"/>
                                </a:lnTo>
                                <a:lnTo>
                                  <a:pt x="30" y="496"/>
                                </a:lnTo>
                                <a:lnTo>
                                  <a:pt x="8531" y="496"/>
                                </a:lnTo>
                                <a:lnTo>
                                  <a:pt x="8561" y="496"/>
                                </a:lnTo>
                                <a:lnTo>
                                  <a:pt x="8561" y="466"/>
                                </a:lnTo>
                                <a:lnTo>
                                  <a:pt x="8561" y="0"/>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93" name="docshape702"/>
                        <wps:cNvSpPr txBox="1">
                          <a:spLocks noChangeArrowheads="1"/>
                        </wps:cNvSpPr>
                        <wps:spPr bwMode="auto">
                          <a:xfrm>
                            <a:off x="1817" y="402"/>
                            <a:ext cx="1665" cy="2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474667" w:rsidRDefault="00EE49CC" w:rsidP="003E7B76">
                              <w:pPr>
                                <w:spacing w:line="201" w:lineRule="exact"/>
                                <w:rPr>
                                  <w:rStyle w:val="Fett"/>
                                </w:rPr>
                              </w:pPr>
                              <w:r w:rsidRPr="00474667">
                                <w:rPr>
                                  <w:rStyle w:val="Fett"/>
                                </w:rPr>
                                <w:t>Sicherheit</w:t>
                              </w:r>
                            </w:p>
                          </w:txbxContent>
                        </wps:txbx>
                        <wps:bodyPr rot="0" vert="horz" wrap="square" lIns="0" tIns="0" rIns="0" bIns="0" anchor="t" anchorCtr="0" upright="1">
                          <a:noAutofit/>
                        </wps:bodyPr>
                      </wps:wsp>
                      <wps:wsp>
                        <wps:cNvPr id="1394" name="docshape703"/>
                        <wps:cNvSpPr txBox="1">
                          <a:spLocks noChangeArrowheads="1"/>
                        </wps:cNvSpPr>
                        <wps:spPr bwMode="auto">
                          <a:xfrm>
                            <a:off x="1817" y="1093"/>
                            <a:ext cx="1257"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3E7B76">
                              <w:pPr>
                                <w:spacing w:line="201" w:lineRule="exact"/>
                                <w:rPr>
                                  <w:sz w:val="18"/>
                                </w:rPr>
                              </w:pPr>
                              <w:r>
                                <w:t>k.A.</w:t>
                              </w:r>
                            </w:p>
                          </w:txbxContent>
                        </wps:txbx>
                        <wps:bodyPr rot="0" vert="horz" wrap="square" lIns="0" tIns="0" rIns="0" bIns="0" anchor="t" anchorCtr="0" upright="1">
                          <a:noAutofit/>
                        </wps:bodyPr>
                      </wps:wsp>
                    </wpg:wgp>
                  </a:graphicData>
                </a:graphic>
              </wp:inline>
            </w:drawing>
          </mc:Choice>
          <mc:Fallback>
            <w:pict>
              <v:group w14:anchorId="326D7D1A" id="Gruppieren 1378" o:spid="_x0000_s1503" style="width:428.05pt;height:65.35pt;mso-position-horizontal-relative:char;mso-position-vertical-relative:line" coordorigin="1697,160" coordsize="8561,13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">
                <v:rect id="docshape697" o:spid="_x0000_s1504" style="position:absolute;left:1727;top:190;width:8501;height:7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" fillcolor="#ddd" stroked="f"/>
                <v:shape id="docshape698" o:spid="_x0000_s1505" style="position:absolute;left:1697;top:160;width:8561;height:781;visibility:visible;mso-wrap-style:square;v-text-anchor:top" coordsize="8561,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" path="m30,30l,30,,780r30,l30,30xm8561,30r-30,l8531,780r30,l8561,30xm8561,r-30,l30,,,,,30r30,l8531,30r30,l8561,xe" fillcolor="#a6a6a6" stroked="f">
                  <v:path arrowok="t" o:connecttype="custom" o:connectlocs="30,191;0,191;0,941;30,941;30,191;8561,191;8531,191;8531,941;8561,941;8561,191;8561,161;8531,161;30,161;0,161;0,191;30,191;8531,191;8561,191;8561,161" o:connectangles="0,0,0,0,0,0,0,0,0,0,0,0,0,0,0,0,0,0,0"/>
                </v:shape>
                <v:rect id="docshape699" o:spid="_x0000_s1506" style="position:absolute;left:1727;top:971;width:8501;height: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" fillcolor="#f1f1f1" stroked="f"/>
                <v:shape id="docshape700" o:spid="_x0000_s1507" style="position:absolute;left:1697;top:941;width:8561;height:30;visibility:visible;mso-wrap-style:square;v-text-anchor:top" coordsize="856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" path="m8561,r-30,l30,,,,,30r30,l8531,30r30,l8561,xe" fillcolor="#a6a6a6" stroked="f">
                  <v:path arrowok="t" o:connecttype="custom" o:connectlocs="8561,941;8531,941;30,941;0,941;0,971;30,971;8531,971;8561,971;8561,941" o:connectangles="0,0,0,0,0,0,0,0,0"/>
                </v:shape>
                <v:shape id="docshape701" o:spid="_x0000_s1508" style="position:absolute;left:1697;top:971;width:8561;height:496;visibility:visible;mso-wrap-style:square;v-text-anchor:top" coordsize="8561,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" path="m8561,r-30,l8531,466,30,466,30,,,,,466r,30l30,496r8501,l8561,496r,-30l8561,xe" fillcolor="#bebebe" stroked="f">
                  <v:path arrowok="t" o:connecttype="custom" o:connectlocs="8561,971;8531,971;8531,1437;30,1437;30,971;0,971;0,1437;0,1467;30,1467;8531,1467;8561,1467;8561,1437;8561,971" o:connectangles="0,0,0,0,0,0,0,0,0,0,0,0,0"/>
                </v:shape>
                <v:shape id="docshape702" o:spid="_x0000_s1509" type="#_x0000_t202" style="position:absolute;left:1817;top:402;width:1665;height: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" filled="f" stroked="f">
                  <v:textbox inset="0,0,0,0">
                    <w:txbxContent>
                      <w:p w:rsidR="00EE49CC" w:rsidRPr="00474667" w:rsidRDefault="00EE49CC" w:rsidP="003E7B76">
                        <w:pPr>
                          <w:spacing w:line="201" w:lineRule="exact"/>
                          <w:rPr>
                            <w:rStyle w:val="Fett"/>
                          </w:rPr>
                        </w:pPr>
                        <w:r w:rsidRPr="00474667">
                          <w:rPr>
                            <w:rStyle w:val="Fett"/>
                          </w:rPr>
                          <w:t>Sicherheit</w:t>
                        </w:r>
                      </w:p>
                    </w:txbxContent>
                  </v:textbox>
                </v:shape>
                <v:shape id="docshape703" o:spid="_x0000_s1510" type="#_x0000_t202" style="position:absolute;left:1817;top:1093;width:1257;height:2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" filled="f" stroked="f">
                  <v:textbox inset="0,0,0,0">
                    <w:txbxContent>
                      <w:p w:rsidR="00EE49CC" w:rsidRDefault="00EE49CC" w:rsidP="003E7B76">
                        <w:pPr>
                          <w:spacing w:line="201" w:lineRule="exact"/>
                          <w:rPr>
                            <w:sz w:val="18"/>
                          </w:rPr>
                        </w:pPr>
                        <w:r>
                          <w:t>k.A.</w:t>
                        </w:r>
                      </w:p>
                    </w:txbxContent>
                  </v:textbox>
                </v:shape>
                <w10:anchorlock/>
              </v:group>
            </w:pict>
          </mc:Fallback>
        </mc:AlternateContent>
      </w:r>
    </w:p>
    <w:bookmarkStart w:id="21" w:name="_Toc122523931"/>
    <w:p w:rsidR="003E7B76" w:rsidRDefault="00285A69" w:rsidP="003E7B76">
      <w:pPr>
        <w:pStyle w:val="berschrift3"/>
        <w:rPr>
          <w:rStyle w:val="Fett"/>
        </w:rPr>
      </w:pPr>
      <w:r w:rsidRPr="00285A69">
        <w:rPr>
          <w:noProof/>
          <w:lang w:val="de-AT" w:eastAsia="de-AT"/>
        </w:rPr>
        <mc:AlternateContent>
          <mc:Choice Requires="wpg">
            <w:drawing>
              <wp:anchor distT="0" distB="0" distL="0" distR="0" simplePos="0" relativeHeight="251921408" behindDoc="1" locked="0" layoutInCell="1" allowOverlap="1">
                <wp:simplePos x="0" y="0"/>
                <wp:positionH relativeFrom="page">
                  <wp:posOffset>958215</wp:posOffset>
                </wp:positionH>
                <wp:positionV relativeFrom="paragraph">
                  <wp:posOffset>4426585</wp:posOffset>
                </wp:positionV>
                <wp:extent cx="5559425" cy="1777365"/>
                <wp:effectExtent l="0" t="0" r="3175" b="0"/>
                <wp:wrapTopAndBottom/>
                <wp:docPr id="1411" name="Gruppieren 14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59425" cy="1777365"/>
                          <a:chOff x="1697" y="165"/>
                          <a:chExt cx="8711" cy="1472"/>
                        </a:xfrm>
                      </wpg:grpSpPr>
                      <wps:wsp>
                        <wps:cNvPr id="1412" name="docshape720"/>
                        <wps:cNvSpPr>
                          <a:spLocks noChangeArrowheads="1"/>
                        </wps:cNvSpPr>
                        <wps:spPr bwMode="auto">
                          <a:xfrm>
                            <a:off x="1727" y="195"/>
                            <a:ext cx="8651" cy="93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3" name="docshape721"/>
                        <wps:cNvSpPr>
                          <a:spLocks/>
                        </wps:cNvSpPr>
                        <wps:spPr bwMode="auto">
                          <a:xfrm>
                            <a:off x="1697" y="165"/>
                            <a:ext cx="8711" cy="1472"/>
                          </a:xfrm>
                          <a:custGeom>
                            <a:avLst/>
                            <a:gdLst>
                              <a:gd name="T0" fmla="+- 0 10408 1697"/>
                              <a:gd name="T1" fmla="*/ T0 w 8711"/>
                              <a:gd name="T2" fmla="+- 0 1157 166"/>
                              <a:gd name="T3" fmla="*/ 1157 h 1472"/>
                              <a:gd name="T4" fmla="+- 0 10378 1697"/>
                              <a:gd name="T5" fmla="*/ T4 w 8711"/>
                              <a:gd name="T6" fmla="+- 0 1157 166"/>
                              <a:gd name="T7" fmla="*/ 1157 h 1472"/>
                              <a:gd name="T8" fmla="+- 0 10378 1697"/>
                              <a:gd name="T9" fmla="*/ T8 w 8711"/>
                              <a:gd name="T10" fmla="+- 0 1608 166"/>
                              <a:gd name="T11" fmla="*/ 1608 h 1472"/>
                              <a:gd name="T12" fmla="+- 0 1727 1697"/>
                              <a:gd name="T13" fmla="*/ T12 w 8711"/>
                              <a:gd name="T14" fmla="+- 0 1608 166"/>
                              <a:gd name="T15" fmla="*/ 1608 h 1472"/>
                              <a:gd name="T16" fmla="+- 0 1727 1697"/>
                              <a:gd name="T17" fmla="*/ T16 w 8711"/>
                              <a:gd name="T18" fmla="+- 0 1157 166"/>
                              <a:gd name="T19" fmla="*/ 1157 h 1472"/>
                              <a:gd name="T20" fmla="+- 0 1697 1697"/>
                              <a:gd name="T21" fmla="*/ T20 w 8711"/>
                              <a:gd name="T22" fmla="+- 0 1157 166"/>
                              <a:gd name="T23" fmla="*/ 1157 h 1472"/>
                              <a:gd name="T24" fmla="+- 0 1697 1697"/>
                              <a:gd name="T25" fmla="*/ T24 w 8711"/>
                              <a:gd name="T26" fmla="+- 0 1608 166"/>
                              <a:gd name="T27" fmla="*/ 1608 h 1472"/>
                              <a:gd name="T28" fmla="+- 0 1697 1697"/>
                              <a:gd name="T29" fmla="*/ T28 w 8711"/>
                              <a:gd name="T30" fmla="+- 0 1638 166"/>
                              <a:gd name="T31" fmla="*/ 1638 h 1472"/>
                              <a:gd name="T32" fmla="+- 0 1727 1697"/>
                              <a:gd name="T33" fmla="*/ T32 w 8711"/>
                              <a:gd name="T34" fmla="+- 0 1638 166"/>
                              <a:gd name="T35" fmla="*/ 1638 h 1472"/>
                              <a:gd name="T36" fmla="+- 0 10378 1697"/>
                              <a:gd name="T37" fmla="*/ T36 w 8711"/>
                              <a:gd name="T38" fmla="+- 0 1638 166"/>
                              <a:gd name="T39" fmla="*/ 1638 h 1472"/>
                              <a:gd name="T40" fmla="+- 0 10408 1697"/>
                              <a:gd name="T41" fmla="*/ T40 w 8711"/>
                              <a:gd name="T42" fmla="+- 0 1638 166"/>
                              <a:gd name="T43" fmla="*/ 1638 h 1472"/>
                              <a:gd name="T44" fmla="+- 0 10408 1697"/>
                              <a:gd name="T45" fmla="*/ T44 w 8711"/>
                              <a:gd name="T46" fmla="+- 0 1608 166"/>
                              <a:gd name="T47" fmla="*/ 1608 h 1472"/>
                              <a:gd name="T48" fmla="+- 0 10408 1697"/>
                              <a:gd name="T49" fmla="*/ T48 w 8711"/>
                              <a:gd name="T50" fmla="+- 0 1157 166"/>
                              <a:gd name="T51" fmla="*/ 1157 h 1472"/>
                              <a:gd name="T52" fmla="+- 0 10408 1697"/>
                              <a:gd name="T53" fmla="*/ T52 w 8711"/>
                              <a:gd name="T54" fmla="+- 0 166 166"/>
                              <a:gd name="T55" fmla="*/ 166 h 1472"/>
                              <a:gd name="T56" fmla="+- 0 10378 1697"/>
                              <a:gd name="T57" fmla="*/ T56 w 8711"/>
                              <a:gd name="T58" fmla="+- 0 166 166"/>
                              <a:gd name="T59" fmla="*/ 166 h 1472"/>
                              <a:gd name="T60" fmla="+- 0 10378 1697"/>
                              <a:gd name="T61" fmla="*/ T60 w 8711"/>
                              <a:gd name="T62" fmla="+- 0 196 166"/>
                              <a:gd name="T63" fmla="*/ 196 h 1472"/>
                              <a:gd name="T64" fmla="+- 0 10378 1697"/>
                              <a:gd name="T65" fmla="*/ T64 w 8711"/>
                              <a:gd name="T66" fmla="+- 0 1127 166"/>
                              <a:gd name="T67" fmla="*/ 1127 h 1472"/>
                              <a:gd name="T68" fmla="+- 0 1727 1697"/>
                              <a:gd name="T69" fmla="*/ T68 w 8711"/>
                              <a:gd name="T70" fmla="+- 0 1127 166"/>
                              <a:gd name="T71" fmla="*/ 1127 h 1472"/>
                              <a:gd name="T72" fmla="+- 0 1727 1697"/>
                              <a:gd name="T73" fmla="*/ T72 w 8711"/>
                              <a:gd name="T74" fmla="+- 0 196 166"/>
                              <a:gd name="T75" fmla="*/ 196 h 1472"/>
                              <a:gd name="T76" fmla="+- 0 10378 1697"/>
                              <a:gd name="T77" fmla="*/ T76 w 8711"/>
                              <a:gd name="T78" fmla="+- 0 196 166"/>
                              <a:gd name="T79" fmla="*/ 196 h 1472"/>
                              <a:gd name="T80" fmla="+- 0 10378 1697"/>
                              <a:gd name="T81" fmla="*/ T80 w 8711"/>
                              <a:gd name="T82" fmla="+- 0 166 166"/>
                              <a:gd name="T83" fmla="*/ 166 h 1472"/>
                              <a:gd name="T84" fmla="+- 0 1727 1697"/>
                              <a:gd name="T85" fmla="*/ T84 w 8711"/>
                              <a:gd name="T86" fmla="+- 0 166 166"/>
                              <a:gd name="T87" fmla="*/ 166 h 1472"/>
                              <a:gd name="T88" fmla="+- 0 1697 1697"/>
                              <a:gd name="T89" fmla="*/ T88 w 8711"/>
                              <a:gd name="T90" fmla="+- 0 166 166"/>
                              <a:gd name="T91" fmla="*/ 166 h 1472"/>
                              <a:gd name="T92" fmla="+- 0 1697 1697"/>
                              <a:gd name="T93" fmla="*/ T92 w 8711"/>
                              <a:gd name="T94" fmla="+- 0 196 166"/>
                              <a:gd name="T95" fmla="*/ 196 h 1472"/>
                              <a:gd name="T96" fmla="+- 0 1697 1697"/>
                              <a:gd name="T97" fmla="*/ T96 w 8711"/>
                              <a:gd name="T98" fmla="+- 0 1127 166"/>
                              <a:gd name="T99" fmla="*/ 1127 h 1472"/>
                              <a:gd name="T100" fmla="+- 0 1697 1697"/>
                              <a:gd name="T101" fmla="*/ T100 w 8711"/>
                              <a:gd name="T102" fmla="+- 0 1157 166"/>
                              <a:gd name="T103" fmla="*/ 1157 h 1472"/>
                              <a:gd name="T104" fmla="+- 0 1727 1697"/>
                              <a:gd name="T105" fmla="*/ T104 w 8711"/>
                              <a:gd name="T106" fmla="+- 0 1157 166"/>
                              <a:gd name="T107" fmla="*/ 1157 h 1472"/>
                              <a:gd name="T108" fmla="+- 0 10378 1697"/>
                              <a:gd name="T109" fmla="*/ T108 w 8711"/>
                              <a:gd name="T110" fmla="+- 0 1157 166"/>
                              <a:gd name="T111" fmla="*/ 1157 h 1472"/>
                              <a:gd name="T112" fmla="+- 0 10408 1697"/>
                              <a:gd name="T113" fmla="*/ T112 w 8711"/>
                              <a:gd name="T114" fmla="+- 0 1157 166"/>
                              <a:gd name="T115" fmla="*/ 1157 h 1472"/>
                              <a:gd name="T116" fmla="+- 0 10408 1697"/>
                              <a:gd name="T117" fmla="*/ T116 w 8711"/>
                              <a:gd name="T118" fmla="+- 0 1127 166"/>
                              <a:gd name="T119" fmla="*/ 1127 h 1472"/>
                              <a:gd name="T120" fmla="+- 0 10408 1697"/>
                              <a:gd name="T121" fmla="*/ T120 w 8711"/>
                              <a:gd name="T122" fmla="+- 0 196 166"/>
                              <a:gd name="T123" fmla="*/ 196 h 1472"/>
                              <a:gd name="T124" fmla="+- 0 10408 1697"/>
                              <a:gd name="T125" fmla="*/ T124 w 8711"/>
                              <a:gd name="T126" fmla="+- 0 166 166"/>
                              <a:gd name="T127" fmla="*/ 166 h 14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8711" h="1472">
                                <a:moveTo>
                                  <a:pt x="8711" y="991"/>
                                </a:moveTo>
                                <a:lnTo>
                                  <a:pt x="8681" y="991"/>
                                </a:lnTo>
                                <a:lnTo>
                                  <a:pt x="8681" y="1442"/>
                                </a:lnTo>
                                <a:lnTo>
                                  <a:pt x="30" y="1442"/>
                                </a:lnTo>
                                <a:lnTo>
                                  <a:pt x="30" y="991"/>
                                </a:lnTo>
                                <a:lnTo>
                                  <a:pt x="0" y="991"/>
                                </a:lnTo>
                                <a:lnTo>
                                  <a:pt x="0" y="1442"/>
                                </a:lnTo>
                                <a:lnTo>
                                  <a:pt x="0" y="1472"/>
                                </a:lnTo>
                                <a:lnTo>
                                  <a:pt x="30" y="1472"/>
                                </a:lnTo>
                                <a:lnTo>
                                  <a:pt x="8681" y="1472"/>
                                </a:lnTo>
                                <a:lnTo>
                                  <a:pt x="8711" y="1472"/>
                                </a:lnTo>
                                <a:lnTo>
                                  <a:pt x="8711" y="1442"/>
                                </a:lnTo>
                                <a:lnTo>
                                  <a:pt x="8711" y="991"/>
                                </a:lnTo>
                                <a:close/>
                                <a:moveTo>
                                  <a:pt x="8711" y="0"/>
                                </a:moveTo>
                                <a:lnTo>
                                  <a:pt x="8681" y="0"/>
                                </a:lnTo>
                                <a:lnTo>
                                  <a:pt x="8681" y="30"/>
                                </a:lnTo>
                                <a:lnTo>
                                  <a:pt x="8681" y="961"/>
                                </a:lnTo>
                                <a:lnTo>
                                  <a:pt x="30" y="961"/>
                                </a:lnTo>
                                <a:lnTo>
                                  <a:pt x="30" y="30"/>
                                </a:lnTo>
                                <a:lnTo>
                                  <a:pt x="8681" y="30"/>
                                </a:lnTo>
                                <a:lnTo>
                                  <a:pt x="8681" y="0"/>
                                </a:lnTo>
                                <a:lnTo>
                                  <a:pt x="30" y="0"/>
                                </a:lnTo>
                                <a:lnTo>
                                  <a:pt x="0" y="0"/>
                                </a:lnTo>
                                <a:lnTo>
                                  <a:pt x="0" y="30"/>
                                </a:lnTo>
                                <a:lnTo>
                                  <a:pt x="0" y="961"/>
                                </a:lnTo>
                                <a:lnTo>
                                  <a:pt x="0" y="991"/>
                                </a:lnTo>
                                <a:lnTo>
                                  <a:pt x="30" y="991"/>
                                </a:lnTo>
                                <a:lnTo>
                                  <a:pt x="8681" y="991"/>
                                </a:lnTo>
                                <a:lnTo>
                                  <a:pt x="8711" y="991"/>
                                </a:lnTo>
                                <a:lnTo>
                                  <a:pt x="8711" y="961"/>
                                </a:lnTo>
                                <a:lnTo>
                                  <a:pt x="8711" y="30"/>
                                </a:lnTo>
                                <a:lnTo>
                                  <a:pt x="871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14" name="docshape722"/>
                        <wps:cNvSpPr txBox="1">
                          <a:spLocks noChangeArrowheads="1"/>
                        </wps:cNvSpPr>
                        <wps:spPr bwMode="auto">
                          <a:xfrm>
                            <a:off x="1774" y="195"/>
                            <a:ext cx="8631" cy="1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285A69" w:rsidRDefault="00EE49CC" w:rsidP="00285A69">
                              <w:pPr>
                                <w:rPr>
                                  <w:rStyle w:val="Fett"/>
                                </w:rPr>
                              </w:pPr>
                              <w:r w:rsidRPr="00285A69">
                                <w:rPr>
                                  <w:rStyle w:val="Fett"/>
                                </w:rPr>
                                <w:t>Finanzielle Unterstützung für Dritte (falls zutreffend)</w:t>
                              </w:r>
                            </w:p>
                            <w:p w:rsidR="00EE49CC" w:rsidRDefault="00EE49CC" w:rsidP="00285A69">
                              <w:r w:rsidRPr="00285A69">
                                <w:t xml:space="preserve">Wenn in Ihrem Projekt der Höchstbetrag für Dritte über dem </w:t>
                              </w:r>
                              <w:r>
                                <w:t xml:space="preserve">im Call-Dokument </w:t>
                              </w:r>
                              <w:r w:rsidRPr="00285A69">
                                <w:t>genannten Schwellenwert liegt, begründen Sie bitte, warum der höhere Betrag für die Erreichung der Projektziele erforderlich ist.</w:t>
                              </w:r>
                            </w:p>
                            <w:p w:rsidR="00EE49CC" w:rsidRDefault="00EE49CC" w:rsidP="00285A69">
                              <w:pPr>
                                <w:rPr>
                                  <w:sz w:val="18"/>
                                </w:rPr>
                              </w:pPr>
                              <w:r>
                                <w:t>Text einfügen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411" o:spid="_x0000_s1511" style="position:absolute;margin-left:75.45pt;margin-top:348.55pt;width:437.75pt;height:139.95pt;z-index:-251395072;mso-wrap-distance-left:0;mso-wrap-distance-right:0;mso-position-horizontal-relative:page;mso-position-vertical-relative:text" coordorigin="1697,165" coordsize="8711,14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">
                <v:rect id="docshape720" o:spid="_x0000_s1512" style="position:absolute;left:1727;top:195;width:8651;height: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" fillcolor="#d9d9d9" stroked="f"/>
                <v:shape id="docshape721" o:spid="_x0000_s1513" style="position:absolute;left:1697;top:165;width:8711;height:1472;visibility:visible;mso-wrap-style:square;v-text-anchor:top" coordsize="8711,14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" path="m8711,991r-30,l8681,1442r-8651,l30,991,,991r,451l,1472r30,l8681,1472r30,l8711,1442r,-451xm8711,r-30,l8681,30r,931l30,961,30,30r8651,l8681,,30,,,,,30,,961r,30l30,991r8651,l8711,991r,-30l8711,30r,-30xe" fillcolor="#a6a6a6" stroked="f">
                  <v:path arrowok="t" o:connecttype="custom" o:connectlocs="8711,1157;8681,1157;8681,1608;30,1608;30,1157;0,1157;0,1608;0,1638;30,1638;8681,1638;8711,1638;8711,1608;8711,1157;8711,166;8681,166;8681,196;8681,1127;30,1127;30,196;8681,196;8681,166;30,166;0,166;0,196;0,1127;0,1157;30,1157;8681,1157;8711,1157;8711,1127;8711,196;8711,166" o:connectangles="0,0,0,0,0,0,0,0,0,0,0,0,0,0,0,0,0,0,0,0,0,0,0,0,0,0,0,0,0,0,0,0"/>
                </v:shape>
                <v:shape id="docshape722" o:spid="_x0000_s1514" type="#_x0000_t202" style="position:absolute;left:1774;top:195;width:8631;height:1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" filled="f" stroked="f">
                  <v:textbox inset="0,0,0,0">
                    <w:txbxContent>
                      <w:p w:rsidR="00EE49CC" w:rsidRPr="00285A69" w:rsidRDefault="00EE49CC" w:rsidP="00285A69">
                        <w:pPr>
                          <w:rPr>
                            <w:rStyle w:val="Fett"/>
                          </w:rPr>
                        </w:pPr>
                        <w:r w:rsidRPr="00285A69">
                          <w:rPr>
                            <w:rStyle w:val="Fett"/>
                          </w:rPr>
                          <w:t>Finanzielle Unterstützung für Dritte (falls zutreffend)</w:t>
                        </w:r>
                      </w:p>
                      <w:p w:rsidR="00EE49CC" w:rsidRDefault="00EE49CC" w:rsidP="00285A69">
                        <w:r w:rsidRPr="00285A69">
                          <w:t xml:space="preserve">Wenn in Ihrem Projekt der Höchstbetrag für Dritte über dem </w:t>
                        </w:r>
                        <w:r>
                          <w:t xml:space="preserve">im Call-Dokument </w:t>
                        </w:r>
                        <w:r w:rsidRPr="00285A69">
                          <w:t>genannten Schwellenwert liegt, begründen Sie bitte, warum der höhere Betrag für die Erreichung der Projektziele erforderlich ist.</w:t>
                        </w:r>
                      </w:p>
                      <w:p w:rsidR="00EE49CC" w:rsidRDefault="00EE49CC" w:rsidP="00285A69">
                        <w:pPr>
                          <w:rPr>
                            <w:sz w:val="18"/>
                          </w:rPr>
                        </w:pPr>
                        <w:r>
                          <w:t>Text einfügen</w:t>
                        </w:r>
                      </w:p>
                    </w:txbxContent>
                  </v:textbox>
                </v:shape>
                <w10:wrap type="topAndBottom" anchorx="page"/>
              </v:group>
            </w:pict>
          </mc:Fallback>
        </mc:AlternateContent>
      </w:r>
      <w:r w:rsidR="001574D9" w:rsidRPr="003E7B76">
        <w:rPr>
          <w:noProof/>
          <w:lang w:val="de-AT" w:eastAsia="de-AT"/>
        </w:rPr>
        <mc:AlternateContent>
          <mc:Choice Requires="wpg">
            <w:drawing>
              <wp:anchor distT="0" distB="0" distL="0" distR="0" simplePos="0" relativeHeight="251918336" behindDoc="1" locked="0" layoutInCell="1" allowOverlap="1">
                <wp:simplePos x="0" y="0"/>
                <wp:positionH relativeFrom="margin">
                  <wp:align>left</wp:align>
                </wp:positionH>
                <wp:positionV relativeFrom="paragraph">
                  <wp:posOffset>652145</wp:posOffset>
                </wp:positionV>
                <wp:extent cx="5531485" cy="3591560"/>
                <wp:effectExtent l="0" t="0" r="0" b="8890"/>
                <wp:wrapTopAndBottom/>
                <wp:docPr id="1281" name="Gruppieren 12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31485" cy="3591560"/>
                          <a:chOff x="1697" y="213"/>
                          <a:chExt cx="8711" cy="2583"/>
                        </a:xfrm>
                      </wpg:grpSpPr>
                      <wps:wsp>
                        <wps:cNvPr id="1282" name="docshape705"/>
                        <wps:cNvSpPr>
                          <a:spLocks noChangeArrowheads="1"/>
                        </wps:cNvSpPr>
                        <wps:spPr bwMode="auto">
                          <a:xfrm>
                            <a:off x="1727" y="243"/>
                            <a:ext cx="8651" cy="4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83" name="docshape706"/>
                        <wps:cNvSpPr>
                          <a:spLocks/>
                        </wps:cNvSpPr>
                        <wps:spPr bwMode="auto">
                          <a:xfrm>
                            <a:off x="1697" y="213"/>
                            <a:ext cx="8711" cy="480"/>
                          </a:xfrm>
                          <a:custGeom>
                            <a:avLst/>
                            <a:gdLst>
                              <a:gd name="T0" fmla="+- 0 10408 1697"/>
                              <a:gd name="T1" fmla="*/ T0 w 8711"/>
                              <a:gd name="T2" fmla="+- 0 214 214"/>
                              <a:gd name="T3" fmla="*/ 214 h 480"/>
                              <a:gd name="T4" fmla="+- 0 10378 1697"/>
                              <a:gd name="T5" fmla="*/ T4 w 8711"/>
                              <a:gd name="T6" fmla="+- 0 214 214"/>
                              <a:gd name="T7" fmla="*/ 214 h 480"/>
                              <a:gd name="T8" fmla="+- 0 1727 1697"/>
                              <a:gd name="T9" fmla="*/ T8 w 8711"/>
                              <a:gd name="T10" fmla="+- 0 214 214"/>
                              <a:gd name="T11" fmla="*/ 214 h 480"/>
                              <a:gd name="T12" fmla="+- 0 1697 1697"/>
                              <a:gd name="T13" fmla="*/ T12 w 8711"/>
                              <a:gd name="T14" fmla="+- 0 214 214"/>
                              <a:gd name="T15" fmla="*/ 214 h 480"/>
                              <a:gd name="T16" fmla="+- 0 1697 1697"/>
                              <a:gd name="T17" fmla="*/ T16 w 8711"/>
                              <a:gd name="T18" fmla="+- 0 244 214"/>
                              <a:gd name="T19" fmla="*/ 244 h 480"/>
                              <a:gd name="T20" fmla="+- 0 1697 1697"/>
                              <a:gd name="T21" fmla="*/ T20 w 8711"/>
                              <a:gd name="T22" fmla="+- 0 694 214"/>
                              <a:gd name="T23" fmla="*/ 694 h 480"/>
                              <a:gd name="T24" fmla="+- 0 1727 1697"/>
                              <a:gd name="T25" fmla="*/ T24 w 8711"/>
                              <a:gd name="T26" fmla="+- 0 694 214"/>
                              <a:gd name="T27" fmla="*/ 694 h 480"/>
                              <a:gd name="T28" fmla="+- 0 1727 1697"/>
                              <a:gd name="T29" fmla="*/ T28 w 8711"/>
                              <a:gd name="T30" fmla="+- 0 244 214"/>
                              <a:gd name="T31" fmla="*/ 244 h 480"/>
                              <a:gd name="T32" fmla="+- 0 10378 1697"/>
                              <a:gd name="T33" fmla="*/ T32 w 8711"/>
                              <a:gd name="T34" fmla="+- 0 244 214"/>
                              <a:gd name="T35" fmla="*/ 244 h 480"/>
                              <a:gd name="T36" fmla="+- 0 10378 1697"/>
                              <a:gd name="T37" fmla="*/ T36 w 8711"/>
                              <a:gd name="T38" fmla="+- 0 694 214"/>
                              <a:gd name="T39" fmla="*/ 694 h 480"/>
                              <a:gd name="T40" fmla="+- 0 10408 1697"/>
                              <a:gd name="T41" fmla="*/ T40 w 8711"/>
                              <a:gd name="T42" fmla="+- 0 694 214"/>
                              <a:gd name="T43" fmla="*/ 694 h 480"/>
                              <a:gd name="T44" fmla="+- 0 10408 1697"/>
                              <a:gd name="T45" fmla="*/ T44 w 8711"/>
                              <a:gd name="T46" fmla="+- 0 244 214"/>
                              <a:gd name="T47" fmla="*/ 244 h 480"/>
                              <a:gd name="T48" fmla="+- 0 10408 1697"/>
                              <a:gd name="T49" fmla="*/ T48 w 8711"/>
                              <a:gd name="T50" fmla="+- 0 214 214"/>
                              <a:gd name="T51" fmla="*/ 214 h 4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8711" h="480">
                                <a:moveTo>
                                  <a:pt x="8711" y="0"/>
                                </a:moveTo>
                                <a:lnTo>
                                  <a:pt x="8681" y="0"/>
                                </a:lnTo>
                                <a:lnTo>
                                  <a:pt x="30" y="0"/>
                                </a:lnTo>
                                <a:lnTo>
                                  <a:pt x="0" y="0"/>
                                </a:lnTo>
                                <a:lnTo>
                                  <a:pt x="0" y="30"/>
                                </a:lnTo>
                                <a:lnTo>
                                  <a:pt x="0" y="480"/>
                                </a:lnTo>
                                <a:lnTo>
                                  <a:pt x="30" y="480"/>
                                </a:lnTo>
                                <a:lnTo>
                                  <a:pt x="30" y="30"/>
                                </a:lnTo>
                                <a:lnTo>
                                  <a:pt x="8681" y="30"/>
                                </a:lnTo>
                                <a:lnTo>
                                  <a:pt x="8681" y="480"/>
                                </a:lnTo>
                                <a:lnTo>
                                  <a:pt x="8711" y="480"/>
                                </a:lnTo>
                                <a:lnTo>
                                  <a:pt x="8711" y="30"/>
                                </a:lnTo>
                                <a:lnTo>
                                  <a:pt x="871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84" name="docshape707"/>
                        <wps:cNvSpPr>
                          <a:spLocks/>
                        </wps:cNvSpPr>
                        <wps:spPr bwMode="auto">
                          <a:xfrm>
                            <a:off x="1727" y="723"/>
                            <a:ext cx="8651" cy="1036"/>
                          </a:xfrm>
                          <a:custGeom>
                            <a:avLst/>
                            <a:gdLst>
                              <a:gd name="T0" fmla="+- 0 8545 1727"/>
                              <a:gd name="T1" fmla="*/ T0 w 8651"/>
                              <a:gd name="T2" fmla="+- 0 724 724"/>
                              <a:gd name="T3" fmla="*/ 724 h 1036"/>
                              <a:gd name="T4" fmla="+- 0 1727 1727"/>
                              <a:gd name="T5" fmla="*/ T4 w 8651"/>
                              <a:gd name="T6" fmla="+- 0 724 724"/>
                              <a:gd name="T7" fmla="*/ 724 h 1036"/>
                              <a:gd name="T8" fmla="+- 0 1727 1727"/>
                              <a:gd name="T9" fmla="*/ T8 w 8651"/>
                              <a:gd name="T10" fmla="+- 0 1760 724"/>
                              <a:gd name="T11" fmla="*/ 1760 h 1036"/>
                              <a:gd name="T12" fmla="+- 0 8545 1727"/>
                              <a:gd name="T13" fmla="*/ T12 w 8651"/>
                              <a:gd name="T14" fmla="+- 0 1760 724"/>
                              <a:gd name="T15" fmla="*/ 1760 h 1036"/>
                              <a:gd name="T16" fmla="+- 0 8545 1727"/>
                              <a:gd name="T17" fmla="*/ T16 w 8651"/>
                              <a:gd name="T18" fmla="+- 0 724 724"/>
                              <a:gd name="T19" fmla="*/ 724 h 1036"/>
                              <a:gd name="T20" fmla="+- 0 10378 1727"/>
                              <a:gd name="T21" fmla="*/ T20 w 8651"/>
                              <a:gd name="T22" fmla="+- 0 724 724"/>
                              <a:gd name="T23" fmla="*/ 724 h 1036"/>
                              <a:gd name="T24" fmla="+- 0 8575 1727"/>
                              <a:gd name="T25" fmla="*/ T24 w 8651"/>
                              <a:gd name="T26" fmla="+- 0 724 724"/>
                              <a:gd name="T27" fmla="*/ 724 h 1036"/>
                              <a:gd name="T28" fmla="+- 0 8575 1727"/>
                              <a:gd name="T29" fmla="*/ T28 w 8651"/>
                              <a:gd name="T30" fmla="+- 0 1760 724"/>
                              <a:gd name="T31" fmla="*/ 1760 h 1036"/>
                              <a:gd name="T32" fmla="+- 0 10378 1727"/>
                              <a:gd name="T33" fmla="*/ T32 w 8651"/>
                              <a:gd name="T34" fmla="+- 0 1760 724"/>
                              <a:gd name="T35" fmla="*/ 1760 h 1036"/>
                              <a:gd name="T36" fmla="+- 0 10378 1727"/>
                              <a:gd name="T37" fmla="*/ T36 w 8651"/>
                              <a:gd name="T38" fmla="+- 0 724 724"/>
                              <a:gd name="T39" fmla="*/ 724 h 10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651" h="1036">
                                <a:moveTo>
                                  <a:pt x="6818" y="0"/>
                                </a:moveTo>
                                <a:lnTo>
                                  <a:pt x="0" y="0"/>
                                </a:lnTo>
                                <a:lnTo>
                                  <a:pt x="0" y="1036"/>
                                </a:lnTo>
                                <a:lnTo>
                                  <a:pt x="6818" y="1036"/>
                                </a:lnTo>
                                <a:lnTo>
                                  <a:pt x="6818" y="0"/>
                                </a:lnTo>
                                <a:close/>
                                <a:moveTo>
                                  <a:pt x="8651" y="0"/>
                                </a:moveTo>
                                <a:lnTo>
                                  <a:pt x="6848" y="0"/>
                                </a:lnTo>
                                <a:lnTo>
                                  <a:pt x="6848" y="1036"/>
                                </a:lnTo>
                                <a:lnTo>
                                  <a:pt x="8651" y="1036"/>
                                </a:lnTo>
                                <a:lnTo>
                                  <a:pt x="8651" y="0"/>
                                </a:lnTo>
                                <a:close/>
                              </a:path>
                            </a:pathLst>
                          </a:custGeom>
                          <a:solidFill>
                            <a:srgbClr val="D9D9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85" name="docshape708"/>
                        <wps:cNvSpPr>
                          <a:spLocks/>
                        </wps:cNvSpPr>
                        <wps:spPr bwMode="auto">
                          <a:xfrm>
                            <a:off x="1697" y="693"/>
                            <a:ext cx="8711" cy="1066"/>
                          </a:xfrm>
                          <a:custGeom>
                            <a:avLst/>
                            <a:gdLst>
                              <a:gd name="T0" fmla="+- 0 10378 1697"/>
                              <a:gd name="T1" fmla="*/ T0 w 8711"/>
                              <a:gd name="T2" fmla="+- 0 694 694"/>
                              <a:gd name="T3" fmla="*/ 694 h 1066"/>
                              <a:gd name="T4" fmla="+- 0 8575 1697"/>
                              <a:gd name="T5" fmla="*/ T4 w 8711"/>
                              <a:gd name="T6" fmla="+- 0 694 694"/>
                              <a:gd name="T7" fmla="*/ 694 h 1066"/>
                              <a:gd name="T8" fmla="+- 0 8545 1697"/>
                              <a:gd name="T9" fmla="*/ T8 w 8711"/>
                              <a:gd name="T10" fmla="+- 0 694 694"/>
                              <a:gd name="T11" fmla="*/ 694 h 1066"/>
                              <a:gd name="T12" fmla="+- 0 1727 1697"/>
                              <a:gd name="T13" fmla="*/ T12 w 8711"/>
                              <a:gd name="T14" fmla="+- 0 694 694"/>
                              <a:gd name="T15" fmla="*/ 694 h 1066"/>
                              <a:gd name="T16" fmla="+- 0 1697 1697"/>
                              <a:gd name="T17" fmla="*/ T16 w 8711"/>
                              <a:gd name="T18" fmla="+- 0 694 694"/>
                              <a:gd name="T19" fmla="*/ 694 h 1066"/>
                              <a:gd name="T20" fmla="+- 0 1697 1697"/>
                              <a:gd name="T21" fmla="*/ T20 w 8711"/>
                              <a:gd name="T22" fmla="+- 0 724 694"/>
                              <a:gd name="T23" fmla="*/ 724 h 1066"/>
                              <a:gd name="T24" fmla="+- 0 1697 1697"/>
                              <a:gd name="T25" fmla="*/ T24 w 8711"/>
                              <a:gd name="T26" fmla="+- 0 724 694"/>
                              <a:gd name="T27" fmla="*/ 724 h 1066"/>
                              <a:gd name="T28" fmla="+- 0 1697 1697"/>
                              <a:gd name="T29" fmla="*/ T28 w 8711"/>
                              <a:gd name="T30" fmla="+- 0 1760 694"/>
                              <a:gd name="T31" fmla="*/ 1760 h 1066"/>
                              <a:gd name="T32" fmla="+- 0 1727 1697"/>
                              <a:gd name="T33" fmla="*/ T32 w 8711"/>
                              <a:gd name="T34" fmla="+- 0 1760 694"/>
                              <a:gd name="T35" fmla="*/ 1760 h 1066"/>
                              <a:gd name="T36" fmla="+- 0 1727 1697"/>
                              <a:gd name="T37" fmla="*/ T36 w 8711"/>
                              <a:gd name="T38" fmla="+- 0 724 694"/>
                              <a:gd name="T39" fmla="*/ 724 h 1066"/>
                              <a:gd name="T40" fmla="+- 0 8545 1697"/>
                              <a:gd name="T41" fmla="*/ T40 w 8711"/>
                              <a:gd name="T42" fmla="+- 0 724 694"/>
                              <a:gd name="T43" fmla="*/ 724 h 1066"/>
                              <a:gd name="T44" fmla="+- 0 8545 1697"/>
                              <a:gd name="T45" fmla="*/ T44 w 8711"/>
                              <a:gd name="T46" fmla="+- 0 1760 694"/>
                              <a:gd name="T47" fmla="*/ 1760 h 1066"/>
                              <a:gd name="T48" fmla="+- 0 8575 1697"/>
                              <a:gd name="T49" fmla="*/ T48 w 8711"/>
                              <a:gd name="T50" fmla="+- 0 1760 694"/>
                              <a:gd name="T51" fmla="*/ 1760 h 1066"/>
                              <a:gd name="T52" fmla="+- 0 8575 1697"/>
                              <a:gd name="T53" fmla="*/ T52 w 8711"/>
                              <a:gd name="T54" fmla="+- 0 724 694"/>
                              <a:gd name="T55" fmla="*/ 724 h 1066"/>
                              <a:gd name="T56" fmla="+- 0 10378 1697"/>
                              <a:gd name="T57" fmla="*/ T56 w 8711"/>
                              <a:gd name="T58" fmla="+- 0 724 694"/>
                              <a:gd name="T59" fmla="*/ 724 h 1066"/>
                              <a:gd name="T60" fmla="+- 0 10378 1697"/>
                              <a:gd name="T61" fmla="*/ T60 w 8711"/>
                              <a:gd name="T62" fmla="+- 0 694 694"/>
                              <a:gd name="T63" fmla="*/ 694 h 1066"/>
                              <a:gd name="T64" fmla="+- 0 10408 1697"/>
                              <a:gd name="T65" fmla="*/ T64 w 8711"/>
                              <a:gd name="T66" fmla="+- 0 694 694"/>
                              <a:gd name="T67" fmla="*/ 694 h 1066"/>
                              <a:gd name="T68" fmla="+- 0 10378 1697"/>
                              <a:gd name="T69" fmla="*/ T68 w 8711"/>
                              <a:gd name="T70" fmla="+- 0 694 694"/>
                              <a:gd name="T71" fmla="*/ 694 h 1066"/>
                              <a:gd name="T72" fmla="+- 0 10378 1697"/>
                              <a:gd name="T73" fmla="*/ T72 w 8711"/>
                              <a:gd name="T74" fmla="+- 0 724 694"/>
                              <a:gd name="T75" fmla="*/ 724 h 1066"/>
                              <a:gd name="T76" fmla="+- 0 10378 1697"/>
                              <a:gd name="T77" fmla="*/ T76 w 8711"/>
                              <a:gd name="T78" fmla="+- 0 724 694"/>
                              <a:gd name="T79" fmla="*/ 724 h 1066"/>
                              <a:gd name="T80" fmla="+- 0 10378 1697"/>
                              <a:gd name="T81" fmla="*/ T80 w 8711"/>
                              <a:gd name="T82" fmla="+- 0 1760 694"/>
                              <a:gd name="T83" fmla="*/ 1760 h 1066"/>
                              <a:gd name="T84" fmla="+- 0 10408 1697"/>
                              <a:gd name="T85" fmla="*/ T84 w 8711"/>
                              <a:gd name="T86" fmla="+- 0 1760 694"/>
                              <a:gd name="T87" fmla="*/ 1760 h 1066"/>
                              <a:gd name="T88" fmla="+- 0 10408 1697"/>
                              <a:gd name="T89" fmla="*/ T88 w 8711"/>
                              <a:gd name="T90" fmla="+- 0 724 694"/>
                              <a:gd name="T91" fmla="*/ 724 h 1066"/>
                              <a:gd name="T92" fmla="+- 0 10408 1697"/>
                              <a:gd name="T93" fmla="*/ T92 w 8711"/>
                              <a:gd name="T94" fmla="+- 0 724 694"/>
                              <a:gd name="T95" fmla="*/ 724 h 1066"/>
                              <a:gd name="T96" fmla="+- 0 10408 1697"/>
                              <a:gd name="T97" fmla="*/ T96 w 8711"/>
                              <a:gd name="T98" fmla="+- 0 694 694"/>
                              <a:gd name="T99" fmla="*/ 694 h 10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8711" h="1066">
                                <a:moveTo>
                                  <a:pt x="8681" y="0"/>
                                </a:moveTo>
                                <a:lnTo>
                                  <a:pt x="6878" y="0"/>
                                </a:lnTo>
                                <a:lnTo>
                                  <a:pt x="6848" y="0"/>
                                </a:lnTo>
                                <a:lnTo>
                                  <a:pt x="30" y="0"/>
                                </a:lnTo>
                                <a:lnTo>
                                  <a:pt x="0" y="0"/>
                                </a:lnTo>
                                <a:lnTo>
                                  <a:pt x="0" y="30"/>
                                </a:lnTo>
                                <a:lnTo>
                                  <a:pt x="0" y="1066"/>
                                </a:lnTo>
                                <a:lnTo>
                                  <a:pt x="30" y="1066"/>
                                </a:lnTo>
                                <a:lnTo>
                                  <a:pt x="30" y="30"/>
                                </a:lnTo>
                                <a:lnTo>
                                  <a:pt x="6848" y="30"/>
                                </a:lnTo>
                                <a:lnTo>
                                  <a:pt x="6848" y="1066"/>
                                </a:lnTo>
                                <a:lnTo>
                                  <a:pt x="6878" y="1066"/>
                                </a:lnTo>
                                <a:lnTo>
                                  <a:pt x="6878" y="30"/>
                                </a:lnTo>
                                <a:lnTo>
                                  <a:pt x="8681" y="30"/>
                                </a:lnTo>
                                <a:lnTo>
                                  <a:pt x="8681" y="0"/>
                                </a:lnTo>
                                <a:close/>
                                <a:moveTo>
                                  <a:pt x="8711" y="0"/>
                                </a:moveTo>
                                <a:lnTo>
                                  <a:pt x="8681" y="0"/>
                                </a:lnTo>
                                <a:lnTo>
                                  <a:pt x="8681" y="30"/>
                                </a:lnTo>
                                <a:lnTo>
                                  <a:pt x="8681" y="1066"/>
                                </a:lnTo>
                                <a:lnTo>
                                  <a:pt x="8711" y="1066"/>
                                </a:lnTo>
                                <a:lnTo>
                                  <a:pt x="8711" y="30"/>
                                </a:lnTo>
                                <a:lnTo>
                                  <a:pt x="871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88" name="docshape709"/>
                        <wps:cNvSpPr>
                          <a:spLocks noChangeArrowheads="1"/>
                        </wps:cNvSpPr>
                        <wps:spPr bwMode="auto">
                          <a:xfrm>
                            <a:off x="1727" y="1789"/>
                            <a:ext cx="6819" cy="976"/>
                          </a:xfrm>
                          <a:prstGeom prst="rect">
                            <a:avLst/>
                          </a:prstGeom>
                          <a:solidFill>
                            <a:srgbClr val="E6E6E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99" name="docshape710"/>
                        <wps:cNvSpPr>
                          <a:spLocks/>
                        </wps:cNvSpPr>
                        <wps:spPr bwMode="auto">
                          <a:xfrm>
                            <a:off x="1697" y="1759"/>
                            <a:ext cx="8711" cy="1037"/>
                          </a:xfrm>
                          <a:custGeom>
                            <a:avLst/>
                            <a:gdLst>
                              <a:gd name="T0" fmla="+- 0 10378 1697"/>
                              <a:gd name="T1" fmla="*/ T0 w 8711"/>
                              <a:gd name="T2" fmla="+- 0 2766 1760"/>
                              <a:gd name="T3" fmla="*/ 2766 h 1037"/>
                              <a:gd name="T4" fmla="+- 0 8575 1697"/>
                              <a:gd name="T5" fmla="*/ T4 w 8711"/>
                              <a:gd name="T6" fmla="+- 0 2766 1760"/>
                              <a:gd name="T7" fmla="*/ 2766 h 1037"/>
                              <a:gd name="T8" fmla="+- 0 8575 1697"/>
                              <a:gd name="T9" fmla="*/ T8 w 8711"/>
                              <a:gd name="T10" fmla="+- 0 1790 1760"/>
                              <a:gd name="T11" fmla="*/ 1790 h 1037"/>
                              <a:gd name="T12" fmla="+- 0 8545 1697"/>
                              <a:gd name="T13" fmla="*/ T12 w 8711"/>
                              <a:gd name="T14" fmla="+- 0 1790 1760"/>
                              <a:gd name="T15" fmla="*/ 1790 h 1037"/>
                              <a:gd name="T16" fmla="+- 0 8545 1697"/>
                              <a:gd name="T17" fmla="*/ T16 w 8711"/>
                              <a:gd name="T18" fmla="+- 0 2766 1760"/>
                              <a:gd name="T19" fmla="*/ 2766 h 1037"/>
                              <a:gd name="T20" fmla="+- 0 1727 1697"/>
                              <a:gd name="T21" fmla="*/ T20 w 8711"/>
                              <a:gd name="T22" fmla="+- 0 2766 1760"/>
                              <a:gd name="T23" fmla="*/ 2766 h 1037"/>
                              <a:gd name="T24" fmla="+- 0 1727 1697"/>
                              <a:gd name="T25" fmla="*/ T24 w 8711"/>
                              <a:gd name="T26" fmla="+- 0 1790 1760"/>
                              <a:gd name="T27" fmla="*/ 1790 h 1037"/>
                              <a:gd name="T28" fmla="+- 0 1697 1697"/>
                              <a:gd name="T29" fmla="*/ T28 w 8711"/>
                              <a:gd name="T30" fmla="+- 0 1790 1760"/>
                              <a:gd name="T31" fmla="*/ 1790 h 1037"/>
                              <a:gd name="T32" fmla="+- 0 1697 1697"/>
                              <a:gd name="T33" fmla="*/ T32 w 8711"/>
                              <a:gd name="T34" fmla="+- 0 2766 1760"/>
                              <a:gd name="T35" fmla="*/ 2766 h 1037"/>
                              <a:gd name="T36" fmla="+- 0 1697 1697"/>
                              <a:gd name="T37" fmla="*/ T36 w 8711"/>
                              <a:gd name="T38" fmla="+- 0 2796 1760"/>
                              <a:gd name="T39" fmla="*/ 2796 h 1037"/>
                              <a:gd name="T40" fmla="+- 0 1727 1697"/>
                              <a:gd name="T41" fmla="*/ T40 w 8711"/>
                              <a:gd name="T42" fmla="+- 0 2796 1760"/>
                              <a:gd name="T43" fmla="*/ 2796 h 1037"/>
                              <a:gd name="T44" fmla="+- 0 8545 1697"/>
                              <a:gd name="T45" fmla="*/ T44 w 8711"/>
                              <a:gd name="T46" fmla="+- 0 2796 1760"/>
                              <a:gd name="T47" fmla="*/ 2796 h 1037"/>
                              <a:gd name="T48" fmla="+- 0 8575 1697"/>
                              <a:gd name="T49" fmla="*/ T48 w 8711"/>
                              <a:gd name="T50" fmla="+- 0 2796 1760"/>
                              <a:gd name="T51" fmla="*/ 2796 h 1037"/>
                              <a:gd name="T52" fmla="+- 0 10378 1697"/>
                              <a:gd name="T53" fmla="*/ T52 w 8711"/>
                              <a:gd name="T54" fmla="+- 0 2796 1760"/>
                              <a:gd name="T55" fmla="*/ 2796 h 1037"/>
                              <a:gd name="T56" fmla="+- 0 10378 1697"/>
                              <a:gd name="T57" fmla="*/ T56 w 8711"/>
                              <a:gd name="T58" fmla="+- 0 2766 1760"/>
                              <a:gd name="T59" fmla="*/ 2766 h 1037"/>
                              <a:gd name="T60" fmla="+- 0 10378 1697"/>
                              <a:gd name="T61" fmla="*/ T60 w 8711"/>
                              <a:gd name="T62" fmla="+- 0 1760 1760"/>
                              <a:gd name="T63" fmla="*/ 1760 h 1037"/>
                              <a:gd name="T64" fmla="+- 0 8575 1697"/>
                              <a:gd name="T65" fmla="*/ T64 w 8711"/>
                              <a:gd name="T66" fmla="+- 0 1760 1760"/>
                              <a:gd name="T67" fmla="*/ 1760 h 1037"/>
                              <a:gd name="T68" fmla="+- 0 8545 1697"/>
                              <a:gd name="T69" fmla="*/ T68 w 8711"/>
                              <a:gd name="T70" fmla="+- 0 1760 1760"/>
                              <a:gd name="T71" fmla="*/ 1760 h 1037"/>
                              <a:gd name="T72" fmla="+- 0 1727 1697"/>
                              <a:gd name="T73" fmla="*/ T72 w 8711"/>
                              <a:gd name="T74" fmla="+- 0 1760 1760"/>
                              <a:gd name="T75" fmla="*/ 1760 h 1037"/>
                              <a:gd name="T76" fmla="+- 0 1697 1697"/>
                              <a:gd name="T77" fmla="*/ T76 w 8711"/>
                              <a:gd name="T78" fmla="+- 0 1760 1760"/>
                              <a:gd name="T79" fmla="*/ 1760 h 1037"/>
                              <a:gd name="T80" fmla="+- 0 1697 1697"/>
                              <a:gd name="T81" fmla="*/ T80 w 8711"/>
                              <a:gd name="T82" fmla="+- 0 1790 1760"/>
                              <a:gd name="T83" fmla="*/ 1790 h 1037"/>
                              <a:gd name="T84" fmla="+- 0 1727 1697"/>
                              <a:gd name="T85" fmla="*/ T84 w 8711"/>
                              <a:gd name="T86" fmla="+- 0 1790 1760"/>
                              <a:gd name="T87" fmla="*/ 1790 h 1037"/>
                              <a:gd name="T88" fmla="+- 0 8545 1697"/>
                              <a:gd name="T89" fmla="*/ T88 w 8711"/>
                              <a:gd name="T90" fmla="+- 0 1790 1760"/>
                              <a:gd name="T91" fmla="*/ 1790 h 1037"/>
                              <a:gd name="T92" fmla="+- 0 8575 1697"/>
                              <a:gd name="T93" fmla="*/ T92 w 8711"/>
                              <a:gd name="T94" fmla="+- 0 1790 1760"/>
                              <a:gd name="T95" fmla="*/ 1790 h 1037"/>
                              <a:gd name="T96" fmla="+- 0 10378 1697"/>
                              <a:gd name="T97" fmla="*/ T96 w 8711"/>
                              <a:gd name="T98" fmla="+- 0 1790 1760"/>
                              <a:gd name="T99" fmla="*/ 1790 h 1037"/>
                              <a:gd name="T100" fmla="+- 0 10378 1697"/>
                              <a:gd name="T101" fmla="*/ T100 w 8711"/>
                              <a:gd name="T102" fmla="+- 0 1760 1760"/>
                              <a:gd name="T103" fmla="*/ 1760 h 1037"/>
                              <a:gd name="T104" fmla="+- 0 10408 1697"/>
                              <a:gd name="T105" fmla="*/ T104 w 8711"/>
                              <a:gd name="T106" fmla="+- 0 1790 1760"/>
                              <a:gd name="T107" fmla="*/ 1790 h 1037"/>
                              <a:gd name="T108" fmla="+- 0 10378 1697"/>
                              <a:gd name="T109" fmla="*/ T108 w 8711"/>
                              <a:gd name="T110" fmla="+- 0 1790 1760"/>
                              <a:gd name="T111" fmla="*/ 1790 h 1037"/>
                              <a:gd name="T112" fmla="+- 0 10378 1697"/>
                              <a:gd name="T113" fmla="*/ T112 w 8711"/>
                              <a:gd name="T114" fmla="+- 0 2766 1760"/>
                              <a:gd name="T115" fmla="*/ 2766 h 1037"/>
                              <a:gd name="T116" fmla="+- 0 10378 1697"/>
                              <a:gd name="T117" fmla="*/ T116 w 8711"/>
                              <a:gd name="T118" fmla="+- 0 2796 1760"/>
                              <a:gd name="T119" fmla="*/ 2796 h 1037"/>
                              <a:gd name="T120" fmla="+- 0 10408 1697"/>
                              <a:gd name="T121" fmla="*/ T120 w 8711"/>
                              <a:gd name="T122" fmla="+- 0 2796 1760"/>
                              <a:gd name="T123" fmla="*/ 2796 h 1037"/>
                              <a:gd name="T124" fmla="+- 0 10408 1697"/>
                              <a:gd name="T125" fmla="*/ T124 w 8711"/>
                              <a:gd name="T126" fmla="+- 0 2766 1760"/>
                              <a:gd name="T127" fmla="*/ 2766 h 1037"/>
                              <a:gd name="T128" fmla="+- 0 10408 1697"/>
                              <a:gd name="T129" fmla="*/ T128 w 8711"/>
                              <a:gd name="T130" fmla="+- 0 1790 1760"/>
                              <a:gd name="T131" fmla="*/ 1790 h 1037"/>
                              <a:gd name="T132" fmla="+- 0 10408 1697"/>
                              <a:gd name="T133" fmla="*/ T132 w 8711"/>
                              <a:gd name="T134" fmla="+- 0 1760 1760"/>
                              <a:gd name="T135" fmla="*/ 1760 h 1037"/>
                              <a:gd name="T136" fmla="+- 0 10378 1697"/>
                              <a:gd name="T137" fmla="*/ T136 w 8711"/>
                              <a:gd name="T138" fmla="+- 0 1760 1760"/>
                              <a:gd name="T139" fmla="*/ 1760 h 1037"/>
                              <a:gd name="T140" fmla="+- 0 10378 1697"/>
                              <a:gd name="T141" fmla="*/ T140 w 8711"/>
                              <a:gd name="T142" fmla="+- 0 1790 1760"/>
                              <a:gd name="T143" fmla="*/ 1790 h 1037"/>
                              <a:gd name="T144" fmla="+- 0 10408 1697"/>
                              <a:gd name="T145" fmla="*/ T144 w 8711"/>
                              <a:gd name="T146" fmla="+- 0 1790 1760"/>
                              <a:gd name="T147" fmla="*/ 1790 h 1037"/>
                              <a:gd name="T148" fmla="+- 0 10408 1697"/>
                              <a:gd name="T149" fmla="*/ T148 w 8711"/>
                              <a:gd name="T150" fmla="+- 0 1760 1760"/>
                              <a:gd name="T151" fmla="*/ 1760 h 10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8711" h="1037">
                                <a:moveTo>
                                  <a:pt x="8681" y="1006"/>
                                </a:moveTo>
                                <a:lnTo>
                                  <a:pt x="6878" y="1006"/>
                                </a:lnTo>
                                <a:lnTo>
                                  <a:pt x="6878" y="30"/>
                                </a:lnTo>
                                <a:lnTo>
                                  <a:pt x="6848" y="30"/>
                                </a:lnTo>
                                <a:lnTo>
                                  <a:pt x="6848" y="1006"/>
                                </a:lnTo>
                                <a:lnTo>
                                  <a:pt x="30" y="1006"/>
                                </a:lnTo>
                                <a:lnTo>
                                  <a:pt x="30" y="30"/>
                                </a:lnTo>
                                <a:lnTo>
                                  <a:pt x="0" y="30"/>
                                </a:lnTo>
                                <a:lnTo>
                                  <a:pt x="0" y="1006"/>
                                </a:lnTo>
                                <a:lnTo>
                                  <a:pt x="0" y="1036"/>
                                </a:lnTo>
                                <a:lnTo>
                                  <a:pt x="30" y="1036"/>
                                </a:lnTo>
                                <a:lnTo>
                                  <a:pt x="6848" y="1036"/>
                                </a:lnTo>
                                <a:lnTo>
                                  <a:pt x="6878" y="1036"/>
                                </a:lnTo>
                                <a:lnTo>
                                  <a:pt x="8681" y="1036"/>
                                </a:lnTo>
                                <a:lnTo>
                                  <a:pt x="8681" y="1006"/>
                                </a:lnTo>
                                <a:close/>
                                <a:moveTo>
                                  <a:pt x="8681" y="0"/>
                                </a:moveTo>
                                <a:lnTo>
                                  <a:pt x="6878" y="0"/>
                                </a:lnTo>
                                <a:lnTo>
                                  <a:pt x="6848" y="0"/>
                                </a:lnTo>
                                <a:lnTo>
                                  <a:pt x="30" y="0"/>
                                </a:lnTo>
                                <a:lnTo>
                                  <a:pt x="0" y="0"/>
                                </a:lnTo>
                                <a:lnTo>
                                  <a:pt x="0" y="30"/>
                                </a:lnTo>
                                <a:lnTo>
                                  <a:pt x="30" y="30"/>
                                </a:lnTo>
                                <a:lnTo>
                                  <a:pt x="6848" y="30"/>
                                </a:lnTo>
                                <a:lnTo>
                                  <a:pt x="6878" y="30"/>
                                </a:lnTo>
                                <a:lnTo>
                                  <a:pt x="8681" y="30"/>
                                </a:lnTo>
                                <a:lnTo>
                                  <a:pt x="8681" y="0"/>
                                </a:lnTo>
                                <a:close/>
                                <a:moveTo>
                                  <a:pt x="8711" y="30"/>
                                </a:moveTo>
                                <a:lnTo>
                                  <a:pt x="8681" y="30"/>
                                </a:lnTo>
                                <a:lnTo>
                                  <a:pt x="8681" y="1006"/>
                                </a:lnTo>
                                <a:lnTo>
                                  <a:pt x="8681" y="1036"/>
                                </a:lnTo>
                                <a:lnTo>
                                  <a:pt x="8711" y="1036"/>
                                </a:lnTo>
                                <a:lnTo>
                                  <a:pt x="8711" y="1006"/>
                                </a:lnTo>
                                <a:lnTo>
                                  <a:pt x="8711" y="30"/>
                                </a:lnTo>
                                <a:close/>
                                <a:moveTo>
                                  <a:pt x="8711" y="0"/>
                                </a:moveTo>
                                <a:lnTo>
                                  <a:pt x="8681" y="0"/>
                                </a:lnTo>
                                <a:lnTo>
                                  <a:pt x="8681" y="30"/>
                                </a:lnTo>
                                <a:lnTo>
                                  <a:pt x="8711" y="30"/>
                                </a:lnTo>
                                <a:lnTo>
                                  <a:pt x="871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01" name="docshape712"/>
                        <wps:cNvSpPr txBox="1">
                          <a:spLocks noChangeArrowheads="1"/>
                        </wps:cNvSpPr>
                        <wps:spPr bwMode="auto">
                          <a:xfrm>
                            <a:off x="1863" y="409"/>
                            <a:ext cx="3141" cy="4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F63AD8" w:rsidRDefault="00EE49CC" w:rsidP="003E7B76">
                              <w:pPr>
                                <w:spacing w:line="201" w:lineRule="exact"/>
                                <w:rPr>
                                  <w:rStyle w:val="Fett"/>
                                  <w:lang w:val="en-US"/>
                                </w:rPr>
                              </w:pPr>
                              <w:r w:rsidRPr="00F63AD8">
                                <w:rPr>
                                  <w:rStyle w:val="Fett"/>
                                  <w:lang w:val="en-US"/>
                                </w:rPr>
                                <w:t>Doppelte Förderung</w:t>
                              </w:r>
                            </w:p>
                            <w:p w:rsidR="00EE49CC" w:rsidRPr="00F63AD8" w:rsidRDefault="00EE49CC" w:rsidP="003E7B76">
                              <w:pPr>
                                <w:spacing w:before="8"/>
                                <w:rPr>
                                  <w:b/>
                                  <w:sz w:val="23"/>
                                  <w:lang w:val="en-US"/>
                                </w:rPr>
                              </w:pPr>
                            </w:p>
                            <w:p w:rsidR="00EE49CC" w:rsidRPr="00F63AD8" w:rsidRDefault="00EE49CC" w:rsidP="003E7B76">
                              <w:pPr>
                                <w:spacing w:before="1"/>
                                <w:rPr>
                                  <w:b/>
                                  <w:sz w:val="18"/>
                                  <w:lang w:val="en-US"/>
                                </w:rPr>
                              </w:pPr>
                              <w:r w:rsidRPr="00F63AD8">
                                <w:rPr>
                                  <w:b/>
                                  <w:color w:val="585858"/>
                                  <w:sz w:val="18"/>
                                  <w:lang w:val="en-US"/>
                                </w:rPr>
                                <w:t>Information</w:t>
                              </w:r>
                              <w:r w:rsidRPr="00F63AD8">
                                <w:rPr>
                                  <w:b/>
                                  <w:color w:val="585858"/>
                                  <w:spacing w:val="-6"/>
                                  <w:sz w:val="18"/>
                                  <w:lang w:val="en-US"/>
                                </w:rPr>
                                <w:t xml:space="preserve"> </w:t>
                              </w:r>
                              <w:r w:rsidRPr="00F63AD8">
                                <w:rPr>
                                  <w:b/>
                                  <w:color w:val="585858"/>
                                  <w:sz w:val="18"/>
                                  <w:lang w:val="en-US"/>
                                </w:rPr>
                                <w:t>concerning</w:t>
                              </w:r>
                              <w:r w:rsidRPr="00F63AD8">
                                <w:rPr>
                                  <w:b/>
                                  <w:color w:val="585858"/>
                                  <w:spacing w:val="-5"/>
                                  <w:sz w:val="18"/>
                                  <w:lang w:val="en-US"/>
                                </w:rPr>
                                <w:t xml:space="preserve"> </w:t>
                              </w:r>
                              <w:r w:rsidRPr="00F63AD8">
                                <w:rPr>
                                  <w:b/>
                                  <w:color w:val="585858"/>
                                  <w:sz w:val="18"/>
                                  <w:lang w:val="en-US"/>
                                </w:rPr>
                                <w:t>other</w:t>
                              </w:r>
                              <w:r w:rsidRPr="00F63AD8">
                                <w:rPr>
                                  <w:b/>
                                  <w:color w:val="585858"/>
                                  <w:spacing w:val="4"/>
                                  <w:sz w:val="18"/>
                                  <w:lang w:val="en-US"/>
                                </w:rPr>
                                <w:t xml:space="preserve"> </w:t>
                              </w:r>
                              <w:r w:rsidRPr="00F63AD8">
                                <w:rPr>
                                  <w:b/>
                                  <w:color w:val="585858"/>
                                  <w:sz w:val="18"/>
                                  <w:lang w:val="en-US"/>
                                </w:rPr>
                                <w:t>EU</w:t>
                              </w:r>
                              <w:r w:rsidRPr="00F63AD8">
                                <w:rPr>
                                  <w:b/>
                                  <w:color w:val="585858"/>
                                  <w:spacing w:val="3"/>
                                  <w:sz w:val="18"/>
                                  <w:lang w:val="en-US"/>
                                </w:rPr>
                                <w:t xml:space="preserve"> </w:t>
                              </w:r>
                              <w:r w:rsidRPr="00F63AD8">
                                <w:rPr>
                                  <w:b/>
                                  <w:color w:val="585858"/>
                                  <w:sz w:val="18"/>
                                  <w:lang w:val="en-US"/>
                                </w:rPr>
                                <w:t>grants</w:t>
                              </w:r>
                              <w:r w:rsidRPr="00F63AD8">
                                <w:rPr>
                                  <w:b/>
                                  <w:color w:val="585858"/>
                                  <w:spacing w:val="-9"/>
                                  <w:sz w:val="18"/>
                                  <w:lang w:val="en-US"/>
                                </w:rPr>
                                <w:t xml:space="preserve"> </w:t>
                              </w:r>
                              <w:r w:rsidRPr="00F63AD8">
                                <w:rPr>
                                  <w:b/>
                                  <w:color w:val="585858"/>
                                  <w:sz w:val="18"/>
                                  <w:lang w:val="en-US"/>
                                </w:rPr>
                                <w:t>for</w:t>
                              </w:r>
                              <w:r w:rsidRPr="00F63AD8">
                                <w:rPr>
                                  <w:b/>
                                  <w:color w:val="585858"/>
                                  <w:spacing w:val="-10"/>
                                  <w:sz w:val="18"/>
                                  <w:lang w:val="en-US"/>
                                </w:rPr>
                                <w:t xml:space="preserve"> </w:t>
                              </w:r>
                              <w:r w:rsidRPr="00F63AD8">
                                <w:rPr>
                                  <w:b/>
                                  <w:color w:val="585858"/>
                                  <w:sz w:val="18"/>
                                  <w:lang w:val="en-US"/>
                                </w:rPr>
                                <w:t>this</w:t>
                              </w:r>
                              <w:r w:rsidRPr="00F63AD8">
                                <w:rPr>
                                  <w:b/>
                                  <w:color w:val="585858"/>
                                  <w:spacing w:val="4"/>
                                  <w:sz w:val="18"/>
                                  <w:lang w:val="en-US"/>
                                </w:rPr>
                                <w:t xml:space="preserve"> </w:t>
                              </w:r>
                              <w:r w:rsidRPr="00F63AD8">
                                <w:rPr>
                                  <w:b/>
                                  <w:color w:val="585858"/>
                                  <w:sz w:val="18"/>
                                  <w:lang w:val="en-US"/>
                                </w:rPr>
                                <w:t>project</w:t>
                              </w:r>
                            </w:p>
                            <w:p w:rsidR="00EE49CC" w:rsidRPr="00F63AD8" w:rsidRDefault="00EE49CC" w:rsidP="003E7B76">
                              <w:pPr>
                                <w:spacing w:before="145" w:line="235" w:lineRule="auto"/>
                                <w:ind w:firstLine="224"/>
                                <w:rPr>
                                  <w:i/>
                                  <w:sz w:val="16"/>
                                  <w:lang w:val="en-US"/>
                                </w:rPr>
                              </w:pPr>
                              <w:r w:rsidRPr="00F63AD8">
                                <w:rPr>
                                  <w:i/>
                                  <w:color w:val="585858"/>
                                  <w:sz w:val="16"/>
                                  <w:lang w:val="en-US"/>
                                </w:rPr>
                                <w:t>Please note</w:t>
                              </w:r>
                              <w:r w:rsidRPr="00F63AD8">
                                <w:rPr>
                                  <w:i/>
                                  <w:color w:val="585858"/>
                                  <w:spacing w:val="1"/>
                                  <w:sz w:val="16"/>
                                  <w:lang w:val="en-US"/>
                                </w:rPr>
                                <w:t xml:space="preserve"> </w:t>
                              </w:r>
                              <w:r w:rsidRPr="00F63AD8">
                                <w:rPr>
                                  <w:i/>
                                  <w:color w:val="585858"/>
                                  <w:sz w:val="16"/>
                                  <w:lang w:val="en-US"/>
                                </w:rPr>
                                <w:t>that there</w:t>
                              </w:r>
                              <w:r w:rsidRPr="00F63AD8">
                                <w:rPr>
                                  <w:i/>
                                  <w:color w:val="585858"/>
                                  <w:spacing w:val="1"/>
                                  <w:sz w:val="16"/>
                                  <w:lang w:val="en-US"/>
                                </w:rPr>
                                <w:t xml:space="preserve"> </w:t>
                              </w:r>
                              <w:r w:rsidRPr="00F63AD8">
                                <w:rPr>
                                  <w:i/>
                                  <w:color w:val="585858"/>
                                  <w:sz w:val="16"/>
                                  <w:lang w:val="en-US"/>
                                </w:rPr>
                                <w:t>is a strict prohibition of double funding from the EU budget (except</w:t>
                              </w:r>
                              <w:r w:rsidRPr="00F63AD8">
                                <w:rPr>
                                  <w:i/>
                                  <w:color w:val="585858"/>
                                  <w:spacing w:val="-42"/>
                                  <w:sz w:val="16"/>
                                  <w:lang w:val="en-US"/>
                                </w:rPr>
                                <w:t xml:space="preserve"> </w:t>
                              </w:r>
                              <w:r w:rsidRPr="00F63AD8">
                                <w:rPr>
                                  <w:i/>
                                  <w:color w:val="585858"/>
                                  <w:w w:val="105"/>
                                  <w:sz w:val="16"/>
                                  <w:lang w:val="en-US"/>
                                </w:rPr>
                                <w:t>under</w:t>
                              </w:r>
                              <w:r w:rsidRPr="00F63AD8">
                                <w:rPr>
                                  <w:i/>
                                  <w:color w:val="585858"/>
                                  <w:spacing w:val="-13"/>
                                  <w:w w:val="105"/>
                                  <w:sz w:val="16"/>
                                  <w:lang w:val="en-US"/>
                                </w:rPr>
                                <w:t xml:space="preserve"> </w:t>
                              </w:r>
                              <w:r w:rsidRPr="00F63AD8">
                                <w:rPr>
                                  <w:i/>
                                  <w:color w:val="585858"/>
                                  <w:w w:val="105"/>
                                  <w:sz w:val="16"/>
                                  <w:lang w:val="en-US"/>
                                </w:rPr>
                                <w:t>EU</w:t>
                              </w:r>
                              <w:r w:rsidRPr="00F63AD8">
                                <w:rPr>
                                  <w:i/>
                                  <w:color w:val="585858"/>
                                  <w:spacing w:val="-2"/>
                                  <w:w w:val="105"/>
                                  <w:sz w:val="16"/>
                                  <w:lang w:val="en-US"/>
                                </w:rPr>
                                <w:t xml:space="preserve"> </w:t>
                              </w:r>
                              <w:r w:rsidRPr="00F63AD8">
                                <w:rPr>
                                  <w:i/>
                                  <w:color w:val="585858"/>
                                  <w:w w:val="105"/>
                                  <w:sz w:val="16"/>
                                  <w:lang w:val="en-US"/>
                                </w:rPr>
                                <w:t>Synergies</w:t>
                              </w:r>
                              <w:r w:rsidRPr="00F63AD8">
                                <w:rPr>
                                  <w:i/>
                                  <w:color w:val="585858"/>
                                  <w:spacing w:val="-7"/>
                                  <w:w w:val="105"/>
                                  <w:sz w:val="16"/>
                                  <w:lang w:val="en-US"/>
                                </w:rPr>
                                <w:t xml:space="preserve"> </w:t>
                              </w:r>
                              <w:r w:rsidRPr="00F63AD8">
                                <w:rPr>
                                  <w:i/>
                                  <w:color w:val="585858"/>
                                  <w:w w:val="105"/>
                                  <w:sz w:val="16"/>
                                  <w:lang w:val="en-US"/>
                                </w:rPr>
                                <w:t>actions).</w:t>
                              </w:r>
                            </w:p>
                          </w:txbxContent>
                        </wps:txbx>
                        <wps:bodyPr rot="0" vert="horz" wrap="square" lIns="0" tIns="0" rIns="0" bIns="0" anchor="t" anchorCtr="0" upright="1">
                          <a:noAutofit/>
                        </wps:bodyPr>
                      </wps:wsp>
                      <wps:wsp>
                        <wps:cNvPr id="1408" name="docshape713"/>
                        <wps:cNvSpPr txBox="1">
                          <a:spLocks noChangeArrowheads="1"/>
                        </wps:cNvSpPr>
                        <wps:spPr bwMode="auto">
                          <a:xfrm>
                            <a:off x="9131" y="1130"/>
                            <a:ext cx="800" cy="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3E7B76">
                              <w:pPr>
                                <w:spacing w:line="183" w:lineRule="exact"/>
                                <w:rPr>
                                  <w:b/>
                                  <w:sz w:val="16"/>
                                </w:rPr>
                              </w:pPr>
                              <w:r>
                                <w:t>Ja/Nein</w:t>
                              </w:r>
                            </w:p>
                          </w:txbxContent>
                        </wps:txbx>
                        <wps:bodyPr rot="0" vert="horz" wrap="square" lIns="0" tIns="0" rIns="0" bIns="0" anchor="t" anchorCtr="0" upright="1">
                          <a:noAutofit/>
                        </wps:bodyPr>
                      </wps:wsp>
                      <wps:wsp>
                        <wps:cNvPr id="1409" name="docshape714"/>
                        <wps:cNvSpPr txBox="1">
                          <a:spLocks noChangeArrowheads="1"/>
                        </wps:cNvSpPr>
                        <wps:spPr bwMode="auto">
                          <a:xfrm>
                            <a:off x="1817" y="1789"/>
                            <a:ext cx="6663" cy="9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1574D9" w:rsidRDefault="00EE49CC" w:rsidP="003E7B76">
                              <w:pPr>
                                <w:spacing w:line="242" w:lineRule="auto"/>
                                <w:ind w:right="18"/>
                                <w:jc w:val="both"/>
                                <w:rPr>
                                  <w:sz w:val="16"/>
                                  <w:lang w:val="de-AT"/>
                                </w:rPr>
                              </w:pPr>
                              <w:r w:rsidRPr="001574D9">
                                <w:rPr>
                                  <w:lang w:val="de-AT"/>
                                </w:rPr>
                                <w:t>Wir bestätigen, dass nach unserem besten Wissen weder das Projekt als Ganzes noch Teile davon eine andere EU-Förderung erhalten haben (einschließlich EU-Fördermittel, die von Behörden in EU-Mitgliedstaaten oder anderen Förderein</w:t>
                              </w:r>
                              <w:r>
                                <w:rPr>
                                  <w:lang w:val="de-AT"/>
                                </w:rPr>
                                <w:t>richtungen verwaltet werden, z.</w:t>
                              </w:r>
                              <w:r w:rsidRPr="001574D9">
                                <w:rPr>
                                  <w:lang w:val="de-AT"/>
                                </w:rPr>
                                <w:t>B. Erasmus, EU-Regionalfonds, EU-Agrarfonds, Europäische Investitionsbank usw.). Falls NEIN, erläutern Sie und geben Sie Einzelheiten an.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281" o:spid="_x0000_s1515" style="position:absolute;margin-left:0;margin-top:51.35pt;width:435.55pt;height:282.8pt;z-index:-251398144;mso-wrap-distance-left:0;mso-wrap-distance-right:0;mso-position-horizontal:left;mso-position-horizontal-relative:margin;mso-position-vertical-relative:text" coordorigin="1697,213" coordsize="8711,25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">
                <v:rect id="docshape705" o:spid="_x0000_s1516" style="position:absolute;left:1727;top:243;width:8651;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" fillcolor="#d9d9d9" stroked="f"/>
                <v:shape id="docshape706" o:spid="_x0000_s1517" style="position:absolute;left:1697;top:213;width:8711;height:480;visibility:visible;mso-wrap-style:square;v-text-anchor:top" coordsize="87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" path="m8711,r-30,l30,,,,,30,,480r30,l30,30r8651,l8681,480r30,l8711,30r,-30xe" fillcolor="#a6a6a6" stroked="f">
                  <v:path arrowok="t" o:connecttype="custom" o:connectlocs="8711,214;8681,214;30,214;0,214;0,244;0,694;30,694;30,244;8681,244;8681,694;8711,694;8711,244;8711,214" o:connectangles="0,0,0,0,0,0,0,0,0,0,0,0,0"/>
                </v:shape>
                <v:shape id="docshape707" o:spid="_x0000_s1518" style="position:absolute;left:1727;top:723;width:8651;height:1036;visibility:visible;mso-wrap-style:square;v-text-anchor:top" coordsize="8651,10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" path="m6818,l,,,1036r6818,l6818,xm8651,l6848,r,1036l8651,1036,8651,xe" fillcolor="#d9d9d9" stroked="f">
                  <v:path arrowok="t" o:connecttype="custom" o:connectlocs="6818,724;0,724;0,1760;6818,1760;6818,724;8651,724;6848,724;6848,1760;8651,1760;8651,724" o:connectangles="0,0,0,0,0,0,0,0,0,0"/>
                </v:shape>
                <v:shape id="docshape708" o:spid="_x0000_s1519" style="position:absolute;left:1697;top:693;width:8711;height:1066;visibility:visible;mso-wrap-style:square;v-text-anchor:top" coordsize="8711,1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" path="m8681,l6878,r-30,l30,,,,,30,,1066r30,l30,30r6818,l6848,1066r30,l6878,30r1803,l8681,xm8711,r-30,l8681,30r,1036l8711,1066r,-1036l8711,xe" fillcolor="#a6a6a6" stroked="f">
                  <v:path arrowok="t" o:connecttype="custom" o:connectlocs="8681,694;6878,694;6848,694;30,694;0,694;0,724;0,724;0,1760;30,1760;30,724;6848,724;6848,1760;6878,1760;6878,724;8681,724;8681,694;8711,694;8681,694;8681,724;8681,724;8681,1760;8711,1760;8711,724;8711,724;8711,694" o:connectangles="0,0,0,0,0,0,0,0,0,0,0,0,0,0,0,0,0,0,0,0,0,0,0,0,0"/>
                </v:shape>
                <v:rect id="docshape709" o:spid="_x0000_s1520" style="position:absolute;left:1727;top:1789;width:6819;height: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" fillcolor="#e6e6e6" stroked="f"/>
                <v:shape id="docshape710" o:spid="_x0000_s1521" style="position:absolute;left:1697;top:1759;width:8711;height:1037;visibility:visible;mso-wrap-style:square;v-text-anchor:top" coordsize="8711,10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" path="m8681,1006r-1803,l6878,30r-30,l6848,1006r-6818,l30,30,,30r,976l,1036r30,l6848,1036r30,l8681,1036r,-30xm8681,l6878,r-30,l30,,,,,30r30,l6848,30r30,l8681,30r,-30xm8711,30r-30,l8681,1006r,30l8711,1036r,-30l8711,30xm8711,r-30,l8681,30r30,l8711,xe" fillcolor="#a6a6a6" stroked="f">
                  <v:path arrowok="t" o:connecttype="custom" o:connectlocs="8681,2766;6878,2766;6878,1790;6848,1790;6848,2766;30,2766;30,1790;0,1790;0,2766;0,2796;30,2796;6848,2796;6878,2796;8681,2796;8681,2766;8681,1760;6878,1760;6848,1760;30,1760;0,1760;0,1790;30,1790;6848,1790;6878,1790;8681,1790;8681,1760;8711,1790;8681,1790;8681,2766;8681,2796;8711,2796;8711,2766;8711,1790;8711,1760;8681,1760;8681,1790;8711,1790;8711,1760" o:connectangles="0,0,0,0,0,0,0,0,0,0,0,0,0,0,0,0,0,0,0,0,0,0,0,0,0,0,0,0,0,0,0,0,0,0,0,0,0,0"/>
                </v:shape>
                <v:shape id="_x0000_s1522" type="#_x0000_t202" style="position:absolute;left:1863;top:409;width:3141;height: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" filled="f" stroked="f">
                  <v:textbox inset="0,0,0,0">
                    <w:txbxContent>
                      <w:p w:rsidR="00EE49CC" w:rsidRPr="00F63AD8" w:rsidRDefault="00EE49CC" w:rsidP="003E7B76">
                        <w:pPr>
                          <w:spacing w:line="201" w:lineRule="exact"/>
                          <w:rPr>
                            <w:rStyle w:val="Fett"/>
                            <w:lang w:val="en-US"/>
                          </w:rPr>
                        </w:pPr>
                        <w:r w:rsidRPr="00F63AD8">
                          <w:rPr>
                            <w:rStyle w:val="Fett"/>
                            <w:lang w:val="en-US"/>
                          </w:rPr>
                          <w:t>Doppelte Förderung</w:t>
                        </w:r>
                      </w:p>
                      <w:p w:rsidR="00EE49CC" w:rsidRPr="00F63AD8" w:rsidRDefault="00EE49CC" w:rsidP="003E7B76">
                        <w:pPr>
                          <w:spacing w:before="8"/>
                          <w:rPr>
                            <w:b/>
                            <w:sz w:val="23"/>
                            <w:lang w:val="en-US"/>
                          </w:rPr>
                        </w:pPr>
                      </w:p>
                      <w:p w:rsidR="00EE49CC" w:rsidRPr="00F63AD8" w:rsidRDefault="00EE49CC" w:rsidP="003E7B76">
                        <w:pPr>
                          <w:spacing w:before="1"/>
                          <w:rPr>
                            <w:b/>
                            <w:sz w:val="18"/>
                            <w:lang w:val="en-US"/>
                          </w:rPr>
                        </w:pPr>
                        <w:r w:rsidRPr="00F63AD8">
                          <w:rPr>
                            <w:b/>
                            <w:color w:val="585858"/>
                            <w:sz w:val="18"/>
                            <w:lang w:val="en-US"/>
                          </w:rPr>
                          <w:t>Information</w:t>
                        </w:r>
                        <w:r w:rsidRPr="00F63AD8">
                          <w:rPr>
                            <w:b/>
                            <w:color w:val="585858"/>
                            <w:spacing w:val="-6"/>
                            <w:sz w:val="18"/>
                            <w:lang w:val="en-US"/>
                          </w:rPr>
                          <w:t xml:space="preserve"> </w:t>
                        </w:r>
                        <w:r w:rsidRPr="00F63AD8">
                          <w:rPr>
                            <w:b/>
                            <w:color w:val="585858"/>
                            <w:sz w:val="18"/>
                            <w:lang w:val="en-US"/>
                          </w:rPr>
                          <w:t>concerning</w:t>
                        </w:r>
                        <w:r w:rsidRPr="00F63AD8">
                          <w:rPr>
                            <w:b/>
                            <w:color w:val="585858"/>
                            <w:spacing w:val="-5"/>
                            <w:sz w:val="18"/>
                            <w:lang w:val="en-US"/>
                          </w:rPr>
                          <w:t xml:space="preserve"> </w:t>
                        </w:r>
                        <w:r w:rsidRPr="00F63AD8">
                          <w:rPr>
                            <w:b/>
                            <w:color w:val="585858"/>
                            <w:sz w:val="18"/>
                            <w:lang w:val="en-US"/>
                          </w:rPr>
                          <w:t>other</w:t>
                        </w:r>
                        <w:r w:rsidRPr="00F63AD8">
                          <w:rPr>
                            <w:b/>
                            <w:color w:val="585858"/>
                            <w:spacing w:val="4"/>
                            <w:sz w:val="18"/>
                            <w:lang w:val="en-US"/>
                          </w:rPr>
                          <w:t xml:space="preserve"> </w:t>
                        </w:r>
                        <w:r w:rsidRPr="00F63AD8">
                          <w:rPr>
                            <w:b/>
                            <w:color w:val="585858"/>
                            <w:sz w:val="18"/>
                            <w:lang w:val="en-US"/>
                          </w:rPr>
                          <w:t>EU</w:t>
                        </w:r>
                        <w:r w:rsidRPr="00F63AD8">
                          <w:rPr>
                            <w:b/>
                            <w:color w:val="585858"/>
                            <w:spacing w:val="3"/>
                            <w:sz w:val="18"/>
                            <w:lang w:val="en-US"/>
                          </w:rPr>
                          <w:t xml:space="preserve"> </w:t>
                        </w:r>
                        <w:r w:rsidRPr="00F63AD8">
                          <w:rPr>
                            <w:b/>
                            <w:color w:val="585858"/>
                            <w:sz w:val="18"/>
                            <w:lang w:val="en-US"/>
                          </w:rPr>
                          <w:t>grants</w:t>
                        </w:r>
                        <w:r w:rsidRPr="00F63AD8">
                          <w:rPr>
                            <w:b/>
                            <w:color w:val="585858"/>
                            <w:spacing w:val="-9"/>
                            <w:sz w:val="18"/>
                            <w:lang w:val="en-US"/>
                          </w:rPr>
                          <w:t xml:space="preserve"> </w:t>
                        </w:r>
                        <w:r w:rsidRPr="00F63AD8">
                          <w:rPr>
                            <w:b/>
                            <w:color w:val="585858"/>
                            <w:sz w:val="18"/>
                            <w:lang w:val="en-US"/>
                          </w:rPr>
                          <w:t>for</w:t>
                        </w:r>
                        <w:r w:rsidRPr="00F63AD8">
                          <w:rPr>
                            <w:b/>
                            <w:color w:val="585858"/>
                            <w:spacing w:val="-10"/>
                            <w:sz w:val="18"/>
                            <w:lang w:val="en-US"/>
                          </w:rPr>
                          <w:t xml:space="preserve"> </w:t>
                        </w:r>
                        <w:r w:rsidRPr="00F63AD8">
                          <w:rPr>
                            <w:b/>
                            <w:color w:val="585858"/>
                            <w:sz w:val="18"/>
                            <w:lang w:val="en-US"/>
                          </w:rPr>
                          <w:t>this</w:t>
                        </w:r>
                        <w:r w:rsidRPr="00F63AD8">
                          <w:rPr>
                            <w:b/>
                            <w:color w:val="585858"/>
                            <w:spacing w:val="4"/>
                            <w:sz w:val="18"/>
                            <w:lang w:val="en-US"/>
                          </w:rPr>
                          <w:t xml:space="preserve"> </w:t>
                        </w:r>
                        <w:r w:rsidRPr="00F63AD8">
                          <w:rPr>
                            <w:b/>
                            <w:color w:val="585858"/>
                            <w:sz w:val="18"/>
                            <w:lang w:val="en-US"/>
                          </w:rPr>
                          <w:t>project</w:t>
                        </w:r>
                      </w:p>
                      <w:p w:rsidR="00EE49CC" w:rsidRPr="00F63AD8" w:rsidRDefault="00EE49CC" w:rsidP="003E7B76">
                        <w:pPr>
                          <w:spacing w:before="145" w:line="235" w:lineRule="auto"/>
                          <w:ind w:firstLine="224"/>
                          <w:rPr>
                            <w:i/>
                            <w:sz w:val="16"/>
                            <w:lang w:val="en-US"/>
                          </w:rPr>
                        </w:pPr>
                        <w:r w:rsidRPr="00F63AD8">
                          <w:rPr>
                            <w:i/>
                            <w:color w:val="585858"/>
                            <w:sz w:val="16"/>
                            <w:lang w:val="en-US"/>
                          </w:rPr>
                          <w:t>Please note</w:t>
                        </w:r>
                        <w:r w:rsidRPr="00F63AD8">
                          <w:rPr>
                            <w:i/>
                            <w:color w:val="585858"/>
                            <w:spacing w:val="1"/>
                            <w:sz w:val="16"/>
                            <w:lang w:val="en-US"/>
                          </w:rPr>
                          <w:t xml:space="preserve"> </w:t>
                        </w:r>
                        <w:r w:rsidRPr="00F63AD8">
                          <w:rPr>
                            <w:i/>
                            <w:color w:val="585858"/>
                            <w:sz w:val="16"/>
                            <w:lang w:val="en-US"/>
                          </w:rPr>
                          <w:t>that there</w:t>
                        </w:r>
                        <w:r w:rsidRPr="00F63AD8">
                          <w:rPr>
                            <w:i/>
                            <w:color w:val="585858"/>
                            <w:spacing w:val="1"/>
                            <w:sz w:val="16"/>
                            <w:lang w:val="en-US"/>
                          </w:rPr>
                          <w:t xml:space="preserve"> </w:t>
                        </w:r>
                        <w:r w:rsidRPr="00F63AD8">
                          <w:rPr>
                            <w:i/>
                            <w:color w:val="585858"/>
                            <w:sz w:val="16"/>
                            <w:lang w:val="en-US"/>
                          </w:rPr>
                          <w:t>is a strict prohibition of double funding from the EU budget (except</w:t>
                        </w:r>
                        <w:r w:rsidRPr="00F63AD8">
                          <w:rPr>
                            <w:i/>
                            <w:color w:val="585858"/>
                            <w:spacing w:val="-42"/>
                            <w:sz w:val="16"/>
                            <w:lang w:val="en-US"/>
                          </w:rPr>
                          <w:t xml:space="preserve"> </w:t>
                        </w:r>
                        <w:r w:rsidRPr="00F63AD8">
                          <w:rPr>
                            <w:i/>
                            <w:color w:val="585858"/>
                            <w:w w:val="105"/>
                            <w:sz w:val="16"/>
                            <w:lang w:val="en-US"/>
                          </w:rPr>
                          <w:t>under</w:t>
                        </w:r>
                        <w:r w:rsidRPr="00F63AD8">
                          <w:rPr>
                            <w:i/>
                            <w:color w:val="585858"/>
                            <w:spacing w:val="-13"/>
                            <w:w w:val="105"/>
                            <w:sz w:val="16"/>
                            <w:lang w:val="en-US"/>
                          </w:rPr>
                          <w:t xml:space="preserve"> </w:t>
                        </w:r>
                        <w:r w:rsidRPr="00F63AD8">
                          <w:rPr>
                            <w:i/>
                            <w:color w:val="585858"/>
                            <w:w w:val="105"/>
                            <w:sz w:val="16"/>
                            <w:lang w:val="en-US"/>
                          </w:rPr>
                          <w:t>EU</w:t>
                        </w:r>
                        <w:r w:rsidRPr="00F63AD8">
                          <w:rPr>
                            <w:i/>
                            <w:color w:val="585858"/>
                            <w:spacing w:val="-2"/>
                            <w:w w:val="105"/>
                            <w:sz w:val="16"/>
                            <w:lang w:val="en-US"/>
                          </w:rPr>
                          <w:t xml:space="preserve"> </w:t>
                        </w:r>
                        <w:r w:rsidRPr="00F63AD8">
                          <w:rPr>
                            <w:i/>
                            <w:color w:val="585858"/>
                            <w:w w:val="105"/>
                            <w:sz w:val="16"/>
                            <w:lang w:val="en-US"/>
                          </w:rPr>
                          <w:t>Synergies</w:t>
                        </w:r>
                        <w:r w:rsidRPr="00F63AD8">
                          <w:rPr>
                            <w:i/>
                            <w:color w:val="585858"/>
                            <w:spacing w:val="-7"/>
                            <w:w w:val="105"/>
                            <w:sz w:val="16"/>
                            <w:lang w:val="en-US"/>
                          </w:rPr>
                          <w:t xml:space="preserve"> </w:t>
                        </w:r>
                        <w:r w:rsidRPr="00F63AD8">
                          <w:rPr>
                            <w:i/>
                            <w:color w:val="585858"/>
                            <w:w w:val="105"/>
                            <w:sz w:val="16"/>
                            <w:lang w:val="en-US"/>
                          </w:rPr>
                          <w:t>actions).</w:t>
                        </w:r>
                      </w:p>
                    </w:txbxContent>
                  </v:textbox>
                </v:shape>
                <v:shape id="docshape713" o:spid="_x0000_s1523" type="#_x0000_t202" style="position:absolute;left:9131;top:1130;width:800;height: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" filled="f" stroked="f">
                  <v:textbox inset="0,0,0,0">
                    <w:txbxContent>
                      <w:p w:rsidR="00EE49CC" w:rsidRDefault="00EE49CC" w:rsidP="003E7B76">
                        <w:pPr>
                          <w:spacing w:line="183" w:lineRule="exact"/>
                          <w:rPr>
                            <w:b/>
                            <w:sz w:val="16"/>
                          </w:rPr>
                        </w:pPr>
                        <w:r>
                          <w:t>Ja/Nein</w:t>
                        </w:r>
                      </w:p>
                    </w:txbxContent>
                  </v:textbox>
                </v:shape>
                <v:shape id="docshape714" o:spid="_x0000_s1524" type="#_x0000_t202" style="position:absolute;left:1817;top:1789;width:6663;height: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" filled="f" stroked="f">
                  <v:textbox inset="0,0,0,0">
                    <w:txbxContent>
                      <w:p w:rsidR="00EE49CC" w:rsidRPr="001574D9" w:rsidRDefault="00EE49CC" w:rsidP="003E7B76">
                        <w:pPr>
                          <w:spacing w:line="242" w:lineRule="auto"/>
                          <w:ind w:right="18"/>
                          <w:jc w:val="both"/>
                          <w:rPr>
                            <w:sz w:val="16"/>
                            <w:lang w:val="de-AT"/>
                          </w:rPr>
                        </w:pPr>
                        <w:r w:rsidRPr="001574D9">
                          <w:rPr>
                            <w:lang w:val="de-AT"/>
                          </w:rPr>
                          <w:t>Wir bestätigen, dass nach unserem besten Wissen weder das Projekt als Ganzes noch Teile davon eine andere EU-Förderung erhalten haben (einschließlich EU-Fördermittel, die von Behörden in EU-Mitgliedstaaten oder anderen Förderein</w:t>
                        </w:r>
                        <w:r>
                          <w:rPr>
                            <w:lang w:val="de-AT"/>
                          </w:rPr>
                          <w:t>richtungen verwaltet werden, z.</w:t>
                        </w:r>
                        <w:r w:rsidRPr="001574D9">
                          <w:rPr>
                            <w:lang w:val="de-AT"/>
                          </w:rPr>
                          <w:t>B. Erasmus, EU-Regionalfonds, EU-Agrarfonds, Europäische Investitionsbank usw.). Falls NEIN, erläutern Sie und geben Sie Einzelheiten an.</w:t>
                        </w:r>
                      </w:p>
                    </w:txbxContent>
                  </v:textbox>
                </v:shape>
                <w10:wrap type="topAndBottom" anchorx="margin"/>
              </v:group>
            </w:pict>
          </mc:Fallback>
        </mc:AlternateContent>
      </w:r>
      <w:r w:rsidR="001574D9" w:rsidRPr="003E7B76">
        <w:rPr>
          <w:noProof/>
          <w:lang w:val="de-AT" w:eastAsia="de-AT"/>
        </w:rPr>
        <mc:AlternateContent>
          <mc:Choice Requires="wps">
            <w:drawing>
              <wp:anchor distT="0" distB="0" distL="114300" distR="114300" simplePos="0" relativeHeight="251920384" behindDoc="0" locked="0" layoutInCell="1" allowOverlap="1" wp14:anchorId="2D4E683F" wp14:editId="3401F534">
                <wp:simplePos x="0" y="0"/>
                <wp:positionH relativeFrom="column">
                  <wp:posOffset>58751</wp:posOffset>
                </wp:positionH>
                <wp:positionV relativeFrom="paragraph">
                  <wp:posOffset>1504395</wp:posOffset>
                </wp:positionV>
                <wp:extent cx="4052621" cy="980237"/>
                <wp:effectExtent l="0" t="0" r="5080" b="10795"/>
                <wp:wrapNone/>
                <wp:docPr id="1410" name="docshape7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2621" cy="9802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1574D9" w:rsidRDefault="00EE49CC" w:rsidP="001574D9">
                            <w:pPr>
                              <w:pStyle w:val="KeinLeerraum"/>
                              <w:rPr>
                                <w:rStyle w:val="Fett"/>
                              </w:rPr>
                            </w:pPr>
                            <w:r w:rsidRPr="001574D9">
                              <w:rPr>
                                <w:rStyle w:val="Fett"/>
                              </w:rPr>
                              <w:t>Informationen über andere EU-Zuschüsse für dieses Projekt</w:t>
                            </w:r>
                          </w:p>
                          <w:p w:rsidR="00EE49CC" w:rsidRPr="001574D9" w:rsidRDefault="00EE49CC" w:rsidP="001574D9">
                            <w:pPr>
                              <w:pStyle w:val="KeinLeerraum"/>
                            </w:pPr>
                            <w:r w:rsidRPr="001574D9">
                              <w:rPr>
                                <w:rStyle w:val="Fett"/>
                                <w:b w:val="0"/>
                                <w:bCs w:val="0"/>
                              </w:rPr>
                              <w:t>Bitte beachten Sie, dass es ein striktes Verbot der Doppelfinanzierung aus dem EU-Haushalt gibt (außer im Rahmen von EU-Synergiemaßnahmen).</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D4E683F" id="docshape712" o:spid="_x0000_s1525" type="#_x0000_t202" style="position:absolute;margin-left:4.65pt;margin-top:118.45pt;width:319.1pt;height:77.2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" filled="f" stroked="f">
                <v:textbox inset="0,0,0,0">
                  <w:txbxContent>
                    <w:p w:rsidR="00EE49CC" w:rsidRPr="001574D9" w:rsidRDefault="00EE49CC" w:rsidP="001574D9">
                      <w:pPr>
                        <w:pStyle w:val="KeinLeerraum"/>
                        <w:rPr>
                          <w:rStyle w:val="Fett"/>
                        </w:rPr>
                      </w:pPr>
                      <w:r w:rsidRPr="001574D9">
                        <w:rPr>
                          <w:rStyle w:val="Fett"/>
                        </w:rPr>
                        <w:t>Informationen über andere EU-Zuschüsse für dieses Projekt</w:t>
                      </w:r>
                    </w:p>
                    <w:p w:rsidR="00EE49CC" w:rsidRPr="001574D9" w:rsidRDefault="00EE49CC" w:rsidP="001574D9">
                      <w:pPr>
                        <w:pStyle w:val="KeinLeerraum"/>
                      </w:pPr>
                      <w:r w:rsidRPr="001574D9">
                        <w:rPr>
                          <w:rStyle w:val="Fett"/>
                          <w:b w:val="0"/>
                          <w:bCs w:val="0"/>
                        </w:rPr>
                        <w:t>Bitte beachten Sie, dass es ein striktes Verbot der Doppelfinanzierung aus dem EU-Haushalt gibt (außer im Rahmen von EU-Synergiemaßnahmen).</w:t>
                      </w:r>
                    </w:p>
                  </w:txbxContent>
                </v:textbox>
              </v:shape>
            </w:pict>
          </mc:Fallback>
        </mc:AlternateContent>
      </w:r>
      <w:r w:rsidR="003E7B76" w:rsidRPr="003E7B76">
        <w:rPr>
          <w:rStyle w:val="Fett"/>
          <w:b/>
          <w:bCs/>
        </w:rPr>
        <w:t>6</w:t>
      </w:r>
      <w:r w:rsidR="00810666">
        <w:rPr>
          <w:rStyle w:val="Fett"/>
        </w:rPr>
        <w:t>.</w:t>
      </w:r>
      <w:r w:rsidR="003E7B76" w:rsidRPr="003E7B76">
        <w:rPr>
          <w:rStyle w:val="Fett"/>
          <w:b/>
          <w:bCs/>
        </w:rPr>
        <w:t xml:space="preserve"> Deklarationen</w:t>
      </w:r>
      <w:bookmarkEnd w:id="21"/>
      <w:r w:rsidR="003E7B76">
        <w:rPr>
          <w:rStyle w:val="Fett"/>
        </w:rPr>
        <w:t xml:space="preserve">                                                                                                                                                                                                 </w:t>
      </w:r>
    </w:p>
    <w:p w:rsidR="003E7B76" w:rsidRPr="003E7B76" w:rsidRDefault="003E7B76" w:rsidP="003E7B76"/>
    <w:p w:rsidR="00EA4843" w:rsidRDefault="00EA4843" w:rsidP="00474667"/>
    <w:p w:rsidR="00CC6D65" w:rsidRDefault="00CC6D65" w:rsidP="00474667">
      <w:pPr>
        <w:rPr>
          <w:b/>
          <w:bCs/>
        </w:rPr>
      </w:pPr>
    </w:p>
    <w:p w:rsidR="00AA11CA" w:rsidRPr="00AA11CA" w:rsidRDefault="00FB14D5" w:rsidP="00810666">
      <w:pPr>
        <w:pStyle w:val="berschrift2"/>
      </w:pPr>
      <w:bookmarkStart w:id="22" w:name="_Toc122523932"/>
      <w:r>
        <w:lastRenderedPageBreak/>
        <w:t>Liste der Anhänge</w:t>
      </w:r>
      <w:bookmarkEnd w:id="22"/>
    </w:p>
    <w:p w:rsidR="00AA11CA" w:rsidRPr="00712752" w:rsidRDefault="00AA11CA" w:rsidP="00727EEF">
      <w:pPr>
        <w:pStyle w:val="BoxUL1"/>
        <w:pBdr>
          <w:right w:val="single" w:sz="4" w:space="31" w:color="E6EFF3" w:themeColor="background1"/>
        </w:pBdr>
        <w:rPr>
          <w:rStyle w:val="Fett"/>
        </w:rPr>
      </w:pPr>
      <w:r w:rsidRPr="00712752">
        <w:rPr>
          <w:rStyle w:val="Fett"/>
        </w:rPr>
        <w:t>Standard</w:t>
      </w:r>
      <w:r w:rsidR="00A61090" w:rsidRPr="00712752">
        <w:rPr>
          <w:rStyle w:val="Fett"/>
        </w:rPr>
        <w:t>-Anhänge</w:t>
      </w:r>
    </w:p>
    <w:p w:rsidR="00AA11CA" w:rsidRPr="00AA11CA" w:rsidRDefault="00AA11CA" w:rsidP="00727EEF">
      <w:pPr>
        <w:pStyle w:val="BoxUL1"/>
        <w:pBdr>
          <w:right w:val="single" w:sz="4" w:space="31" w:color="E6EFF3" w:themeColor="background1"/>
        </w:pBdr>
      </w:pPr>
      <w:r w:rsidRPr="00AA11CA">
        <w:t xml:space="preserve">Detaillierte Budgettabelle/Kalkulator (Anhang 1 zu Teil B) - obligatorisch für Pauschalfinanzhilfen (siehe </w:t>
      </w:r>
      <w:hyperlink r:id="rId76" w:history="1">
        <w:r w:rsidRPr="00AA11CA">
          <w:rPr>
            <w:rStyle w:val="Hyperlink"/>
          </w:rPr>
          <w:t>Bezugsdokumente</w:t>
        </w:r>
      </w:hyperlink>
      <w:r w:rsidRPr="00AA11CA">
        <w:t xml:space="preserve"> des Portals)</w:t>
      </w:r>
    </w:p>
    <w:p w:rsidR="00AA11CA" w:rsidRPr="00AA11CA" w:rsidRDefault="00AA11CA" w:rsidP="00727EEF">
      <w:pPr>
        <w:pStyle w:val="BoxUL1"/>
        <w:pBdr>
          <w:right w:val="single" w:sz="4" w:space="31" w:color="E6EFF3" w:themeColor="background1"/>
        </w:pBdr>
      </w:pPr>
      <w:r w:rsidRPr="00AA11CA">
        <w:t xml:space="preserve">Lebensläufe (Anhang 2 zu Teil B) - obligatorisch, </w:t>
      </w:r>
      <w:r w:rsidR="00A61090">
        <w:t>falls</w:t>
      </w:r>
      <w:r w:rsidRPr="00AA11CA">
        <w:t xml:space="preserve"> im </w:t>
      </w:r>
      <w:r w:rsidR="00953D32">
        <w:t>Call-D</w:t>
      </w:r>
      <w:r w:rsidRPr="00AA11CA">
        <w:t>okument verlangt</w:t>
      </w:r>
    </w:p>
    <w:p w:rsidR="00AA11CA" w:rsidRPr="00AA11CA" w:rsidRDefault="00AA11CA" w:rsidP="00727EEF">
      <w:pPr>
        <w:pStyle w:val="BoxUL1"/>
        <w:pBdr>
          <w:right w:val="single" w:sz="4" w:space="31" w:color="E6EFF3" w:themeColor="background1"/>
        </w:pBdr>
      </w:pPr>
      <w:r w:rsidRPr="00AA11CA">
        <w:t>Jährliche Tätigkeitsberichte (Anhang 3 zu Teil B</w:t>
      </w:r>
      <w:r w:rsidR="00A61090">
        <w:t xml:space="preserve">) – </w:t>
      </w:r>
      <w:r w:rsidR="00953D32">
        <w:t xml:space="preserve">obligatorisch, falls im Call-Dokument </w:t>
      </w:r>
      <w:r w:rsidR="00A61090">
        <w:t>verlangt</w:t>
      </w:r>
    </w:p>
    <w:p w:rsidR="00AA11CA" w:rsidRPr="00AA11CA" w:rsidRDefault="00AA11CA" w:rsidP="00727EEF">
      <w:pPr>
        <w:pStyle w:val="BoxUL1"/>
        <w:pBdr>
          <w:right w:val="single" w:sz="4" w:space="31" w:color="E6EFF3" w:themeColor="background1"/>
        </w:pBdr>
      </w:pPr>
      <w:r w:rsidRPr="00AA11CA">
        <w:t xml:space="preserve">Liste früherer </w:t>
      </w:r>
      <w:r w:rsidR="00A61090">
        <w:t xml:space="preserve">Projekte (Anhang 4 zu Teil B) – </w:t>
      </w:r>
      <w:r w:rsidRPr="00AA11CA">
        <w:t xml:space="preserve">obligatorisch, falls im </w:t>
      </w:r>
      <w:r w:rsidR="00953D32">
        <w:t>Call-D</w:t>
      </w:r>
      <w:r w:rsidRPr="00AA11CA">
        <w:t>okument verlangt</w:t>
      </w:r>
    </w:p>
    <w:p w:rsidR="00AA11CA" w:rsidRPr="00712752" w:rsidRDefault="00953D32" w:rsidP="00727EEF">
      <w:pPr>
        <w:pStyle w:val="BoxUL1"/>
        <w:pBdr>
          <w:right w:val="single" w:sz="4" w:space="31" w:color="E6EFF3" w:themeColor="background1"/>
        </w:pBdr>
        <w:rPr>
          <w:rStyle w:val="Fett"/>
        </w:rPr>
      </w:pPr>
      <w:r w:rsidRPr="00712752">
        <w:rPr>
          <w:rStyle w:val="Fett"/>
        </w:rPr>
        <w:t xml:space="preserve">Spezielle Anhänge </w:t>
      </w:r>
    </w:p>
    <w:p w:rsidR="006A4509" w:rsidRDefault="00AA11CA" w:rsidP="00727EEF">
      <w:pPr>
        <w:pStyle w:val="BoxUL1"/>
        <w:pBdr>
          <w:right w:val="single" w:sz="4" w:space="31" w:color="E6EFF3" w:themeColor="background1"/>
        </w:pBdr>
      </w:pPr>
      <w:r w:rsidRPr="00AA11CA">
        <w:t>Sonstige</w:t>
      </w:r>
      <w:r w:rsidR="00A61090">
        <w:t xml:space="preserve"> Anhänge (Anhang 5 zu Teil B) – </w:t>
      </w:r>
      <w:r w:rsidRPr="00AA11CA">
        <w:t xml:space="preserve">obligatorisch, wenn im </w:t>
      </w:r>
      <w:r w:rsidR="00953D32">
        <w:t xml:space="preserve">Call-Dokument </w:t>
      </w:r>
      <w:r w:rsidRPr="00AA11CA">
        <w:t>verlangt</w:t>
      </w:r>
    </w:p>
    <w:p w:rsidR="006A4509" w:rsidRDefault="00FB14D5" w:rsidP="00810666">
      <w:pPr>
        <w:pStyle w:val="berschrift2"/>
      </w:pPr>
      <w:bookmarkStart w:id="23" w:name="_Toc122523933"/>
      <w:r>
        <w:t>Liste früherer Projekte</w:t>
      </w:r>
      <w:bookmarkEnd w:id="23"/>
    </w:p>
    <w:p w:rsidR="006A4509" w:rsidRPr="00CC6D65" w:rsidRDefault="00A61090" w:rsidP="00FB14D5">
      <w:pPr>
        <w:ind w:left="794"/>
      </w:pPr>
      <w:r w:rsidRPr="006A4509">
        <w:rPr>
          <w:noProof/>
          <w:lang w:val="de-AT" w:eastAsia="de-AT"/>
        </w:rPr>
        <mc:AlternateContent>
          <mc:Choice Requires="wpg">
            <w:drawing>
              <wp:anchor distT="0" distB="0" distL="114300" distR="114300" simplePos="0" relativeHeight="251925504" behindDoc="0" locked="0" layoutInCell="1" allowOverlap="1">
                <wp:simplePos x="0" y="0"/>
                <wp:positionH relativeFrom="margin">
                  <wp:posOffset>-635</wp:posOffset>
                </wp:positionH>
                <wp:positionV relativeFrom="paragraph">
                  <wp:posOffset>2598420</wp:posOffset>
                </wp:positionV>
                <wp:extent cx="5677535" cy="1534160"/>
                <wp:effectExtent l="0" t="0" r="0" b="8890"/>
                <wp:wrapSquare wrapText="bothSides"/>
                <wp:docPr id="1429" name="Gruppieren 14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77535" cy="1534160"/>
                          <a:chOff x="0" y="-419"/>
                          <a:chExt cx="8771" cy="2416"/>
                        </a:xfrm>
                      </wpg:grpSpPr>
                      <wps:wsp>
                        <wps:cNvPr id="1430" name="docshape749"/>
                        <wps:cNvSpPr>
                          <a:spLocks/>
                        </wps:cNvSpPr>
                        <wps:spPr bwMode="auto">
                          <a:xfrm>
                            <a:off x="0" y="-419"/>
                            <a:ext cx="8771" cy="2416"/>
                          </a:xfrm>
                          <a:custGeom>
                            <a:avLst/>
                            <a:gdLst>
                              <a:gd name="T0" fmla="*/ 0 w 8771"/>
                              <a:gd name="T1" fmla="*/ 1727 h 1997"/>
                              <a:gd name="T2" fmla="*/ 0 w 8771"/>
                              <a:gd name="T3" fmla="*/ 1997 h 1997"/>
                              <a:gd name="T4" fmla="*/ 1096 w 8771"/>
                              <a:gd name="T5" fmla="*/ 1982 h 1997"/>
                              <a:gd name="T6" fmla="*/ 1096 w 8771"/>
                              <a:gd name="T7" fmla="*/ 1742 h 1997"/>
                              <a:gd name="T8" fmla="*/ 15 w 8771"/>
                              <a:gd name="T9" fmla="*/ 1231 h 1997"/>
                              <a:gd name="T10" fmla="*/ 0 w 8771"/>
                              <a:gd name="T11" fmla="*/ 1231 h 1997"/>
                              <a:gd name="T12" fmla="*/ 0 w 8771"/>
                              <a:gd name="T13" fmla="*/ 1501 h 1997"/>
                              <a:gd name="T14" fmla="*/ 15 w 8771"/>
                              <a:gd name="T15" fmla="*/ 1501 h 1997"/>
                              <a:gd name="T16" fmla="*/ 15 w 8771"/>
                              <a:gd name="T17" fmla="*/ 1486 h 1997"/>
                              <a:gd name="T18" fmla="*/ 1096 w 8771"/>
                              <a:gd name="T19" fmla="*/ 1231 h 1997"/>
                              <a:gd name="T20" fmla="*/ 1096 w 8771"/>
                              <a:gd name="T21" fmla="*/ 1727 h 1997"/>
                              <a:gd name="T22" fmla="*/ 1096 w 8771"/>
                              <a:gd name="T23" fmla="*/ 1997 h 1997"/>
                              <a:gd name="T24" fmla="*/ 2809 w 8771"/>
                              <a:gd name="T25" fmla="*/ 1982 h 1997"/>
                              <a:gd name="T26" fmla="*/ 2809 w 8771"/>
                              <a:gd name="T27" fmla="*/ 1742 h 1997"/>
                              <a:gd name="T28" fmla="*/ 1111 w 8771"/>
                              <a:gd name="T29" fmla="*/ 1231 h 1997"/>
                              <a:gd name="T30" fmla="*/ 1096 w 8771"/>
                              <a:gd name="T31" fmla="*/ 1231 h 1997"/>
                              <a:gd name="T32" fmla="*/ 1096 w 8771"/>
                              <a:gd name="T33" fmla="*/ 1501 h 1997"/>
                              <a:gd name="T34" fmla="*/ 1111 w 8771"/>
                              <a:gd name="T35" fmla="*/ 1501 h 1997"/>
                              <a:gd name="T36" fmla="*/ 1111 w 8771"/>
                              <a:gd name="T37" fmla="*/ 1486 h 1997"/>
                              <a:gd name="T38" fmla="*/ 2809 w 8771"/>
                              <a:gd name="T39" fmla="*/ 1231 h 1997"/>
                              <a:gd name="T40" fmla="*/ 1096 w 8771"/>
                              <a:gd name="T41" fmla="*/ 255 h 1997"/>
                              <a:gd name="T42" fmla="*/ 1096 w 8771"/>
                              <a:gd name="T43" fmla="*/ 736 h 1997"/>
                              <a:gd name="T44" fmla="*/ 1096 w 8771"/>
                              <a:gd name="T45" fmla="*/ 1006 h 1997"/>
                              <a:gd name="T46" fmla="*/ 2809 w 8771"/>
                              <a:gd name="T47" fmla="*/ 991 h 1997"/>
                              <a:gd name="T48" fmla="*/ 2809 w 8771"/>
                              <a:gd name="T49" fmla="*/ 751 h 1997"/>
                              <a:gd name="T50" fmla="*/ 1111 w 8771"/>
                              <a:gd name="T51" fmla="*/ 270 h 1997"/>
                              <a:gd name="T52" fmla="*/ 8771 w 8771"/>
                              <a:gd name="T53" fmla="*/ 1727 h 1997"/>
                              <a:gd name="T54" fmla="*/ 8756 w 8771"/>
                              <a:gd name="T55" fmla="*/ 1742 h 1997"/>
                              <a:gd name="T56" fmla="*/ 2824 w 8771"/>
                              <a:gd name="T57" fmla="*/ 1742 h 1997"/>
                              <a:gd name="T58" fmla="*/ 2824 w 8771"/>
                              <a:gd name="T59" fmla="*/ 1727 h 1997"/>
                              <a:gd name="T60" fmla="*/ 2809 w 8771"/>
                              <a:gd name="T61" fmla="*/ 1982 h 1997"/>
                              <a:gd name="T62" fmla="*/ 8756 w 8771"/>
                              <a:gd name="T63" fmla="*/ 1997 h 1997"/>
                              <a:gd name="T64" fmla="*/ 8771 w 8771"/>
                              <a:gd name="T65" fmla="*/ 1982 h 1997"/>
                              <a:gd name="T66" fmla="*/ 8771 w 8771"/>
                              <a:gd name="T67" fmla="*/ 1006 h 1997"/>
                              <a:gd name="T68" fmla="*/ 8756 w 8771"/>
                              <a:gd name="T69" fmla="*/ 1246 h 1997"/>
                              <a:gd name="T70" fmla="*/ 2824 w 8771"/>
                              <a:gd name="T71" fmla="*/ 1246 h 1997"/>
                              <a:gd name="T72" fmla="*/ 2824 w 8771"/>
                              <a:gd name="T73" fmla="*/ 1231 h 1997"/>
                              <a:gd name="T74" fmla="*/ 2809 w 8771"/>
                              <a:gd name="T75" fmla="*/ 1231 h 1997"/>
                              <a:gd name="T76" fmla="*/ 2809 w 8771"/>
                              <a:gd name="T77" fmla="*/ 1501 h 1997"/>
                              <a:gd name="T78" fmla="*/ 2824 w 8771"/>
                              <a:gd name="T79" fmla="*/ 1501 h 1997"/>
                              <a:gd name="T80" fmla="*/ 8771 w 8771"/>
                              <a:gd name="T81" fmla="*/ 1726 h 1997"/>
                              <a:gd name="T82" fmla="*/ 8771 w 8771"/>
                              <a:gd name="T83" fmla="*/ 1246 h 1997"/>
                              <a:gd name="T84" fmla="*/ 8771 w 8771"/>
                              <a:gd name="T85" fmla="*/ 0 h 1997"/>
                              <a:gd name="T86" fmla="*/ 0 w 8771"/>
                              <a:gd name="T87" fmla="*/ 0 h 1997"/>
                              <a:gd name="T88" fmla="*/ 0 w 8771"/>
                              <a:gd name="T89" fmla="*/ 255 h 1997"/>
                              <a:gd name="T90" fmla="*/ 0 w 8771"/>
                              <a:gd name="T91" fmla="*/ 736 h 1997"/>
                              <a:gd name="T92" fmla="*/ 0 w 8771"/>
                              <a:gd name="T93" fmla="*/ 1006 h 1997"/>
                              <a:gd name="T94" fmla="*/ 1096 w 8771"/>
                              <a:gd name="T95" fmla="*/ 991 h 1997"/>
                              <a:gd name="T96" fmla="*/ 1096 w 8771"/>
                              <a:gd name="T97" fmla="*/ 751 h 1997"/>
                              <a:gd name="T98" fmla="*/ 15 w 8771"/>
                              <a:gd name="T99" fmla="*/ 270 h 1997"/>
                              <a:gd name="T100" fmla="*/ 15 w 8771"/>
                              <a:gd name="T101" fmla="*/ 255 h 1997"/>
                              <a:gd name="T102" fmla="*/ 8756 w 8771"/>
                              <a:gd name="T103" fmla="*/ 255 h 1997"/>
                              <a:gd name="T104" fmla="*/ 8756 w 8771"/>
                              <a:gd name="T105" fmla="*/ 751 h 1997"/>
                              <a:gd name="T106" fmla="*/ 2824 w 8771"/>
                              <a:gd name="T107" fmla="*/ 751 h 1997"/>
                              <a:gd name="T108" fmla="*/ 2824 w 8771"/>
                              <a:gd name="T109" fmla="*/ 736 h 1997"/>
                              <a:gd name="T110" fmla="*/ 8756 w 8771"/>
                              <a:gd name="T111" fmla="*/ 255 h 1997"/>
                              <a:gd name="T112" fmla="*/ 2809 w 8771"/>
                              <a:gd name="T113" fmla="*/ 270 h 1997"/>
                              <a:gd name="T114" fmla="*/ 2809 w 8771"/>
                              <a:gd name="T115" fmla="*/ 751 h 1997"/>
                              <a:gd name="T116" fmla="*/ 2824 w 8771"/>
                              <a:gd name="T117" fmla="*/ 1006 h 1997"/>
                              <a:gd name="T118" fmla="*/ 8771 w 8771"/>
                              <a:gd name="T119" fmla="*/ 1006 h 1997"/>
                              <a:gd name="T120" fmla="*/ 8771 w 8771"/>
                              <a:gd name="T121" fmla="*/ 736 h 1997"/>
                              <a:gd name="T122" fmla="*/ 8771 w 8771"/>
                              <a:gd name="T123" fmla="*/ 255 h 1997"/>
                              <a:gd name="T124" fmla="*/ 8771 w 8771"/>
                              <a:gd name="T125" fmla="*/ 0 h 19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8771" h="1997">
                                <a:moveTo>
                                  <a:pt x="1096" y="1727"/>
                                </a:moveTo>
                                <a:lnTo>
                                  <a:pt x="15" y="1727"/>
                                </a:lnTo>
                                <a:lnTo>
                                  <a:pt x="0" y="1727"/>
                                </a:lnTo>
                                <a:lnTo>
                                  <a:pt x="0" y="1742"/>
                                </a:lnTo>
                                <a:lnTo>
                                  <a:pt x="0" y="1982"/>
                                </a:lnTo>
                                <a:lnTo>
                                  <a:pt x="0" y="1997"/>
                                </a:lnTo>
                                <a:lnTo>
                                  <a:pt x="15" y="1997"/>
                                </a:lnTo>
                                <a:lnTo>
                                  <a:pt x="1096" y="1997"/>
                                </a:lnTo>
                                <a:lnTo>
                                  <a:pt x="1096" y="1982"/>
                                </a:lnTo>
                                <a:lnTo>
                                  <a:pt x="15" y="1982"/>
                                </a:lnTo>
                                <a:lnTo>
                                  <a:pt x="15" y="1742"/>
                                </a:lnTo>
                                <a:lnTo>
                                  <a:pt x="1096" y="1742"/>
                                </a:lnTo>
                                <a:lnTo>
                                  <a:pt x="1096" y="1727"/>
                                </a:lnTo>
                                <a:close/>
                                <a:moveTo>
                                  <a:pt x="1096" y="1231"/>
                                </a:moveTo>
                                <a:lnTo>
                                  <a:pt x="15" y="1231"/>
                                </a:lnTo>
                                <a:lnTo>
                                  <a:pt x="15" y="1006"/>
                                </a:lnTo>
                                <a:lnTo>
                                  <a:pt x="0" y="1006"/>
                                </a:lnTo>
                                <a:lnTo>
                                  <a:pt x="0" y="1231"/>
                                </a:lnTo>
                                <a:lnTo>
                                  <a:pt x="0" y="1246"/>
                                </a:lnTo>
                                <a:lnTo>
                                  <a:pt x="0" y="1486"/>
                                </a:lnTo>
                                <a:lnTo>
                                  <a:pt x="0" y="1501"/>
                                </a:lnTo>
                                <a:lnTo>
                                  <a:pt x="0" y="1726"/>
                                </a:lnTo>
                                <a:lnTo>
                                  <a:pt x="15" y="1726"/>
                                </a:lnTo>
                                <a:lnTo>
                                  <a:pt x="15" y="1501"/>
                                </a:lnTo>
                                <a:lnTo>
                                  <a:pt x="1096" y="1501"/>
                                </a:lnTo>
                                <a:lnTo>
                                  <a:pt x="1096" y="1486"/>
                                </a:lnTo>
                                <a:lnTo>
                                  <a:pt x="15" y="1486"/>
                                </a:lnTo>
                                <a:lnTo>
                                  <a:pt x="15" y="1246"/>
                                </a:lnTo>
                                <a:lnTo>
                                  <a:pt x="1096" y="1246"/>
                                </a:lnTo>
                                <a:lnTo>
                                  <a:pt x="1096" y="1231"/>
                                </a:lnTo>
                                <a:close/>
                                <a:moveTo>
                                  <a:pt x="2809" y="1727"/>
                                </a:moveTo>
                                <a:lnTo>
                                  <a:pt x="1111" y="1727"/>
                                </a:lnTo>
                                <a:lnTo>
                                  <a:pt x="1096" y="1727"/>
                                </a:lnTo>
                                <a:lnTo>
                                  <a:pt x="1096" y="1742"/>
                                </a:lnTo>
                                <a:lnTo>
                                  <a:pt x="1096" y="1982"/>
                                </a:lnTo>
                                <a:lnTo>
                                  <a:pt x="1096" y="1997"/>
                                </a:lnTo>
                                <a:lnTo>
                                  <a:pt x="1111" y="1997"/>
                                </a:lnTo>
                                <a:lnTo>
                                  <a:pt x="2809" y="1997"/>
                                </a:lnTo>
                                <a:lnTo>
                                  <a:pt x="2809" y="1982"/>
                                </a:lnTo>
                                <a:lnTo>
                                  <a:pt x="1111" y="1982"/>
                                </a:lnTo>
                                <a:lnTo>
                                  <a:pt x="1111" y="1742"/>
                                </a:lnTo>
                                <a:lnTo>
                                  <a:pt x="2809" y="1742"/>
                                </a:lnTo>
                                <a:lnTo>
                                  <a:pt x="2809" y="1727"/>
                                </a:lnTo>
                                <a:close/>
                                <a:moveTo>
                                  <a:pt x="2809" y="1231"/>
                                </a:moveTo>
                                <a:lnTo>
                                  <a:pt x="1111" y="1231"/>
                                </a:lnTo>
                                <a:lnTo>
                                  <a:pt x="1111" y="1006"/>
                                </a:lnTo>
                                <a:lnTo>
                                  <a:pt x="1096" y="1006"/>
                                </a:lnTo>
                                <a:lnTo>
                                  <a:pt x="1096" y="1231"/>
                                </a:lnTo>
                                <a:lnTo>
                                  <a:pt x="1096" y="1246"/>
                                </a:lnTo>
                                <a:lnTo>
                                  <a:pt x="1096" y="1486"/>
                                </a:lnTo>
                                <a:lnTo>
                                  <a:pt x="1096" y="1501"/>
                                </a:lnTo>
                                <a:lnTo>
                                  <a:pt x="1096" y="1726"/>
                                </a:lnTo>
                                <a:lnTo>
                                  <a:pt x="1111" y="1726"/>
                                </a:lnTo>
                                <a:lnTo>
                                  <a:pt x="1111" y="1501"/>
                                </a:lnTo>
                                <a:lnTo>
                                  <a:pt x="2809" y="1501"/>
                                </a:lnTo>
                                <a:lnTo>
                                  <a:pt x="2809" y="1486"/>
                                </a:lnTo>
                                <a:lnTo>
                                  <a:pt x="1111" y="1486"/>
                                </a:lnTo>
                                <a:lnTo>
                                  <a:pt x="1111" y="1246"/>
                                </a:lnTo>
                                <a:lnTo>
                                  <a:pt x="2809" y="1246"/>
                                </a:lnTo>
                                <a:lnTo>
                                  <a:pt x="2809" y="1231"/>
                                </a:lnTo>
                                <a:close/>
                                <a:moveTo>
                                  <a:pt x="2809" y="255"/>
                                </a:moveTo>
                                <a:lnTo>
                                  <a:pt x="1111" y="255"/>
                                </a:lnTo>
                                <a:lnTo>
                                  <a:pt x="1096" y="255"/>
                                </a:lnTo>
                                <a:lnTo>
                                  <a:pt x="1096" y="270"/>
                                </a:lnTo>
                                <a:lnTo>
                                  <a:pt x="1096" y="736"/>
                                </a:lnTo>
                                <a:lnTo>
                                  <a:pt x="1096" y="751"/>
                                </a:lnTo>
                                <a:lnTo>
                                  <a:pt x="1096" y="991"/>
                                </a:lnTo>
                                <a:lnTo>
                                  <a:pt x="1096" y="1006"/>
                                </a:lnTo>
                                <a:lnTo>
                                  <a:pt x="1111" y="1006"/>
                                </a:lnTo>
                                <a:lnTo>
                                  <a:pt x="2809" y="1006"/>
                                </a:lnTo>
                                <a:lnTo>
                                  <a:pt x="2809" y="991"/>
                                </a:lnTo>
                                <a:lnTo>
                                  <a:pt x="1111" y="991"/>
                                </a:lnTo>
                                <a:lnTo>
                                  <a:pt x="1111" y="751"/>
                                </a:lnTo>
                                <a:lnTo>
                                  <a:pt x="2809" y="751"/>
                                </a:lnTo>
                                <a:lnTo>
                                  <a:pt x="2809" y="736"/>
                                </a:lnTo>
                                <a:lnTo>
                                  <a:pt x="1111" y="736"/>
                                </a:lnTo>
                                <a:lnTo>
                                  <a:pt x="1111" y="270"/>
                                </a:lnTo>
                                <a:lnTo>
                                  <a:pt x="2809" y="270"/>
                                </a:lnTo>
                                <a:lnTo>
                                  <a:pt x="2809" y="255"/>
                                </a:lnTo>
                                <a:close/>
                                <a:moveTo>
                                  <a:pt x="8771" y="1727"/>
                                </a:moveTo>
                                <a:lnTo>
                                  <a:pt x="8756" y="1727"/>
                                </a:lnTo>
                                <a:lnTo>
                                  <a:pt x="8756" y="1742"/>
                                </a:lnTo>
                                <a:lnTo>
                                  <a:pt x="8756" y="1982"/>
                                </a:lnTo>
                                <a:lnTo>
                                  <a:pt x="2824" y="1982"/>
                                </a:lnTo>
                                <a:lnTo>
                                  <a:pt x="2824" y="1742"/>
                                </a:lnTo>
                                <a:lnTo>
                                  <a:pt x="8756" y="1742"/>
                                </a:lnTo>
                                <a:lnTo>
                                  <a:pt x="8756" y="1727"/>
                                </a:lnTo>
                                <a:lnTo>
                                  <a:pt x="2824" y="1727"/>
                                </a:lnTo>
                                <a:lnTo>
                                  <a:pt x="2809" y="1727"/>
                                </a:lnTo>
                                <a:lnTo>
                                  <a:pt x="2809" y="1742"/>
                                </a:lnTo>
                                <a:lnTo>
                                  <a:pt x="2809" y="1982"/>
                                </a:lnTo>
                                <a:lnTo>
                                  <a:pt x="2809" y="1997"/>
                                </a:lnTo>
                                <a:lnTo>
                                  <a:pt x="2824" y="1997"/>
                                </a:lnTo>
                                <a:lnTo>
                                  <a:pt x="8756" y="1997"/>
                                </a:lnTo>
                                <a:lnTo>
                                  <a:pt x="8771" y="1997"/>
                                </a:lnTo>
                                <a:lnTo>
                                  <a:pt x="8771" y="1982"/>
                                </a:lnTo>
                                <a:lnTo>
                                  <a:pt x="8771" y="1742"/>
                                </a:lnTo>
                                <a:lnTo>
                                  <a:pt x="8771" y="1727"/>
                                </a:lnTo>
                                <a:close/>
                                <a:moveTo>
                                  <a:pt x="8771" y="1006"/>
                                </a:moveTo>
                                <a:lnTo>
                                  <a:pt x="8756" y="1006"/>
                                </a:lnTo>
                                <a:lnTo>
                                  <a:pt x="8756" y="1231"/>
                                </a:lnTo>
                                <a:lnTo>
                                  <a:pt x="8756" y="1246"/>
                                </a:lnTo>
                                <a:lnTo>
                                  <a:pt x="8756" y="1486"/>
                                </a:lnTo>
                                <a:lnTo>
                                  <a:pt x="2824" y="1486"/>
                                </a:lnTo>
                                <a:lnTo>
                                  <a:pt x="2824" y="1246"/>
                                </a:lnTo>
                                <a:lnTo>
                                  <a:pt x="8756" y="1246"/>
                                </a:lnTo>
                                <a:lnTo>
                                  <a:pt x="8756" y="1231"/>
                                </a:lnTo>
                                <a:lnTo>
                                  <a:pt x="2824" y="1231"/>
                                </a:lnTo>
                                <a:lnTo>
                                  <a:pt x="2824" y="1006"/>
                                </a:lnTo>
                                <a:lnTo>
                                  <a:pt x="2809" y="1006"/>
                                </a:lnTo>
                                <a:lnTo>
                                  <a:pt x="2809" y="1231"/>
                                </a:lnTo>
                                <a:lnTo>
                                  <a:pt x="2809" y="1246"/>
                                </a:lnTo>
                                <a:lnTo>
                                  <a:pt x="2809" y="1486"/>
                                </a:lnTo>
                                <a:lnTo>
                                  <a:pt x="2809" y="1501"/>
                                </a:lnTo>
                                <a:lnTo>
                                  <a:pt x="2809" y="1726"/>
                                </a:lnTo>
                                <a:lnTo>
                                  <a:pt x="2824" y="1726"/>
                                </a:lnTo>
                                <a:lnTo>
                                  <a:pt x="2824" y="1501"/>
                                </a:lnTo>
                                <a:lnTo>
                                  <a:pt x="8756" y="1501"/>
                                </a:lnTo>
                                <a:lnTo>
                                  <a:pt x="8756" y="1726"/>
                                </a:lnTo>
                                <a:lnTo>
                                  <a:pt x="8771" y="1726"/>
                                </a:lnTo>
                                <a:lnTo>
                                  <a:pt x="8771" y="1501"/>
                                </a:lnTo>
                                <a:lnTo>
                                  <a:pt x="8771" y="1486"/>
                                </a:lnTo>
                                <a:lnTo>
                                  <a:pt x="8771" y="1246"/>
                                </a:lnTo>
                                <a:lnTo>
                                  <a:pt x="8771" y="1231"/>
                                </a:lnTo>
                                <a:lnTo>
                                  <a:pt x="8771" y="1006"/>
                                </a:lnTo>
                                <a:close/>
                                <a:moveTo>
                                  <a:pt x="8771" y="0"/>
                                </a:moveTo>
                                <a:lnTo>
                                  <a:pt x="8756" y="0"/>
                                </a:lnTo>
                                <a:lnTo>
                                  <a:pt x="15" y="0"/>
                                </a:lnTo>
                                <a:lnTo>
                                  <a:pt x="0" y="0"/>
                                </a:lnTo>
                                <a:lnTo>
                                  <a:pt x="0" y="15"/>
                                </a:lnTo>
                                <a:lnTo>
                                  <a:pt x="0" y="255"/>
                                </a:lnTo>
                                <a:lnTo>
                                  <a:pt x="0" y="270"/>
                                </a:lnTo>
                                <a:lnTo>
                                  <a:pt x="0" y="736"/>
                                </a:lnTo>
                                <a:lnTo>
                                  <a:pt x="0" y="751"/>
                                </a:lnTo>
                                <a:lnTo>
                                  <a:pt x="0" y="991"/>
                                </a:lnTo>
                                <a:lnTo>
                                  <a:pt x="0" y="1006"/>
                                </a:lnTo>
                                <a:lnTo>
                                  <a:pt x="15" y="1006"/>
                                </a:lnTo>
                                <a:lnTo>
                                  <a:pt x="1096" y="1006"/>
                                </a:lnTo>
                                <a:lnTo>
                                  <a:pt x="1096" y="991"/>
                                </a:lnTo>
                                <a:lnTo>
                                  <a:pt x="15" y="991"/>
                                </a:lnTo>
                                <a:lnTo>
                                  <a:pt x="15" y="751"/>
                                </a:lnTo>
                                <a:lnTo>
                                  <a:pt x="1096" y="751"/>
                                </a:lnTo>
                                <a:lnTo>
                                  <a:pt x="1096" y="736"/>
                                </a:lnTo>
                                <a:lnTo>
                                  <a:pt x="15" y="736"/>
                                </a:lnTo>
                                <a:lnTo>
                                  <a:pt x="15" y="270"/>
                                </a:lnTo>
                                <a:lnTo>
                                  <a:pt x="1096" y="270"/>
                                </a:lnTo>
                                <a:lnTo>
                                  <a:pt x="1096" y="255"/>
                                </a:lnTo>
                                <a:lnTo>
                                  <a:pt x="15" y="255"/>
                                </a:lnTo>
                                <a:lnTo>
                                  <a:pt x="15" y="15"/>
                                </a:lnTo>
                                <a:lnTo>
                                  <a:pt x="8756" y="15"/>
                                </a:lnTo>
                                <a:lnTo>
                                  <a:pt x="8756" y="255"/>
                                </a:lnTo>
                                <a:lnTo>
                                  <a:pt x="8756" y="270"/>
                                </a:lnTo>
                                <a:lnTo>
                                  <a:pt x="8756" y="736"/>
                                </a:lnTo>
                                <a:lnTo>
                                  <a:pt x="8756" y="751"/>
                                </a:lnTo>
                                <a:lnTo>
                                  <a:pt x="8756" y="991"/>
                                </a:lnTo>
                                <a:lnTo>
                                  <a:pt x="2824" y="991"/>
                                </a:lnTo>
                                <a:lnTo>
                                  <a:pt x="2824" y="751"/>
                                </a:lnTo>
                                <a:lnTo>
                                  <a:pt x="8756" y="751"/>
                                </a:lnTo>
                                <a:lnTo>
                                  <a:pt x="8756" y="736"/>
                                </a:lnTo>
                                <a:lnTo>
                                  <a:pt x="2824" y="736"/>
                                </a:lnTo>
                                <a:lnTo>
                                  <a:pt x="2824" y="270"/>
                                </a:lnTo>
                                <a:lnTo>
                                  <a:pt x="8756" y="270"/>
                                </a:lnTo>
                                <a:lnTo>
                                  <a:pt x="8756" y="255"/>
                                </a:lnTo>
                                <a:lnTo>
                                  <a:pt x="2824" y="255"/>
                                </a:lnTo>
                                <a:lnTo>
                                  <a:pt x="2809" y="255"/>
                                </a:lnTo>
                                <a:lnTo>
                                  <a:pt x="2809" y="270"/>
                                </a:lnTo>
                                <a:lnTo>
                                  <a:pt x="2809" y="736"/>
                                </a:lnTo>
                                <a:lnTo>
                                  <a:pt x="2809" y="751"/>
                                </a:lnTo>
                                <a:lnTo>
                                  <a:pt x="2809" y="991"/>
                                </a:lnTo>
                                <a:lnTo>
                                  <a:pt x="2809" y="1006"/>
                                </a:lnTo>
                                <a:lnTo>
                                  <a:pt x="2824" y="1006"/>
                                </a:lnTo>
                                <a:lnTo>
                                  <a:pt x="8756" y="1006"/>
                                </a:lnTo>
                                <a:lnTo>
                                  <a:pt x="8771" y="1006"/>
                                </a:lnTo>
                                <a:lnTo>
                                  <a:pt x="8771" y="991"/>
                                </a:lnTo>
                                <a:lnTo>
                                  <a:pt x="8771" y="751"/>
                                </a:lnTo>
                                <a:lnTo>
                                  <a:pt x="8771" y="736"/>
                                </a:lnTo>
                                <a:lnTo>
                                  <a:pt x="8771" y="270"/>
                                </a:lnTo>
                                <a:lnTo>
                                  <a:pt x="8771" y="255"/>
                                </a:lnTo>
                                <a:lnTo>
                                  <a:pt x="8771" y="15"/>
                                </a:lnTo>
                                <a:lnTo>
                                  <a:pt x="8771" y="0"/>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31" name="docshape750"/>
                        <wps:cNvSpPr txBox="1">
                          <a:spLocks noChangeArrowheads="1"/>
                        </wps:cNvSpPr>
                        <wps:spPr bwMode="auto">
                          <a:xfrm>
                            <a:off x="3294" y="-399"/>
                            <a:ext cx="2000" cy="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466A73" w:rsidRDefault="00EE49CC" w:rsidP="00A61090">
                              <w:pPr>
                                <w:pStyle w:val="KeinLeerraum"/>
                                <w:rPr>
                                  <w:rStyle w:val="Fett"/>
                                </w:rPr>
                              </w:pPr>
                              <w:r w:rsidRPr="00A61090">
                                <w:rPr>
                                  <w:rStyle w:val="Fett"/>
                                </w:rPr>
                                <w:t>Änderungshistorie</w:t>
                              </w:r>
                            </w:p>
                          </w:txbxContent>
                        </wps:txbx>
                        <wps:bodyPr rot="0" vert="horz" wrap="square" lIns="0" tIns="0" rIns="0" bIns="0" anchor="t" anchorCtr="0" upright="1">
                          <a:noAutofit/>
                        </wps:bodyPr>
                      </wps:wsp>
                      <wps:wsp>
                        <wps:cNvPr id="1432" name="docshape751"/>
                        <wps:cNvSpPr txBox="1">
                          <a:spLocks noChangeArrowheads="1"/>
                        </wps:cNvSpPr>
                        <wps:spPr bwMode="auto">
                          <a:xfrm>
                            <a:off x="165" y="92"/>
                            <a:ext cx="810" cy="5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A4509">
                              <w:pPr>
                                <w:spacing w:line="201" w:lineRule="exact"/>
                                <w:ind w:left="-1" w:right="18"/>
                                <w:jc w:val="center"/>
                                <w:rPr>
                                  <w:sz w:val="18"/>
                                </w:rPr>
                              </w:pPr>
                              <w:r>
                                <w:t>Version</w:t>
                              </w:r>
                            </w:p>
                            <w:p w:rsidR="00EE49CC" w:rsidRDefault="00EE49CC" w:rsidP="006A4509">
                              <w:pPr>
                                <w:spacing w:before="168"/>
                                <w:ind w:left="1" w:right="18"/>
                                <w:jc w:val="center"/>
                                <w:rPr>
                                  <w:sz w:val="18"/>
                                </w:rPr>
                              </w:pPr>
                              <w:r>
                                <w:rPr>
                                  <w:color w:val="49A45B"/>
                                  <w:sz w:val="18"/>
                                </w:rPr>
                                <w:t>1.0</w:t>
                              </w:r>
                            </w:p>
                          </w:txbxContent>
                        </wps:txbx>
                        <wps:bodyPr rot="0" vert="horz" wrap="square" lIns="0" tIns="0" rIns="0" bIns="0" anchor="t" anchorCtr="0" upright="1">
                          <a:noAutofit/>
                        </wps:bodyPr>
                      </wps:wsp>
                      <wps:wsp>
                        <wps:cNvPr id="1433" name="docshape752"/>
                        <wps:cNvSpPr txBox="1">
                          <a:spLocks noChangeArrowheads="1"/>
                        </wps:cNvSpPr>
                        <wps:spPr bwMode="auto">
                          <a:xfrm>
                            <a:off x="1146" y="-147"/>
                            <a:ext cx="1782" cy="6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466A73">
                              <w:pPr>
                                <w:pStyle w:val="KeinLeerraum"/>
                                <w:rPr>
                                  <w:sz w:val="18"/>
                                </w:rPr>
                              </w:pPr>
                              <w:r>
                                <w:t>Datum Veröffentlichung</w:t>
                              </w:r>
                            </w:p>
                            <w:p w:rsidR="00EE49CC" w:rsidRDefault="00EE49CC" w:rsidP="006A4509">
                              <w:pPr>
                                <w:spacing w:before="23"/>
                                <w:ind w:right="26"/>
                                <w:jc w:val="center"/>
                                <w:rPr>
                                  <w:sz w:val="18"/>
                                </w:rPr>
                              </w:pPr>
                              <w:r>
                                <w:rPr>
                                  <w:color w:val="49A45B"/>
                                  <w:sz w:val="18"/>
                                </w:rPr>
                                <w:t>01.04.2021</w:t>
                              </w:r>
                            </w:p>
                          </w:txbxContent>
                        </wps:txbx>
                        <wps:bodyPr rot="0" vert="horz" wrap="square" lIns="0" tIns="0" rIns="0" bIns="0" anchor="t" anchorCtr="0" upright="1">
                          <a:noAutofit/>
                        </wps:bodyPr>
                      </wps:wsp>
                      <wps:wsp>
                        <wps:cNvPr id="1434" name="docshape753"/>
                        <wps:cNvSpPr txBox="1">
                          <a:spLocks noChangeArrowheads="1"/>
                        </wps:cNvSpPr>
                        <wps:spPr bwMode="auto">
                          <a:xfrm>
                            <a:off x="5322" y="62"/>
                            <a:ext cx="1258" cy="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A61090">
                              <w:pPr>
                                <w:pStyle w:val="KeinLeerraum"/>
                                <w:rPr>
                                  <w:sz w:val="18"/>
                                </w:rPr>
                              </w:pPr>
                              <w:r>
                                <w:t>Änderung</w:t>
                              </w:r>
                            </w:p>
                          </w:txbxContent>
                        </wps:txbx>
                        <wps:bodyPr rot="0" vert="horz" wrap="square" lIns="0" tIns="0" rIns="0" bIns="0" anchor="t" anchorCtr="0" upright="1">
                          <a:noAutofit/>
                        </wps:bodyPr>
                      </wps:wsp>
                      <wps:wsp>
                        <wps:cNvPr id="1435" name="docshape754"/>
                        <wps:cNvSpPr txBox="1">
                          <a:spLocks noChangeArrowheads="1"/>
                        </wps:cNvSpPr>
                        <wps:spPr bwMode="auto">
                          <a:xfrm>
                            <a:off x="2928" y="535"/>
                            <a:ext cx="2732"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A4509">
                              <w:pPr>
                                <w:spacing w:line="201" w:lineRule="exact"/>
                                <w:rPr>
                                  <w:sz w:val="18"/>
                                </w:rPr>
                              </w:pPr>
                              <w:r w:rsidRPr="00466A73">
                                <w:t>Erste Fassung (neuer MFR).</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429" o:spid="_x0000_s1526" style="position:absolute;left:0;text-align:left;margin-left:-.05pt;margin-top:204.6pt;width:447.05pt;height:120.8pt;z-index:251925504;mso-position-horizontal-relative:margin;mso-position-vertical-relative:text" coordorigin=",-419" coordsize="8771,24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">
                <v:shape id="docshape749" o:spid="_x0000_s1527" style="position:absolute;top:-419;width:8771;height:2416;visibility:visible;mso-wrap-style:square;v-text-anchor:top" coordsize="8771,1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" path="m1096,1727r-1081,l,1727r,15l,1982r,15l15,1997r1081,l1096,1982r-1081,l15,1742r1081,l1096,1727xm1096,1231r-1081,l15,1006r-15,l,1231r,15l,1486r,15l,1726r15,l15,1501r1081,l1096,1486r-1081,l15,1246r1081,l1096,1231xm2809,1727r-1698,l1096,1727r,15l1096,1982r,15l1111,1997r1698,l2809,1982r-1698,l1111,1742r1698,l2809,1727xm2809,1231r-1698,l1111,1006r-15,l1096,1231r,15l1096,1486r,15l1096,1726r15,l1111,1501r1698,l2809,1486r-1698,l1111,1246r1698,l2809,1231xm2809,255r-1698,l1096,255r,15l1096,736r,15l1096,991r,15l1111,1006r1698,l2809,991r-1698,l1111,751r1698,l2809,736r-1698,l1111,270r1698,l2809,255xm8771,1727r-15,l8756,1742r,240l2824,1982r,-240l8756,1742r,-15l2824,1727r-15,l2809,1742r,240l2809,1997r15,l8756,1997r15,l8771,1982r,-240l8771,1727xm8771,1006r-15,l8756,1231r,15l8756,1486r-5932,l2824,1246r5932,l8756,1231r-5932,l2824,1006r-15,l2809,1231r,15l2809,1486r,15l2809,1726r15,l2824,1501r5932,l8756,1726r15,l8771,1501r,-15l8771,1246r,-15l8771,1006xm8771,r-15,l15,,,,,15,,255r,15l,736r,15l,991r,15l15,1006r1081,l1096,991,15,991r,-240l1096,751r,-15l15,736r,-466l1096,270r,-15l15,255,15,15r8741,l8756,255r,15l8756,736r,15l8756,991r-5932,l2824,751r5932,l8756,736r-5932,l2824,270r5932,l8756,255r-5932,l2809,255r,15l2809,736r,15l2809,991r,15l2824,1006r5932,l8771,1006r,-15l8771,751r,-15l8771,270r,-15l8771,15r,-15xe" fillcolor="#bebebe" stroked="f">
                  <v:path arrowok="t" o:connecttype="custom" o:connectlocs="0,2089;0,2416;1096,2398;1096,2107;15,1489;0,1489;0,1816;15,1816;15,1798;1096,1489;1096,2089;1096,2416;2809,2398;2809,2107;1111,1489;1096,1489;1096,1816;1111,1816;1111,1798;2809,1489;1096,309;1096,890;1096,1217;2809,1199;2809,909;1111,327;8771,2089;8756,2107;2824,2107;2824,2089;2809,2398;8756,2416;8771,2398;8771,1217;8756,1507;2824,1507;2824,1489;2809,1489;2809,1816;2824,1816;8771,2088;8771,1507;8771,0;0,0;0,309;0,890;0,1217;1096,1199;1096,909;15,327;15,309;8756,309;8756,909;2824,909;2824,890;8756,309;2809,327;2809,909;2824,1217;8771,1217;8771,890;8771,309;8771,0" o:connectangles="0,0,0,0,0,0,0,0,0,0,0,0,0,0,0,0,0,0,0,0,0,0,0,0,0,0,0,0,0,0,0,0,0,0,0,0,0,0,0,0,0,0,0,0,0,0,0,0,0,0,0,0,0,0,0,0,0,0,0,0,0,0,0"/>
                </v:shape>
                <v:shape id="docshape750" o:spid="_x0000_s1528" type="#_x0000_t202" style="position:absolute;left:3294;top:-399;width:2000;height: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" filled="f" stroked="f">
                  <v:textbox inset="0,0,0,0">
                    <w:txbxContent>
                      <w:p w:rsidR="00EE49CC" w:rsidRPr="00466A73" w:rsidRDefault="00EE49CC" w:rsidP="00A61090">
                        <w:pPr>
                          <w:pStyle w:val="KeinLeerraum"/>
                          <w:rPr>
                            <w:rStyle w:val="Fett"/>
                          </w:rPr>
                        </w:pPr>
                        <w:r w:rsidRPr="00A61090">
                          <w:rPr>
                            <w:rStyle w:val="Fett"/>
                          </w:rPr>
                          <w:t>Änderungshistorie</w:t>
                        </w:r>
                      </w:p>
                    </w:txbxContent>
                  </v:textbox>
                </v:shape>
                <v:shape id="docshape751" o:spid="_x0000_s1529" type="#_x0000_t202" style="position:absolute;left:165;top:92;width:810;height:5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" filled="f" stroked="f">
                  <v:textbox inset="0,0,0,0">
                    <w:txbxContent>
                      <w:p w:rsidR="00EE49CC" w:rsidRDefault="00EE49CC" w:rsidP="006A4509">
                        <w:pPr>
                          <w:spacing w:line="201" w:lineRule="exact"/>
                          <w:ind w:left="-1" w:right="18"/>
                          <w:jc w:val="center"/>
                          <w:rPr>
                            <w:sz w:val="18"/>
                          </w:rPr>
                        </w:pPr>
                        <w:r>
                          <w:t>Version</w:t>
                        </w:r>
                      </w:p>
                      <w:p w:rsidR="00EE49CC" w:rsidRDefault="00EE49CC" w:rsidP="006A4509">
                        <w:pPr>
                          <w:spacing w:before="168"/>
                          <w:ind w:left="1" w:right="18"/>
                          <w:jc w:val="center"/>
                          <w:rPr>
                            <w:sz w:val="18"/>
                          </w:rPr>
                        </w:pPr>
                        <w:r>
                          <w:rPr>
                            <w:color w:val="49A45B"/>
                            <w:sz w:val="18"/>
                          </w:rPr>
                          <w:t>1.0</w:t>
                        </w:r>
                      </w:p>
                    </w:txbxContent>
                  </v:textbox>
                </v:shape>
                <v:shape id="docshape752" o:spid="_x0000_s1530" type="#_x0000_t202" style="position:absolute;left:1146;top:-147;width:1782;height: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" filled="f" stroked="f">
                  <v:textbox inset="0,0,0,0">
                    <w:txbxContent>
                      <w:p w:rsidR="00EE49CC" w:rsidRDefault="00EE49CC" w:rsidP="00466A73">
                        <w:pPr>
                          <w:pStyle w:val="KeinLeerraum"/>
                          <w:rPr>
                            <w:sz w:val="18"/>
                          </w:rPr>
                        </w:pPr>
                        <w:r>
                          <w:t>Datum Veröffentlichung</w:t>
                        </w:r>
                      </w:p>
                      <w:p w:rsidR="00EE49CC" w:rsidRDefault="00EE49CC" w:rsidP="006A4509">
                        <w:pPr>
                          <w:spacing w:before="23"/>
                          <w:ind w:right="26"/>
                          <w:jc w:val="center"/>
                          <w:rPr>
                            <w:sz w:val="18"/>
                          </w:rPr>
                        </w:pPr>
                        <w:r>
                          <w:rPr>
                            <w:color w:val="49A45B"/>
                            <w:sz w:val="18"/>
                          </w:rPr>
                          <w:t>01.04.2021</w:t>
                        </w:r>
                      </w:p>
                    </w:txbxContent>
                  </v:textbox>
                </v:shape>
                <v:shape id="docshape753" o:spid="_x0000_s1531" type="#_x0000_t202" style="position:absolute;left:5322;top:62;width:1258;height: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" filled="f" stroked="f">
                  <v:textbox inset="0,0,0,0">
                    <w:txbxContent>
                      <w:p w:rsidR="00EE49CC" w:rsidRDefault="00EE49CC" w:rsidP="00A61090">
                        <w:pPr>
                          <w:pStyle w:val="KeinLeerraum"/>
                          <w:rPr>
                            <w:sz w:val="18"/>
                          </w:rPr>
                        </w:pPr>
                        <w:r>
                          <w:t>Änderung</w:t>
                        </w:r>
                      </w:p>
                    </w:txbxContent>
                  </v:textbox>
                </v:shape>
                <v:shape id="docshape754" o:spid="_x0000_s1532" type="#_x0000_t202" style="position:absolute;left:2928;top:535;width:2732;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" filled="f" stroked="f">
                  <v:textbox inset="0,0,0,0">
                    <w:txbxContent>
                      <w:p w:rsidR="00EE49CC" w:rsidRDefault="00EE49CC" w:rsidP="006A4509">
                        <w:pPr>
                          <w:spacing w:line="201" w:lineRule="exact"/>
                          <w:rPr>
                            <w:sz w:val="18"/>
                          </w:rPr>
                        </w:pPr>
                        <w:r w:rsidRPr="00466A73">
                          <w:t>Erste Fassung (neuer MFR).</w:t>
                        </w:r>
                      </w:p>
                    </w:txbxContent>
                  </v:textbox>
                </v:shape>
                <w10:wrap type="square" anchorx="margin"/>
              </v:group>
            </w:pict>
          </mc:Fallback>
        </mc:AlternateContent>
      </w:r>
      <w:r w:rsidR="0076431A" w:rsidRPr="006A4509">
        <w:rPr>
          <w:noProof/>
          <w:lang w:val="de-AT" w:eastAsia="de-AT"/>
        </w:rPr>
        <mc:AlternateContent>
          <mc:Choice Requires="wpg">
            <w:drawing>
              <wp:anchor distT="0" distB="0" distL="0" distR="0" simplePos="0" relativeHeight="251922432" behindDoc="1" locked="0" layoutInCell="1" allowOverlap="1">
                <wp:simplePos x="0" y="0"/>
                <wp:positionH relativeFrom="margin">
                  <wp:posOffset>-45085</wp:posOffset>
                </wp:positionH>
                <wp:positionV relativeFrom="paragraph">
                  <wp:posOffset>287020</wp:posOffset>
                </wp:positionV>
                <wp:extent cx="6224270" cy="2078990"/>
                <wp:effectExtent l="0" t="0" r="5080" b="9525"/>
                <wp:wrapTopAndBottom/>
                <wp:docPr id="1415" name="Gruppieren 14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24270" cy="2078990"/>
                          <a:chOff x="1697" y="171"/>
                          <a:chExt cx="8711" cy="3274"/>
                        </a:xfrm>
                      </wpg:grpSpPr>
                      <wps:wsp>
                        <wps:cNvPr id="1416" name="docshape735"/>
                        <wps:cNvSpPr>
                          <a:spLocks noChangeArrowheads="1"/>
                        </wps:cNvSpPr>
                        <wps:spPr bwMode="auto">
                          <a:xfrm>
                            <a:off x="1727" y="201"/>
                            <a:ext cx="8651" cy="751"/>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7" name="docshape736"/>
                        <wps:cNvSpPr>
                          <a:spLocks/>
                        </wps:cNvSpPr>
                        <wps:spPr bwMode="auto">
                          <a:xfrm>
                            <a:off x="1697" y="171"/>
                            <a:ext cx="8711" cy="781"/>
                          </a:xfrm>
                          <a:custGeom>
                            <a:avLst/>
                            <a:gdLst>
                              <a:gd name="T0" fmla="+- 0 10408 1697"/>
                              <a:gd name="T1" fmla="*/ T0 w 8711"/>
                              <a:gd name="T2" fmla="+- 0 172 172"/>
                              <a:gd name="T3" fmla="*/ 172 h 781"/>
                              <a:gd name="T4" fmla="+- 0 10378 1697"/>
                              <a:gd name="T5" fmla="*/ T4 w 8711"/>
                              <a:gd name="T6" fmla="+- 0 172 172"/>
                              <a:gd name="T7" fmla="*/ 172 h 781"/>
                              <a:gd name="T8" fmla="+- 0 1727 1697"/>
                              <a:gd name="T9" fmla="*/ T8 w 8711"/>
                              <a:gd name="T10" fmla="+- 0 172 172"/>
                              <a:gd name="T11" fmla="*/ 172 h 781"/>
                              <a:gd name="T12" fmla="+- 0 1697 1697"/>
                              <a:gd name="T13" fmla="*/ T12 w 8711"/>
                              <a:gd name="T14" fmla="+- 0 172 172"/>
                              <a:gd name="T15" fmla="*/ 172 h 781"/>
                              <a:gd name="T16" fmla="+- 0 1697 1697"/>
                              <a:gd name="T17" fmla="*/ T16 w 8711"/>
                              <a:gd name="T18" fmla="+- 0 202 172"/>
                              <a:gd name="T19" fmla="*/ 202 h 781"/>
                              <a:gd name="T20" fmla="+- 0 1697 1697"/>
                              <a:gd name="T21" fmla="*/ T20 w 8711"/>
                              <a:gd name="T22" fmla="+- 0 953 172"/>
                              <a:gd name="T23" fmla="*/ 953 h 781"/>
                              <a:gd name="T24" fmla="+- 0 1727 1697"/>
                              <a:gd name="T25" fmla="*/ T24 w 8711"/>
                              <a:gd name="T26" fmla="+- 0 953 172"/>
                              <a:gd name="T27" fmla="*/ 953 h 781"/>
                              <a:gd name="T28" fmla="+- 0 1727 1697"/>
                              <a:gd name="T29" fmla="*/ T28 w 8711"/>
                              <a:gd name="T30" fmla="+- 0 202 172"/>
                              <a:gd name="T31" fmla="*/ 202 h 781"/>
                              <a:gd name="T32" fmla="+- 0 10378 1697"/>
                              <a:gd name="T33" fmla="*/ T32 w 8711"/>
                              <a:gd name="T34" fmla="+- 0 202 172"/>
                              <a:gd name="T35" fmla="*/ 202 h 781"/>
                              <a:gd name="T36" fmla="+- 0 10378 1697"/>
                              <a:gd name="T37" fmla="*/ T36 w 8711"/>
                              <a:gd name="T38" fmla="+- 0 953 172"/>
                              <a:gd name="T39" fmla="*/ 953 h 781"/>
                              <a:gd name="T40" fmla="+- 0 10408 1697"/>
                              <a:gd name="T41" fmla="*/ T40 w 8711"/>
                              <a:gd name="T42" fmla="+- 0 953 172"/>
                              <a:gd name="T43" fmla="*/ 953 h 781"/>
                              <a:gd name="T44" fmla="+- 0 10408 1697"/>
                              <a:gd name="T45" fmla="*/ T44 w 8711"/>
                              <a:gd name="T46" fmla="+- 0 202 172"/>
                              <a:gd name="T47" fmla="*/ 202 h 781"/>
                              <a:gd name="T48" fmla="+- 0 10408 1697"/>
                              <a:gd name="T49" fmla="*/ T48 w 8711"/>
                              <a:gd name="T50" fmla="+- 0 172 172"/>
                              <a:gd name="T51" fmla="*/ 172 h 7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8711" h="781">
                                <a:moveTo>
                                  <a:pt x="8711" y="0"/>
                                </a:moveTo>
                                <a:lnTo>
                                  <a:pt x="8681" y="0"/>
                                </a:lnTo>
                                <a:lnTo>
                                  <a:pt x="30" y="0"/>
                                </a:lnTo>
                                <a:lnTo>
                                  <a:pt x="0" y="0"/>
                                </a:lnTo>
                                <a:lnTo>
                                  <a:pt x="0" y="30"/>
                                </a:lnTo>
                                <a:lnTo>
                                  <a:pt x="0" y="781"/>
                                </a:lnTo>
                                <a:lnTo>
                                  <a:pt x="30" y="781"/>
                                </a:lnTo>
                                <a:lnTo>
                                  <a:pt x="30" y="30"/>
                                </a:lnTo>
                                <a:lnTo>
                                  <a:pt x="8681" y="30"/>
                                </a:lnTo>
                                <a:lnTo>
                                  <a:pt x="8681" y="781"/>
                                </a:lnTo>
                                <a:lnTo>
                                  <a:pt x="8711" y="781"/>
                                </a:lnTo>
                                <a:lnTo>
                                  <a:pt x="8711" y="30"/>
                                </a:lnTo>
                                <a:lnTo>
                                  <a:pt x="871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18" name="docshape737"/>
                        <wps:cNvSpPr>
                          <a:spLocks/>
                        </wps:cNvSpPr>
                        <wps:spPr bwMode="auto">
                          <a:xfrm>
                            <a:off x="1727" y="982"/>
                            <a:ext cx="8651" cy="1006"/>
                          </a:xfrm>
                          <a:custGeom>
                            <a:avLst/>
                            <a:gdLst>
                              <a:gd name="T0" fmla="+- 0 3019 1727"/>
                              <a:gd name="T1" fmla="*/ T0 w 8651"/>
                              <a:gd name="T2" fmla="+- 0 983 983"/>
                              <a:gd name="T3" fmla="*/ 983 h 1006"/>
                              <a:gd name="T4" fmla="+- 0 1727 1727"/>
                              <a:gd name="T5" fmla="*/ T4 w 8651"/>
                              <a:gd name="T6" fmla="+- 0 983 983"/>
                              <a:gd name="T7" fmla="*/ 983 h 1006"/>
                              <a:gd name="T8" fmla="+- 0 1727 1727"/>
                              <a:gd name="T9" fmla="*/ T8 w 8651"/>
                              <a:gd name="T10" fmla="+- 0 1988 983"/>
                              <a:gd name="T11" fmla="*/ 1988 h 1006"/>
                              <a:gd name="T12" fmla="+- 0 3019 1727"/>
                              <a:gd name="T13" fmla="*/ T12 w 8651"/>
                              <a:gd name="T14" fmla="+- 0 1988 983"/>
                              <a:gd name="T15" fmla="*/ 1988 h 1006"/>
                              <a:gd name="T16" fmla="+- 0 3019 1727"/>
                              <a:gd name="T17" fmla="*/ T16 w 8651"/>
                              <a:gd name="T18" fmla="+- 0 983 983"/>
                              <a:gd name="T19" fmla="*/ 983 h 1006"/>
                              <a:gd name="T20" fmla="+- 0 5272 1727"/>
                              <a:gd name="T21" fmla="*/ T20 w 8651"/>
                              <a:gd name="T22" fmla="+- 0 983 983"/>
                              <a:gd name="T23" fmla="*/ 983 h 1006"/>
                              <a:gd name="T24" fmla="+- 0 3049 1727"/>
                              <a:gd name="T25" fmla="*/ T24 w 8651"/>
                              <a:gd name="T26" fmla="+- 0 983 983"/>
                              <a:gd name="T27" fmla="*/ 983 h 1006"/>
                              <a:gd name="T28" fmla="+- 0 3049 1727"/>
                              <a:gd name="T29" fmla="*/ T28 w 8651"/>
                              <a:gd name="T30" fmla="+- 0 1988 983"/>
                              <a:gd name="T31" fmla="*/ 1988 h 1006"/>
                              <a:gd name="T32" fmla="+- 0 5272 1727"/>
                              <a:gd name="T33" fmla="*/ T32 w 8651"/>
                              <a:gd name="T34" fmla="+- 0 1988 983"/>
                              <a:gd name="T35" fmla="*/ 1988 h 1006"/>
                              <a:gd name="T36" fmla="+- 0 5272 1727"/>
                              <a:gd name="T37" fmla="*/ T36 w 8651"/>
                              <a:gd name="T38" fmla="+- 0 983 983"/>
                              <a:gd name="T39" fmla="*/ 983 h 1006"/>
                              <a:gd name="T40" fmla="+- 0 6548 1727"/>
                              <a:gd name="T41" fmla="*/ T40 w 8651"/>
                              <a:gd name="T42" fmla="+- 0 983 983"/>
                              <a:gd name="T43" fmla="*/ 983 h 1006"/>
                              <a:gd name="T44" fmla="+- 0 5302 1727"/>
                              <a:gd name="T45" fmla="*/ T44 w 8651"/>
                              <a:gd name="T46" fmla="+- 0 983 983"/>
                              <a:gd name="T47" fmla="*/ 983 h 1006"/>
                              <a:gd name="T48" fmla="+- 0 5302 1727"/>
                              <a:gd name="T49" fmla="*/ T48 w 8651"/>
                              <a:gd name="T50" fmla="+- 0 1988 983"/>
                              <a:gd name="T51" fmla="*/ 1988 h 1006"/>
                              <a:gd name="T52" fmla="+- 0 6548 1727"/>
                              <a:gd name="T53" fmla="*/ T52 w 8651"/>
                              <a:gd name="T54" fmla="+- 0 1988 983"/>
                              <a:gd name="T55" fmla="*/ 1988 h 1006"/>
                              <a:gd name="T56" fmla="+- 0 6548 1727"/>
                              <a:gd name="T57" fmla="*/ T56 w 8651"/>
                              <a:gd name="T58" fmla="+- 0 983 983"/>
                              <a:gd name="T59" fmla="*/ 983 h 1006"/>
                              <a:gd name="T60" fmla="+- 0 7539 1727"/>
                              <a:gd name="T61" fmla="*/ T60 w 8651"/>
                              <a:gd name="T62" fmla="+- 0 983 983"/>
                              <a:gd name="T63" fmla="*/ 983 h 1006"/>
                              <a:gd name="T64" fmla="+- 0 6578 1727"/>
                              <a:gd name="T65" fmla="*/ T64 w 8651"/>
                              <a:gd name="T66" fmla="+- 0 983 983"/>
                              <a:gd name="T67" fmla="*/ 983 h 1006"/>
                              <a:gd name="T68" fmla="+- 0 6578 1727"/>
                              <a:gd name="T69" fmla="*/ T68 w 8651"/>
                              <a:gd name="T70" fmla="+- 0 1988 983"/>
                              <a:gd name="T71" fmla="*/ 1988 h 1006"/>
                              <a:gd name="T72" fmla="+- 0 7539 1727"/>
                              <a:gd name="T73" fmla="*/ T72 w 8651"/>
                              <a:gd name="T74" fmla="+- 0 1988 983"/>
                              <a:gd name="T75" fmla="*/ 1988 h 1006"/>
                              <a:gd name="T76" fmla="+- 0 7539 1727"/>
                              <a:gd name="T77" fmla="*/ T76 w 8651"/>
                              <a:gd name="T78" fmla="+- 0 983 983"/>
                              <a:gd name="T79" fmla="*/ 983 h 1006"/>
                              <a:gd name="T80" fmla="+- 0 8666 1727"/>
                              <a:gd name="T81" fmla="*/ T80 w 8651"/>
                              <a:gd name="T82" fmla="+- 0 983 983"/>
                              <a:gd name="T83" fmla="*/ 983 h 1006"/>
                              <a:gd name="T84" fmla="+- 0 7570 1727"/>
                              <a:gd name="T85" fmla="*/ T84 w 8651"/>
                              <a:gd name="T86" fmla="+- 0 983 983"/>
                              <a:gd name="T87" fmla="*/ 983 h 1006"/>
                              <a:gd name="T88" fmla="+- 0 7570 1727"/>
                              <a:gd name="T89" fmla="*/ T88 w 8651"/>
                              <a:gd name="T90" fmla="+- 0 1988 983"/>
                              <a:gd name="T91" fmla="*/ 1988 h 1006"/>
                              <a:gd name="T92" fmla="+- 0 8666 1727"/>
                              <a:gd name="T93" fmla="*/ T92 w 8651"/>
                              <a:gd name="T94" fmla="+- 0 1988 983"/>
                              <a:gd name="T95" fmla="*/ 1988 h 1006"/>
                              <a:gd name="T96" fmla="+- 0 8666 1727"/>
                              <a:gd name="T97" fmla="*/ T96 w 8651"/>
                              <a:gd name="T98" fmla="+- 0 983 983"/>
                              <a:gd name="T99" fmla="*/ 983 h 1006"/>
                              <a:gd name="T100" fmla="+- 0 10378 1727"/>
                              <a:gd name="T101" fmla="*/ T100 w 8651"/>
                              <a:gd name="T102" fmla="+- 0 983 983"/>
                              <a:gd name="T103" fmla="*/ 983 h 1006"/>
                              <a:gd name="T104" fmla="+- 0 8696 1727"/>
                              <a:gd name="T105" fmla="*/ T104 w 8651"/>
                              <a:gd name="T106" fmla="+- 0 983 983"/>
                              <a:gd name="T107" fmla="*/ 983 h 1006"/>
                              <a:gd name="T108" fmla="+- 0 8696 1727"/>
                              <a:gd name="T109" fmla="*/ T108 w 8651"/>
                              <a:gd name="T110" fmla="+- 0 1988 983"/>
                              <a:gd name="T111" fmla="*/ 1988 h 1006"/>
                              <a:gd name="T112" fmla="+- 0 10378 1727"/>
                              <a:gd name="T113" fmla="*/ T112 w 8651"/>
                              <a:gd name="T114" fmla="+- 0 1988 983"/>
                              <a:gd name="T115" fmla="*/ 1988 h 1006"/>
                              <a:gd name="T116" fmla="+- 0 10378 1727"/>
                              <a:gd name="T117" fmla="*/ T116 w 8651"/>
                              <a:gd name="T118" fmla="+- 0 983 983"/>
                              <a:gd name="T119" fmla="*/ 983 h 10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8651" h="1006">
                                <a:moveTo>
                                  <a:pt x="1292" y="0"/>
                                </a:moveTo>
                                <a:lnTo>
                                  <a:pt x="0" y="0"/>
                                </a:lnTo>
                                <a:lnTo>
                                  <a:pt x="0" y="1005"/>
                                </a:lnTo>
                                <a:lnTo>
                                  <a:pt x="1292" y="1005"/>
                                </a:lnTo>
                                <a:lnTo>
                                  <a:pt x="1292" y="0"/>
                                </a:lnTo>
                                <a:close/>
                                <a:moveTo>
                                  <a:pt x="3545" y="0"/>
                                </a:moveTo>
                                <a:lnTo>
                                  <a:pt x="1322" y="0"/>
                                </a:lnTo>
                                <a:lnTo>
                                  <a:pt x="1322" y="1005"/>
                                </a:lnTo>
                                <a:lnTo>
                                  <a:pt x="3545" y="1005"/>
                                </a:lnTo>
                                <a:lnTo>
                                  <a:pt x="3545" y="0"/>
                                </a:lnTo>
                                <a:close/>
                                <a:moveTo>
                                  <a:pt x="4821" y="0"/>
                                </a:moveTo>
                                <a:lnTo>
                                  <a:pt x="3575" y="0"/>
                                </a:lnTo>
                                <a:lnTo>
                                  <a:pt x="3575" y="1005"/>
                                </a:lnTo>
                                <a:lnTo>
                                  <a:pt x="4821" y="1005"/>
                                </a:lnTo>
                                <a:lnTo>
                                  <a:pt x="4821" y="0"/>
                                </a:lnTo>
                                <a:close/>
                                <a:moveTo>
                                  <a:pt x="5812" y="0"/>
                                </a:moveTo>
                                <a:lnTo>
                                  <a:pt x="4851" y="0"/>
                                </a:lnTo>
                                <a:lnTo>
                                  <a:pt x="4851" y="1005"/>
                                </a:lnTo>
                                <a:lnTo>
                                  <a:pt x="5812" y="1005"/>
                                </a:lnTo>
                                <a:lnTo>
                                  <a:pt x="5812" y="0"/>
                                </a:lnTo>
                                <a:close/>
                                <a:moveTo>
                                  <a:pt x="6939" y="0"/>
                                </a:moveTo>
                                <a:lnTo>
                                  <a:pt x="5843" y="0"/>
                                </a:lnTo>
                                <a:lnTo>
                                  <a:pt x="5843" y="1005"/>
                                </a:lnTo>
                                <a:lnTo>
                                  <a:pt x="6939" y="1005"/>
                                </a:lnTo>
                                <a:lnTo>
                                  <a:pt x="6939" y="0"/>
                                </a:lnTo>
                                <a:close/>
                                <a:moveTo>
                                  <a:pt x="8651" y="0"/>
                                </a:moveTo>
                                <a:lnTo>
                                  <a:pt x="6969" y="0"/>
                                </a:lnTo>
                                <a:lnTo>
                                  <a:pt x="6969" y="1005"/>
                                </a:lnTo>
                                <a:lnTo>
                                  <a:pt x="8651" y="1005"/>
                                </a:lnTo>
                                <a:lnTo>
                                  <a:pt x="8651" y="0"/>
                                </a:lnTo>
                                <a:close/>
                              </a:path>
                            </a:pathLst>
                          </a:custGeom>
                          <a:solidFill>
                            <a:srgbClr val="E6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19" name="docshape738"/>
                        <wps:cNvSpPr>
                          <a:spLocks/>
                        </wps:cNvSpPr>
                        <wps:spPr bwMode="auto">
                          <a:xfrm>
                            <a:off x="1697" y="952"/>
                            <a:ext cx="8711" cy="2027"/>
                          </a:xfrm>
                          <a:custGeom>
                            <a:avLst/>
                            <a:gdLst>
                              <a:gd name="T0" fmla="+- 0 6578 1697"/>
                              <a:gd name="T1" fmla="*/ T0 w 8711"/>
                              <a:gd name="T2" fmla="+- 0 2499 953"/>
                              <a:gd name="T3" fmla="*/ 2499 h 2027"/>
                              <a:gd name="T4" fmla="+- 0 5302 1697"/>
                              <a:gd name="T5" fmla="*/ T4 w 8711"/>
                              <a:gd name="T6" fmla="+- 0 2949 953"/>
                              <a:gd name="T7" fmla="*/ 2949 h 2027"/>
                              <a:gd name="T8" fmla="+- 0 5272 1697"/>
                              <a:gd name="T9" fmla="*/ T8 w 8711"/>
                              <a:gd name="T10" fmla="+- 0 2949 953"/>
                              <a:gd name="T11" fmla="*/ 2949 h 2027"/>
                              <a:gd name="T12" fmla="+- 0 3019 1697"/>
                              <a:gd name="T13" fmla="*/ T12 w 8711"/>
                              <a:gd name="T14" fmla="+- 0 2499 953"/>
                              <a:gd name="T15" fmla="*/ 2499 h 2027"/>
                              <a:gd name="T16" fmla="+- 0 1727 1697"/>
                              <a:gd name="T17" fmla="*/ T16 w 8711"/>
                              <a:gd name="T18" fmla="+- 0 2499 953"/>
                              <a:gd name="T19" fmla="*/ 2499 h 2027"/>
                              <a:gd name="T20" fmla="+- 0 1697 1697"/>
                              <a:gd name="T21" fmla="*/ T20 w 8711"/>
                              <a:gd name="T22" fmla="+- 0 2949 953"/>
                              <a:gd name="T23" fmla="*/ 2949 h 2027"/>
                              <a:gd name="T24" fmla="+- 0 3019 1697"/>
                              <a:gd name="T25" fmla="*/ T24 w 8711"/>
                              <a:gd name="T26" fmla="+- 0 2979 953"/>
                              <a:gd name="T27" fmla="*/ 2979 h 2027"/>
                              <a:gd name="T28" fmla="+- 0 5302 1697"/>
                              <a:gd name="T29" fmla="*/ T28 w 8711"/>
                              <a:gd name="T30" fmla="+- 0 2979 953"/>
                              <a:gd name="T31" fmla="*/ 2979 h 2027"/>
                              <a:gd name="T32" fmla="+- 0 6578 1697"/>
                              <a:gd name="T33" fmla="*/ T32 w 8711"/>
                              <a:gd name="T34" fmla="+- 0 2979 953"/>
                              <a:gd name="T35" fmla="*/ 2979 h 2027"/>
                              <a:gd name="T36" fmla="+- 0 7539 1697"/>
                              <a:gd name="T37" fmla="*/ T36 w 8711"/>
                              <a:gd name="T38" fmla="+- 0 2469 953"/>
                              <a:gd name="T39" fmla="*/ 2469 h 2027"/>
                              <a:gd name="T40" fmla="+- 0 6548 1697"/>
                              <a:gd name="T41" fmla="*/ T40 w 8711"/>
                              <a:gd name="T42" fmla="+- 0 2018 953"/>
                              <a:gd name="T43" fmla="*/ 2018 h 2027"/>
                              <a:gd name="T44" fmla="+- 0 5302 1697"/>
                              <a:gd name="T45" fmla="*/ T44 w 8711"/>
                              <a:gd name="T46" fmla="+- 0 2018 953"/>
                              <a:gd name="T47" fmla="*/ 2018 h 2027"/>
                              <a:gd name="T48" fmla="+- 0 3049 1697"/>
                              <a:gd name="T49" fmla="*/ T48 w 8711"/>
                              <a:gd name="T50" fmla="+- 0 2469 953"/>
                              <a:gd name="T51" fmla="*/ 2469 h 2027"/>
                              <a:gd name="T52" fmla="+- 0 3019 1697"/>
                              <a:gd name="T53" fmla="*/ T52 w 8711"/>
                              <a:gd name="T54" fmla="+- 0 2469 953"/>
                              <a:gd name="T55" fmla="*/ 2469 h 2027"/>
                              <a:gd name="T56" fmla="+- 0 1697 1697"/>
                              <a:gd name="T57" fmla="*/ T56 w 8711"/>
                              <a:gd name="T58" fmla="+- 0 2018 953"/>
                              <a:gd name="T59" fmla="*/ 2018 h 2027"/>
                              <a:gd name="T60" fmla="+- 0 1727 1697"/>
                              <a:gd name="T61" fmla="*/ T60 w 8711"/>
                              <a:gd name="T62" fmla="+- 0 2499 953"/>
                              <a:gd name="T63" fmla="*/ 2499 h 2027"/>
                              <a:gd name="T64" fmla="+- 0 5272 1697"/>
                              <a:gd name="T65" fmla="*/ T64 w 8711"/>
                              <a:gd name="T66" fmla="+- 0 2499 953"/>
                              <a:gd name="T67" fmla="*/ 2499 h 2027"/>
                              <a:gd name="T68" fmla="+- 0 6548 1697"/>
                              <a:gd name="T69" fmla="*/ T68 w 8711"/>
                              <a:gd name="T70" fmla="+- 0 2499 953"/>
                              <a:gd name="T71" fmla="*/ 2499 h 2027"/>
                              <a:gd name="T72" fmla="+- 0 7539 1697"/>
                              <a:gd name="T73" fmla="*/ T72 w 8711"/>
                              <a:gd name="T74" fmla="+- 0 2469 953"/>
                              <a:gd name="T75" fmla="*/ 2469 h 2027"/>
                              <a:gd name="T76" fmla="+- 0 6578 1697"/>
                              <a:gd name="T77" fmla="*/ T76 w 8711"/>
                              <a:gd name="T78" fmla="+- 0 983 953"/>
                              <a:gd name="T79" fmla="*/ 983 h 2027"/>
                              <a:gd name="T80" fmla="+- 0 5302 1697"/>
                              <a:gd name="T81" fmla="*/ T80 w 8711"/>
                              <a:gd name="T82" fmla="+- 0 1988 953"/>
                              <a:gd name="T83" fmla="*/ 1988 h 2027"/>
                              <a:gd name="T84" fmla="+- 0 5272 1697"/>
                              <a:gd name="T85" fmla="*/ T84 w 8711"/>
                              <a:gd name="T86" fmla="+- 0 1988 953"/>
                              <a:gd name="T87" fmla="*/ 1988 h 2027"/>
                              <a:gd name="T88" fmla="+- 0 3019 1697"/>
                              <a:gd name="T89" fmla="*/ T88 w 8711"/>
                              <a:gd name="T90" fmla="+- 0 983 953"/>
                              <a:gd name="T91" fmla="*/ 983 h 2027"/>
                              <a:gd name="T92" fmla="+- 0 1727 1697"/>
                              <a:gd name="T93" fmla="*/ T92 w 8711"/>
                              <a:gd name="T94" fmla="+- 0 983 953"/>
                              <a:gd name="T95" fmla="*/ 983 h 2027"/>
                              <a:gd name="T96" fmla="+- 0 1697 1697"/>
                              <a:gd name="T97" fmla="*/ T96 w 8711"/>
                              <a:gd name="T98" fmla="+- 0 1988 953"/>
                              <a:gd name="T99" fmla="*/ 1988 h 2027"/>
                              <a:gd name="T100" fmla="+- 0 3019 1697"/>
                              <a:gd name="T101" fmla="*/ T100 w 8711"/>
                              <a:gd name="T102" fmla="+- 0 2018 953"/>
                              <a:gd name="T103" fmla="*/ 2018 h 2027"/>
                              <a:gd name="T104" fmla="+- 0 5302 1697"/>
                              <a:gd name="T105" fmla="*/ T104 w 8711"/>
                              <a:gd name="T106" fmla="+- 0 2018 953"/>
                              <a:gd name="T107" fmla="*/ 2018 h 2027"/>
                              <a:gd name="T108" fmla="+- 0 6578 1697"/>
                              <a:gd name="T109" fmla="*/ T108 w 8711"/>
                              <a:gd name="T110" fmla="+- 0 2018 953"/>
                              <a:gd name="T111" fmla="*/ 2018 h 2027"/>
                              <a:gd name="T112" fmla="+- 0 7539 1697"/>
                              <a:gd name="T113" fmla="*/ T112 w 8711"/>
                              <a:gd name="T114" fmla="+- 0 953 953"/>
                              <a:gd name="T115" fmla="*/ 953 h 2027"/>
                              <a:gd name="T116" fmla="+- 0 6548 1697"/>
                              <a:gd name="T117" fmla="*/ T116 w 8711"/>
                              <a:gd name="T118" fmla="+- 0 953 953"/>
                              <a:gd name="T119" fmla="*/ 953 h 2027"/>
                              <a:gd name="T120" fmla="+- 0 3049 1697"/>
                              <a:gd name="T121" fmla="*/ T120 w 8711"/>
                              <a:gd name="T122" fmla="+- 0 953 953"/>
                              <a:gd name="T123" fmla="*/ 953 h 2027"/>
                              <a:gd name="T124" fmla="+- 0 1697 1697"/>
                              <a:gd name="T125" fmla="*/ T124 w 8711"/>
                              <a:gd name="T126" fmla="+- 0 953 953"/>
                              <a:gd name="T127" fmla="*/ 953 h 2027"/>
                              <a:gd name="T128" fmla="+- 0 3019 1697"/>
                              <a:gd name="T129" fmla="*/ T128 w 8711"/>
                              <a:gd name="T130" fmla="+- 0 983 953"/>
                              <a:gd name="T131" fmla="*/ 983 h 2027"/>
                              <a:gd name="T132" fmla="+- 0 5302 1697"/>
                              <a:gd name="T133" fmla="*/ T132 w 8711"/>
                              <a:gd name="T134" fmla="+- 0 983 953"/>
                              <a:gd name="T135" fmla="*/ 983 h 2027"/>
                              <a:gd name="T136" fmla="+- 0 6578 1697"/>
                              <a:gd name="T137" fmla="*/ T136 w 8711"/>
                              <a:gd name="T138" fmla="+- 0 983 953"/>
                              <a:gd name="T139" fmla="*/ 983 h 2027"/>
                              <a:gd name="T140" fmla="+- 0 8711 1697"/>
                              <a:gd name="T141" fmla="*/ T140 w 8711"/>
                              <a:gd name="T142" fmla="+- 0 2499 953"/>
                              <a:gd name="T143" fmla="*/ 2499 h 2027"/>
                              <a:gd name="T144" fmla="+- 0 7570 1697"/>
                              <a:gd name="T145" fmla="*/ T144 w 8711"/>
                              <a:gd name="T146" fmla="+- 0 2949 953"/>
                              <a:gd name="T147" fmla="*/ 2949 h 2027"/>
                              <a:gd name="T148" fmla="+- 0 7540 1697"/>
                              <a:gd name="T149" fmla="*/ T148 w 8711"/>
                              <a:gd name="T150" fmla="+- 0 2949 953"/>
                              <a:gd name="T151" fmla="*/ 2949 h 2027"/>
                              <a:gd name="T152" fmla="+- 0 7570 1697"/>
                              <a:gd name="T153" fmla="*/ T152 w 8711"/>
                              <a:gd name="T154" fmla="+- 0 2979 953"/>
                              <a:gd name="T155" fmla="*/ 2979 h 2027"/>
                              <a:gd name="T156" fmla="+- 0 8711 1697"/>
                              <a:gd name="T157" fmla="*/ T156 w 8711"/>
                              <a:gd name="T158" fmla="+- 0 2979 953"/>
                              <a:gd name="T159" fmla="*/ 2979 h 2027"/>
                              <a:gd name="T160" fmla="+- 0 8711 1697"/>
                              <a:gd name="T161" fmla="*/ T160 w 8711"/>
                              <a:gd name="T162" fmla="+- 0 2499 953"/>
                              <a:gd name="T163" fmla="*/ 2499 h 2027"/>
                              <a:gd name="T164" fmla="+- 0 10378 1697"/>
                              <a:gd name="T165" fmla="*/ T164 w 8711"/>
                              <a:gd name="T166" fmla="+- 0 2949 953"/>
                              <a:gd name="T167" fmla="*/ 2949 h 2027"/>
                              <a:gd name="T168" fmla="+- 0 10408 1697"/>
                              <a:gd name="T169" fmla="*/ T168 w 8711"/>
                              <a:gd name="T170" fmla="+- 0 2018 953"/>
                              <a:gd name="T171" fmla="*/ 2018 h 2027"/>
                              <a:gd name="T172" fmla="+- 0 8711 1697"/>
                              <a:gd name="T173" fmla="*/ T172 w 8711"/>
                              <a:gd name="T174" fmla="+- 0 2469 953"/>
                              <a:gd name="T175" fmla="*/ 2469 h 2027"/>
                              <a:gd name="T176" fmla="+- 0 8681 1697"/>
                              <a:gd name="T177" fmla="*/ T176 w 8711"/>
                              <a:gd name="T178" fmla="+- 0 2469 953"/>
                              <a:gd name="T179" fmla="*/ 2469 h 2027"/>
                              <a:gd name="T180" fmla="+- 0 7540 1697"/>
                              <a:gd name="T181" fmla="*/ T180 w 8711"/>
                              <a:gd name="T182" fmla="+- 0 2018 953"/>
                              <a:gd name="T183" fmla="*/ 2018 h 2027"/>
                              <a:gd name="T184" fmla="+- 0 7570 1697"/>
                              <a:gd name="T185" fmla="*/ T184 w 8711"/>
                              <a:gd name="T186" fmla="+- 0 2499 953"/>
                              <a:gd name="T187" fmla="*/ 2499 h 2027"/>
                              <a:gd name="T188" fmla="+- 0 8711 1697"/>
                              <a:gd name="T189" fmla="*/ T188 w 8711"/>
                              <a:gd name="T190" fmla="+- 0 2499 953"/>
                              <a:gd name="T191" fmla="*/ 2499 h 2027"/>
                              <a:gd name="T192" fmla="+- 0 10408 1697"/>
                              <a:gd name="T193" fmla="*/ T192 w 8711"/>
                              <a:gd name="T194" fmla="+- 0 2469 953"/>
                              <a:gd name="T195" fmla="*/ 2469 h 2027"/>
                              <a:gd name="T196" fmla="+- 0 10378 1697"/>
                              <a:gd name="T197" fmla="*/ T196 w 8711"/>
                              <a:gd name="T198" fmla="+- 0 983 953"/>
                              <a:gd name="T199" fmla="*/ 983 h 2027"/>
                              <a:gd name="T200" fmla="+- 0 8711 1697"/>
                              <a:gd name="T201" fmla="*/ T200 w 8711"/>
                              <a:gd name="T202" fmla="+- 0 983 953"/>
                              <a:gd name="T203" fmla="*/ 983 h 2027"/>
                              <a:gd name="T204" fmla="+- 0 7570 1697"/>
                              <a:gd name="T205" fmla="*/ T204 w 8711"/>
                              <a:gd name="T206" fmla="+- 0 1988 953"/>
                              <a:gd name="T207" fmla="*/ 1988 h 2027"/>
                              <a:gd name="T208" fmla="+- 0 7540 1697"/>
                              <a:gd name="T209" fmla="*/ T208 w 8711"/>
                              <a:gd name="T210" fmla="+- 0 1988 953"/>
                              <a:gd name="T211" fmla="*/ 1988 h 2027"/>
                              <a:gd name="T212" fmla="+- 0 7570 1697"/>
                              <a:gd name="T213" fmla="*/ T212 w 8711"/>
                              <a:gd name="T214" fmla="+- 0 2018 953"/>
                              <a:gd name="T215" fmla="*/ 2018 h 2027"/>
                              <a:gd name="T216" fmla="+- 0 8711 1697"/>
                              <a:gd name="T217" fmla="*/ T216 w 8711"/>
                              <a:gd name="T218" fmla="+- 0 2018 953"/>
                              <a:gd name="T219" fmla="*/ 2018 h 2027"/>
                              <a:gd name="T220" fmla="+- 0 10408 1697"/>
                              <a:gd name="T221" fmla="*/ T220 w 8711"/>
                              <a:gd name="T222" fmla="+- 0 1988 953"/>
                              <a:gd name="T223" fmla="*/ 1988 h 2027"/>
                              <a:gd name="T224" fmla="+- 0 10408 1697"/>
                              <a:gd name="T225" fmla="*/ T224 w 8711"/>
                              <a:gd name="T226" fmla="+- 0 953 953"/>
                              <a:gd name="T227" fmla="*/ 953 h 2027"/>
                              <a:gd name="T228" fmla="+- 0 8681 1697"/>
                              <a:gd name="T229" fmla="*/ T228 w 8711"/>
                              <a:gd name="T230" fmla="+- 0 953 953"/>
                              <a:gd name="T231" fmla="*/ 953 h 2027"/>
                              <a:gd name="T232" fmla="+- 0 7540 1697"/>
                              <a:gd name="T233" fmla="*/ T232 w 8711"/>
                              <a:gd name="T234" fmla="+- 0 953 953"/>
                              <a:gd name="T235" fmla="*/ 953 h 2027"/>
                              <a:gd name="T236" fmla="+- 0 8681 1697"/>
                              <a:gd name="T237" fmla="*/ T236 w 8711"/>
                              <a:gd name="T238" fmla="+- 0 983 953"/>
                              <a:gd name="T239" fmla="*/ 983 h 2027"/>
                              <a:gd name="T240" fmla="+- 0 10378 1697"/>
                              <a:gd name="T241" fmla="*/ T240 w 8711"/>
                              <a:gd name="T242" fmla="+- 0 983 953"/>
                              <a:gd name="T243" fmla="*/ 983 h 20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8711" h="2027">
                                <a:moveTo>
                                  <a:pt x="5842" y="1996"/>
                                </a:moveTo>
                                <a:lnTo>
                                  <a:pt x="4881" y="1996"/>
                                </a:lnTo>
                                <a:lnTo>
                                  <a:pt x="4881" y="1546"/>
                                </a:lnTo>
                                <a:lnTo>
                                  <a:pt x="4851" y="1546"/>
                                </a:lnTo>
                                <a:lnTo>
                                  <a:pt x="4851" y="1996"/>
                                </a:lnTo>
                                <a:lnTo>
                                  <a:pt x="3605" y="1996"/>
                                </a:lnTo>
                                <a:lnTo>
                                  <a:pt x="3605" y="1546"/>
                                </a:lnTo>
                                <a:lnTo>
                                  <a:pt x="3575" y="1546"/>
                                </a:lnTo>
                                <a:lnTo>
                                  <a:pt x="3575" y="1996"/>
                                </a:lnTo>
                                <a:lnTo>
                                  <a:pt x="1352" y="1996"/>
                                </a:lnTo>
                                <a:lnTo>
                                  <a:pt x="1352" y="1546"/>
                                </a:lnTo>
                                <a:lnTo>
                                  <a:pt x="1322" y="1546"/>
                                </a:lnTo>
                                <a:lnTo>
                                  <a:pt x="1322" y="1996"/>
                                </a:lnTo>
                                <a:lnTo>
                                  <a:pt x="30" y="1996"/>
                                </a:lnTo>
                                <a:lnTo>
                                  <a:pt x="30" y="1546"/>
                                </a:lnTo>
                                <a:lnTo>
                                  <a:pt x="0" y="1546"/>
                                </a:lnTo>
                                <a:lnTo>
                                  <a:pt x="0" y="1996"/>
                                </a:lnTo>
                                <a:lnTo>
                                  <a:pt x="0" y="2026"/>
                                </a:lnTo>
                                <a:lnTo>
                                  <a:pt x="30" y="2026"/>
                                </a:lnTo>
                                <a:lnTo>
                                  <a:pt x="1322" y="2026"/>
                                </a:lnTo>
                                <a:lnTo>
                                  <a:pt x="1352" y="2026"/>
                                </a:lnTo>
                                <a:lnTo>
                                  <a:pt x="3575" y="2026"/>
                                </a:lnTo>
                                <a:lnTo>
                                  <a:pt x="3605" y="2026"/>
                                </a:lnTo>
                                <a:lnTo>
                                  <a:pt x="4851" y="2026"/>
                                </a:lnTo>
                                <a:lnTo>
                                  <a:pt x="4881" y="2026"/>
                                </a:lnTo>
                                <a:lnTo>
                                  <a:pt x="5842" y="2026"/>
                                </a:lnTo>
                                <a:lnTo>
                                  <a:pt x="5842" y="1996"/>
                                </a:lnTo>
                                <a:close/>
                                <a:moveTo>
                                  <a:pt x="5842" y="1516"/>
                                </a:moveTo>
                                <a:lnTo>
                                  <a:pt x="4881" y="1516"/>
                                </a:lnTo>
                                <a:lnTo>
                                  <a:pt x="4881" y="1065"/>
                                </a:lnTo>
                                <a:lnTo>
                                  <a:pt x="4851" y="1065"/>
                                </a:lnTo>
                                <a:lnTo>
                                  <a:pt x="4851" y="1516"/>
                                </a:lnTo>
                                <a:lnTo>
                                  <a:pt x="3605" y="1516"/>
                                </a:lnTo>
                                <a:lnTo>
                                  <a:pt x="3605" y="1065"/>
                                </a:lnTo>
                                <a:lnTo>
                                  <a:pt x="3575" y="1065"/>
                                </a:lnTo>
                                <a:lnTo>
                                  <a:pt x="3575" y="1516"/>
                                </a:lnTo>
                                <a:lnTo>
                                  <a:pt x="1352" y="1516"/>
                                </a:lnTo>
                                <a:lnTo>
                                  <a:pt x="1352" y="1065"/>
                                </a:lnTo>
                                <a:lnTo>
                                  <a:pt x="1322" y="1065"/>
                                </a:lnTo>
                                <a:lnTo>
                                  <a:pt x="1322" y="1516"/>
                                </a:lnTo>
                                <a:lnTo>
                                  <a:pt x="30" y="1516"/>
                                </a:lnTo>
                                <a:lnTo>
                                  <a:pt x="30" y="1065"/>
                                </a:lnTo>
                                <a:lnTo>
                                  <a:pt x="0" y="1065"/>
                                </a:lnTo>
                                <a:lnTo>
                                  <a:pt x="0" y="1516"/>
                                </a:lnTo>
                                <a:lnTo>
                                  <a:pt x="0" y="1546"/>
                                </a:lnTo>
                                <a:lnTo>
                                  <a:pt x="30" y="1546"/>
                                </a:lnTo>
                                <a:lnTo>
                                  <a:pt x="1322" y="1546"/>
                                </a:lnTo>
                                <a:lnTo>
                                  <a:pt x="1352" y="1546"/>
                                </a:lnTo>
                                <a:lnTo>
                                  <a:pt x="3575" y="1546"/>
                                </a:lnTo>
                                <a:lnTo>
                                  <a:pt x="3605" y="1546"/>
                                </a:lnTo>
                                <a:lnTo>
                                  <a:pt x="4851" y="1546"/>
                                </a:lnTo>
                                <a:lnTo>
                                  <a:pt x="4881" y="1546"/>
                                </a:lnTo>
                                <a:lnTo>
                                  <a:pt x="5842" y="1546"/>
                                </a:lnTo>
                                <a:lnTo>
                                  <a:pt x="5842" y="1516"/>
                                </a:lnTo>
                                <a:close/>
                                <a:moveTo>
                                  <a:pt x="5842" y="1035"/>
                                </a:moveTo>
                                <a:lnTo>
                                  <a:pt x="4881" y="1035"/>
                                </a:lnTo>
                                <a:lnTo>
                                  <a:pt x="4881" y="30"/>
                                </a:lnTo>
                                <a:lnTo>
                                  <a:pt x="4851" y="30"/>
                                </a:lnTo>
                                <a:lnTo>
                                  <a:pt x="4851" y="1035"/>
                                </a:lnTo>
                                <a:lnTo>
                                  <a:pt x="3605" y="1035"/>
                                </a:lnTo>
                                <a:lnTo>
                                  <a:pt x="3605" y="30"/>
                                </a:lnTo>
                                <a:lnTo>
                                  <a:pt x="3575" y="30"/>
                                </a:lnTo>
                                <a:lnTo>
                                  <a:pt x="3575" y="1035"/>
                                </a:lnTo>
                                <a:lnTo>
                                  <a:pt x="1352" y="1035"/>
                                </a:lnTo>
                                <a:lnTo>
                                  <a:pt x="1352" y="30"/>
                                </a:lnTo>
                                <a:lnTo>
                                  <a:pt x="1322" y="30"/>
                                </a:lnTo>
                                <a:lnTo>
                                  <a:pt x="1322" y="1035"/>
                                </a:lnTo>
                                <a:lnTo>
                                  <a:pt x="30" y="1035"/>
                                </a:lnTo>
                                <a:lnTo>
                                  <a:pt x="30" y="30"/>
                                </a:lnTo>
                                <a:lnTo>
                                  <a:pt x="0" y="30"/>
                                </a:lnTo>
                                <a:lnTo>
                                  <a:pt x="0" y="1035"/>
                                </a:lnTo>
                                <a:lnTo>
                                  <a:pt x="0" y="1065"/>
                                </a:lnTo>
                                <a:lnTo>
                                  <a:pt x="30" y="1065"/>
                                </a:lnTo>
                                <a:lnTo>
                                  <a:pt x="1322" y="1065"/>
                                </a:lnTo>
                                <a:lnTo>
                                  <a:pt x="1352" y="1065"/>
                                </a:lnTo>
                                <a:lnTo>
                                  <a:pt x="3575" y="1065"/>
                                </a:lnTo>
                                <a:lnTo>
                                  <a:pt x="3605" y="1065"/>
                                </a:lnTo>
                                <a:lnTo>
                                  <a:pt x="4851" y="1065"/>
                                </a:lnTo>
                                <a:lnTo>
                                  <a:pt x="4881" y="1065"/>
                                </a:lnTo>
                                <a:lnTo>
                                  <a:pt x="5842" y="1065"/>
                                </a:lnTo>
                                <a:lnTo>
                                  <a:pt x="5842" y="1035"/>
                                </a:lnTo>
                                <a:close/>
                                <a:moveTo>
                                  <a:pt x="5842" y="0"/>
                                </a:moveTo>
                                <a:lnTo>
                                  <a:pt x="4881" y="0"/>
                                </a:lnTo>
                                <a:lnTo>
                                  <a:pt x="4851" y="0"/>
                                </a:lnTo>
                                <a:lnTo>
                                  <a:pt x="3605" y="0"/>
                                </a:lnTo>
                                <a:lnTo>
                                  <a:pt x="3575" y="0"/>
                                </a:lnTo>
                                <a:lnTo>
                                  <a:pt x="1352" y="0"/>
                                </a:lnTo>
                                <a:lnTo>
                                  <a:pt x="1322" y="0"/>
                                </a:lnTo>
                                <a:lnTo>
                                  <a:pt x="30" y="0"/>
                                </a:lnTo>
                                <a:lnTo>
                                  <a:pt x="0" y="0"/>
                                </a:lnTo>
                                <a:lnTo>
                                  <a:pt x="0" y="30"/>
                                </a:lnTo>
                                <a:lnTo>
                                  <a:pt x="30" y="30"/>
                                </a:lnTo>
                                <a:lnTo>
                                  <a:pt x="1322" y="30"/>
                                </a:lnTo>
                                <a:lnTo>
                                  <a:pt x="1352" y="30"/>
                                </a:lnTo>
                                <a:lnTo>
                                  <a:pt x="3575" y="30"/>
                                </a:lnTo>
                                <a:lnTo>
                                  <a:pt x="3605" y="30"/>
                                </a:lnTo>
                                <a:lnTo>
                                  <a:pt x="4851" y="30"/>
                                </a:lnTo>
                                <a:lnTo>
                                  <a:pt x="4881" y="30"/>
                                </a:lnTo>
                                <a:lnTo>
                                  <a:pt x="5842" y="30"/>
                                </a:lnTo>
                                <a:lnTo>
                                  <a:pt x="5842" y="0"/>
                                </a:lnTo>
                                <a:close/>
                                <a:moveTo>
                                  <a:pt x="7014" y="1546"/>
                                </a:moveTo>
                                <a:lnTo>
                                  <a:pt x="6984" y="1546"/>
                                </a:lnTo>
                                <a:lnTo>
                                  <a:pt x="6984" y="1996"/>
                                </a:lnTo>
                                <a:lnTo>
                                  <a:pt x="5873" y="1996"/>
                                </a:lnTo>
                                <a:lnTo>
                                  <a:pt x="5873" y="1546"/>
                                </a:lnTo>
                                <a:lnTo>
                                  <a:pt x="5843" y="1546"/>
                                </a:lnTo>
                                <a:lnTo>
                                  <a:pt x="5843" y="1996"/>
                                </a:lnTo>
                                <a:lnTo>
                                  <a:pt x="5843" y="2026"/>
                                </a:lnTo>
                                <a:lnTo>
                                  <a:pt x="5873" y="2026"/>
                                </a:lnTo>
                                <a:lnTo>
                                  <a:pt x="6984" y="2026"/>
                                </a:lnTo>
                                <a:lnTo>
                                  <a:pt x="7014" y="2026"/>
                                </a:lnTo>
                                <a:lnTo>
                                  <a:pt x="7014" y="1996"/>
                                </a:lnTo>
                                <a:lnTo>
                                  <a:pt x="7014" y="1546"/>
                                </a:lnTo>
                                <a:close/>
                                <a:moveTo>
                                  <a:pt x="8711" y="1546"/>
                                </a:moveTo>
                                <a:lnTo>
                                  <a:pt x="8681" y="1546"/>
                                </a:lnTo>
                                <a:lnTo>
                                  <a:pt x="8681" y="1996"/>
                                </a:lnTo>
                                <a:lnTo>
                                  <a:pt x="8711" y="1996"/>
                                </a:lnTo>
                                <a:lnTo>
                                  <a:pt x="8711" y="1546"/>
                                </a:lnTo>
                                <a:close/>
                                <a:moveTo>
                                  <a:pt x="8711" y="1065"/>
                                </a:moveTo>
                                <a:lnTo>
                                  <a:pt x="8681" y="1065"/>
                                </a:lnTo>
                                <a:lnTo>
                                  <a:pt x="8681" y="1516"/>
                                </a:lnTo>
                                <a:lnTo>
                                  <a:pt x="7014" y="1516"/>
                                </a:lnTo>
                                <a:lnTo>
                                  <a:pt x="7014" y="1065"/>
                                </a:lnTo>
                                <a:lnTo>
                                  <a:pt x="6984" y="1065"/>
                                </a:lnTo>
                                <a:lnTo>
                                  <a:pt x="6984" y="1516"/>
                                </a:lnTo>
                                <a:lnTo>
                                  <a:pt x="5873" y="1516"/>
                                </a:lnTo>
                                <a:lnTo>
                                  <a:pt x="5873" y="1065"/>
                                </a:lnTo>
                                <a:lnTo>
                                  <a:pt x="5843" y="1065"/>
                                </a:lnTo>
                                <a:lnTo>
                                  <a:pt x="5843" y="1516"/>
                                </a:lnTo>
                                <a:lnTo>
                                  <a:pt x="5843" y="1546"/>
                                </a:lnTo>
                                <a:lnTo>
                                  <a:pt x="5873" y="1546"/>
                                </a:lnTo>
                                <a:lnTo>
                                  <a:pt x="6984" y="1546"/>
                                </a:lnTo>
                                <a:lnTo>
                                  <a:pt x="7014" y="1546"/>
                                </a:lnTo>
                                <a:lnTo>
                                  <a:pt x="8681" y="1546"/>
                                </a:lnTo>
                                <a:lnTo>
                                  <a:pt x="8711" y="1546"/>
                                </a:lnTo>
                                <a:lnTo>
                                  <a:pt x="8711" y="1516"/>
                                </a:lnTo>
                                <a:lnTo>
                                  <a:pt x="8711" y="1065"/>
                                </a:lnTo>
                                <a:close/>
                                <a:moveTo>
                                  <a:pt x="8711" y="30"/>
                                </a:moveTo>
                                <a:lnTo>
                                  <a:pt x="8681" y="30"/>
                                </a:lnTo>
                                <a:lnTo>
                                  <a:pt x="8681" y="1035"/>
                                </a:lnTo>
                                <a:lnTo>
                                  <a:pt x="7014" y="1035"/>
                                </a:lnTo>
                                <a:lnTo>
                                  <a:pt x="7014" y="30"/>
                                </a:lnTo>
                                <a:lnTo>
                                  <a:pt x="6984" y="30"/>
                                </a:lnTo>
                                <a:lnTo>
                                  <a:pt x="6984" y="1035"/>
                                </a:lnTo>
                                <a:lnTo>
                                  <a:pt x="5873" y="1035"/>
                                </a:lnTo>
                                <a:lnTo>
                                  <a:pt x="5873" y="30"/>
                                </a:lnTo>
                                <a:lnTo>
                                  <a:pt x="5843" y="30"/>
                                </a:lnTo>
                                <a:lnTo>
                                  <a:pt x="5843" y="1035"/>
                                </a:lnTo>
                                <a:lnTo>
                                  <a:pt x="5843" y="1065"/>
                                </a:lnTo>
                                <a:lnTo>
                                  <a:pt x="5873" y="1065"/>
                                </a:lnTo>
                                <a:lnTo>
                                  <a:pt x="6984" y="1065"/>
                                </a:lnTo>
                                <a:lnTo>
                                  <a:pt x="7014" y="1065"/>
                                </a:lnTo>
                                <a:lnTo>
                                  <a:pt x="8681" y="1065"/>
                                </a:lnTo>
                                <a:lnTo>
                                  <a:pt x="8711" y="1065"/>
                                </a:lnTo>
                                <a:lnTo>
                                  <a:pt x="8711" y="1035"/>
                                </a:lnTo>
                                <a:lnTo>
                                  <a:pt x="8711" y="30"/>
                                </a:lnTo>
                                <a:close/>
                                <a:moveTo>
                                  <a:pt x="8711" y="0"/>
                                </a:moveTo>
                                <a:lnTo>
                                  <a:pt x="8681" y="0"/>
                                </a:lnTo>
                                <a:lnTo>
                                  <a:pt x="7014" y="0"/>
                                </a:lnTo>
                                <a:lnTo>
                                  <a:pt x="6984" y="0"/>
                                </a:lnTo>
                                <a:lnTo>
                                  <a:pt x="5873" y="0"/>
                                </a:lnTo>
                                <a:lnTo>
                                  <a:pt x="5843" y="0"/>
                                </a:lnTo>
                                <a:lnTo>
                                  <a:pt x="5843" y="30"/>
                                </a:lnTo>
                                <a:lnTo>
                                  <a:pt x="5873" y="30"/>
                                </a:lnTo>
                                <a:lnTo>
                                  <a:pt x="6984" y="30"/>
                                </a:lnTo>
                                <a:lnTo>
                                  <a:pt x="7014" y="30"/>
                                </a:lnTo>
                                <a:lnTo>
                                  <a:pt x="8681" y="30"/>
                                </a:lnTo>
                                <a:lnTo>
                                  <a:pt x="8711" y="30"/>
                                </a:lnTo>
                                <a:lnTo>
                                  <a:pt x="871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20" name="docshape739"/>
                        <wps:cNvSpPr>
                          <a:spLocks/>
                        </wps:cNvSpPr>
                        <wps:spPr bwMode="auto">
                          <a:xfrm>
                            <a:off x="1697" y="2949"/>
                            <a:ext cx="8711" cy="496"/>
                          </a:xfrm>
                          <a:custGeom>
                            <a:avLst/>
                            <a:gdLst>
                              <a:gd name="T0" fmla="+- 0 7539 1697"/>
                              <a:gd name="T1" fmla="*/ T0 w 8711"/>
                              <a:gd name="T2" fmla="+- 0 3415 2949"/>
                              <a:gd name="T3" fmla="*/ 3415 h 496"/>
                              <a:gd name="T4" fmla="+- 0 6578 1697"/>
                              <a:gd name="T5" fmla="*/ T4 w 8711"/>
                              <a:gd name="T6" fmla="+- 0 3415 2949"/>
                              <a:gd name="T7" fmla="*/ 3415 h 496"/>
                              <a:gd name="T8" fmla="+- 0 6578 1697"/>
                              <a:gd name="T9" fmla="*/ T8 w 8711"/>
                              <a:gd name="T10" fmla="+- 0 2979 2949"/>
                              <a:gd name="T11" fmla="*/ 2979 h 496"/>
                              <a:gd name="T12" fmla="+- 0 6548 1697"/>
                              <a:gd name="T13" fmla="*/ T12 w 8711"/>
                              <a:gd name="T14" fmla="+- 0 2979 2949"/>
                              <a:gd name="T15" fmla="*/ 2979 h 496"/>
                              <a:gd name="T16" fmla="+- 0 6548 1697"/>
                              <a:gd name="T17" fmla="*/ T16 w 8711"/>
                              <a:gd name="T18" fmla="+- 0 3415 2949"/>
                              <a:gd name="T19" fmla="*/ 3415 h 496"/>
                              <a:gd name="T20" fmla="+- 0 5302 1697"/>
                              <a:gd name="T21" fmla="*/ T20 w 8711"/>
                              <a:gd name="T22" fmla="+- 0 3415 2949"/>
                              <a:gd name="T23" fmla="*/ 3415 h 496"/>
                              <a:gd name="T24" fmla="+- 0 5302 1697"/>
                              <a:gd name="T25" fmla="*/ T24 w 8711"/>
                              <a:gd name="T26" fmla="+- 0 2979 2949"/>
                              <a:gd name="T27" fmla="*/ 2979 h 496"/>
                              <a:gd name="T28" fmla="+- 0 5272 1697"/>
                              <a:gd name="T29" fmla="*/ T28 w 8711"/>
                              <a:gd name="T30" fmla="+- 0 2979 2949"/>
                              <a:gd name="T31" fmla="*/ 2979 h 496"/>
                              <a:gd name="T32" fmla="+- 0 5272 1697"/>
                              <a:gd name="T33" fmla="*/ T32 w 8711"/>
                              <a:gd name="T34" fmla="+- 0 3415 2949"/>
                              <a:gd name="T35" fmla="*/ 3415 h 496"/>
                              <a:gd name="T36" fmla="+- 0 3049 1697"/>
                              <a:gd name="T37" fmla="*/ T36 w 8711"/>
                              <a:gd name="T38" fmla="+- 0 3415 2949"/>
                              <a:gd name="T39" fmla="*/ 3415 h 496"/>
                              <a:gd name="T40" fmla="+- 0 3049 1697"/>
                              <a:gd name="T41" fmla="*/ T40 w 8711"/>
                              <a:gd name="T42" fmla="+- 0 2979 2949"/>
                              <a:gd name="T43" fmla="*/ 2979 h 496"/>
                              <a:gd name="T44" fmla="+- 0 3019 1697"/>
                              <a:gd name="T45" fmla="*/ T44 w 8711"/>
                              <a:gd name="T46" fmla="+- 0 2979 2949"/>
                              <a:gd name="T47" fmla="*/ 2979 h 496"/>
                              <a:gd name="T48" fmla="+- 0 3019 1697"/>
                              <a:gd name="T49" fmla="*/ T48 w 8711"/>
                              <a:gd name="T50" fmla="+- 0 3415 2949"/>
                              <a:gd name="T51" fmla="*/ 3415 h 496"/>
                              <a:gd name="T52" fmla="+- 0 1727 1697"/>
                              <a:gd name="T53" fmla="*/ T52 w 8711"/>
                              <a:gd name="T54" fmla="+- 0 3415 2949"/>
                              <a:gd name="T55" fmla="*/ 3415 h 496"/>
                              <a:gd name="T56" fmla="+- 0 1727 1697"/>
                              <a:gd name="T57" fmla="*/ T56 w 8711"/>
                              <a:gd name="T58" fmla="+- 0 2979 2949"/>
                              <a:gd name="T59" fmla="*/ 2979 h 496"/>
                              <a:gd name="T60" fmla="+- 0 1697 1697"/>
                              <a:gd name="T61" fmla="*/ T60 w 8711"/>
                              <a:gd name="T62" fmla="+- 0 2979 2949"/>
                              <a:gd name="T63" fmla="*/ 2979 h 496"/>
                              <a:gd name="T64" fmla="+- 0 1697 1697"/>
                              <a:gd name="T65" fmla="*/ T64 w 8711"/>
                              <a:gd name="T66" fmla="+- 0 3415 2949"/>
                              <a:gd name="T67" fmla="*/ 3415 h 496"/>
                              <a:gd name="T68" fmla="+- 0 1697 1697"/>
                              <a:gd name="T69" fmla="*/ T68 w 8711"/>
                              <a:gd name="T70" fmla="+- 0 3445 2949"/>
                              <a:gd name="T71" fmla="*/ 3445 h 496"/>
                              <a:gd name="T72" fmla="+- 0 1727 1697"/>
                              <a:gd name="T73" fmla="*/ T72 w 8711"/>
                              <a:gd name="T74" fmla="+- 0 3445 2949"/>
                              <a:gd name="T75" fmla="*/ 3445 h 496"/>
                              <a:gd name="T76" fmla="+- 0 3019 1697"/>
                              <a:gd name="T77" fmla="*/ T76 w 8711"/>
                              <a:gd name="T78" fmla="+- 0 3445 2949"/>
                              <a:gd name="T79" fmla="*/ 3445 h 496"/>
                              <a:gd name="T80" fmla="+- 0 3049 1697"/>
                              <a:gd name="T81" fmla="*/ T80 w 8711"/>
                              <a:gd name="T82" fmla="+- 0 3445 2949"/>
                              <a:gd name="T83" fmla="*/ 3445 h 496"/>
                              <a:gd name="T84" fmla="+- 0 5272 1697"/>
                              <a:gd name="T85" fmla="*/ T84 w 8711"/>
                              <a:gd name="T86" fmla="+- 0 3445 2949"/>
                              <a:gd name="T87" fmla="*/ 3445 h 496"/>
                              <a:gd name="T88" fmla="+- 0 5302 1697"/>
                              <a:gd name="T89" fmla="*/ T88 w 8711"/>
                              <a:gd name="T90" fmla="+- 0 3445 2949"/>
                              <a:gd name="T91" fmla="*/ 3445 h 496"/>
                              <a:gd name="T92" fmla="+- 0 6548 1697"/>
                              <a:gd name="T93" fmla="*/ T92 w 8711"/>
                              <a:gd name="T94" fmla="+- 0 3445 2949"/>
                              <a:gd name="T95" fmla="*/ 3445 h 496"/>
                              <a:gd name="T96" fmla="+- 0 6548 1697"/>
                              <a:gd name="T97" fmla="*/ T96 w 8711"/>
                              <a:gd name="T98" fmla="+- 0 3445 2949"/>
                              <a:gd name="T99" fmla="*/ 3445 h 496"/>
                              <a:gd name="T100" fmla="+- 0 6578 1697"/>
                              <a:gd name="T101" fmla="*/ T100 w 8711"/>
                              <a:gd name="T102" fmla="+- 0 3445 2949"/>
                              <a:gd name="T103" fmla="*/ 3445 h 496"/>
                              <a:gd name="T104" fmla="+- 0 7539 1697"/>
                              <a:gd name="T105" fmla="*/ T104 w 8711"/>
                              <a:gd name="T106" fmla="+- 0 3445 2949"/>
                              <a:gd name="T107" fmla="*/ 3445 h 496"/>
                              <a:gd name="T108" fmla="+- 0 7539 1697"/>
                              <a:gd name="T109" fmla="*/ T108 w 8711"/>
                              <a:gd name="T110" fmla="+- 0 3415 2949"/>
                              <a:gd name="T111" fmla="*/ 3415 h 496"/>
                              <a:gd name="T112" fmla="+- 0 10408 1697"/>
                              <a:gd name="T113" fmla="*/ T112 w 8711"/>
                              <a:gd name="T114" fmla="+- 0 2979 2949"/>
                              <a:gd name="T115" fmla="*/ 2979 h 496"/>
                              <a:gd name="T116" fmla="+- 0 10378 1697"/>
                              <a:gd name="T117" fmla="*/ T116 w 8711"/>
                              <a:gd name="T118" fmla="+- 0 2979 2949"/>
                              <a:gd name="T119" fmla="*/ 2979 h 496"/>
                              <a:gd name="T120" fmla="+- 0 10378 1697"/>
                              <a:gd name="T121" fmla="*/ T120 w 8711"/>
                              <a:gd name="T122" fmla="+- 0 3415 2949"/>
                              <a:gd name="T123" fmla="*/ 3415 h 496"/>
                              <a:gd name="T124" fmla="+- 0 8711 1697"/>
                              <a:gd name="T125" fmla="*/ T124 w 8711"/>
                              <a:gd name="T126" fmla="+- 0 3415 2949"/>
                              <a:gd name="T127" fmla="*/ 3415 h 496"/>
                              <a:gd name="T128" fmla="+- 0 8711 1697"/>
                              <a:gd name="T129" fmla="*/ T128 w 8711"/>
                              <a:gd name="T130" fmla="+- 0 2979 2949"/>
                              <a:gd name="T131" fmla="*/ 2979 h 496"/>
                              <a:gd name="T132" fmla="+- 0 8681 1697"/>
                              <a:gd name="T133" fmla="*/ T132 w 8711"/>
                              <a:gd name="T134" fmla="+- 0 2979 2949"/>
                              <a:gd name="T135" fmla="*/ 2979 h 496"/>
                              <a:gd name="T136" fmla="+- 0 8681 1697"/>
                              <a:gd name="T137" fmla="*/ T136 w 8711"/>
                              <a:gd name="T138" fmla="+- 0 3415 2949"/>
                              <a:gd name="T139" fmla="*/ 3415 h 496"/>
                              <a:gd name="T140" fmla="+- 0 7570 1697"/>
                              <a:gd name="T141" fmla="*/ T140 w 8711"/>
                              <a:gd name="T142" fmla="+- 0 3415 2949"/>
                              <a:gd name="T143" fmla="*/ 3415 h 496"/>
                              <a:gd name="T144" fmla="+- 0 7570 1697"/>
                              <a:gd name="T145" fmla="*/ T144 w 8711"/>
                              <a:gd name="T146" fmla="+- 0 2979 2949"/>
                              <a:gd name="T147" fmla="*/ 2979 h 496"/>
                              <a:gd name="T148" fmla="+- 0 7540 1697"/>
                              <a:gd name="T149" fmla="*/ T148 w 8711"/>
                              <a:gd name="T150" fmla="+- 0 2979 2949"/>
                              <a:gd name="T151" fmla="*/ 2979 h 496"/>
                              <a:gd name="T152" fmla="+- 0 7540 1697"/>
                              <a:gd name="T153" fmla="*/ T152 w 8711"/>
                              <a:gd name="T154" fmla="+- 0 3415 2949"/>
                              <a:gd name="T155" fmla="*/ 3415 h 496"/>
                              <a:gd name="T156" fmla="+- 0 7540 1697"/>
                              <a:gd name="T157" fmla="*/ T156 w 8711"/>
                              <a:gd name="T158" fmla="+- 0 3445 2949"/>
                              <a:gd name="T159" fmla="*/ 3445 h 496"/>
                              <a:gd name="T160" fmla="+- 0 7570 1697"/>
                              <a:gd name="T161" fmla="*/ T160 w 8711"/>
                              <a:gd name="T162" fmla="+- 0 3445 2949"/>
                              <a:gd name="T163" fmla="*/ 3445 h 496"/>
                              <a:gd name="T164" fmla="+- 0 8681 1697"/>
                              <a:gd name="T165" fmla="*/ T164 w 8711"/>
                              <a:gd name="T166" fmla="+- 0 3445 2949"/>
                              <a:gd name="T167" fmla="*/ 3445 h 496"/>
                              <a:gd name="T168" fmla="+- 0 8681 1697"/>
                              <a:gd name="T169" fmla="*/ T168 w 8711"/>
                              <a:gd name="T170" fmla="+- 0 3445 2949"/>
                              <a:gd name="T171" fmla="*/ 3445 h 496"/>
                              <a:gd name="T172" fmla="+- 0 8711 1697"/>
                              <a:gd name="T173" fmla="*/ T172 w 8711"/>
                              <a:gd name="T174" fmla="+- 0 3445 2949"/>
                              <a:gd name="T175" fmla="*/ 3445 h 496"/>
                              <a:gd name="T176" fmla="+- 0 10378 1697"/>
                              <a:gd name="T177" fmla="*/ T176 w 8711"/>
                              <a:gd name="T178" fmla="+- 0 3445 2949"/>
                              <a:gd name="T179" fmla="*/ 3445 h 496"/>
                              <a:gd name="T180" fmla="+- 0 10408 1697"/>
                              <a:gd name="T181" fmla="*/ T180 w 8711"/>
                              <a:gd name="T182" fmla="+- 0 3445 2949"/>
                              <a:gd name="T183" fmla="*/ 3445 h 496"/>
                              <a:gd name="T184" fmla="+- 0 10408 1697"/>
                              <a:gd name="T185" fmla="*/ T184 w 8711"/>
                              <a:gd name="T186" fmla="+- 0 3415 2949"/>
                              <a:gd name="T187" fmla="*/ 3415 h 496"/>
                              <a:gd name="T188" fmla="+- 0 10408 1697"/>
                              <a:gd name="T189" fmla="*/ T188 w 8711"/>
                              <a:gd name="T190" fmla="+- 0 2979 2949"/>
                              <a:gd name="T191" fmla="*/ 2979 h 496"/>
                              <a:gd name="T192" fmla="+- 0 10408 1697"/>
                              <a:gd name="T193" fmla="*/ T192 w 8711"/>
                              <a:gd name="T194" fmla="+- 0 2949 2949"/>
                              <a:gd name="T195" fmla="*/ 2949 h 496"/>
                              <a:gd name="T196" fmla="+- 0 10378 1697"/>
                              <a:gd name="T197" fmla="*/ T196 w 8711"/>
                              <a:gd name="T198" fmla="+- 0 2949 2949"/>
                              <a:gd name="T199" fmla="*/ 2949 h 496"/>
                              <a:gd name="T200" fmla="+- 0 8711 1697"/>
                              <a:gd name="T201" fmla="*/ T200 w 8711"/>
                              <a:gd name="T202" fmla="+- 0 2949 2949"/>
                              <a:gd name="T203" fmla="*/ 2949 h 496"/>
                              <a:gd name="T204" fmla="+- 0 8681 1697"/>
                              <a:gd name="T205" fmla="*/ T204 w 8711"/>
                              <a:gd name="T206" fmla="+- 0 2949 2949"/>
                              <a:gd name="T207" fmla="*/ 2949 h 496"/>
                              <a:gd name="T208" fmla="+- 0 8681 1697"/>
                              <a:gd name="T209" fmla="*/ T208 w 8711"/>
                              <a:gd name="T210" fmla="+- 0 2979 2949"/>
                              <a:gd name="T211" fmla="*/ 2979 h 496"/>
                              <a:gd name="T212" fmla="+- 0 8711 1697"/>
                              <a:gd name="T213" fmla="*/ T212 w 8711"/>
                              <a:gd name="T214" fmla="+- 0 2979 2949"/>
                              <a:gd name="T215" fmla="*/ 2979 h 496"/>
                              <a:gd name="T216" fmla="+- 0 10378 1697"/>
                              <a:gd name="T217" fmla="*/ T216 w 8711"/>
                              <a:gd name="T218" fmla="+- 0 2979 2949"/>
                              <a:gd name="T219" fmla="*/ 2979 h 496"/>
                              <a:gd name="T220" fmla="+- 0 10408 1697"/>
                              <a:gd name="T221" fmla="*/ T220 w 8711"/>
                              <a:gd name="T222" fmla="+- 0 2979 2949"/>
                              <a:gd name="T223" fmla="*/ 2979 h 496"/>
                              <a:gd name="T224" fmla="+- 0 10408 1697"/>
                              <a:gd name="T225" fmla="*/ T224 w 8711"/>
                              <a:gd name="T226" fmla="+- 0 2949 2949"/>
                              <a:gd name="T227" fmla="*/ 2949 h 4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8711" h="496">
                                <a:moveTo>
                                  <a:pt x="5842" y="466"/>
                                </a:moveTo>
                                <a:lnTo>
                                  <a:pt x="4881" y="466"/>
                                </a:lnTo>
                                <a:lnTo>
                                  <a:pt x="4881" y="30"/>
                                </a:lnTo>
                                <a:lnTo>
                                  <a:pt x="4851" y="30"/>
                                </a:lnTo>
                                <a:lnTo>
                                  <a:pt x="4851" y="466"/>
                                </a:lnTo>
                                <a:lnTo>
                                  <a:pt x="3605" y="466"/>
                                </a:lnTo>
                                <a:lnTo>
                                  <a:pt x="3605" y="30"/>
                                </a:lnTo>
                                <a:lnTo>
                                  <a:pt x="3575" y="30"/>
                                </a:lnTo>
                                <a:lnTo>
                                  <a:pt x="3575" y="466"/>
                                </a:lnTo>
                                <a:lnTo>
                                  <a:pt x="1352" y="466"/>
                                </a:lnTo>
                                <a:lnTo>
                                  <a:pt x="1352" y="30"/>
                                </a:lnTo>
                                <a:lnTo>
                                  <a:pt x="1322" y="30"/>
                                </a:lnTo>
                                <a:lnTo>
                                  <a:pt x="1322" y="466"/>
                                </a:lnTo>
                                <a:lnTo>
                                  <a:pt x="30" y="466"/>
                                </a:lnTo>
                                <a:lnTo>
                                  <a:pt x="30" y="30"/>
                                </a:lnTo>
                                <a:lnTo>
                                  <a:pt x="0" y="30"/>
                                </a:lnTo>
                                <a:lnTo>
                                  <a:pt x="0" y="466"/>
                                </a:lnTo>
                                <a:lnTo>
                                  <a:pt x="0" y="496"/>
                                </a:lnTo>
                                <a:lnTo>
                                  <a:pt x="30" y="496"/>
                                </a:lnTo>
                                <a:lnTo>
                                  <a:pt x="1322" y="496"/>
                                </a:lnTo>
                                <a:lnTo>
                                  <a:pt x="1352" y="496"/>
                                </a:lnTo>
                                <a:lnTo>
                                  <a:pt x="3575" y="496"/>
                                </a:lnTo>
                                <a:lnTo>
                                  <a:pt x="3605" y="496"/>
                                </a:lnTo>
                                <a:lnTo>
                                  <a:pt x="4851" y="496"/>
                                </a:lnTo>
                                <a:lnTo>
                                  <a:pt x="4881" y="496"/>
                                </a:lnTo>
                                <a:lnTo>
                                  <a:pt x="5842" y="496"/>
                                </a:lnTo>
                                <a:lnTo>
                                  <a:pt x="5842" y="466"/>
                                </a:lnTo>
                                <a:close/>
                                <a:moveTo>
                                  <a:pt x="8711" y="30"/>
                                </a:moveTo>
                                <a:lnTo>
                                  <a:pt x="8681" y="30"/>
                                </a:lnTo>
                                <a:lnTo>
                                  <a:pt x="8681" y="466"/>
                                </a:lnTo>
                                <a:lnTo>
                                  <a:pt x="7014" y="466"/>
                                </a:lnTo>
                                <a:lnTo>
                                  <a:pt x="7014" y="30"/>
                                </a:lnTo>
                                <a:lnTo>
                                  <a:pt x="6984" y="30"/>
                                </a:lnTo>
                                <a:lnTo>
                                  <a:pt x="6984" y="466"/>
                                </a:lnTo>
                                <a:lnTo>
                                  <a:pt x="5873" y="466"/>
                                </a:lnTo>
                                <a:lnTo>
                                  <a:pt x="5873" y="30"/>
                                </a:lnTo>
                                <a:lnTo>
                                  <a:pt x="5843" y="30"/>
                                </a:lnTo>
                                <a:lnTo>
                                  <a:pt x="5843" y="466"/>
                                </a:lnTo>
                                <a:lnTo>
                                  <a:pt x="5843" y="496"/>
                                </a:lnTo>
                                <a:lnTo>
                                  <a:pt x="5873" y="496"/>
                                </a:lnTo>
                                <a:lnTo>
                                  <a:pt x="6984" y="496"/>
                                </a:lnTo>
                                <a:lnTo>
                                  <a:pt x="7014" y="496"/>
                                </a:lnTo>
                                <a:lnTo>
                                  <a:pt x="8681" y="496"/>
                                </a:lnTo>
                                <a:lnTo>
                                  <a:pt x="8711" y="496"/>
                                </a:lnTo>
                                <a:lnTo>
                                  <a:pt x="8711" y="466"/>
                                </a:lnTo>
                                <a:lnTo>
                                  <a:pt x="8711" y="30"/>
                                </a:lnTo>
                                <a:close/>
                                <a:moveTo>
                                  <a:pt x="8711" y="0"/>
                                </a:moveTo>
                                <a:lnTo>
                                  <a:pt x="8681" y="0"/>
                                </a:lnTo>
                                <a:lnTo>
                                  <a:pt x="7014" y="0"/>
                                </a:lnTo>
                                <a:lnTo>
                                  <a:pt x="6984" y="0"/>
                                </a:lnTo>
                                <a:lnTo>
                                  <a:pt x="6984" y="30"/>
                                </a:lnTo>
                                <a:lnTo>
                                  <a:pt x="7014" y="30"/>
                                </a:lnTo>
                                <a:lnTo>
                                  <a:pt x="8681" y="30"/>
                                </a:lnTo>
                                <a:lnTo>
                                  <a:pt x="8711" y="30"/>
                                </a:lnTo>
                                <a:lnTo>
                                  <a:pt x="8711" y="0"/>
                                </a:lnTo>
                                <a:close/>
                              </a:path>
                            </a:pathLst>
                          </a:custGeom>
                          <a:solidFill>
                            <a:srgbClr val="A6A6A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21" name="docshape740"/>
                        <wps:cNvSpPr txBox="1">
                          <a:spLocks noChangeArrowheads="1"/>
                        </wps:cNvSpPr>
                        <wps:spPr bwMode="auto">
                          <a:xfrm>
                            <a:off x="1817" y="201"/>
                            <a:ext cx="8428" cy="7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6A4509" w:rsidRDefault="00EE49CC" w:rsidP="006A4509">
                              <w:pPr>
                                <w:pStyle w:val="KeinLeerraum"/>
                                <w:rPr>
                                  <w:rStyle w:val="Fett"/>
                                </w:rPr>
                              </w:pPr>
                              <w:r w:rsidRPr="006A4509">
                                <w:rPr>
                                  <w:rStyle w:val="Fett"/>
                                </w:rPr>
                                <w:t xml:space="preserve">Liste früherer Projekte </w:t>
                              </w:r>
                            </w:p>
                            <w:p w:rsidR="00EE49CC" w:rsidRPr="006A4509" w:rsidRDefault="00EE49CC" w:rsidP="006A4509">
                              <w:pPr>
                                <w:pStyle w:val="KeinLeerraum"/>
                              </w:pPr>
                              <w:r w:rsidRPr="006A4509">
                                <w:t>Bitte legen Sie eine Liste Ihrer bisherigen Projekte der letzten 4 Jahre vor.</w:t>
                              </w:r>
                            </w:p>
                          </w:txbxContent>
                        </wps:txbx>
                        <wps:bodyPr rot="0" vert="horz" wrap="square" lIns="0" tIns="0" rIns="0" bIns="0" anchor="t" anchorCtr="0" upright="1">
                          <a:noAutofit/>
                        </wps:bodyPr>
                      </wps:wsp>
                      <wps:wsp>
                        <wps:cNvPr id="1422" name="docshape741"/>
                        <wps:cNvSpPr txBox="1">
                          <a:spLocks noChangeArrowheads="1"/>
                        </wps:cNvSpPr>
                        <wps:spPr bwMode="auto">
                          <a:xfrm>
                            <a:off x="1840" y="1346"/>
                            <a:ext cx="1159" cy="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A4509">
                              <w:pPr>
                                <w:spacing w:line="201" w:lineRule="exact"/>
                                <w:rPr>
                                  <w:sz w:val="18"/>
                                </w:rPr>
                              </w:pPr>
                              <w:r>
                                <w:t>Teilnehmer</w:t>
                              </w:r>
                            </w:p>
                          </w:txbxContent>
                        </wps:txbx>
                        <wps:bodyPr rot="0" vert="horz" wrap="square" lIns="0" tIns="0" rIns="0" bIns="0" anchor="t" anchorCtr="0" upright="1">
                          <a:noAutofit/>
                        </wps:bodyPr>
                      </wps:wsp>
                      <wps:wsp>
                        <wps:cNvPr id="1423" name="docshape742"/>
                        <wps:cNvSpPr txBox="1">
                          <a:spLocks noChangeArrowheads="1"/>
                        </wps:cNvSpPr>
                        <wps:spPr bwMode="auto">
                          <a:xfrm>
                            <a:off x="3088" y="1000"/>
                            <a:ext cx="2488" cy="10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6A4509" w:rsidRDefault="00EE49CC" w:rsidP="006A4509">
                              <w:pPr>
                                <w:pStyle w:val="KeinLeerraum"/>
                                <w:rPr>
                                  <w:lang w:val="en-US"/>
                                </w:rPr>
                              </w:pPr>
                              <w:r>
                                <w:rPr>
                                  <w:lang w:val="en-US"/>
                                </w:rPr>
                                <w:t>Referenznummer, Projekttitel,</w:t>
                              </w:r>
                              <w:r>
                                <w:t xml:space="preserve"> </w:t>
                              </w:r>
                              <w:r w:rsidRPr="006A4509">
                                <w:rPr>
                                  <w:lang w:val="en-US"/>
                                </w:rPr>
                                <w:t>Finanzierungsprogramm</w:t>
                              </w:r>
                            </w:p>
                          </w:txbxContent>
                        </wps:txbx>
                        <wps:bodyPr rot="0" vert="horz" wrap="square" lIns="0" tIns="0" rIns="0" bIns="0" anchor="t" anchorCtr="0" upright="1">
                          <a:noAutofit/>
                        </wps:bodyPr>
                      </wps:wsp>
                      <wps:wsp>
                        <wps:cNvPr id="1424" name="docshape743"/>
                        <wps:cNvSpPr txBox="1">
                          <a:spLocks noChangeArrowheads="1"/>
                        </wps:cNvSpPr>
                        <wps:spPr bwMode="auto">
                          <a:xfrm>
                            <a:off x="5319" y="1036"/>
                            <a:ext cx="1274" cy="12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6A4509" w:rsidRDefault="00EE49CC" w:rsidP="006A4509">
                              <w:pPr>
                                <w:spacing w:before="1" w:line="230" w:lineRule="auto"/>
                                <w:ind w:firstLine="15"/>
                                <w:rPr>
                                  <w:sz w:val="16"/>
                                  <w:lang w:val="en-US"/>
                                </w:rPr>
                              </w:pPr>
                              <w:r w:rsidRPr="006A4509">
                                <w:rPr>
                                  <w:lang w:val="en-US"/>
                                </w:rPr>
                                <w:t>Z</w:t>
                              </w:r>
                              <w:r>
                                <w:rPr>
                                  <w:lang w:val="en-US"/>
                                </w:rPr>
                                <w:t>eitraum (Anfangs-</w:t>
                              </w:r>
                              <w:r>
                                <w:t xml:space="preserve"> </w:t>
                              </w:r>
                              <w:r w:rsidRPr="006A4509">
                                <w:rPr>
                                  <w:lang w:val="en-US"/>
                                </w:rPr>
                                <w:t>und Enddatum)</w:t>
                              </w:r>
                            </w:p>
                          </w:txbxContent>
                        </wps:txbx>
                        <wps:bodyPr rot="0" vert="horz" wrap="square" lIns="0" tIns="0" rIns="0" bIns="0" anchor="t" anchorCtr="0" upright="1">
                          <a:noAutofit/>
                        </wps:bodyPr>
                      </wps:wsp>
                      <wps:wsp>
                        <wps:cNvPr id="1425" name="docshape744"/>
                        <wps:cNvSpPr txBox="1">
                          <a:spLocks noChangeArrowheads="1"/>
                        </wps:cNvSpPr>
                        <wps:spPr bwMode="auto">
                          <a:xfrm>
                            <a:off x="6569" y="971"/>
                            <a:ext cx="996" cy="10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Pr="00466A73" w:rsidRDefault="00EE49CC" w:rsidP="00466A73">
                              <w:pPr>
                                <w:pStyle w:val="KeinLeerraum"/>
                                <w:rPr>
                                  <w:sz w:val="16"/>
                                  <w:lang w:val="de-AT"/>
                                </w:rPr>
                              </w:pPr>
                              <w:r>
                                <w:t>Rolle (COO, BEN, VE etc.)</w:t>
                              </w:r>
                            </w:p>
                          </w:txbxContent>
                        </wps:txbx>
                        <wps:bodyPr rot="0" vert="horz" wrap="square" lIns="0" tIns="0" rIns="0" bIns="0" anchor="t" anchorCtr="0" upright="1">
                          <a:noAutofit/>
                        </wps:bodyPr>
                      </wps:wsp>
                      <wps:wsp>
                        <wps:cNvPr id="1426" name="docshape745"/>
                        <wps:cNvSpPr txBox="1">
                          <a:spLocks noChangeArrowheads="1"/>
                        </wps:cNvSpPr>
                        <wps:spPr bwMode="auto">
                          <a:xfrm>
                            <a:off x="7794" y="1104"/>
                            <a:ext cx="655" cy="7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466A73">
                              <w:pPr>
                                <w:pStyle w:val="KeinLeerraum"/>
                                <w:rPr>
                                  <w:sz w:val="18"/>
                                </w:rPr>
                              </w:pPr>
                              <w:r>
                                <w:t>Betrag</w:t>
                              </w:r>
                            </w:p>
                            <w:p w:rsidR="00EE49CC" w:rsidRDefault="00EE49CC" w:rsidP="00466A73">
                              <w:pPr>
                                <w:pStyle w:val="KeinLeerraum"/>
                                <w:rPr>
                                  <w:sz w:val="16"/>
                                </w:rPr>
                              </w:pPr>
                              <w:r>
                                <w:t>(EUR)</w:t>
                              </w:r>
                            </w:p>
                          </w:txbxContent>
                        </wps:txbx>
                        <wps:bodyPr rot="0" vert="horz" wrap="square" lIns="0" tIns="0" rIns="0" bIns="0" anchor="t" anchorCtr="0" upright="1">
                          <a:noAutofit/>
                        </wps:bodyPr>
                      </wps:wsp>
                      <wps:wsp>
                        <wps:cNvPr id="1427" name="docshape746"/>
                        <wps:cNvSpPr txBox="1">
                          <a:spLocks noChangeArrowheads="1"/>
                        </wps:cNvSpPr>
                        <wps:spPr bwMode="auto">
                          <a:xfrm>
                            <a:off x="8820" y="1104"/>
                            <a:ext cx="1545" cy="8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A4509">
                              <w:pPr>
                                <w:spacing w:line="201" w:lineRule="exact"/>
                                <w:rPr>
                                  <w:sz w:val="18"/>
                                </w:rPr>
                              </w:pPr>
                              <w:r>
                                <w:t>Webseite (wenn vorhanden)</w:t>
                              </w:r>
                            </w:p>
                          </w:txbxContent>
                        </wps:txbx>
                        <wps:bodyPr rot="0" vert="horz" wrap="square" lIns="0" tIns="0" rIns="0" bIns="0" anchor="t" anchorCtr="0" upright="1">
                          <a:noAutofit/>
                        </wps:bodyPr>
                      </wps:wsp>
                      <wps:wsp>
                        <wps:cNvPr id="1428" name="docshape747"/>
                        <wps:cNvSpPr txBox="1">
                          <a:spLocks noChangeArrowheads="1"/>
                        </wps:cNvSpPr>
                        <wps:spPr bwMode="auto">
                          <a:xfrm>
                            <a:off x="1905" y="2140"/>
                            <a:ext cx="758" cy="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6A4509">
                              <w:pPr>
                                <w:spacing w:line="201" w:lineRule="exact"/>
                                <w:rPr>
                                  <w:sz w:val="18"/>
                                </w:rPr>
                              </w:pPr>
                              <w:r>
                                <w:t>[Name]</w:t>
                              </w:r>
                            </w:p>
                            <w:p w:rsidR="00EE49CC" w:rsidRDefault="00EE49CC" w:rsidP="006A4509">
                              <w:pPr>
                                <w:spacing w:before="8"/>
                                <w:rPr>
                                  <w:sz w:val="23"/>
                                </w:rPr>
                              </w:pPr>
                            </w:p>
                            <w:p w:rsidR="00EE49CC" w:rsidRDefault="00EE49CC" w:rsidP="006A4509">
                              <w:pPr>
                                <w:spacing w:before="1"/>
                                <w:rPr>
                                  <w:sz w:val="18"/>
                                </w:rPr>
                              </w:pPr>
                              <w:r>
                                <w:rPr>
                                  <w:color w:val="585858"/>
                                  <w:sz w:val="18"/>
                                </w:rPr>
                                <w:t>[name]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415" o:spid="_x0000_s1533" style="position:absolute;left:0;text-align:left;margin-left:-3.55pt;margin-top:22.6pt;width:490.1pt;height:163.7pt;z-index:-251394048;mso-wrap-distance-left:0;mso-wrap-distance-right:0;mso-position-horizontal-relative:margin;mso-position-vertical-relative:text" coordorigin="1697,171" coordsize="8711,3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">
                <v:rect id="docshape735" o:spid="_x0000_s1534" style="position:absolute;left:1727;top:201;width:8651;height:7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" fillcolor="#d9d9d9" stroked="f"/>
                <v:shape id="docshape736" o:spid="_x0000_s1535" style="position:absolute;left:1697;top:171;width:8711;height:781;visibility:visible;mso-wrap-style:square;v-text-anchor:top" coordsize="8711,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" path="m8711,r-30,l30,,,,,30,,781r30,l30,30r8651,l8681,781r30,l8711,30r,-30xe" fillcolor="#a6a6a6" stroked="f">
                  <v:path arrowok="t" o:connecttype="custom" o:connectlocs="8711,172;8681,172;30,172;0,172;0,202;0,953;30,953;30,202;8681,202;8681,953;8711,953;8711,202;8711,172" o:connectangles="0,0,0,0,0,0,0,0,0,0,0,0,0"/>
                </v:shape>
                <v:shape id="docshape737" o:spid="_x0000_s1536" style="position:absolute;left:1727;top:982;width:8651;height:1006;visibility:visible;mso-wrap-style:square;v-text-anchor:top" coordsize="8651,10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" path="m1292,l,,,1005r1292,l1292,xm3545,l1322,r,1005l3545,1005,3545,xm4821,l3575,r,1005l4821,1005,4821,xm5812,l4851,r,1005l5812,1005,5812,xm6939,l5843,r,1005l6939,1005,6939,xm8651,l6969,r,1005l8651,1005,8651,xe" fillcolor="#e6e6e6" stroked="f">
                  <v:path arrowok="t" o:connecttype="custom" o:connectlocs="1292,983;0,983;0,1988;1292,1988;1292,983;3545,983;1322,983;1322,1988;3545,1988;3545,983;4821,983;3575,983;3575,1988;4821,1988;4821,983;5812,983;4851,983;4851,1988;5812,1988;5812,983;6939,983;5843,983;5843,1988;6939,1988;6939,983;8651,983;6969,983;6969,1988;8651,1988;8651,983" o:connectangles="0,0,0,0,0,0,0,0,0,0,0,0,0,0,0,0,0,0,0,0,0,0,0,0,0,0,0,0,0,0"/>
                </v:shape>
                <v:shape id="docshape738" o:spid="_x0000_s1537" style="position:absolute;left:1697;top:952;width:8711;height:2027;visibility:visible;mso-wrap-style:square;v-text-anchor:top" coordsize="8711,2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" path="m5842,1996r-961,l4881,1546r-30,l4851,1996r-1246,l3605,1546r-30,l3575,1996r-2223,l1352,1546r-30,l1322,1996r-1292,l30,1546r-30,l,1996r,30l30,2026r1292,l1352,2026r2223,l3605,2026r1246,l4881,2026r961,l5842,1996xm5842,1516r-961,l4881,1065r-30,l4851,1516r-1246,l3605,1065r-30,l3575,1516r-2223,l1352,1065r-30,l1322,1516r-1292,l30,1065r-30,l,1516r,30l30,1546r1292,l1352,1546r2223,l3605,1546r1246,l4881,1546r961,l5842,1516xm5842,1035r-961,l4881,30r-30,l4851,1035r-1246,l3605,30r-30,l3575,1035r-2223,l1352,30r-30,l1322,1035r-1292,l30,30,,30,,1035r,30l30,1065r1292,l1352,1065r2223,l3605,1065r1246,l4881,1065r961,l5842,1035xm5842,l4881,r-30,l3605,r-30,l1352,r-30,l30,,,,,30r30,l1322,30r30,l3575,30r30,l4851,30r30,l5842,30r,-30xm7014,1546r-30,l6984,1996r-1111,l5873,1546r-30,l5843,1996r,30l5873,2026r1111,l7014,2026r,-30l7014,1546xm8711,1546r-30,l8681,1996r30,l8711,1546xm8711,1065r-30,l8681,1516r-1667,l7014,1065r-30,l6984,1516r-1111,l5873,1065r-30,l5843,1516r,30l5873,1546r1111,l7014,1546r1667,l8711,1546r,-30l8711,1065xm8711,30r-30,l8681,1035r-1667,l7014,30r-30,l6984,1035r-1111,l5873,30r-30,l5843,1035r,30l5873,1065r1111,l7014,1065r1667,l8711,1065r,-30l8711,30xm8711,r-30,l7014,r-30,l5873,r-30,l5843,30r30,l6984,30r30,l8681,30r30,l8711,xe" fillcolor="#a6a6a6" stroked="f">
                  <v:path arrowok="t" o:connecttype="custom" o:connectlocs="4881,2499;3605,2949;3575,2949;1322,2499;30,2499;0,2949;1322,2979;3605,2979;4881,2979;5842,2469;4851,2018;3605,2018;1352,2469;1322,2469;0,2018;30,2499;3575,2499;4851,2499;5842,2469;4881,983;3605,1988;3575,1988;1322,983;30,983;0,1988;1322,2018;3605,2018;4881,2018;5842,953;4851,953;1352,953;0,953;1322,983;3605,983;4881,983;7014,2499;5873,2949;5843,2949;5873,2979;7014,2979;7014,2499;8681,2949;8711,2018;7014,2469;6984,2469;5843,2018;5873,2499;7014,2499;8711,2469;8681,983;7014,983;5873,1988;5843,1988;5873,2018;7014,2018;8711,1988;8711,953;6984,953;5843,953;6984,983;8681,983" o:connectangles="0,0,0,0,0,0,0,0,0,0,0,0,0,0,0,0,0,0,0,0,0,0,0,0,0,0,0,0,0,0,0,0,0,0,0,0,0,0,0,0,0,0,0,0,0,0,0,0,0,0,0,0,0,0,0,0,0,0,0,0,0"/>
                </v:shape>
                <v:shape id="docshape739" o:spid="_x0000_s1538" style="position:absolute;left:1697;top:2949;width:8711;height:496;visibility:visible;mso-wrap-style:square;v-text-anchor:top" coordsize="8711,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" path="m5842,466r-961,l4881,30r-30,l4851,466r-1246,l3605,30r-30,l3575,466r-2223,l1352,30r-30,l1322,466,30,466,30,30,,30,,466r,30l30,496r1292,l1352,496r2223,l3605,496r1246,l4881,496r961,l5842,466xm8711,30r-30,l8681,466r-1667,l7014,30r-30,l6984,466r-1111,l5873,30r-30,l5843,466r,30l5873,496r1111,l7014,496r1667,l8711,496r,-30l8711,30xm8711,r-30,l7014,r-30,l6984,30r30,l8681,30r30,l8711,xe" fillcolor="#a6a6a6" stroked="f">
                  <v:path arrowok="t" o:connecttype="custom" o:connectlocs="5842,3415;4881,3415;4881,2979;4851,2979;4851,3415;3605,3415;3605,2979;3575,2979;3575,3415;1352,3415;1352,2979;1322,2979;1322,3415;30,3415;30,2979;0,2979;0,3415;0,3445;30,3445;1322,3445;1352,3445;3575,3445;3605,3445;4851,3445;4851,3445;4881,3445;5842,3445;5842,3415;8711,2979;8681,2979;8681,3415;7014,3415;7014,2979;6984,2979;6984,3415;5873,3415;5873,2979;5843,2979;5843,3415;5843,3445;5873,3445;6984,3445;6984,3445;7014,3445;8681,3445;8711,3445;8711,3415;8711,2979;8711,2949;8681,2949;7014,2949;6984,2949;6984,2979;7014,2979;8681,2979;8711,2979;8711,2949" o:connectangles="0,0,0,0,0,0,0,0,0,0,0,0,0,0,0,0,0,0,0,0,0,0,0,0,0,0,0,0,0,0,0,0,0,0,0,0,0,0,0,0,0,0,0,0,0,0,0,0,0,0,0,0,0,0,0,0,0"/>
                </v:shape>
                <v:shape id="docshape740" o:spid="_x0000_s1539" type="#_x0000_t202" style="position:absolute;left:1817;top:201;width:8428;height:7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" filled="f" stroked="f">
                  <v:textbox inset="0,0,0,0">
                    <w:txbxContent>
                      <w:p w:rsidR="00EE49CC" w:rsidRPr="006A4509" w:rsidRDefault="00EE49CC" w:rsidP="006A4509">
                        <w:pPr>
                          <w:pStyle w:val="KeinLeerraum"/>
                          <w:rPr>
                            <w:rStyle w:val="Fett"/>
                          </w:rPr>
                        </w:pPr>
                        <w:r w:rsidRPr="006A4509">
                          <w:rPr>
                            <w:rStyle w:val="Fett"/>
                          </w:rPr>
                          <w:t xml:space="preserve">Liste früherer Projekte </w:t>
                        </w:r>
                      </w:p>
                      <w:p w:rsidR="00EE49CC" w:rsidRPr="006A4509" w:rsidRDefault="00EE49CC" w:rsidP="006A4509">
                        <w:pPr>
                          <w:pStyle w:val="KeinLeerraum"/>
                        </w:pPr>
                        <w:r w:rsidRPr="006A4509">
                          <w:t>Bitte legen Sie eine Liste Ihrer bisherigen Projekte der letzten 4 Jahre vor.</w:t>
                        </w:r>
                      </w:p>
                    </w:txbxContent>
                  </v:textbox>
                </v:shape>
                <v:shape id="docshape741" o:spid="_x0000_s1540" type="#_x0000_t202" style="position:absolute;left:1840;top:1346;width:1159;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" filled="f" stroked="f">
                  <v:textbox inset="0,0,0,0">
                    <w:txbxContent>
                      <w:p w:rsidR="00EE49CC" w:rsidRDefault="00EE49CC" w:rsidP="006A4509">
                        <w:pPr>
                          <w:spacing w:line="201" w:lineRule="exact"/>
                          <w:rPr>
                            <w:sz w:val="18"/>
                          </w:rPr>
                        </w:pPr>
                        <w:r>
                          <w:t>Teilnehmer</w:t>
                        </w:r>
                      </w:p>
                    </w:txbxContent>
                  </v:textbox>
                </v:shape>
                <v:shape id="docshape742" o:spid="_x0000_s1541" type="#_x0000_t202" style="position:absolute;left:3088;top:1000;width:2488;height:10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" filled="f" stroked="f">
                  <v:textbox inset="0,0,0,0">
                    <w:txbxContent>
                      <w:p w:rsidR="00EE49CC" w:rsidRPr="006A4509" w:rsidRDefault="00EE49CC" w:rsidP="006A4509">
                        <w:pPr>
                          <w:pStyle w:val="KeinLeerraum"/>
                          <w:rPr>
                            <w:lang w:val="en-US"/>
                          </w:rPr>
                        </w:pPr>
                        <w:r>
                          <w:rPr>
                            <w:lang w:val="en-US"/>
                          </w:rPr>
                          <w:t>Referenznummer, Projekttitel,</w:t>
                        </w:r>
                        <w:r>
                          <w:t xml:space="preserve"> </w:t>
                        </w:r>
                        <w:r w:rsidRPr="006A4509">
                          <w:rPr>
                            <w:lang w:val="en-US"/>
                          </w:rPr>
                          <w:t>Finanzierungsprogramm</w:t>
                        </w:r>
                      </w:p>
                    </w:txbxContent>
                  </v:textbox>
                </v:shape>
                <v:shape id="docshape743" o:spid="_x0000_s1542" type="#_x0000_t202" style="position:absolute;left:5319;top:1036;width:1274;height:1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" filled="f" stroked="f">
                  <v:textbox inset="0,0,0,0">
                    <w:txbxContent>
                      <w:p w:rsidR="00EE49CC" w:rsidRPr="006A4509" w:rsidRDefault="00EE49CC" w:rsidP="006A4509">
                        <w:pPr>
                          <w:spacing w:before="1" w:line="230" w:lineRule="auto"/>
                          <w:ind w:firstLine="15"/>
                          <w:rPr>
                            <w:sz w:val="16"/>
                            <w:lang w:val="en-US"/>
                          </w:rPr>
                        </w:pPr>
                        <w:r w:rsidRPr="006A4509">
                          <w:rPr>
                            <w:lang w:val="en-US"/>
                          </w:rPr>
                          <w:t>Z</w:t>
                        </w:r>
                        <w:r>
                          <w:rPr>
                            <w:lang w:val="en-US"/>
                          </w:rPr>
                          <w:t>eitraum (Anfangs-</w:t>
                        </w:r>
                        <w:r>
                          <w:t xml:space="preserve"> </w:t>
                        </w:r>
                        <w:r w:rsidRPr="006A4509">
                          <w:rPr>
                            <w:lang w:val="en-US"/>
                          </w:rPr>
                          <w:t>und Enddatum)</w:t>
                        </w:r>
                      </w:p>
                    </w:txbxContent>
                  </v:textbox>
                </v:shape>
                <v:shape id="docshape744" o:spid="_x0000_s1543" type="#_x0000_t202" style="position:absolute;left:6569;top:971;width:996;height:10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" filled="f" stroked="f">
                  <v:textbox inset="0,0,0,0">
                    <w:txbxContent>
                      <w:p w:rsidR="00EE49CC" w:rsidRPr="00466A73" w:rsidRDefault="00EE49CC" w:rsidP="00466A73">
                        <w:pPr>
                          <w:pStyle w:val="KeinLeerraum"/>
                          <w:rPr>
                            <w:sz w:val="16"/>
                            <w:lang w:val="de-AT"/>
                          </w:rPr>
                        </w:pPr>
                        <w:r>
                          <w:t>Rolle (COO, BEN, VE etc.)</w:t>
                        </w:r>
                      </w:p>
                    </w:txbxContent>
                  </v:textbox>
                </v:shape>
                <v:shape id="docshape745" o:spid="_x0000_s1544" type="#_x0000_t202" style="position:absolute;left:7794;top:1104;width:655;height: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" filled="f" stroked="f">
                  <v:textbox inset="0,0,0,0">
                    <w:txbxContent>
                      <w:p w:rsidR="00EE49CC" w:rsidRDefault="00EE49CC" w:rsidP="00466A73">
                        <w:pPr>
                          <w:pStyle w:val="KeinLeerraum"/>
                          <w:rPr>
                            <w:sz w:val="18"/>
                          </w:rPr>
                        </w:pPr>
                        <w:r>
                          <w:t>Betrag</w:t>
                        </w:r>
                      </w:p>
                      <w:p w:rsidR="00EE49CC" w:rsidRDefault="00EE49CC" w:rsidP="00466A73">
                        <w:pPr>
                          <w:pStyle w:val="KeinLeerraum"/>
                          <w:rPr>
                            <w:sz w:val="16"/>
                          </w:rPr>
                        </w:pPr>
                        <w:r>
                          <w:t>(EUR)</w:t>
                        </w:r>
                      </w:p>
                    </w:txbxContent>
                  </v:textbox>
                </v:shape>
                <v:shape id="docshape746" o:spid="_x0000_s1545" type="#_x0000_t202" style="position:absolute;left:8820;top:1104;width:1545;height: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" filled="f" stroked="f">
                  <v:textbox inset="0,0,0,0">
                    <w:txbxContent>
                      <w:p w:rsidR="00EE49CC" w:rsidRDefault="00EE49CC" w:rsidP="006A4509">
                        <w:pPr>
                          <w:spacing w:line="201" w:lineRule="exact"/>
                          <w:rPr>
                            <w:sz w:val="18"/>
                          </w:rPr>
                        </w:pPr>
                        <w:r>
                          <w:t>Webseite (wenn vorhanden)</w:t>
                        </w:r>
                      </w:p>
                    </w:txbxContent>
                  </v:textbox>
                </v:shape>
                <v:shape id="_x0000_s1546" type="#_x0000_t202" style="position:absolute;left:1905;top:2140;width:758;height: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" filled="f" stroked="f">
                  <v:textbox inset="0,0,0,0">
                    <w:txbxContent>
                      <w:p w:rsidR="00EE49CC" w:rsidRDefault="00EE49CC" w:rsidP="006A4509">
                        <w:pPr>
                          <w:spacing w:line="201" w:lineRule="exact"/>
                          <w:rPr>
                            <w:sz w:val="18"/>
                          </w:rPr>
                        </w:pPr>
                        <w:r>
                          <w:t>[Name]</w:t>
                        </w:r>
                      </w:p>
                      <w:p w:rsidR="00EE49CC" w:rsidRDefault="00EE49CC" w:rsidP="006A4509">
                        <w:pPr>
                          <w:spacing w:before="8"/>
                          <w:rPr>
                            <w:sz w:val="23"/>
                          </w:rPr>
                        </w:pPr>
                      </w:p>
                      <w:p w:rsidR="00EE49CC" w:rsidRDefault="00EE49CC" w:rsidP="006A4509">
                        <w:pPr>
                          <w:spacing w:before="1"/>
                          <w:rPr>
                            <w:sz w:val="18"/>
                          </w:rPr>
                        </w:pPr>
                        <w:r>
                          <w:rPr>
                            <w:color w:val="585858"/>
                            <w:sz w:val="18"/>
                          </w:rPr>
                          <w:t>[name]</w:t>
                        </w:r>
                      </w:p>
                    </w:txbxContent>
                  </v:textbox>
                </v:shape>
                <w10:wrap type="topAndBottom" anchorx="margin"/>
              </v:group>
            </w:pict>
          </mc:Fallback>
        </mc:AlternateContent>
      </w:r>
      <w:r w:rsidR="00FB14D5" w:rsidRPr="00466A73">
        <w:rPr>
          <w:noProof/>
          <w:lang w:val="de-AT" w:eastAsia="de-AT"/>
        </w:rPr>
        <mc:AlternateContent>
          <mc:Choice Requires="wps">
            <w:drawing>
              <wp:anchor distT="0" distB="0" distL="114300" distR="114300" simplePos="0" relativeHeight="251924480" behindDoc="0" locked="0" layoutInCell="1" allowOverlap="1" wp14:anchorId="398F5690" wp14:editId="4AF8B059">
                <wp:simplePos x="0" y="0"/>
                <wp:positionH relativeFrom="margin">
                  <wp:posOffset>100965</wp:posOffset>
                </wp:positionH>
                <wp:positionV relativeFrom="paragraph">
                  <wp:posOffset>1818640</wp:posOffset>
                </wp:positionV>
                <wp:extent cx="541614" cy="244583"/>
                <wp:effectExtent l="0" t="0" r="11430" b="3175"/>
                <wp:wrapNone/>
                <wp:docPr id="1436" name="docshape7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614" cy="2445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49CC" w:rsidRDefault="00EE49CC" w:rsidP="00466A73">
                            <w:pPr>
                              <w:spacing w:line="201" w:lineRule="exact"/>
                              <w:rPr>
                                <w:sz w:val="18"/>
                              </w:rPr>
                            </w:pPr>
                            <w:r>
                              <w:t>[Name]</w:t>
                            </w:r>
                          </w:p>
                          <w:p w:rsidR="00EE49CC" w:rsidRDefault="00EE49CC" w:rsidP="00466A73">
                            <w:pPr>
                              <w:spacing w:before="8"/>
                              <w:rPr>
                                <w:sz w:val="23"/>
                              </w:rPr>
                            </w:pPr>
                          </w:p>
                          <w:p w:rsidR="00EE49CC" w:rsidRDefault="00EE49CC" w:rsidP="00466A73">
                            <w:pPr>
                              <w:spacing w:before="1"/>
                              <w:rPr>
                                <w:sz w:val="18"/>
                              </w:rPr>
                            </w:pPr>
                            <w:r>
                              <w:rPr>
                                <w:color w:val="585858"/>
                                <w:sz w:val="18"/>
                              </w:rPr>
                              <w:t>[name]</w:t>
                            </w:r>
                          </w:p>
                        </w:txbxContent>
                      </wps:txbx>
                      <wps:bodyPr rot="0" vert="horz" wrap="square" lIns="0" tIns="0" rIns="0" bIns="0" anchor="t" anchorCtr="0" upright="1">
                        <a:noAutofit/>
                      </wps:bodyPr>
                    </wps:wsp>
                  </a:graphicData>
                </a:graphic>
                <wp14:sizeRelV relativeFrom="margin">
                  <wp14:pctHeight>0</wp14:pctHeight>
                </wp14:sizeRelV>
              </wp:anchor>
            </w:drawing>
          </mc:Choice>
          <mc:Fallback>
            <w:pict>
              <v:shape w14:anchorId="398F5690" id="docshape747" o:spid="_x0000_s1547" type="#_x0000_t202" style="position:absolute;left:0;text-align:left;margin-left:7.95pt;margin-top:143.2pt;width:42.65pt;height:19.25pt;z-index:25192448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" filled="f" stroked="f">
                <v:textbox inset="0,0,0,0">
                  <w:txbxContent>
                    <w:p w:rsidR="00EE49CC" w:rsidRDefault="00EE49CC" w:rsidP="00466A73">
                      <w:pPr>
                        <w:spacing w:line="201" w:lineRule="exact"/>
                        <w:rPr>
                          <w:sz w:val="18"/>
                        </w:rPr>
                      </w:pPr>
                      <w:r>
                        <w:t>[Name]</w:t>
                      </w:r>
                    </w:p>
                    <w:p w:rsidR="00EE49CC" w:rsidRDefault="00EE49CC" w:rsidP="00466A73">
                      <w:pPr>
                        <w:spacing w:before="8"/>
                        <w:rPr>
                          <w:sz w:val="23"/>
                        </w:rPr>
                      </w:pPr>
                    </w:p>
                    <w:p w:rsidR="00EE49CC" w:rsidRDefault="00EE49CC" w:rsidP="00466A73">
                      <w:pPr>
                        <w:spacing w:before="1"/>
                        <w:rPr>
                          <w:sz w:val="18"/>
                        </w:rPr>
                      </w:pPr>
                      <w:r>
                        <w:rPr>
                          <w:color w:val="585858"/>
                          <w:sz w:val="18"/>
                        </w:rPr>
                        <w:t>[name]</w:t>
                      </w:r>
                    </w:p>
                  </w:txbxContent>
                </v:textbox>
                <w10:wrap anchorx="margin"/>
              </v:shape>
            </w:pict>
          </mc:Fallback>
        </mc:AlternateContent>
      </w:r>
    </w:p>
    <w:sectPr w:rsidR="006A4509" w:rsidRPr="00CC6D65" w:rsidSect="00E50508">
      <w:pgSz w:w="11900" w:h="16840" w:code="9"/>
      <w:pgMar w:top="1531"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2036" w:rsidRPr="00F40C8C" w:rsidRDefault="002B2036" w:rsidP="00F40C8C">
      <w:r>
        <w:separator/>
      </w:r>
    </w:p>
  </w:endnote>
  <w:endnote w:type="continuationSeparator" w:id="0">
    <w:p w:rsidR="002B2036" w:rsidRPr="00F40C8C" w:rsidRDefault="002B2036" w:rsidP="00F40C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bel">
    <w:altName w:val="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49CC" w:rsidRPr="00F40C8C" w:rsidRDefault="00EE49CC" w:rsidP="00EC2930">
    <w:pPr>
      <w:pStyle w:val="Fuzeile"/>
    </w:pPr>
    <w:r w:rsidRPr="008A15DE">
      <w:fldChar w:fldCharType="begin"/>
    </w:r>
    <w:r w:rsidRPr="00F40C8C">
      <w:instrText>PAGE   \* MERGEFORMAT</w:instrText>
    </w:r>
    <w:r w:rsidRPr="008A15DE">
      <w:fldChar w:fldCharType="separate"/>
    </w:r>
    <w:r>
      <w:rPr>
        <w:noProof/>
      </w:rPr>
      <w:t>4</w:t>
    </w:r>
    <w:r w:rsidRPr="008A15DE">
      <w:fldChar w:fldCharType="end"/>
    </w:r>
    <w:r w:rsidRPr="00F40C8C">
      <w:t xml:space="preserve"> </w:t>
    </w:r>
    <w:r>
      <w:t>von</w:t>
    </w:r>
    <w:r w:rsidRPr="00F40C8C">
      <w:t xml:space="preserve"> </w:t>
    </w:r>
    <w:r w:rsidR="005C27A5">
      <w:fldChar w:fldCharType="begin"/>
    </w:r>
    <w:r w:rsidR="005C27A5">
      <w:instrText xml:space="preserve"> NUMPAGES   \* MERGEFORMAT </w:instrText>
    </w:r>
    <w:r w:rsidR="005C27A5">
      <w:fldChar w:fldCharType="separate"/>
    </w:r>
    <w:r>
      <w:rPr>
        <w:noProof/>
      </w:rPr>
      <w:t>50</w:t>
    </w:r>
    <w:r w:rsidR="005C27A5">
      <w:rPr>
        <w:noProof/>
      </w:rPr>
      <w:fldChar w:fldCharType="end"/>
    </w:r>
    <w:r w:rsidRPr="00F40C8C">
      <w:tab/>
    </w:r>
    <w:r w:rsidR="005C27A5">
      <w:fldChar w:fldCharType="begin"/>
    </w:r>
    <w:r w:rsidR="005C27A5">
      <w:instrText xml:space="preserve"> STYLEREF  Titel  \* MERGEFORMAT </w:instrText>
    </w:r>
    <w:r w:rsidR="005C27A5">
      <w:fldChar w:fldCharType="separate"/>
    </w:r>
    <w:r>
      <w:rPr>
        <w:noProof/>
      </w:rPr>
      <w:t>Programm für Bürgerinnen und Bürger, Gleichstellung, Rechte und Werte (CERV): Leitfaden zur Antragstellung</w:t>
    </w:r>
    <w:r w:rsidR="005C27A5">
      <w:rPr>
        <w:noProof/>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49CC" w:rsidRPr="00F40C8C" w:rsidRDefault="005C27A5" w:rsidP="00EB409A">
    <w:pPr>
      <w:pStyle w:val="Fuzeile"/>
    </w:pPr>
    <w:r>
      <w:fldChar w:fldCharType="begin"/>
    </w:r>
    <w:r>
      <w:instrText xml:space="preserve"> STYLEREF  Titel  \* MERGEFORMAT </w:instrText>
    </w:r>
    <w:r>
      <w:fldChar w:fldCharType="separate"/>
    </w:r>
    <w:r w:rsidR="00EE49CC">
      <w:rPr>
        <w:noProof/>
      </w:rPr>
      <w:t>Programm für Bürgerinnen und Bürger, Gleichstellung, Rechte und Werte (CERV): Leitfaden zur Antragstellung</w:t>
    </w:r>
    <w:r>
      <w:rPr>
        <w:noProof/>
      </w:rPr>
      <w:fldChar w:fldCharType="end"/>
    </w:r>
    <w:r w:rsidR="00EE49CC" w:rsidRPr="00F40C8C">
      <w:t xml:space="preserve"> </w:t>
    </w:r>
    <w:r w:rsidR="00EE49CC" w:rsidRPr="00F40C8C">
      <w:tab/>
    </w:r>
    <w:r w:rsidR="00EE49CC" w:rsidRPr="008A15DE">
      <w:fldChar w:fldCharType="begin"/>
    </w:r>
    <w:r w:rsidR="00EE49CC" w:rsidRPr="00F40C8C">
      <w:instrText>PAGE   \* MERGEFORMAT</w:instrText>
    </w:r>
    <w:r w:rsidR="00EE49CC" w:rsidRPr="008A15DE">
      <w:fldChar w:fldCharType="separate"/>
    </w:r>
    <w:r w:rsidR="00EE49CC">
      <w:rPr>
        <w:noProof/>
      </w:rPr>
      <w:t>5</w:t>
    </w:r>
    <w:r w:rsidR="00EE49CC" w:rsidRPr="008A15DE">
      <w:fldChar w:fldCharType="end"/>
    </w:r>
    <w:r w:rsidR="00EE49CC" w:rsidRPr="00F40C8C">
      <w:t xml:space="preserve"> of </w:t>
    </w:r>
    <w:r>
      <w:fldChar w:fldCharType="begin"/>
    </w:r>
    <w:r>
      <w:instrText xml:space="preserve"> NUMPAGES   \* MERGEFORMAT </w:instrText>
    </w:r>
    <w:r>
      <w:fldChar w:fldCharType="separate"/>
    </w:r>
    <w:r w:rsidR="00EE49CC">
      <w:rPr>
        <w:noProof/>
      </w:rPr>
      <w:t>50</w:t>
    </w:r>
    <w:r>
      <w:rPr>
        <w:noProof/>
      </w:rPr>
      <w:fldChar w:fldCharType="end"/>
    </w:r>
  </w:p>
  <w:p w:rsidR="00EE49CC" w:rsidRDefault="00EE49CC"/>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49CC" w:rsidRPr="00F40C8C" w:rsidRDefault="00EE49CC" w:rsidP="00EB409A">
    <w:pPr>
      <w:pStyle w:val="Fuzeile"/>
    </w:pPr>
    <w:r w:rsidRPr="008A15DE">
      <w:fldChar w:fldCharType="begin"/>
    </w:r>
    <w:r w:rsidRPr="00F40C8C">
      <w:instrText>PAGE   \* MERGEFORMAT</w:instrText>
    </w:r>
    <w:r w:rsidRPr="008A15DE">
      <w:fldChar w:fldCharType="separate"/>
    </w:r>
    <w:r>
      <w:rPr>
        <w:noProof/>
      </w:rPr>
      <w:t>7</w:t>
    </w:r>
    <w:r w:rsidRPr="008A15DE">
      <w:fldChar w:fldCharType="end"/>
    </w:r>
    <w:r w:rsidRPr="00F40C8C">
      <w:t xml:space="preserve"> of </w:t>
    </w:r>
    <w:r w:rsidR="005C27A5">
      <w:fldChar w:fldCharType="begin"/>
    </w:r>
    <w:r w:rsidR="005C27A5">
      <w:instrText xml:space="preserve"> NUMPAGES   \* MERGEFORMAT </w:instrText>
    </w:r>
    <w:r w:rsidR="005C27A5">
      <w:fldChar w:fldCharType="separate"/>
    </w:r>
    <w:r>
      <w:rPr>
        <w:noProof/>
      </w:rPr>
      <w:t>50</w:t>
    </w:r>
    <w:r w:rsidR="005C27A5">
      <w:rPr>
        <w:noProof/>
      </w:rPr>
      <w:fldChar w:fldCharType="end"/>
    </w:r>
    <w:r w:rsidRPr="00F40C8C">
      <w:tab/>
    </w:r>
    <w:r w:rsidR="005C27A5">
      <w:fldChar w:fldCharType="begin"/>
    </w:r>
    <w:r w:rsidR="005C27A5">
      <w:instrText xml:space="preserve"> STYLEREF  Titel  \* MERGEFORMAT </w:instrText>
    </w:r>
    <w:r w:rsidR="005C27A5">
      <w:fldChar w:fldCharType="separate"/>
    </w:r>
    <w:r>
      <w:rPr>
        <w:noProof/>
      </w:rPr>
      <w:t>Programm für Bürgerinnen und Bürger, Gleichstellung, Rechte und Werte (CERV): Leitfaden zur Antragstellung</w:t>
    </w:r>
    <w:r w:rsidR="005C27A5">
      <w:rPr>
        <w:noProof/>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49CC" w:rsidRDefault="00EE49CC" w:rsidP="00EB409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49CC" w:rsidRPr="00F40C8C" w:rsidRDefault="005C27A5" w:rsidP="00EB409A">
    <w:pPr>
      <w:pStyle w:val="Fuzeile"/>
    </w:pPr>
    <w:r>
      <w:fldChar w:fldCharType="begin"/>
    </w:r>
    <w:r>
      <w:instrText xml:space="preserve"> STYLEREF  Titel  \* MERGEFORMAT </w:instrText>
    </w:r>
    <w:r>
      <w:fldChar w:fldCharType="separate"/>
    </w:r>
    <w:r w:rsidR="00EE49CC">
      <w:rPr>
        <w:noProof/>
      </w:rPr>
      <w:t>Programm für Bürgerinnen und Bürger, Gleichstellung, Rechte und Werte (CERV): Leitfaden zur Antragstellung</w:t>
    </w:r>
    <w:r>
      <w:rPr>
        <w:noProof/>
      </w:rPr>
      <w:fldChar w:fldCharType="end"/>
    </w:r>
    <w:r w:rsidR="00EE49CC" w:rsidRPr="00F40C8C">
      <w:t xml:space="preserve"> </w:t>
    </w:r>
    <w:r w:rsidR="00EE49CC" w:rsidRPr="00F40C8C">
      <w:tab/>
    </w:r>
    <w:r w:rsidR="00EE49CC" w:rsidRPr="008A15DE">
      <w:fldChar w:fldCharType="begin"/>
    </w:r>
    <w:r w:rsidR="00EE49CC" w:rsidRPr="00F40C8C">
      <w:instrText>PAGE   \* MERGEFORMAT</w:instrText>
    </w:r>
    <w:r w:rsidR="00EE49CC" w:rsidRPr="008A15DE">
      <w:fldChar w:fldCharType="separate"/>
    </w:r>
    <w:r w:rsidR="00EE49CC">
      <w:rPr>
        <w:noProof/>
      </w:rPr>
      <w:t>3</w:t>
    </w:r>
    <w:r w:rsidR="00EE49CC" w:rsidRPr="008A15DE">
      <w:fldChar w:fldCharType="end"/>
    </w:r>
    <w:r w:rsidR="00EE49CC" w:rsidRPr="00F40C8C">
      <w:t xml:space="preserve"> of </w:t>
    </w:r>
    <w:r>
      <w:fldChar w:fldCharType="begin"/>
    </w:r>
    <w:r>
      <w:instrText xml:space="preserve"> NUMPAGES   \* MERGEFORMAT </w:instrText>
    </w:r>
    <w:r>
      <w:fldChar w:fldCharType="separate"/>
    </w:r>
    <w:r w:rsidR="00EE49CC">
      <w:rPr>
        <w:noProof/>
      </w:rPr>
      <w:t>50</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49CC" w:rsidRPr="00F40C8C" w:rsidRDefault="00EE49CC" w:rsidP="00EB409A">
    <w:pPr>
      <w:pStyle w:val="Fuzeile"/>
    </w:pPr>
    <w:r w:rsidRPr="00DF3BFD">
      <w:rPr>
        <w:noProof/>
        <w:lang w:val="de-AT" w:eastAsia="de-AT"/>
      </w:rPr>
      <mc:AlternateContent>
        <mc:Choice Requires="wps">
          <w:drawing>
            <wp:anchor distT="0" distB="0" distL="114300" distR="114300" simplePos="0" relativeHeight="251666944" behindDoc="0" locked="1" layoutInCell="1" allowOverlap="1" wp14:anchorId="40556830" wp14:editId="0EB644F1">
              <wp:simplePos x="0" y="0"/>
              <wp:positionH relativeFrom="page">
                <wp:align>left</wp:align>
              </wp:positionH>
              <wp:positionV relativeFrom="page">
                <wp:align>bottom</wp:align>
              </wp:positionV>
              <wp:extent cx="7563600" cy="432000"/>
              <wp:effectExtent l="0" t="0" r="0" b="6350"/>
              <wp:wrapNone/>
              <wp:docPr id="3" name="axesPDF:ID:a82881b4-85f1-4af9-9dcf-cb7479ed7f91"/>
              <wp:cNvGraphicFramePr/>
              <a:graphic xmlns:a="http://schemas.openxmlformats.org/drawingml/2006/main">
                <a:graphicData uri="http://schemas.microsoft.com/office/word/2010/wordprocessingShape">
                  <wps:wsp>
                    <wps:cNvSpPr/>
                    <wps:spPr>
                      <a:xfrm>
                        <a:off x="0" y="0"/>
                        <a:ext cx="7563600" cy="432000"/>
                      </a:xfrm>
                      <a:prstGeom prst="rect">
                        <a:avLst/>
                      </a:prstGeom>
                      <a:solidFill>
                        <a:srgbClr val="FFFF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390645" id="axesPDF:ID:a82881b4-85f1-4af9-9dcf-cb7479ed7f91" o:spid="_x0000_s1026" style="position:absolute;margin-left:0;margin-top:0;width:595.55pt;height:34pt;z-index:251666944;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" stroked="f" strokeweight="1pt">
              <w10:wrap anchorx="page" anchory="page"/>
              <w10:anchorlock/>
            </v:rect>
          </w:pict>
        </mc:Fallback>
      </mc:AlternateContent>
    </w:r>
    <w:r w:rsidRPr="00177029">
      <w:rPr>
        <w:noProof/>
        <w:lang w:val="de-AT" w:eastAsia="de-AT"/>
      </w:rPr>
      <w:drawing>
        <wp:anchor distT="0" distB="0" distL="114300" distR="114300" simplePos="0" relativeHeight="251668992" behindDoc="1" locked="1" layoutInCell="1" allowOverlap="1" wp14:anchorId="0F02C990" wp14:editId="451E0589">
          <wp:simplePos x="0" y="0"/>
          <wp:positionH relativeFrom="page">
            <wp:posOffset>0</wp:posOffset>
          </wp:positionH>
          <wp:positionV relativeFrom="page">
            <wp:posOffset>0</wp:posOffset>
          </wp:positionV>
          <wp:extent cx="7566025" cy="10702290"/>
          <wp:effectExtent l="0" t="0" r="0" b="3810"/>
          <wp:wrapNone/>
          <wp:docPr id="13" name="axesPDF:ID:63b5fb6c-7c65-4821-99b6-78e3db79e29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BKA-BriefNeu\BKA-Brief-2018-FINAL-2018-07-02\INDD\Broschuere-U-Hg.pn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7566025" cy="1070229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49CC" w:rsidRPr="00F40C8C" w:rsidRDefault="005C27A5" w:rsidP="00EB409A">
    <w:pPr>
      <w:pStyle w:val="Fuzeile"/>
    </w:pPr>
    <w:r>
      <w:fldChar w:fldCharType="begin"/>
    </w:r>
    <w:r>
      <w:instrText xml:space="preserve"> STYLEREF  Titel  \* MERGEFORMAT </w:instrText>
    </w:r>
    <w:r>
      <w:fldChar w:fldCharType="separate"/>
    </w:r>
    <w:r w:rsidR="00EE49CC">
      <w:rPr>
        <w:noProof/>
      </w:rPr>
      <w:t>Programm für Bürgerinnen und Bürger, Gleichstellung, Rechte und Werte (CERV): Leitfaden zur Antragstellung</w:t>
    </w:r>
    <w:r>
      <w:rPr>
        <w:noProof/>
      </w:rPr>
      <w:fldChar w:fldCharType="end"/>
    </w:r>
    <w:r w:rsidR="00EE49CC" w:rsidRPr="00F40C8C">
      <w:t xml:space="preserve"> </w:t>
    </w:r>
    <w:r w:rsidR="00EE49CC" w:rsidRPr="00F40C8C">
      <w:tab/>
    </w:r>
    <w:r w:rsidR="00EE49CC" w:rsidRPr="008A15DE">
      <w:fldChar w:fldCharType="begin"/>
    </w:r>
    <w:r w:rsidR="00EE49CC" w:rsidRPr="00F40C8C">
      <w:instrText>PAGE   \* MERGEFORMAT</w:instrText>
    </w:r>
    <w:r w:rsidR="00EE49CC" w:rsidRPr="008A15DE">
      <w:fldChar w:fldCharType="separate"/>
    </w:r>
    <w:r w:rsidR="00EE49CC">
      <w:rPr>
        <w:noProof/>
      </w:rPr>
      <w:t>3</w:t>
    </w:r>
    <w:r w:rsidR="00EE49CC" w:rsidRPr="008A15DE">
      <w:fldChar w:fldCharType="end"/>
    </w:r>
    <w:r w:rsidR="00EE49CC" w:rsidRPr="00F40C8C">
      <w:t xml:space="preserve"> of </w:t>
    </w:r>
    <w:r>
      <w:fldChar w:fldCharType="begin"/>
    </w:r>
    <w:r>
      <w:instrText xml:space="preserve"> NUMPAGES   \* MERGEFORMAT </w:instrText>
    </w:r>
    <w:r>
      <w:fldChar w:fldCharType="separate"/>
    </w:r>
    <w:r w:rsidR="00EE49CC">
      <w:rPr>
        <w:noProof/>
      </w:rPr>
      <w:t>50</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49CC" w:rsidRPr="00F40C8C" w:rsidRDefault="00EE49CC" w:rsidP="00EB409A">
    <w:pPr>
      <w:pStyle w:val="Fuzeile"/>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49CC" w:rsidRPr="00F40C8C" w:rsidRDefault="005C27A5" w:rsidP="00EB409A">
    <w:pPr>
      <w:pStyle w:val="Fuzeile"/>
    </w:pPr>
    <w:r>
      <w:fldChar w:fldCharType="begin"/>
    </w:r>
    <w:r>
      <w:instrText xml:space="preserve"> STYLEREF  Titel  \* MERGEFORMAT </w:instrText>
    </w:r>
    <w:r>
      <w:fldChar w:fldCharType="separate"/>
    </w:r>
    <w:r>
      <w:rPr>
        <w:noProof/>
      </w:rPr>
      <w:t>Anleitungshilfe zur Antragstellung im Rahmen von CERV</w:t>
    </w:r>
    <w:r>
      <w:rPr>
        <w:noProof/>
      </w:rPr>
      <w:fldChar w:fldCharType="end"/>
    </w:r>
    <w:r w:rsidR="00EE49CC" w:rsidRPr="00F40C8C">
      <w:t xml:space="preserve"> </w:t>
    </w:r>
    <w:r w:rsidR="00EE49CC" w:rsidRPr="00F40C8C">
      <w:tab/>
    </w:r>
    <w:r w:rsidR="00EE49CC" w:rsidRPr="008A15DE">
      <w:fldChar w:fldCharType="begin"/>
    </w:r>
    <w:r w:rsidR="00EE49CC" w:rsidRPr="00F40C8C">
      <w:instrText>PAGE   \* MERGEFORMAT</w:instrText>
    </w:r>
    <w:r w:rsidR="00EE49CC" w:rsidRPr="008A15DE">
      <w:fldChar w:fldCharType="separate"/>
    </w:r>
    <w:r>
      <w:rPr>
        <w:noProof/>
      </w:rPr>
      <w:t>51</w:t>
    </w:r>
    <w:r w:rsidR="00EE49CC" w:rsidRPr="008A15DE">
      <w:fldChar w:fldCharType="end"/>
    </w:r>
    <w:r w:rsidR="00EE49CC">
      <w:t xml:space="preserve"> von</w:t>
    </w:r>
    <w:r w:rsidR="00EE49CC" w:rsidRPr="00F40C8C">
      <w:t xml:space="preserve"> </w:t>
    </w:r>
    <w:r>
      <w:fldChar w:fldCharType="begin"/>
    </w:r>
    <w:r>
      <w:instrText xml:space="preserve"> NUMPAGES   \* MERGEFORMAT </w:instrText>
    </w:r>
    <w:r>
      <w:fldChar w:fldCharType="separate"/>
    </w:r>
    <w:r>
      <w:rPr>
        <w:noProof/>
      </w:rPr>
      <w:t>51</w:t>
    </w:r>
    <w:r>
      <w:rPr>
        <w:noProof/>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49CC" w:rsidRPr="00F40C8C" w:rsidRDefault="005C27A5" w:rsidP="00EB409A">
    <w:pPr>
      <w:pStyle w:val="Fuzeile"/>
    </w:pPr>
    <w:r>
      <w:fldChar w:fldCharType="begin"/>
    </w:r>
    <w:r>
      <w:instrText xml:space="preserve"> STYLEREF  Titel  \* MERGEFORMAT </w:instrText>
    </w:r>
    <w:r>
      <w:fldChar w:fldCharType="separate"/>
    </w:r>
    <w:r w:rsidR="00EE49CC">
      <w:rPr>
        <w:noProof/>
      </w:rPr>
      <w:t>Programm für Bürgerinnen und Bürger, Gleichstellung, Rechte und Werte (CERV): Leitfaden zur Antragstellung</w:t>
    </w:r>
    <w:r>
      <w:rPr>
        <w:noProof/>
      </w:rPr>
      <w:fldChar w:fldCharType="end"/>
    </w:r>
    <w:r w:rsidR="00EE49CC" w:rsidRPr="00F40C8C">
      <w:t xml:space="preserve"> </w:t>
    </w:r>
    <w:r w:rsidR="00EE49CC" w:rsidRPr="00F40C8C">
      <w:tab/>
    </w:r>
    <w:r w:rsidR="00EE49CC" w:rsidRPr="008A15DE">
      <w:fldChar w:fldCharType="begin"/>
    </w:r>
    <w:r w:rsidR="00EE49CC" w:rsidRPr="00F40C8C">
      <w:instrText>PAGE   \* MERGEFORMAT</w:instrText>
    </w:r>
    <w:r w:rsidR="00EE49CC" w:rsidRPr="008A15DE">
      <w:fldChar w:fldCharType="separate"/>
    </w:r>
    <w:r w:rsidR="00EE49CC">
      <w:rPr>
        <w:noProof/>
      </w:rPr>
      <w:t>3</w:t>
    </w:r>
    <w:r w:rsidR="00EE49CC" w:rsidRPr="008A15DE">
      <w:fldChar w:fldCharType="end"/>
    </w:r>
    <w:r w:rsidR="00EE49CC" w:rsidRPr="00F40C8C">
      <w:t xml:space="preserve"> of </w:t>
    </w:r>
    <w:r>
      <w:fldChar w:fldCharType="begin"/>
    </w:r>
    <w:r>
      <w:instrText xml:space="preserve"> NUMPAGES   \* MERGEFORMAT </w:instrText>
    </w:r>
    <w:r>
      <w:fldChar w:fldCharType="separate"/>
    </w:r>
    <w:r w:rsidR="00EE49CC">
      <w:rPr>
        <w:noProof/>
      </w:rPr>
      <w:t>50</w:t>
    </w:r>
    <w:r>
      <w:rPr>
        <w:noProof/>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49CC" w:rsidRPr="00F40C8C" w:rsidRDefault="00EE49CC" w:rsidP="00EC2930">
    <w:pPr>
      <w:pStyle w:val="Fuzeile"/>
    </w:pPr>
    <w:r w:rsidRPr="008A15DE">
      <w:fldChar w:fldCharType="begin"/>
    </w:r>
    <w:r w:rsidRPr="00F40C8C">
      <w:instrText>PAGE   \* MERGEFORMAT</w:instrText>
    </w:r>
    <w:r w:rsidRPr="008A15DE">
      <w:fldChar w:fldCharType="separate"/>
    </w:r>
    <w:r w:rsidR="005C27A5">
      <w:rPr>
        <w:noProof/>
      </w:rPr>
      <w:t>50</w:t>
    </w:r>
    <w:r w:rsidRPr="008A15DE">
      <w:fldChar w:fldCharType="end"/>
    </w:r>
    <w:r>
      <w:t xml:space="preserve"> von</w:t>
    </w:r>
    <w:r w:rsidRPr="00F40C8C">
      <w:t xml:space="preserve"> </w:t>
    </w:r>
    <w:r w:rsidR="005C27A5">
      <w:fldChar w:fldCharType="begin"/>
    </w:r>
    <w:r w:rsidR="005C27A5">
      <w:instrText xml:space="preserve"> NUMPAGES   \* MERGEFORMAT </w:instrText>
    </w:r>
    <w:r w:rsidR="005C27A5">
      <w:fldChar w:fldCharType="separate"/>
    </w:r>
    <w:r w:rsidR="005C27A5">
      <w:rPr>
        <w:noProof/>
      </w:rPr>
      <w:t>50</w:t>
    </w:r>
    <w:r w:rsidR="005C27A5">
      <w:rPr>
        <w:noProof/>
      </w:rPr>
      <w:fldChar w:fldCharType="end"/>
    </w:r>
    <w:r w:rsidRPr="00F40C8C">
      <w:tab/>
    </w:r>
    <w:r w:rsidR="005C27A5">
      <w:fldChar w:fldCharType="begin"/>
    </w:r>
    <w:r w:rsidR="005C27A5">
      <w:instrText xml:space="preserve"> STYLEREF  Titel  \* MERGEFORMAT </w:instrText>
    </w:r>
    <w:r w:rsidR="005C27A5">
      <w:fldChar w:fldCharType="separate"/>
    </w:r>
    <w:r w:rsidR="005C27A5">
      <w:rPr>
        <w:noProof/>
      </w:rPr>
      <w:t>Anleitungshilfe zur Antragstellung im Rahmen von CERV</w:t>
    </w:r>
    <w:r w:rsidR="005C27A5">
      <w:rPr>
        <w:noProof/>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49CC" w:rsidRPr="00F40C8C" w:rsidRDefault="00EE49CC" w:rsidP="00EB409A">
    <w:pPr>
      <w:pStyle w:val="Fuzeile"/>
    </w:pPr>
    <w:r w:rsidRPr="008A15DE">
      <w:fldChar w:fldCharType="begin"/>
    </w:r>
    <w:r w:rsidRPr="00F40C8C">
      <w:instrText>PAGE   \* MERGEFORMAT</w:instrText>
    </w:r>
    <w:r w:rsidRPr="008A15DE">
      <w:fldChar w:fldCharType="separate"/>
    </w:r>
    <w:r>
      <w:rPr>
        <w:noProof/>
      </w:rPr>
      <w:t>4</w:t>
    </w:r>
    <w:r w:rsidRPr="008A15DE">
      <w:fldChar w:fldCharType="end"/>
    </w:r>
    <w:r w:rsidRPr="00F40C8C">
      <w:t xml:space="preserve"> of </w:t>
    </w:r>
    <w:r w:rsidR="005C27A5">
      <w:fldChar w:fldCharType="begin"/>
    </w:r>
    <w:r w:rsidR="005C27A5">
      <w:instrText xml:space="preserve"> N</w:instrText>
    </w:r>
    <w:r w:rsidR="005C27A5">
      <w:instrText xml:space="preserve">UMPAGES   \* MERGEFORMAT </w:instrText>
    </w:r>
    <w:r w:rsidR="005C27A5">
      <w:fldChar w:fldCharType="separate"/>
    </w:r>
    <w:r>
      <w:rPr>
        <w:noProof/>
      </w:rPr>
      <w:t>50</w:t>
    </w:r>
    <w:r w:rsidR="005C27A5">
      <w:rPr>
        <w:noProof/>
      </w:rPr>
      <w:fldChar w:fldCharType="end"/>
    </w:r>
    <w:r w:rsidRPr="00F40C8C">
      <w:tab/>
    </w:r>
    <w:r w:rsidR="005C27A5">
      <w:fldChar w:fldCharType="begin"/>
    </w:r>
    <w:r w:rsidR="005C27A5">
      <w:instrText xml:space="preserve"> STYLEREF  Titel  \* MERGEFORMAT </w:instrText>
    </w:r>
    <w:r w:rsidR="005C27A5">
      <w:fldChar w:fldCharType="separate"/>
    </w:r>
    <w:r>
      <w:rPr>
        <w:noProof/>
      </w:rPr>
      <w:t>Programm für Bürgerinnen und Bürger, Gleichstellung, Rechte und Werte (CERV): Leitfaden zur Antragstellung</w:t>
    </w:r>
    <w:r w:rsidR="005C27A5">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2036" w:rsidRPr="00F40C8C" w:rsidRDefault="002B2036" w:rsidP="00F40C8C">
      <w:r>
        <w:separator/>
      </w:r>
    </w:p>
  </w:footnote>
  <w:footnote w:type="continuationSeparator" w:id="0">
    <w:p w:rsidR="002B2036" w:rsidRPr="00F40C8C" w:rsidRDefault="002B2036" w:rsidP="00F40C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49CC" w:rsidRDefault="00EE49CC">
    <w:pPr>
      <w:spacing w:after="0"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49CC" w:rsidRDefault="00EE49CC" w:rsidP="0054244D"/>
  <w:p w:rsidR="00EE49CC" w:rsidRPr="007F4EE5" w:rsidRDefault="00EE49CC" w:rsidP="0054244D"/>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49CC" w:rsidRDefault="00EE49CC">
    <w:pPr>
      <w:pStyle w:val="Kopfzeile"/>
    </w:pPr>
    <w:r w:rsidRPr="00F40C8C">
      <w:rPr>
        <w:noProof/>
        <w:lang w:val="de-AT" w:eastAsia="de-AT"/>
      </w:rPr>
      <mc:AlternateContent>
        <mc:Choice Requires="wps">
          <w:drawing>
            <wp:anchor distT="0" distB="0" distL="114300" distR="114300" simplePos="0" relativeHeight="251659776" behindDoc="0" locked="0" layoutInCell="1" allowOverlap="1" wp14:anchorId="1DD997E9" wp14:editId="112DBA0B">
              <wp:simplePos x="0" y="0"/>
              <wp:positionH relativeFrom="column">
                <wp:posOffset>-1092835</wp:posOffset>
              </wp:positionH>
              <wp:positionV relativeFrom="paragraph">
                <wp:posOffset>0</wp:posOffset>
              </wp:positionV>
              <wp:extent cx="7956000" cy="850900"/>
              <wp:effectExtent l="0" t="0" r="6985" b="6350"/>
              <wp:wrapNone/>
              <wp:docPr id="7" name="axesPDF:ID:f415e39b-8dba-4669-8d4c-8267ce0aa6c6"/>
              <wp:cNvGraphicFramePr/>
              <a:graphic xmlns:a="http://schemas.openxmlformats.org/drawingml/2006/main">
                <a:graphicData uri="http://schemas.microsoft.com/office/word/2010/wordprocessingShape">
                  <wps:wsp>
                    <wps:cNvSpPr/>
                    <wps:spPr>
                      <a:xfrm>
                        <a:off x="0" y="0"/>
                        <a:ext cx="7956000" cy="850900"/>
                      </a:xfrm>
                      <a:prstGeom prst="rect">
                        <a:avLst/>
                      </a:prstGeom>
                      <a:solidFill>
                        <a:schemeClr val="bg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6349CA" id="axesPDF:ID:f415e39b-8dba-4669-8d4c-8267ce0aa6c6" o:spid="_x0000_s1026" style="position:absolute;margin-left:-86.05pt;margin-top:0;width:626.45pt;height:67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" fillcolor="white [3214]" stroked="f" strokeweight="1pt"/>
          </w:pict>
        </mc:Fallback>
      </mc:AlternateContent>
    </w:r>
    <w:r w:rsidRPr="00DF3BFD">
      <w:rPr>
        <w:noProof/>
        <w:lang w:val="de-AT" w:eastAsia="de-AT"/>
      </w:rPr>
      <mc:AlternateContent>
        <mc:Choice Requires="wps">
          <w:drawing>
            <wp:anchor distT="0" distB="0" distL="114300" distR="114300" simplePos="0" relativeHeight="251664896" behindDoc="0" locked="1" layoutInCell="1" allowOverlap="1" wp14:anchorId="54BDE77F" wp14:editId="7AEE49CC">
              <wp:simplePos x="0" y="0"/>
              <wp:positionH relativeFrom="page">
                <wp:align>right</wp:align>
              </wp:positionH>
              <wp:positionV relativeFrom="page">
                <wp:align>top</wp:align>
              </wp:positionV>
              <wp:extent cx="432000" cy="10691495"/>
              <wp:effectExtent l="0" t="0" r="6350" b="0"/>
              <wp:wrapNone/>
              <wp:docPr id="1" name="axesPDF:ID:ee0389a2-cd81-46d1-80e9-bc3eb89219ef"/>
              <wp:cNvGraphicFramePr/>
              <a:graphic xmlns:a="http://schemas.openxmlformats.org/drawingml/2006/main">
                <a:graphicData uri="http://schemas.microsoft.com/office/word/2010/wordprocessingShape">
                  <wps:wsp>
                    <wps:cNvSpPr/>
                    <wps:spPr>
                      <a:xfrm>
                        <a:off x="0" y="0"/>
                        <a:ext cx="432000" cy="10691495"/>
                      </a:xfrm>
                      <a:prstGeom prst="rect">
                        <a:avLst/>
                      </a:prstGeom>
                      <a:solidFill>
                        <a:srgbClr val="FFFF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87B163" id="axesPDF:ID:ee0389a2-cd81-46d1-80e9-bc3eb89219ef" o:spid="_x0000_s1026" style="position:absolute;margin-left:-17.2pt;margin-top:0;width:34pt;height:841.85pt;z-index:251664896;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" stroked="f" strokeweight="1pt">
              <w10:wrap anchorx="page" anchory="page"/>
              <w10:anchorlock/>
            </v:rect>
          </w:pict>
        </mc:Fallback>
      </mc:AlternateContent>
    </w:r>
    <w:r w:rsidRPr="00DF3BFD">
      <w:rPr>
        <w:noProof/>
        <w:lang w:val="de-AT" w:eastAsia="de-AT"/>
      </w:rPr>
      <mc:AlternateContent>
        <mc:Choice Requires="wps">
          <w:drawing>
            <wp:anchor distT="0" distB="0" distL="114300" distR="114300" simplePos="0" relativeHeight="251662848" behindDoc="0" locked="1" layoutInCell="1" allowOverlap="1" wp14:anchorId="4505950D" wp14:editId="33730DD3">
              <wp:simplePos x="0" y="0"/>
              <wp:positionH relativeFrom="page">
                <wp:align>left</wp:align>
              </wp:positionH>
              <wp:positionV relativeFrom="page">
                <wp:align>top</wp:align>
              </wp:positionV>
              <wp:extent cx="431800" cy="10691495"/>
              <wp:effectExtent l="0" t="0" r="6350" b="0"/>
              <wp:wrapNone/>
              <wp:docPr id="6" name="axesPDF:ID:712adab5-499c-4e1a-8c67-43aea6ef6a0c"/>
              <wp:cNvGraphicFramePr/>
              <a:graphic xmlns:a="http://schemas.openxmlformats.org/drawingml/2006/main">
                <a:graphicData uri="http://schemas.microsoft.com/office/word/2010/wordprocessingShape">
                  <wps:wsp>
                    <wps:cNvSpPr/>
                    <wps:spPr>
                      <a:xfrm>
                        <a:off x="0" y="0"/>
                        <a:ext cx="431800" cy="10691495"/>
                      </a:xfrm>
                      <a:prstGeom prst="rect">
                        <a:avLst/>
                      </a:prstGeom>
                      <a:solidFill>
                        <a:srgbClr val="FFFF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D19939" id="axesPDF:ID:712adab5-499c-4e1a-8c67-43aea6ef6a0c" o:spid="_x0000_s1026" style="position:absolute;margin-left:0;margin-top:0;width:34pt;height:841.85pt;z-index:251662848;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" stroked="f" strokeweight="1pt">
              <w10:wrap anchorx="page" anchory="page"/>
              <w10:anchorlock/>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E"/>
    <w:multiLevelType w:val="singleLevel"/>
    <w:tmpl w:val="0C78A92A"/>
    <w:lvl w:ilvl="0">
      <w:start w:val="1"/>
      <w:numFmt w:val="decimal"/>
      <w:lvlText w:val="%1."/>
      <w:lvlJc w:val="left"/>
      <w:pPr>
        <w:tabs>
          <w:tab w:val="num" w:pos="926"/>
        </w:tabs>
        <w:ind w:left="926" w:hanging="360"/>
      </w:pPr>
    </w:lvl>
  </w:abstractNum>
  <w:abstractNum w:abstractNumId="1" w15:restartNumberingAfterBreak="0">
    <w:nsid w:val="FFFFFF7F"/>
    <w:multiLevelType w:val="singleLevel"/>
    <w:tmpl w:val="417A6434"/>
    <w:lvl w:ilvl="0">
      <w:start w:val="1"/>
      <w:numFmt w:val="decimal"/>
      <w:lvlText w:val="%1."/>
      <w:lvlJc w:val="left"/>
      <w:pPr>
        <w:tabs>
          <w:tab w:val="num" w:pos="643"/>
        </w:tabs>
        <w:ind w:left="643" w:hanging="360"/>
      </w:pPr>
    </w:lvl>
  </w:abstractNum>
  <w:abstractNum w:abstractNumId="2" w15:restartNumberingAfterBreak="0">
    <w:nsid w:val="FFFFFF83"/>
    <w:multiLevelType w:val="singleLevel"/>
    <w:tmpl w:val="CC7C59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FFFFFF88"/>
    <w:multiLevelType w:val="singleLevel"/>
    <w:tmpl w:val="13D40D90"/>
    <w:lvl w:ilvl="0">
      <w:start w:val="1"/>
      <w:numFmt w:val="decimal"/>
      <w:lvlText w:val="%1."/>
      <w:lvlJc w:val="left"/>
      <w:pPr>
        <w:tabs>
          <w:tab w:val="num" w:pos="360"/>
        </w:tabs>
        <w:ind w:left="360" w:hanging="360"/>
      </w:pPr>
    </w:lvl>
  </w:abstractNum>
  <w:abstractNum w:abstractNumId="4" w15:restartNumberingAfterBreak="0">
    <w:nsid w:val="FFFFFF89"/>
    <w:multiLevelType w:val="singleLevel"/>
    <w:tmpl w:val="55CE14F0"/>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0FE2E69"/>
    <w:multiLevelType w:val="hybridMultilevel"/>
    <w:tmpl w:val="E8D4B4FA"/>
    <w:lvl w:ilvl="0" w:tplc="60C6F420">
      <w:start w:val="1"/>
      <w:numFmt w:val="bullet"/>
      <w:pStyle w:val="Listenabsatz"/>
      <w:lvlText w:val="•"/>
      <w:lvlJc w:val="left"/>
      <w:pPr>
        <w:ind w:left="720" w:hanging="360"/>
      </w:pPr>
      <w:rPr>
        <w:rFonts w:ascii="Corbel" w:hAnsi="Corbel" w:hint="default"/>
        <w:color w:val="E6320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05E56161"/>
    <w:multiLevelType w:val="multilevel"/>
    <w:tmpl w:val="E494C5C6"/>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7" w15:restartNumberingAfterBreak="0">
    <w:nsid w:val="08B83AD4"/>
    <w:multiLevelType w:val="multilevel"/>
    <w:tmpl w:val="A9721710"/>
    <w:styleLink w:val="ATberschriftennummeriert"/>
    <w:lvl w:ilvl="0">
      <w:start w:val="1"/>
      <w:numFmt w:val="decimal"/>
      <w:pStyle w:val="1nummeriert"/>
      <w:lvlText w:val="%1"/>
      <w:lvlJc w:val="left"/>
      <w:pPr>
        <w:tabs>
          <w:tab w:val="num" w:pos="567"/>
        </w:tabs>
        <w:ind w:left="0" w:firstLine="0"/>
      </w:pPr>
      <w:rPr>
        <w:rFonts w:hint="default"/>
      </w:rPr>
    </w:lvl>
    <w:lvl w:ilvl="1">
      <w:start w:val="1"/>
      <w:numFmt w:val="decimal"/>
      <w:pStyle w:val="2nummeriert"/>
      <w:lvlText w:val="%1.%2"/>
      <w:lvlJc w:val="left"/>
      <w:pPr>
        <w:tabs>
          <w:tab w:val="num" w:pos="567"/>
        </w:tabs>
        <w:ind w:left="0" w:firstLine="0"/>
      </w:pPr>
      <w:rPr>
        <w:rFonts w:hint="default"/>
      </w:rPr>
    </w:lvl>
    <w:lvl w:ilvl="2">
      <w:start w:val="1"/>
      <w:numFmt w:val="decimal"/>
      <w:pStyle w:val="3nummeriert"/>
      <w:lvlText w:val="%1.%2.%3"/>
      <w:lvlJc w:val="left"/>
      <w:pPr>
        <w:tabs>
          <w:tab w:val="num" w:pos="709"/>
        </w:tabs>
        <w:ind w:left="0" w:firstLine="0"/>
      </w:pPr>
      <w:rPr>
        <w:rFonts w:hint="default"/>
      </w:rPr>
    </w:lvl>
    <w:lvl w:ilvl="3">
      <w:start w:val="1"/>
      <w:numFmt w:val="decimal"/>
      <w:pStyle w:val="4nummeriert"/>
      <w:lvlText w:val="%1.%2.%3.%4"/>
      <w:lvlJc w:val="left"/>
      <w:pPr>
        <w:tabs>
          <w:tab w:val="num" w:pos="839"/>
        </w:tabs>
        <w:ind w:left="0" w:firstLine="0"/>
      </w:pPr>
      <w:rPr>
        <w:rFonts w:hint="default"/>
      </w:rPr>
    </w:lvl>
    <w:lvl w:ilvl="4">
      <w:start w:val="1"/>
      <w:numFmt w:val="decimal"/>
      <w:pStyle w:val="5nummeriert"/>
      <w:lvlText w:val="%1.%2.%3.%4.%5"/>
      <w:lvlJc w:val="left"/>
      <w:pPr>
        <w:tabs>
          <w:tab w:val="num" w:pos="1077"/>
        </w:tabs>
        <w:ind w:left="0" w:firstLine="0"/>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8" w15:restartNumberingAfterBreak="0">
    <w:nsid w:val="09EF39BC"/>
    <w:multiLevelType w:val="multilevel"/>
    <w:tmpl w:val="7CAC2F4E"/>
    <w:styleLink w:val="eu2018atUnsortierteListe"/>
    <w:lvl w:ilvl="0">
      <w:start w:val="1"/>
      <w:numFmt w:val="bullet"/>
      <w:lvlText w:val="■"/>
      <w:lvlJc w:val="left"/>
      <w:pPr>
        <w:ind w:left="397" w:hanging="397"/>
      </w:pPr>
      <w:rPr>
        <w:rFonts w:ascii="Arial" w:hAnsi="Arial" w:hint="default"/>
        <w:b w:val="0"/>
        <w:i w:val="0"/>
        <w:color w:val="E6242F"/>
        <w:sz w:val="22"/>
        <w:szCs w:val="20"/>
      </w:rPr>
    </w:lvl>
    <w:lvl w:ilvl="1">
      <w:start w:val="1"/>
      <w:numFmt w:val="bullet"/>
      <w:lvlText w:val="–"/>
      <w:lvlJc w:val="left"/>
      <w:pPr>
        <w:ind w:left="794" w:hanging="397"/>
      </w:pPr>
      <w:rPr>
        <w:rFonts w:ascii="Arial" w:hAnsi="Arial" w:hint="default"/>
        <w:b/>
        <w:i w:val="0"/>
        <w:caps w:val="0"/>
        <w:strike w:val="0"/>
        <w:dstrike w:val="0"/>
        <w:vanish w:val="0"/>
        <w:color w:val="E6242F"/>
        <w:sz w:val="22"/>
        <w:szCs w:val="20"/>
        <w:vertAlign w:val="baseline"/>
      </w:rPr>
    </w:lvl>
    <w:lvl w:ilvl="2">
      <w:start w:val="1"/>
      <w:numFmt w:val="bullet"/>
      <w:lvlText w:val="□"/>
      <w:lvlJc w:val="left"/>
      <w:pPr>
        <w:ind w:left="1191" w:hanging="397"/>
      </w:pPr>
      <w:rPr>
        <w:rFonts w:ascii="Arial" w:hAnsi="Arial" w:hint="default"/>
        <w:color w:val="E6242F"/>
      </w:rPr>
    </w:lvl>
    <w:lvl w:ilvl="3">
      <w:start w:val="1"/>
      <w:numFmt w:val="bullet"/>
      <w:lvlText w:val="■"/>
      <w:lvlJc w:val="left"/>
      <w:pPr>
        <w:ind w:left="1588" w:hanging="397"/>
      </w:pPr>
      <w:rPr>
        <w:rFonts w:ascii="Arial" w:hAnsi="Arial" w:hint="default"/>
        <w:color w:val="E6242F"/>
      </w:rPr>
    </w:lvl>
    <w:lvl w:ilvl="4">
      <w:start w:val="1"/>
      <w:numFmt w:val="bullet"/>
      <w:lvlText w:val="–"/>
      <w:lvlJc w:val="left"/>
      <w:pPr>
        <w:ind w:left="1985" w:hanging="341"/>
      </w:pPr>
      <w:rPr>
        <w:rFonts w:ascii="Arial" w:hAnsi="Arial" w:hint="default"/>
        <w:color w:val="E6242F"/>
      </w:rPr>
    </w:lvl>
    <w:lvl w:ilvl="5">
      <w:start w:val="1"/>
      <w:numFmt w:val="bullet"/>
      <w:lvlText w:val="□"/>
      <w:lvlJc w:val="left"/>
      <w:pPr>
        <w:ind w:left="2381" w:hanging="396"/>
      </w:pPr>
      <w:rPr>
        <w:rFonts w:ascii="Arial" w:hAnsi="Arial" w:hint="default"/>
        <w:color w:val="E6242F"/>
      </w:rPr>
    </w:lvl>
    <w:lvl w:ilvl="6">
      <w:start w:val="1"/>
      <w:numFmt w:val="bullet"/>
      <w:lvlText w:val="■"/>
      <w:lvlJc w:val="left"/>
      <w:pPr>
        <w:ind w:left="2778" w:hanging="397"/>
      </w:pPr>
      <w:rPr>
        <w:rFonts w:ascii="Arial" w:hAnsi="Arial" w:hint="default"/>
        <w:color w:val="E6242F"/>
      </w:rPr>
    </w:lvl>
    <w:lvl w:ilvl="7">
      <w:start w:val="1"/>
      <w:numFmt w:val="bullet"/>
      <w:lvlText w:val="–"/>
      <w:lvlJc w:val="left"/>
      <w:pPr>
        <w:ind w:left="3175" w:hanging="397"/>
      </w:pPr>
      <w:rPr>
        <w:rFonts w:ascii="Arial" w:hAnsi="Arial" w:hint="default"/>
        <w:color w:val="E6242F"/>
      </w:rPr>
    </w:lvl>
    <w:lvl w:ilvl="8">
      <w:start w:val="1"/>
      <w:numFmt w:val="bullet"/>
      <w:lvlText w:val="□"/>
      <w:lvlJc w:val="left"/>
      <w:pPr>
        <w:ind w:left="3572" w:hanging="397"/>
      </w:pPr>
      <w:rPr>
        <w:rFonts w:ascii="Arial" w:hAnsi="Arial" w:hint="default"/>
        <w:color w:val="E6242F"/>
      </w:rPr>
    </w:lvl>
  </w:abstractNum>
  <w:abstractNum w:abstractNumId="9" w15:restartNumberingAfterBreak="0">
    <w:nsid w:val="0C640B47"/>
    <w:multiLevelType w:val="multilevel"/>
    <w:tmpl w:val="FBF0E76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10" w15:restartNumberingAfterBreak="0">
    <w:nsid w:val="0D052B6E"/>
    <w:multiLevelType w:val="hybridMultilevel"/>
    <w:tmpl w:val="7EE0C45C"/>
    <w:lvl w:ilvl="0" w:tplc="9CBC3EA6">
      <w:start w:val="1"/>
      <w:numFmt w:val="bullet"/>
      <w:pStyle w:val="TD-UL1"/>
      <w:lvlText w:val=""/>
      <w:lvlJc w:val="left"/>
      <w:pPr>
        <w:ind w:left="828" w:hanging="360"/>
      </w:pPr>
      <w:rPr>
        <w:rFonts w:ascii="Symbol" w:hAnsi="Symbol" w:hint="default"/>
      </w:rPr>
    </w:lvl>
    <w:lvl w:ilvl="1" w:tplc="0C070003" w:tentative="1">
      <w:start w:val="1"/>
      <w:numFmt w:val="bullet"/>
      <w:lvlText w:val="o"/>
      <w:lvlJc w:val="left"/>
      <w:pPr>
        <w:ind w:left="1548" w:hanging="360"/>
      </w:pPr>
      <w:rPr>
        <w:rFonts w:ascii="Courier New" w:hAnsi="Courier New" w:cs="Courier New" w:hint="default"/>
      </w:rPr>
    </w:lvl>
    <w:lvl w:ilvl="2" w:tplc="0C070005" w:tentative="1">
      <w:start w:val="1"/>
      <w:numFmt w:val="bullet"/>
      <w:lvlText w:val=""/>
      <w:lvlJc w:val="left"/>
      <w:pPr>
        <w:ind w:left="2268" w:hanging="360"/>
      </w:pPr>
      <w:rPr>
        <w:rFonts w:ascii="Wingdings" w:hAnsi="Wingdings" w:hint="default"/>
      </w:rPr>
    </w:lvl>
    <w:lvl w:ilvl="3" w:tplc="0C070001" w:tentative="1">
      <w:start w:val="1"/>
      <w:numFmt w:val="bullet"/>
      <w:lvlText w:val=""/>
      <w:lvlJc w:val="left"/>
      <w:pPr>
        <w:ind w:left="2988" w:hanging="360"/>
      </w:pPr>
      <w:rPr>
        <w:rFonts w:ascii="Symbol" w:hAnsi="Symbol" w:hint="default"/>
      </w:rPr>
    </w:lvl>
    <w:lvl w:ilvl="4" w:tplc="0C070003" w:tentative="1">
      <w:start w:val="1"/>
      <w:numFmt w:val="bullet"/>
      <w:lvlText w:val="o"/>
      <w:lvlJc w:val="left"/>
      <w:pPr>
        <w:ind w:left="3708" w:hanging="360"/>
      </w:pPr>
      <w:rPr>
        <w:rFonts w:ascii="Courier New" w:hAnsi="Courier New" w:cs="Courier New" w:hint="default"/>
      </w:rPr>
    </w:lvl>
    <w:lvl w:ilvl="5" w:tplc="0C070005" w:tentative="1">
      <w:start w:val="1"/>
      <w:numFmt w:val="bullet"/>
      <w:lvlText w:val=""/>
      <w:lvlJc w:val="left"/>
      <w:pPr>
        <w:ind w:left="4428" w:hanging="360"/>
      </w:pPr>
      <w:rPr>
        <w:rFonts w:ascii="Wingdings" w:hAnsi="Wingdings" w:hint="default"/>
      </w:rPr>
    </w:lvl>
    <w:lvl w:ilvl="6" w:tplc="0C070001" w:tentative="1">
      <w:start w:val="1"/>
      <w:numFmt w:val="bullet"/>
      <w:lvlText w:val=""/>
      <w:lvlJc w:val="left"/>
      <w:pPr>
        <w:ind w:left="5148" w:hanging="360"/>
      </w:pPr>
      <w:rPr>
        <w:rFonts w:ascii="Symbol" w:hAnsi="Symbol" w:hint="default"/>
      </w:rPr>
    </w:lvl>
    <w:lvl w:ilvl="7" w:tplc="0C070003" w:tentative="1">
      <w:start w:val="1"/>
      <w:numFmt w:val="bullet"/>
      <w:lvlText w:val="o"/>
      <w:lvlJc w:val="left"/>
      <w:pPr>
        <w:ind w:left="5868" w:hanging="360"/>
      </w:pPr>
      <w:rPr>
        <w:rFonts w:ascii="Courier New" w:hAnsi="Courier New" w:cs="Courier New" w:hint="default"/>
      </w:rPr>
    </w:lvl>
    <w:lvl w:ilvl="8" w:tplc="0C070005" w:tentative="1">
      <w:start w:val="1"/>
      <w:numFmt w:val="bullet"/>
      <w:lvlText w:val=""/>
      <w:lvlJc w:val="left"/>
      <w:pPr>
        <w:ind w:left="6588" w:hanging="360"/>
      </w:pPr>
      <w:rPr>
        <w:rFonts w:ascii="Wingdings" w:hAnsi="Wingdings" w:hint="default"/>
      </w:rPr>
    </w:lvl>
  </w:abstractNum>
  <w:abstractNum w:abstractNumId="11" w15:restartNumberingAfterBreak="0">
    <w:nsid w:val="17247383"/>
    <w:multiLevelType w:val="multilevel"/>
    <w:tmpl w:val="D1BCD760"/>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12" w15:restartNumberingAfterBreak="0">
    <w:nsid w:val="18C20564"/>
    <w:multiLevelType w:val="hybridMultilevel"/>
    <w:tmpl w:val="36966006"/>
    <w:lvl w:ilvl="0" w:tplc="930EE8E4">
      <w:start w:val="1"/>
      <w:numFmt w:val="lowerLetter"/>
      <w:pStyle w:val="Listennummera"/>
      <w:lvlText w:val="%1)"/>
      <w:lvlJc w:val="left"/>
      <w:pPr>
        <w:ind w:left="360" w:hanging="360"/>
      </w:pPr>
    </w:lvl>
    <w:lvl w:ilvl="1" w:tplc="9B347F0A">
      <w:start w:val="1"/>
      <w:numFmt w:val="lowerLetter"/>
      <w:lvlText w:val="%2."/>
      <w:lvlJc w:val="left"/>
      <w:pPr>
        <w:ind w:left="0" w:firstLine="397"/>
      </w:pPr>
      <w:rPr>
        <w:rFonts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3" w15:restartNumberingAfterBreak="0">
    <w:nsid w:val="1A2663A7"/>
    <w:multiLevelType w:val="multilevel"/>
    <w:tmpl w:val="2418F58A"/>
    <w:numStyleLink w:val="ATNummerierteListe"/>
  </w:abstractNum>
  <w:abstractNum w:abstractNumId="14" w15:restartNumberingAfterBreak="0">
    <w:nsid w:val="1E74732A"/>
    <w:multiLevelType w:val="hybridMultilevel"/>
    <w:tmpl w:val="BEB24058"/>
    <w:lvl w:ilvl="0" w:tplc="FDC04370">
      <w:start w:val="1"/>
      <w:numFmt w:val="bullet"/>
      <w:lvlText w:val="•"/>
      <w:lvlJc w:val="left"/>
      <w:pPr>
        <w:tabs>
          <w:tab w:val="num" w:pos="720"/>
        </w:tabs>
        <w:ind w:left="720" w:hanging="360"/>
      </w:pPr>
      <w:rPr>
        <w:rFonts w:ascii="Arial" w:hAnsi="Arial" w:hint="default"/>
      </w:rPr>
    </w:lvl>
    <w:lvl w:ilvl="1" w:tplc="6A166662" w:tentative="1">
      <w:start w:val="1"/>
      <w:numFmt w:val="bullet"/>
      <w:lvlText w:val="•"/>
      <w:lvlJc w:val="left"/>
      <w:pPr>
        <w:tabs>
          <w:tab w:val="num" w:pos="1440"/>
        </w:tabs>
        <w:ind w:left="1440" w:hanging="360"/>
      </w:pPr>
      <w:rPr>
        <w:rFonts w:ascii="Arial" w:hAnsi="Arial" w:hint="default"/>
      </w:rPr>
    </w:lvl>
    <w:lvl w:ilvl="2" w:tplc="1B481080" w:tentative="1">
      <w:start w:val="1"/>
      <w:numFmt w:val="bullet"/>
      <w:lvlText w:val="•"/>
      <w:lvlJc w:val="left"/>
      <w:pPr>
        <w:tabs>
          <w:tab w:val="num" w:pos="2160"/>
        </w:tabs>
        <w:ind w:left="2160" w:hanging="360"/>
      </w:pPr>
      <w:rPr>
        <w:rFonts w:ascii="Arial" w:hAnsi="Arial" w:hint="default"/>
      </w:rPr>
    </w:lvl>
    <w:lvl w:ilvl="3" w:tplc="4800ABEE" w:tentative="1">
      <w:start w:val="1"/>
      <w:numFmt w:val="bullet"/>
      <w:lvlText w:val="•"/>
      <w:lvlJc w:val="left"/>
      <w:pPr>
        <w:tabs>
          <w:tab w:val="num" w:pos="2880"/>
        </w:tabs>
        <w:ind w:left="2880" w:hanging="360"/>
      </w:pPr>
      <w:rPr>
        <w:rFonts w:ascii="Arial" w:hAnsi="Arial" w:hint="default"/>
      </w:rPr>
    </w:lvl>
    <w:lvl w:ilvl="4" w:tplc="49A49804" w:tentative="1">
      <w:start w:val="1"/>
      <w:numFmt w:val="bullet"/>
      <w:lvlText w:val="•"/>
      <w:lvlJc w:val="left"/>
      <w:pPr>
        <w:tabs>
          <w:tab w:val="num" w:pos="3600"/>
        </w:tabs>
        <w:ind w:left="3600" w:hanging="360"/>
      </w:pPr>
      <w:rPr>
        <w:rFonts w:ascii="Arial" w:hAnsi="Arial" w:hint="default"/>
      </w:rPr>
    </w:lvl>
    <w:lvl w:ilvl="5" w:tplc="806AED10" w:tentative="1">
      <w:start w:val="1"/>
      <w:numFmt w:val="bullet"/>
      <w:lvlText w:val="•"/>
      <w:lvlJc w:val="left"/>
      <w:pPr>
        <w:tabs>
          <w:tab w:val="num" w:pos="4320"/>
        </w:tabs>
        <w:ind w:left="4320" w:hanging="360"/>
      </w:pPr>
      <w:rPr>
        <w:rFonts w:ascii="Arial" w:hAnsi="Arial" w:hint="default"/>
      </w:rPr>
    </w:lvl>
    <w:lvl w:ilvl="6" w:tplc="4030C208" w:tentative="1">
      <w:start w:val="1"/>
      <w:numFmt w:val="bullet"/>
      <w:lvlText w:val="•"/>
      <w:lvlJc w:val="left"/>
      <w:pPr>
        <w:tabs>
          <w:tab w:val="num" w:pos="5040"/>
        </w:tabs>
        <w:ind w:left="5040" w:hanging="360"/>
      </w:pPr>
      <w:rPr>
        <w:rFonts w:ascii="Arial" w:hAnsi="Arial" w:hint="default"/>
      </w:rPr>
    </w:lvl>
    <w:lvl w:ilvl="7" w:tplc="65504A4E" w:tentative="1">
      <w:start w:val="1"/>
      <w:numFmt w:val="bullet"/>
      <w:lvlText w:val="•"/>
      <w:lvlJc w:val="left"/>
      <w:pPr>
        <w:tabs>
          <w:tab w:val="num" w:pos="5760"/>
        </w:tabs>
        <w:ind w:left="5760" w:hanging="360"/>
      </w:pPr>
      <w:rPr>
        <w:rFonts w:ascii="Arial" w:hAnsi="Arial" w:hint="default"/>
      </w:rPr>
    </w:lvl>
    <w:lvl w:ilvl="8" w:tplc="F3B86E06"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1B7673D"/>
    <w:multiLevelType w:val="multilevel"/>
    <w:tmpl w:val="9AE487BA"/>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1320F" w:themeColor="text2"/>
        <w:sz w:val="24"/>
        <w:szCs w:val="20"/>
      </w:rPr>
    </w:lvl>
    <w:lvl w:ilvl="1">
      <w:start w:val="1"/>
      <w:numFmt w:val="bullet"/>
      <w:pStyle w:val="Aufzhlungszeichen2"/>
      <w:lvlText w:val="−"/>
      <w:lvlJc w:val="left"/>
      <w:pPr>
        <w:ind w:left="794" w:hanging="397"/>
      </w:pPr>
      <w:rPr>
        <w:rFonts w:asciiTheme="minorHAnsi" w:hAnsiTheme="minorHAnsi" w:cs="Times New Roman" w:hint="default"/>
        <w:b w:val="0"/>
        <w:i w:val="0"/>
        <w:caps w:val="0"/>
        <w:strike w:val="0"/>
        <w:dstrike w:val="0"/>
        <w:vanish w:val="0"/>
        <w:color w:val="auto"/>
        <w:sz w:val="24"/>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b w:val="0"/>
        <w:i w:val="0"/>
        <w:color w:val="auto"/>
        <w:sz w:val="24"/>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16" w15:restartNumberingAfterBreak="0">
    <w:nsid w:val="33DA788C"/>
    <w:multiLevelType w:val="hybridMultilevel"/>
    <w:tmpl w:val="0844543E"/>
    <w:lvl w:ilvl="0" w:tplc="586CAEA6">
      <w:start w:val="1"/>
      <w:numFmt w:val="bullet"/>
      <w:pStyle w:val="BoxUL1"/>
      <w:lvlText w:val="•"/>
      <w:lvlJc w:val="left"/>
      <w:pPr>
        <w:ind w:left="720" w:hanging="360"/>
      </w:pPr>
      <w:rPr>
        <w:rFonts w:ascii="Corbel" w:hAnsi="Corbe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3FA26B3C"/>
    <w:multiLevelType w:val="multilevel"/>
    <w:tmpl w:val="D1BCD760"/>
    <w:numStyleLink w:val="Programm-Liste"/>
  </w:abstractNum>
  <w:abstractNum w:abstractNumId="18" w15:restartNumberingAfterBreak="0">
    <w:nsid w:val="48E70A96"/>
    <w:multiLevelType w:val="multilevel"/>
    <w:tmpl w:val="D1BCD760"/>
    <w:numStyleLink w:val="Programm-Liste"/>
  </w:abstractNum>
  <w:abstractNum w:abstractNumId="19" w15:restartNumberingAfterBreak="0">
    <w:nsid w:val="4C4C4649"/>
    <w:multiLevelType w:val="multilevel"/>
    <w:tmpl w:val="66ECE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C941A3D"/>
    <w:multiLevelType w:val="multilevel"/>
    <w:tmpl w:val="D1BCD760"/>
    <w:numStyleLink w:val="Programm-Liste"/>
  </w:abstractNum>
  <w:abstractNum w:abstractNumId="21" w15:restartNumberingAfterBreak="0">
    <w:nsid w:val="4E723C42"/>
    <w:multiLevelType w:val="multilevel"/>
    <w:tmpl w:val="F64C8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EAA19BA"/>
    <w:multiLevelType w:val="multilevel"/>
    <w:tmpl w:val="2418F58A"/>
    <w:styleLink w:val="ATNummerierteListe"/>
    <w:lvl w:ilvl="0">
      <w:start w:val="1"/>
      <w:numFmt w:val="decimal"/>
      <w:pStyle w:val="Listennummer"/>
      <w:isLgl/>
      <w:lvlText w:val="%1."/>
      <w:lvlJc w:val="left"/>
      <w:pPr>
        <w:ind w:left="397" w:hanging="397"/>
      </w:pPr>
      <w:rPr>
        <w:rFonts w:asciiTheme="minorHAnsi" w:hAnsiTheme="minorHAnsi" w:hint="default"/>
        <w:b w:val="0"/>
        <w:i w:val="0"/>
        <w:color w:val="E1320F" w:themeColor="text2"/>
        <w:sz w:val="24"/>
      </w:rPr>
    </w:lvl>
    <w:lvl w:ilvl="1">
      <w:start w:val="1"/>
      <w:numFmt w:val="lowerLetter"/>
      <w:pStyle w:val="Listennummer2"/>
      <w:lvlText w:val="%2)"/>
      <w:lvlJc w:val="left"/>
      <w:pPr>
        <w:ind w:left="794" w:hanging="397"/>
      </w:pPr>
      <w:rPr>
        <w:rFonts w:asciiTheme="minorHAnsi" w:hAnsiTheme="minorHAnsi" w:hint="default"/>
        <w:b w:val="0"/>
        <w:i w:val="0"/>
        <w:color w:val="auto"/>
        <w:sz w:val="24"/>
      </w:rPr>
    </w:lvl>
    <w:lvl w:ilvl="2">
      <w:start w:val="1"/>
      <w:numFmt w:val="lowerRoman"/>
      <w:pStyle w:val="Listennummer3"/>
      <w:lvlText w:val="%3)"/>
      <w:lvlJc w:val="left"/>
      <w:pPr>
        <w:ind w:left="1191" w:hanging="397"/>
      </w:pPr>
      <w:rPr>
        <w:rFonts w:asciiTheme="minorHAnsi" w:hAnsiTheme="minorHAnsi" w:hint="default"/>
        <w:b w:val="0"/>
        <w:i w:val="0"/>
        <w:color w:val="auto"/>
        <w:sz w:val="24"/>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23" w15:restartNumberingAfterBreak="0">
    <w:nsid w:val="55D87CCC"/>
    <w:multiLevelType w:val="multilevel"/>
    <w:tmpl w:val="FBF0E766"/>
    <w:numStyleLink w:val="ATGliederungsliste"/>
  </w:abstractNum>
  <w:abstractNum w:abstractNumId="24" w15:restartNumberingAfterBreak="0">
    <w:nsid w:val="5BB90502"/>
    <w:multiLevelType w:val="multilevel"/>
    <w:tmpl w:val="ABEE3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10722F4"/>
    <w:multiLevelType w:val="multilevel"/>
    <w:tmpl w:val="3738D81A"/>
    <w:styleLink w:val="eu2018atGliederungsliste2"/>
    <w:lvl w:ilvl="0">
      <w:start w:val="1"/>
      <w:numFmt w:val="decimal"/>
      <w:pStyle w:val="Gliederung10"/>
      <w:lvlText w:val="%1)"/>
      <w:lvlJc w:val="left"/>
      <w:pPr>
        <w:ind w:left="397" w:hanging="397"/>
      </w:pPr>
      <w:rPr>
        <w:rFonts w:hint="default"/>
        <w:b w:val="0"/>
        <w:i w:val="0"/>
        <w:color w:val="auto"/>
        <w:sz w:val="22"/>
      </w:rPr>
    </w:lvl>
    <w:lvl w:ilvl="1">
      <w:start w:val="1"/>
      <w:numFmt w:val="lowerLetter"/>
      <w:pStyle w:val="Gliederunga"/>
      <w:lvlText w:val="%2)"/>
      <w:lvlJc w:val="left"/>
      <w:pPr>
        <w:ind w:left="794" w:hanging="397"/>
      </w:pPr>
      <w:rPr>
        <w:rFonts w:hint="default"/>
        <w:b w:val="0"/>
        <w:i w:val="0"/>
        <w:color w:val="auto"/>
        <w:sz w:val="22"/>
      </w:rPr>
    </w:lvl>
    <w:lvl w:ilvl="2">
      <w:start w:val="1"/>
      <w:numFmt w:val="lowerRoman"/>
      <w:pStyle w:val="Gliederungi"/>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num w:numId="1">
    <w:abstractNumId w:val="9"/>
  </w:num>
  <w:num w:numId="2">
    <w:abstractNumId w:val="22"/>
  </w:num>
  <w:num w:numId="3">
    <w:abstractNumId w:val="7"/>
  </w:num>
  <w:num w:numId="4">
    <w:abstractNumId w:val="15"/>
  </w:num>
  <w:num w:numId="5">
    <w:abstractNumId w:val="15"/>
  </w:num>
  <w:num w:numId="6">
    <w:abstractNumId w:val="17"/>
  </w:num>
  <w:num w:numId="7">
    <w:abstractNumId w:val="16"/>
  </w:num>
  <w:num w:numId="8">
    <w:abstractNumId w:val="6"/>
  </w:num>
  <w:num w:numId="9">
    <w:abstractNumId w:val="25"/>
  </w:num>
  <w:num w:numId="10">
    <w:abstractNumId w:val="8"/>
  </w:num>
  <w:num w:numId="11">
    <w:abstractNumId w:val="5"/>
  </w:num>
  <w:num w:numId="12">
    <w:abstractNumId w:val="23"/>
  </w:num>
  <w:num w:numId="13">
    <w:abstractNumId w:val="25"/>
  </w:num>
  <w:num w:numId="14">
    <w:abstractNumId w:val="13"/>
  </w:num>
  <w:num w:numId="15">
    <w:abstractNumId w:val="12"/>
  </w:num>
  <w:num w:numId="16">
    <w:abstractNumId w:val="11"/>
  </w:num>
  <w:num w:numId="17">
    <w:abstractNumId w:val="7"/>
  </w:num>
  <w:num w:numId="18">
    <w:abstractNumId w:val="22"/>
  </w:num>
  <w:num w:numId="19">
    <w:abstractNumId w:val="15"/>
  </w:num>
  <w:num w:numId="20">
    <w:abstractNumId w:val="20"/>
  </w:num>
  <w:num w:numId="21">
    <w:abstractNumId w:val="18"/>
  </w:num>
  <w:num w:numId="2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num>
  <w:num w:numId="24">
    <w:abstractNumId w:val="12"/>
    <w:lvlOverride w:ilvl="0">
      <w:startOverride w:val="1"/>
    </w:lvlOverride>
  </w:num>
  <w:num w:numId="25">
    <w:abstractNumId w:val="16"/>
  </w:num>
  <w:num w:numId="26">
    <w:abstractNumId w:val="9"/>
  </w:num>
  <w:num w:numId="27">
    <w:abstractNumId w:val="9"/>
  </w:num>
  <w:num w:numId="28">
    <w:abstractNumId w:val="9"/>
  </w:num>
  <w:num w:numId="29">
    <w:abstractNumId w:val="9"/>
  </w:num>
  <w:num w:numId="30">
    <w:abstractNumId w:val="4"/>
  </w:num>
  <w:num w:numId="31">
    <w:abstractNumId w:val="2"/>
  </w:num>
  <w:num w:numId="32">
    <w:abstractNumId w:val="3"/>
  </w:num>
  <w:num w:numId="33">
    <w:abstractNumId w:val="1"/>
  </w:num>
  <w:num w:numId="34">
    <w:abstractNumId w:val="0"/>
  </w:num>
  <w:num w:numId="35">
    <w:abstractNumId w:val="10"/>
  </w:num>
  <w:num w:numId="36">
    <w:abstractNumId w:val="19"/>
  </w:num>
  <w:num w:numId="37">
    <w:abstractNumId w:val="21"/>
  </w:num>
  <w:num w:numId="38">
    <w:abstractNumId w:val="24"/>
  </w:num>
  <w:num w:numId="39">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ttachedTemplate r:id="rId1"/>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documentProtection w:formatting="1" w:enforcement="1"/>
  <w:autoFormatOverride/>
  <w:styleLockTheme/>
  <w:styleLockQFSet/>
  <w:defaultTabStop w:val="709"/>
  <w:autoHyphenation/>
  <w:hyphenationZone w:val="425"/>
  <w:evenAndOddHeaders/>
  <w:drawingGridHorizontalSpacing w:val="100"/>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52DC"/>
    <w:rsid w:val="0000022D"/>
    <w:rsid w:val="00000BD4"/>
    <w:rsid w:val="00001814"/>
    <w:rsid w:val="00001EE6"/>
    <w:rsid w:val="00002317"/>
    <w:rsid w:val="0000350C"/>
    <w:rsid w:val="00003BED"/>
    <w:rsid w:val="00003F35"/>
    <w:rsid w:val="00003F95"/>
    <w:rsid w:val="00004996"/>
    <w:rsid w:val="000049E1"/>
    <w:rsid w:val="00006544"/>
    <w:rsid w:val="000072C3"/>
    <w:rsid w:val="0000735E"/>
    <w:rsid w:val="000100F8"/>
    <w:rsid w:val="00011FC5"/>
    <w:rsid w:val="000123FF"/>
    <w:rsid w:val="00013491"/>
    <w:rsid w:val="000137A1"/>
    <w:rsid w:val="00014A5F"/>
    <w:rsid w:val="00014AF3"/>
    <w:rsid w:val="000164EF"/>
    <w:rsid w:val="00016CEF"/>
    <w:rsid w:val="00017121"/>
    <w:rsid w:val="000179DC"/>
    <w:rsid w:val="00020723"/>
    <w:rsid w:val="000212EF"/>
    <w:rsid w:val="00024802"/>
    <w:rsid w:val="00025850"/>
    <w:rsid w:val="00025F0E"/>
    <w:rsid w:val="000268FB"/>
    <w:rsid w:val="00026F3D"/>
    <w:rsid w:val="00027F51"/>
    <w:rsid w:val="00030101"/>
    <w:rsid w:val="000317BC"/>
    <w:rsid w:val="00031E66"/>
    <w:rsid w:val="000330C7"/>
    <w:rsid w:val="0003329B"/>
    <w:rsid w:val="0003484D"/>
    <w:rsid w:val="000358F6"/>
    <w:rsid w:val="00036400"/>
    <w:rsid w:val="0003687D"/>
    <w:rsid w:val="00037450"/>
    <w:rsid w:val="00040931"/>
    <w:rsid w:val="00042028"/>
    <w:rsid w:val="000433FA"/>
    <w:rsid w:val="00044475"/>
    <w:rsid w:val="00045099"/>
    <w:rsid w:val="000455E1"/>
    <w:rsid w:val="0004654D"/>
    <w:rsid w:val="00046B8B"/>
    <w:rsid w:val="000479FE"/>
    <w:rsid w:val="000503BA"/>
    <w:rsid w:val="00050A66"/>
    <w:rsid w:val="00050FA9"/>
    <w:rsid w:val="00051020"/>
    <w:rsid w:val="000515C8"/>
    <w:rsid w:val="00052BE7"/>
    <w:rsid w:val="000539BF"/>
    <w:rsid w:val="00053A9A"/>
    <w:rsid w:val="00053ACB"/>
    <w:rsid w:val="00054736"/>
    <w:rsid w:val="00054981"/>
    <w:rsid w:val="00054CF4"/>
    <w:rsid w:val="000551D8"/>
    <w:rsid w:val="0005561B"/>
    <w:rsid w:val="00055860"/>
    <w:rsid w:val="00055EEE"/>
    <w:rsid w:val="0005722D"/>
    <w:rsid w:val="000619DC"/>
    <w:rsid w:val="00063749"/>
    <w:rsid w:val="00065628"/>
    <w:rsid w:val="00065AF8"/>
    <w:rsid w:val="00067072"/>
    <w:rsid w:val="000673D0"/>
    <w:rsid w:val="00067787"/>
    <w:rsid w:val="000707A4"/>
    <w:rsid w:val="00070B7D"/>
    <w:rsid w:val="00070CDA"/>
    <w:rsid w:val="00071182"/>
    <w:rsid w:val="00071587"/>
    <w:rsid w:val="000726AA"/>
    <w:rsid w:val="000727F2"/>
    <w:rsid w:val="000728F1"/>
    <w:rsid w:val="0007435D"/>
    <w:rsid w:val="00075471"/>
    <w:rsid w:val="00075908"/>
    <w:rsid w:val="00075EB7"/>
    <w:rsid w:val="00076F2E"/>
    <w:rsid w:val="000772EB"/>
    <w:rsid w:val="00077736"/>
    <w:rsid w:val="00077B24"/>
    <w:rsid w:val="000808DA"/>
    <w:rsid w:val="00080E07"/>
    <w:rsid w:val="0008182B"/>
    <w:rsid w:val="00083280"/>
    <w:rsid w:val="0008451E"/>
    <w:rsid w:val="0008490F"/>
    <w:rsid w:val="0008509E"/>
    <w:rsid w:val="00085C4F"/>
    <w:rsid w:val="00086B6F"/>
    <w:rsid w:val="00090F32"/>
    <w:rsid w:val="0009126B"/>
    <w:rsid w:val="000919BA"/>
    <w:rsid w:val="000919DA"/>
    <w:rsid w:val="00092D19"/>
    <w:rsid w:val="00093B1C"/>
    <w:rsid w:val="00095015"/>
    <w:rsid w:val="00095C6D"/>
    <w:rsid w:val="0009605F"/>
    <w:rsid w:val="0009611D"/>
    <w:rsid w:val="000967A1"/>
    <w:rsid w:val="00096AAF"/>
    <w:rsid w:val="00096E4F"/>
    <w:rsid w:val="00096E99"/>
    <w:rsid w:val="00097023"/>
    <w:rsid w:val="0009756A"/>
    <w:rsid w:val="0009781A"/>
    <w:rsid w:val="000A0372"/>
    <w:rsid w:val="000A12E3"/>
    <w:rsid w:val="000A252A"/>
    <w:rsid w:val="000A28EE"/>
    <w:rsid w:val="000A2C4A"/>
    <w:rsid w:val="000A3C6D"/>
    <w:rsid w:val="000A45DD"/>
    <w:rsid w:val="000A4CA0"/>
    <w:rsid w:val="000A6BFD"/>
    <w:rsid w:val="000A7BD4"/>
    <w:rsid w:val="000B1081"/>
    <w:rsid w:val="000B1770"/>
    <w:rsid w:val="000B1AE2"/>
    <w:rsid w:val="000B350F"/>
    <w:rsid w:val="000B4252"/>
    <w:rsid w:val="000B4DFF"/>
    <w:rsid w:val="000B63AF"/>
    <w:rsid w:val="000C1702"/>
    <w:rsid w:val="000C2BFA"/>
    <w:rsid w:val="000C2D13"/>
    <w:rsid w:val="000C3064"/>
    <w:rsid w:val="000C34EA"/>
    <w:rsid w:val="000C3D4B"/>
    <w:rsid w:val="000C47A0"/>
    <w:rsid w:val="000C4906"/>
    <w:rsid w:val="000D045F"/>
    <w:rsid w:val="000D1353"/>
    <w:rsid w:val="000D1ADB"/>
    <w:rsid w:val="000D3463"/>
    <w:rsid w:val="000D64AC"/>
    <w:rsid w:val="000D6D11"/>
    <w:rsid w:val="000D7AB0"/>
    <w:rsid w:val="000E0111"/>
    <w:rsid w:val="000E0443"/>
    <w:rsid w:val="000E15DF"/>
    <w:rsid w:val="000E18F3"/>
    <w:rsid w:val="000E1D65"/>
    <w:rsid w:val="000E235B"/>
    <w:rsid w:val="000E3D1F"/>
    <w:rsid w:val="000E4350"/>
    <w:rsid w:val="000E43D9"/>
    <w:rsid w:val="000E534A"/>
    <w:rsid w:val="000E594D"/>
    <w:rsid w:val="000E59E3"/>
    <w:rsid w:val="000E6501"/>
    <w:rsid w:val="000E753F"/>
    <w:rsid w:val="000E7831"/>
    <w:rsid w:val="000F071C"/>
    <w:rsid w:val="000F0E59"/>
    <w:rsid w:val="000F31D2"/>
    <w:rsid w:val="000F4D65"/>
    <w:rsid w:val="000F6EED"/>
    <w:rsid w:val="000F709C"/>
    <w:rsid w:val="000F753C"/>
    <w:rsid w:val="000F7F3C"/>
    <w:rsid w:val="00100613"/>
    <w:rsid w:val="001015A4"/>
    <w:rsid w:val="00101813"/>
    <w:rsid w:val="00101EAA"/>
    <w:rsid w:val="001023D8"/>
    <w:rsid w:val="001029A1"/>
    <w:rsid w:val="00102D80"/>
    <w:rsid w:val="001039AD"/>
    <w:rsid w:val="00106E85"/>
    <w:rsid w:val="0010793B"/>
    <w:rsid w:val="00107A20"/>
    <w:rsid w:val="00110D8F"/>
    <w:rsid w:val="001119D1"/>
    <w:rsid w:val="00111F32"/>
    <w:rsid w:val="00112197"/>
    <w:rsid w:val="00113267"/>
    <w:rsid w:val="0011367B"/>
    <w:rsid w:val="00113919"/>
    <w:rsid w:val="0011419F"/>
    <w:rsid w:val="0011495D"/>
    <w:rsid w:val="00114F89"/>
    <w:rsid w:val="001151E2"/>
    <w:rsid w:val="0011569C"/>
    <w:rsid w:val="001156F8"/>
    <w:rsid w:val="00115E91"/>
    <w:rsid w:val="001166B3"/>
    <w:rsid w:val="00117276"/>
    <w:rsid w:val="0011790D"/>
    <w:rsid w:val="00117F31"/>
    <w:rsid w:val="0012001B"/>
    <w:rsid w:val="001208AC"/>
    <w:rsid w:val="001215E0"/>
    <w:rsid w:val="00122218"/>
    <w:rsid w:val="001243FE"/>
    <w:rsid w:val="00124E19"/>
    <w:rsid w:val="001254BF"/>
    <w:rsid w:val="00125FFA"/>
    <w:rsid w:val="0012606E"/>
    <w:rsid w:val="001276F2"/>
    <w:rsid w:val="00127D0B"/>
    <w:rsid w:val="00130BB6"/>
    <w:rsid w:val="00131B87"/>
    <w:rsid w:val="00133015"/>
    <w:rsid w:val="0013364E"/>
    <w:rsid w:val="001336C3"/>
    <w:rsid w:val="001344E9"/>
    <w:rsid w:val="0013537C"/>
    <w:rsid w:val="001370F3"/>
    <w:rsid w:val="001377E0"/>
    <w:rsid w:val="00137A95"/>
    <w:rsid w:val="00140E6A"/>
    <w:rsid w:val="00141349"/>
    <w:rsid w:val="00142333"/>
    <w:rsid w:val="001436A9"/>
    <w:rsid w:val="001446E7"/>
    <w:rsid w:val="00144DE8"/>
    <w:rsid w:val="001463BA"/>
    <w:rsid w:val="001463E6"/>
    <w:rsid w:val="00146FCE"/>
    <w:rsid w:val="00147179"/>
    <w:rsid w:val="0014767B"/>
    <w:rsid w:val="00147A44"/>
    <w:rsid w:val="001511DD"/>
    <w:rsid w:val="001512F6"/>
    <w:rsid w:val="001515FB"/>
    <w:rsid w:val="00151A07"/>
    <w:rsid w:val="001538CA"/>
    <w:rsid w:val="00154118"/>
    <w:rsid w:val="00154AC0"/>
    <w:rsid w:val="00154F46"/>
    <w:rsid w:val="0015577F"/>
    <w:rsid w:val="00155809"/>
    <w:rsid w:val="001574D9"/>
    <w:rsid w:val="00157696"/>
    <w:rsid w:val="001576F1"/>
    <w:rsid w:val="00160742"/>
    <w:rsid w:val="00162458"/>
    <w:rsid w:val="001639CF"/>
    <w:rsid w:val="00163D80"/>
    <w:rsid w:val="001641A4"/>
    <w:rsid w:val="00164C69"/>
    <w:rsid w:val="00164CBC"/>
    <w:rsid w:val="00165461"/>
    <w:rsid w:val="0016592F"/>
    <w:rsid w:val="001668FE"/>
    <w:rsid w:val="00166AB5"/>
    <w:rsid w:val="00166B5E"/>
    <w:rsid w:val="0017029E"/>
    <w:rsid w:val="00170724"/>
    <w:rsid w:val="00170937"/>
    <w:rsid w:val="00171351"/>
    <w:rsid w:val="00171644"/>
    <w:rsid w:val="00171D7A"/>
    <w:rsid w:val="00171F16"/>
    <w:rsid w:val="00172250"/>
    <w:rsid w:val="001729AD"/>
    <w:rsid w:val="00172C06"/>
    <w:rsid w:val="00173DD0"/>
    <w:rsid w:val="001749DF"/>
    <w:rsid w:val="00174C3A"/>
    <w:rsid w:val="001752CA"/>
    <w:rsid w:val="001762AE"/>
    <w:rsid w:val="00176306"/>
    <w:rsid w:val="00176DA2"/>
    <w:rsid w:val="00177029"/>
    <w:rsid w:val="001776D3"/>
    <w:rsid w:val="00177F92"/>
    <w:rsid w:val="00180CDE"/>
    <w:rsid w:val="00180FFD"/>
    <w:rsid w:val="001810CC"/>
    <w:rsid w:val="001815FF"/>
    <w:rsid w:val="001831B3"/>
    <w:rsid w:val="00183237"/>
    <w:rsid w:val="00183392"/>
    <w:rsid w:val="00183440"/>
    <w:rsid w:val="00183C26"/>
    <w:rsid w:val="001848F7"/>
    <w:rsid w:val="001852F6"/>
    <w:rsid w:val="00187E73"/>
    <w:rsid w:val="00192FCA"/>
    <w:rsid w:val="001938CC"/>
    <w:rsid w:val="0019477F"/>
    <w:rsid w:val="00194C37"/>
    <w:rsid w:val="00194F87"/>
    <w:rsid w:val="001958CF"/>
    <w:rsid w:val="00195CA8"/>
    <w:rsid w:val="00196478"/>
    <w:rsid w:val="00197CE8"/>
    <w:rsid w:val="001A0101"/>
    <w:rsid w:val="001A04BA"/>
    <w:rsid w:val="001A200C"/>
    <w:rsid w:val="001A2CC1"/>
    <w:rsid w:val="001A3036"/>
    <w:rsid w:val="001A3757"/>
    <w:rsid w:val="001A3B66"/>
    <w:rsid w:val="001A55D6"/>
    <w:rsid w:val="001A63B0"/>
    <w:rsid w:val="001A6775"/>
    <w:rsid w:val="001A6DFB"/>
    <w:rsid w:val="001A6E5D"/>
    <w:rsid w:val="001A7241"/>
    <w:rsid w:val="001B1020"/>
    <w:rsid w:val="001B33AF"/>
    <w:rsid w:val="001B38CF"/>
    <w:rsid w:val="001B4834"/>
    <w:rsid w:val="001B4C11"/>
    <w:rsid w:val="001B4FFF"/>
    <w:rsid w:val="001B553A"/>
    <w:rsid w:val="001B5635"/>
    <w:rsid w:val="001B5755"/>
    <w:rsid w:val="001B6ABA"/>
    <w:rsid w:val="001B796D"/>
    <w:rsid w:val="001B7E2C"/>
    <w:rsid w:val="001C05B6"/>
    <w:rsid w:val="001C0796"/>
    <w:rsid w:val="001C12D4"/>
    <w:rsid w:val="001C1653"/>
    <w:rsid w:val="001C18C0"/>
    <w:rsid w:val="001C1950"/>
    <w:rsid w:val="001C1B9F"/>
    <w:rsid w:val="001C21CE"/>
    <w:rsid w:val="001C4606"/>
    <w:rsid w:val="001C4998"/>
    <w:rsid w:val="001C4B2F"/>
    <w:rsid w:val="001C4F35"/>
    <w:rsid w:val="001C5366"/>
    <w:rsid w:val="001C5508"/>
    <w:rsid w:val="001C5556"/>
    <w:rsid w:val="001C7A71"/>
    <w:rsid w:val="001C7C83"/>
    <w:rsid w:val="001D12CE"/>
    <w:rsid w:val="001D3194"/>
    <w:rsid w:val="001D36C9"/>
    <w:rsid w:val="001D4099"/>
    <w:rsid w:val="001D4780"/>
    <w:rsid w:val="001D50A4"/>
    <w:rsid w:val="001D68D0"/>
    <w:rsid w:val="001D7225"/>
    <w:rsid w:val="001E10BC"/>
    <w:rsid w:val="001E1361"/>
    <w:rsid w:val="001E13E3"/>
    <w:rsid w:val="001E23C7"/>
    <w:rsid w:val="001E376C"/>
    <w:rsid w:val="001E41C4"/>
    <w:rsid w:val="001E4458"/>
    <w:rsid w:val="001E4764"/>
    <w:rsid w:val="001E4E98"/>
    <w:rsid w:val="001E4FEE"/>
    <w:rsid w:val="001E7675"/>
    <w:rsid w:val="001E7835"/>
    <w:rsid w:val="001E7BFD"/>
    <w:rsid w:val="001F18BE"/>
    <w:rsid w:val="001F1BDA"/>
    <w:rsid w:val="001F212F"/>
    <w:rsid w:val="001F23D8"/>
    <w:rsid w:val="001F28ED"/>
    <w:rsid w:val="001F2959"/>
    <w:rsid w:val="001F309C"/>
    <w:rsid w:val="001F30B0"/>
    <w:rsid w:val="001F37CE"/>
    <w:rsid w:val="001F3BCD"/>
    <w:rsid w:val="001F4404"/>
    <w:rsid w:val="001F4630"/>
    <w:rsid w:val="001F52EA"/>
    <w:rsid w:val="001F537F"/>
    <w:rsid w:val="001F548C"/>
    <w:rsid w:val="001F66F6"/>
    <w:rsid w:val="001F6D2D"/>
    <w:rsid w:val="001F7A2B"/>
    <w:rsid w:val="001F7E7B"/>
    <w:rsid w:val="002003B7"/>
    <w:rsid w:val="00202817"/>
    <w:rsid w:val="0020368C"/>
    <w:rsid w:val="002039E3"/>
    <w:rsid w:val="00203EE0"/>
    <w:rsid w:val="00203F1F"/>
    <w:rsid w:val="002040F3"/>
    <w:rsid w:val="002043BC"/>
    <w:rsid w:val="002054B0"/>
    <w:rsid w:val="00205596"/>
    <w:rsid w:val="00207169"/>
    <w:rsid w:val="00207668"/>
    <w:rsid w:val="00207AF1"/>
    <w:rsid w:val="002109CE"/>
    <w:rsid w:val="002111D9"/>
    <w:rsid w:val="002123BE"/>
    <w:rsid w:val="0021269B"/>
    <w:rsid w:val="0021281A"/>
    <w:rsid w:val="00212F01"/>
    <w:rsid w:val="002134A1"/>
    <w:rsid w:val="00213E1D"/>
    <w:rsid w:val="002149BA"/>
    <w:rsid w:val="00214CEF"/>
    <w:rsid w:val="0021798B"/>
    <w:rsid w:val="00220DF4"/>
    <w:rsid w:val="00221089"/>
    <w:rsid w:val="002213A6"/>
    <w:rsid w:val="00221C56"/>
    <w:rsid w:val="0022209C"/>
    <w:rsid w:val="00222AD3"/>
    <w:rsid w:val="00225FFF"/>
    <w:rsid w:val="002264C1"/>
    <w:rsid w:val="0022683F"/>
    <w:rsid w:val="00226B27"/>
    <w:rsid w:val="00227414"/>
    <w:rsid w:val="002303F8"/>
    <w:rsid w:val="0023094D"/>
    <w:rsid w:val="00230AA3"/>
    <w:rsid w:val="00232ABD"/>
    <w:rsid w:val="00232B46"/>
    <w:rsid w:val="0023331F"/>
    <w:rsid w:val="002337B3"/>
    <w:rsid w:val="00233DBB"/>
    <w:rsid w:val="0023449A"/>
    <w:rsid w:val="0023527E"/>
    <w:rsid w:val="00235AE7"/>
    <w:rsid w:val="002361BC"/>
    <w:rsid w:val="00236ACB"/>
    <w:rsid w:val="00236E3F"/>
    <w:rsid w:val="00240144"/>
    <w:rsid w:val="002417E4"/>
    <w:rsid w:val="00241FB1"/>
    <w:rsid w:val="00242865"/>
    <w:rsid w:val="002429C4"/>
    <w:rsid w:val="00242C84"/>
    <w:rsid w:val="0024379E"/>
    <w:rsid w:val="0024398E"/>
    <w:rsid w:val="00243DC9"/>
    <w:rsid w:val="00246075"/>
    <w:rsid w:val="002476C4"/>
    <w:rsid w:val="00247BEB"/>
    <w:rsid w:val="00250049"/>
    <w:rsid w:val="00250210"/>
    <w:rsid w:val="0025133E"/>
    <w:rsid w:val="002515DA"/>
    <w:rsid w:val="0025170E"/>
    <w:rsid w:val="00251992"/>
    <w:rsid w:val="00251B46"/>
    <w:rsid w:val="00251FE9"/>
    <w:rsid w:val="0025242D"/>
    <w:rsid w:val="00252BF1"/>
    <w:rsid w:val="00253F08"/>
    <w:rsid w:val="00255A03"/>
    <w:rsid w:val="00257E11"/>
    <w:rsid w:val="00261B6E"/>
    <w:rsid w:val="00262685"/>
    <w:rsid w:val="00263291"/>
    <w:rsid w:val="002642AB"/>
    <w:rsid w:val="00264565"/>
    <w:rsid w:val="00264734"/>
    <w:rsid w:val="00265A39"/>
    <w:rsid w:val="00267023"/>
    <w:rsid w:val="002670E9"/>
    <w:rsid w:val="0026716E"/>
    <w:rsid w:val="00271668"/>
    <w:rsid w:val="00273620"/>
    <w:rsid w:val="0027389B"/>
    <w:rsid w:val="0027398A"/>
    <w:rsid w:val="002756E0"/>
    <w:rsid w:val="00276560"/>
    <w:rsid w:val="00277059"/>
    <w:rsid w:val="002810E6"/>
    <w:rsid w:val="0028158C"/>
    <w:rsid w:val="002819DF"/>
    <w:rsid w:val="00281B7F"/>
    <w:rsid w:val="00282EE0"/>
    <w:rsid w:val="002840EE"/>
    <w:rsid w:val="00285A69"/>
    <w:rsid w:val="002901B7"/>
    <w:rsid w:val="002902F6"/>
    <w:rsid w:val="00290732"/>
    <w:rsid w:val="002911F7"/>
    <w:rsid w:val="00292476"/>
    <w:rsid w:val="00292BA2"/>
    <w:rsid w:val="00292BD1"/>
    <w:rsid w:val="00292F92"/>
    <w:rsid w:val="002936BF"/>
    <w:rsid w:val="0029493C"/>
    <w:rsid w:val="00295C2A"/>
    <w:rsid w:val="00295E5C"/>
    <w:rsid w:val="00297A0A"/>
    <w:rsid w:val="00297C01"/>
    <w:rsid w:val="002A0B69"/>
    <w:rsid w:val="002A1617"/>
    <w:rsid w:val="002A164B"/>
    <w:rsid w:val="002A16D2"/>
    <w:rsid w:val="002A268D"/>
    <w:rsid w:val="002A2BA1"/>
    <w:rsid w:val="002A431C"/>
    <w:rsid w:val="002A454E"/>
    <w:rsid w:val="002A47E9"/>
    <w:rsid w:val="002A521F"/>
    <w:rsid w:val="002A722E"/>
    <w:rsid w:val="002A72E2"/>
    <w:rsid w:val="002A736A"/>
    <w:rsid w:val="002A7649"/>
    <w:rsid w:val="002A76E7"/>
    <w:rsid w:val="002B0950"/>
    <w:rsid w:val="002B1B52"/>
    <w:rsid w:val="002B2036"/>
    <w:rsid w:val="002B2760"/>
    <w:rsid w:val="002B2CE2"/>
    <w:rsid w:val="002B3762"/>
    <w:rsid w:val="002B47F7"/>
    <w:rsid w:val="002B62ED"/>
    <w:rsid w:val="002B72C1"/>
    <w:rsid w:val="002B735B"/>
    <w:rsid w:val="002B769B"/>
    <w:rsid w:val="002B7F17"/>
    <w:rsid w:val="002C0831"/>
    <w:rsid w:val="002C0E8C"/>
    <w:rsid w:val="002C184B"/>
    <w:rsid w:val="002C1B82"/>
    <w:rsid w:val="002C3642"/>
    <w:rsid w:val="002C57CE"/>
    <w:rsid w:val="002C5BB4"/>
    <w:rsid w:val="002C701C"/>
    <w:rsid w:val="002C70C9"/>
    <w:rsid w:val="002D015D"/>
    <w:rsid w:val="002D0250"/>
    <w:rsid w:val="002D06A3"/>
    <w:rsid w:val="002D1D52"/>
    <w:rsid w:val="002D219A"/>
    <w:rsid w:val="002D264C"/>
    <w:rsid w:val="002D2A87"/>
    <w:rsid w:val="002D474E"/>
    <w:rsid w:val="002D6B95"/>
    <w:rsid w:val="002D71ED"/>
    <w:rsid w:val="002E08B7"/>
    <w:rsid w:val="002E0DFD"/>
    <w:rsid w:val="002E185D"/>
    <w:rsid w:val="002E1D92"/>
    <w:rsid w:val="002E1DE5"/>
    <w:rsid w:val="002E24A0"/>
    <w:rsid w:val="002E31CB"/>
    <w:rsid w:val="002E3580"/>
    <w:rsid w:val="002E4226"/>
    <w:rsid w:val="002E4545"/>
    <w:rsid w:val="002E4735"/>
    <w:rsid w:val="002E4BB6"/>
    <w:rsid w:val="002E4C38"/>
    <w:rsid w:val="002E4F59"/>
    <w:rsid w:val="002E6CED"/>
    <w:rsid w:val="002E6FB1"/>
    <w:rsid w:val="002E7DD1"/>
    <w:rsid w:val="002E7FAC"/>
    <w:rsid w:val="002F09F4"/>
    <w:rsid w:val="002F1616"/>
    <w:rsid w:val="002F1BFC"/>
    <w:rsid w:val="002F3175"/>
    <w:rsid w:val="002F3801"/>
    <w:rsid w:val="002F3BCB"/>
    <w:rsid w:val="002F5116"/>
    <w:rsid w:val="002F58CF"/>
    <w:rsid w:val="002F5B98"/>
    <w:rsid w:val="002F6743"/>
    <w:rsid w:val="002F6BFB"/>
    <w:rsid w:val="002F730D"/>
    <w:rsid w:val="002F7429"/>
    <w:rsid w:val="002F7A62"/>
    <w:rsid w:val="002F7B3B"/>
    <w:rsid w:val="002F7F10"/>
    <w:rsid w:val="003002CD"/>
    <w:rsid w:val="003004CC"/>
    <w:rsid w:val="003016B2"/>
    <w:rsid w:val="00301898"/>
    <w:rsid w:val="00301927"/>
    <w:rsid w:val="00301C71"/>
    <w:rsid w:val="00301ED7"/>
    <w:rsid w:val="00302806"/>
    <w:rsid w:val="003032F1"/>
    <w:rsid w:val="00304094"/>
    <w:rsid w:val="00304C54"/>
    <w:rsid w:val="00305500"/>
    <w:rsid w:val="00306EC4"/>
    <w:rsid w:val="003075C2"/>
    <w:rsid w:val="003077B7"/>
    <w:rsid w:val="00307FEF"/>
    <w:rsid w:val="00310B4A"/>
    <w:rsid w:val="0031194C"/>
    <w:rsid w:val="0031263C"/>
    <w:rsid w:val="00313972"/>
    <w:rsid w:val="0031493D"/>
    <w:rsid w:val="00315FE4"/>
    <w:rsid w:val="00316525"/>
    <w:rsid w:val="00316CF5"/>
    <w:rsid w:val="00317023"/>
    <w:rsid w:val="00320333"/>
    <w:rsid w:val="00320EF7"/>
    <w:rsid w:val="00320F64"/>
    <w:rsid w:val="0032106A"/>
    <w:rsid w:val="00321959"/>
    <w:rsid w:val="00323C74"/>
    <w:rsid w:val="00323DC9"/>
    <w:rsid w:val="00326810"/>
    <w:rsid w:val="00327877"/>
    <w:rsid w:val="00327C0D"/>
    <w:rsid w:val="00331A8F"/>
    <w:rsid w:val="00332959"/>
    <w:rsid w:val="0033302F"/>
    <w:rsid w:val="003337E7"/>
    <w:rsid w:val="003340AD"/>
    <w:rsid w:val="00334C19"/>
    <w:rsid w:val="00336161"/>
    <w:rsid w:val="003368B1"/>
    <w:rsid w:val="00336913"/>
    <w:rsid w:val="00337B39"/>
    <w:rsid w:val="003401EA"/>
    <w:rsid w:val="003406EA"/>
    <w:rsid w:val="003408F6"/>
    <w:rsid w:val="00340C96"/>
    <w:rsid w:val="00342B6A"/>
    <w:rsid w:val="00344026"/>
    <w:rsid w:val="00344361"/>
    <w:rsid w:val="003446A8"/>
    <w:rsid w:val="00344B9A"/>
    <w:rsid w:val="0034651F"/>
    <w:rsid w:val="00346745"/>
    <w:rsid w:val="00347E5F"/>
    <w:rsid w:val="00347EB7"/>
    <w:rsid w:val="00350EC8"/>
    <w:rsid w:val="00353057"/>
    <w:rsid w:val="0035319B"/>
    <w:rsid w:val="00353260"/>
    <w:rsid w:val="00353371"/>
    <w:rsid w:val="00353DA2"/>
    <w:rsid w:val="00354667"/>
    <w:rsid w:val="00354756"/>
    <w:rsid w:val="00354A81"/>
    <w:rsid w:val="0036125B"/>
    <w:rsid w:val="0036214B"/>
    <w:rsid w:val="00362D8F"/>
    <w:rsid w:val="0036339B"/>
    <w:rsid w:val="00363557"/>
    <w:rsid w:val="003657C7"/>
    <w:rsid w:val="003664D5"/>
    <w:rsid w:val="00366728"/>
    <w:rsid w:val="00366A86"/>
    <w:rsid w:val="00366ED5"/>
    <w:rsid w:val="003671B4"/>
    <w:rsid w:val="003703A4"/>
    <w:rsid w:val="0037088E"/>
    <w:rsid w:val="00370952"/>
    <w:rsid w:val="003714B5"/>
    <w:rsid w:val="00371F7B"/>
    <w:rsid w:val="003732ED"/>
    <w:rsid w:val="003740F9"/>
    <w:rsid w:val="00376328"/>
    <w:rsid w:val="0037652C"/>
    <w:rsid w:val="003769B8"/>
    <w:rsid w:val="003777B0"/>
    <w:rsid w:val="00380142"/>
    <w:rsid w:val="00380164"/>
    <w:rsid w:val="00381990"/>
    <w:rsid w:val="00381C9C"/>
    <w:rsid w:val="0038233F"/>
    <w:rsid w:val="00382BE7"/>
    <w:rsid w:val="00382F60"/>
    <w:rsid w:val="00383149"/>
    <w:rsid w:val="00383184"/>
    <w:rsid w:val="0038357C"/>
    <w:rsid w:val="00383D93"/>
    <w:rsid w:val="00383F7C"/>
    <w:rsid w:val="0038456E"/>
    <w:rsid w:val="00384FD0"/>
    <w:rsid w:val="003851E6"/>
    <w:rsid w:val="003853EF"/>
    <w:rsid w:val="0038576C"/>
    <w:rsid w:val="003869A7"/>
    <w:rsid w:val="00386B86"/>
    <w:rsid w:val="00387ED7"/>
    <w:rsid w:val="00387F8F"/>
    <w:rsid w:val="003907E9"/>
    <w:rsid w:val="00390A0F"/>
    <w:rsid w:val="0039286B"/>
    <w:rsid w:val="00392E7D"/>
    <w:rsid w:val="003939FF"/>
    <w:rsid w:val="00393F76"/>
    <w:rsid w:val="00395C21"/>
    <w:rsid w:val="00395C24"/>
    <w:rsid w:val="00396A2F"/>
    <w:rsid w:val="00397192"/>
    <w:rsid w:val="00397800"/>
    <w:rsid w:val="00397AFC"/>
    <w:rsid w:val="003A0501"/>
    <w:rsid w:val="003A0627"/>
    <w:rsid w:val="003A0B61"/>
    <w:rsid w:val="003A124C"/>
    <w:rsid w:val="003A213A"/>
    <w:rsid w:val="003A2FBF"/>
    <w:rsid w:val="003A370C"/>
    <w:rsid w:val="003A48DD"/>
    <w:rsid w:val="003A4F1D"/>
    <w:rsid w:val="003A5731"/>
    <w:rsid w:val="003A603A"/>
    <w:rsid w:val="003A6754"/>
    <w:rsid w:val="003A782A"/>
    <w:rsid w:val="003B04F6"/>
    <w:rsid w:val="003B0718"/>
    <w:rsid w:val="003B197C"/>
    <w:rsid w:val="003B25F1"/>
    <w:rsid w:val="003B3F0E"/>
    <w:rsid w:val="003B4019"/>
    <w:rsid w:val="003B4DA6"/>
    <w:rsid w:val="003B4EE4"/>
    <w:rsid w:val="003B508D"/>
    <w:rsid w:val="003B5638"/>
    <w:rsid w:val="003B5B7C"/>
    <w:rsid w:val="003B66DE"/>
    <w:rsid w:val="003C0042"/>
    <w:rsid w:val="003C0393"/>
    <w:rsid w:val="003C12BD"/>
    <w:rsid w:val="003C1595"/>
    <w:rsid w:val="003C1DAB"/>
    <w:rsid w:val="003C2600"/>
    <w:rsid w:val="003C2A02"/>
    <w:rsid w:val="003C3304"/>
    <w:rsid w:val="003C3EEC"/>
    <w:rsid w:val="003C4B47"/>
    <w:rsid w:val="003C518D"/>
    <w:rsid w:val="003C7653"/>
    <w:rsid w:val="003C7B64"/>
    <w:rsid w:val="003D09FA"/>
    <w:rsid w:val="003D0AA7"/>
    <w:rsid w:val="003D1109"/>
    <w:rsid w:val="003D11B6"/>
    <w:rsid w:val="003D25A6"/>
    <w:rsid w:val="003D25DD"/>
    <w:rsid w:val="003D28DD"/>
    <w:rsid w:val="003D31DB"/>
    <w:rsid w:val="003D3C72"/>
    <w:rsid w:val="003D40B9"/>
    <w:rsid w:val="003D474E"/>
    <w:rsid w:val="003D55AA"/>
    <w:rsid w:val="003D5F85"/>
    <w:rsid w:val="003D6BBE"/>
    <w:rsid w:val="003D72EC"/>
    <w:rsid w:val="003E0220"/>
    <w:rsid w:val="003E0331"/>
    <w:rsid w:val="003E1712"/>
    <w:rsid w:val="003E17FC"/>
    <w:rsid w:val="003E23B8"/>
    <w:rsid w:val="003E26C8"/>
    <w:rsid w:val="003E2BEF"/>
    <w:rsid w:val="003E2D08"/>
    <w:rsid w:val="003E38AD"/>
    <w:rsid w:val="003E3B95"/>
    <w:rsid w:val="003E48D2"/>
    <w:rsid w:val="003E4A72"/>
    <w:rsid w:val="003E64FB"/>
    <w:rsid w:val="003E66D1"/>
    <w:rsid w:val="003E73F3"/>
    <w:rsid w:val="003E7B76"/>
    <w:rsid w:val="003F06D0"/>
    <w:rsid w:val="003F1AB0"/>
    <w:rsid w:val="003F1BF6"/>
    <w:rsid w:val="003F25D0"/>
    <w:rsid w:val="003F2D7C"/>
    <w:rsid w:val="003F4F43"/>
    <w:rsid w:val="003F598F"/>
    <w:rsid w:val="003F5EA2"/>
    <w:rsid w:val="003F6059"/>
    <w:rsid w:val="003F638C"/>
    <w:rsid w:val="003F7BEC"/>
    <w:rsid w:val="004007B9"/>
    <w:rsid w:val="00402DBD"/>
    <w:rsid w:val="004034D3"/>
    <w:rsid w:val="0040393A"/>
    <w:rsid w:val="0040395E"/>
    <w:rsid w:val="004059A6"/>
    <w:rsid w:val="004061DD"/>
    <w:rsid w:val="00406C8F"/>
    <w:rsid w:val="004072D5"/>
    <w:rsid w:val="004101A9"/>
    <w:rsid w:val="00410EBA"/>
    <w:rsid w:val="00412301"/>
    <w:rsid w:val="0041251D"/>
    <w:rsid w:val="00412763"/>
    <w:rsid w:val="00412E33"/>
    <w:rsid w:val="004139B6"/>
    <w:rsid w:val="004149A7"/>
    <w:rsid w:val="00415B42"/>
    <w:rsid w:val="004161BD"/>
    <w:rsid w:val="0041671C"/>
    <w:rsid w:val="00417A6D"/>
    <w:rsid w:val="00417CA6"/>
    <w:rsid w:val="00420100"/>
    <w:rsid w:val="004210A6"/>
    <w:rsid w:val="00421862"/>
    <w:rsid w:val="00421E25"/>
    <w:rsid w:val="00423EDC"/>
    <w:rsid w:val="00424085"/>
    <w:rsid w:val="004271CD"/>
    <w:rsid w:val="004278A6"/>
    <w:rsid w:val="00430B49"/>
    <w:rsid w:val="00430FA7"/>
    <w:rsid w:val="00431289"/>
    <w:rsid w:val="00431293"/>
    <w:rsid w:val="00433093"/>
    <w:rsid w:val="00435668"/>
    <w:rsid w:val="00435965"/>
    <w:rsid w:val="00436373"/>
    <w:rsid w:val="00436B70"/>
    <w:rsid w:val="00440741"/>
    <w:rsid w:val="00440CD3"/>
    <w:rsid w:val="0044131A"/>
    <w:rsid w:val="004418C6"/>
    <w:rsid w:val="00442829"/>
    <w:rsid w:val="0044284A"/>
    <w:rsid w:val="0044469B"/>
    <w:rsid w:val="00445050"/>
    <w:rsid w:val="004450A2"/>
    <w:rsid w:val="00445183"/>
    <w:rsid w:val="0044559B"/>
    <w:rsid w:val="00445FC1"/>
    <w:rsid w:val="004466CE"/>
    <w:rsid w:val="004479CA"/>
    <w:rsid w:val="004504D6"/>
    <w:rsid w:val="00450768"/>
    <w:rsid w:val="00450BBD"/>
    <w:rsid w:val="00450D16"/>
    <w:rsid w:val="004518DC"/>
    <w:rsid w:val="00451C22"/>
    <w:rsid w:val="00453809"/>
    <w:rsid w:val="0045394F"/>
    <w:rsid w:val="00453975"/>
    <w:rsid w:val="00454184"/>
    <w:rsid w:val="00456184"/>
    <w:rsid w:val="00457918"/>
    <w:rsid w:val="0046017D"/>
    <w:rsid w:val="0046085B"/>
    <w:rsid w:val="00460AC9"/>
    <w:rsid w:val="00460CA2"/>
    <w:rsid w:val="00460E08"/>
    <w:rsid w:val="004616D3"/>
    <w:rsid w:val="00461767"/>
    <w:rsid w:val="004620D6"/>
    <w:rsid w:val="00462951"/>
    <w:rsid w:val="00462B9E"/>
    <w:rsid w:val="0046391D"/>
    <w:rsid w:val="004639B3"/>
    <w:rsid w:val="004639EA"/>
    <w:rsid w:val="004640DC"/>
    <w:rsid w:val="00464700"/>
    <w:rsid w:val="00465A34"/>
    <w:rsid w:val="00465BA8"/>
    <w:rsid w:val="00465D3F"/>
    <w:rsid w:val="00466A73"/>
    <w:rsid w:val="00466C16"/>
    <w:rsid w:val="004701FF"/>
    <w:rsid w:val="00470229"/>
    <w:rsid w:val="004708FB"/>
    <w:rsid w:val="004710A7"/>
    <w:rsid w:val="0047124D"/>
    <w:rsid w:val="00471F06"/>
    <w:rsid w:val="0047218F"/>
    <w:rsid w:val="00472ADD"/>
    <w:rsid w:val="00472B73"/>
    <w:rsid w:val="00472FF4"/>
    <w:rsid w:val="004735C8"/>
    <w:rsid w:val="00474667"/>
    <w:rsid w:val="004770BF"/>
    <w:rsid w:val="0047730A"/>
    <w:rsid w:val="004802E4"/>
    <w:rsid w:val="0048047B"/>
    <w:rsid w:val="00480550"/>
    <w:rsid w:val="00482773"/>
    <w:rsid w:val="00483FA1"/>
    <w:rsid w:val="00485DE8"/>
    <w:rsid w:val="00486558"/>
    <w:rsid w:val="00487628"/>
    <w:rsid w:val="00487D4D"/>
    <w:rsid w:val="0049068A"/>
    <w:rsid w:val="00490F0C"/>
    <w:rsid w:val="00492100"/>
    <w:rsid w:val="0049219F"/>
    <w:rsid w:val="00492823"/>
    <w:rsid w:val="004928E6"/>
    <w:rsid w:val="00492BA0"/>
    <w:rsid w:val="004944DD"/>
    <w:rsid w:val="0049458E"/>
    <w:rsid w:val="00494FB6"/>
    <w:rsid w:val="00495F99"/>
    <w:rsid w:val="0049689C"/>
    <w:rsid w:val="004978BE"/>
    <w:rsid w:val="004A00A8"/>
    <w:rsid w:val="004A02C1"/>
    <w:rsid w:val="004A10E2"/>
    <w:rsid w:val="004A18E6"/>
    <w:rsid w:val="004A1C61"/>
    <w:rsid w:val="004A2327"/>
    <w:rsid w:val="004A2998"/>
    <w:rsid w:val="004A2B61"/>
    <w:rsid w:val="004A3A37"/>
    <w:rsid w:val="004A4666"/>
    <w:rsid w:val="004A56BA"/>
    <w:rsid w:val="004B0265"/>
    <w:rsid w:val="004B0B4F"/>
    <w:rsid w:val="004B101D"/>
    <w:rsid w:val="004B1DCD"/>
    <w:rsid w:val="004B200D"/>
    <w:rsid w:val="004B40F0"/>
    <w:rsid w:val="004B45F9"/>
    <w:rsid w:val="004B472E"/>
    <w:rsid w:val="004B4C2C"/>
    <w:rsid w:val="004B4D9F"/>
    <w:rsid w:val="004B5537"/>
    <w:rsid w:val="004B6247"/>
    <w:rsid w:val="004B637B"/>
    <w:rsid w:val="004B67B2"/>
    <w:rsid w:val="004B7239"/>
    <w:rsid w:val="004B7319"/>
    <w:rsid w:val="004B741B"/>
    <w:rsid w:val="004C1EDA"/>
    <w:rsid w:val="004C1F01"/>
    <w:rsid w:val="004C24F6"/>
    <w:rsid w:val="004C2A8D"/>
    <w:rsid w:val="004C60EA"/>
    <w:rsid w:val="004C737C"/>
    <w:rsid w:val="004D089A"/>
    <w:rsid w:val="004D3829"/>
    <w:rsid w:val="004D38A8"/>
    <w:rsid w:val="004D3E4A"/>
    <w:rsid w:val="004D46D1"/>
    <w:rsid w:val="004D5F82"/>
    <w:rsid w:val="004D6F12"/>
    <w:rsid w:val="004D7300"/>
    <w:rsid w:val="004D7530"/>
    <w:rsid w:val="004D7B28"/>
    <w:rsid w:val="004E0263"/>
    <w:rsid w:val="004E1CCD"/>
    <w:rsid w:val="004E21CA"/>
    <w:rsid w:val="004E2619"/>
    <w:rsid w:val="004E36D5"/>
    <w:rsid w:val="004E39D5"/>
    <w:rsid w:val="004E602F"/>
    <w:rsid w:val="004E633A"/>
    <w:rsid w:val="004E64E7"/>
    <w:rsid w:val="004E666E"/>
    <w:rsid w:val="004E6A5E"/>
    <w:rsid w:val="004E6B21"/>
    <w:rsid w:val="004E73B6"/>
    <w:rsid w:val="004E74BA"/>
    <w:rsid w:val="004E7971"/>
    <w:rsid w:val="004E7C0E"/>
    <w:rsid w:val="004F0990"/>
    <w:rsid w:val="004F1F88"/>
    <w:rsid w:val="004F22EF"/>
    <w:rsid w:val="004F4838"/>
    <w:rsid w:val="004F58CD"/>
    <w:rsid w:val="004F7293"/>
    <w:rsid w:val="004F7620"/>
    <w:rsid w:val="004F7958"/>
    <w:rsid w:val="0050108C"/>
    <w:rsid w:val="00501C02"/>
    <w:rsid w:val="00501D14"/>
    <w:rsid w:val="00503D52"/>
    <w:rsid w:val="005042C1"/>
    <w:rsid w:val="00504397"/>
    <w:rsid w:val="005044FD"/>
    <w:rsid w:val="00505222"/>
    <w:rsid w:val="00505717"/>
    <w:rsid w:val="00505FC7"/>
    <w:rsid w:val="00506D78"/>
    <w:rsid w:val="005072DB"/>
    <w:rsid w:val="00507DD5"/>
    <w:rsid w:val="00507F9A"/>
    <w:rsid w:val="00510392"/>
    <w:rsid w:val="005111CB"/>
    <w:rsid w:val="00511426"/>
    <w:rsid w:val="00511894"/>
    <w:rsid w:val="005119BE"/>
    <w:rsid w:val="00511FCA"/>
    <w:rsid w:val="005122EB"/>
    <w:rsid w:val="00512C3C"/>
    <w:rsid w:val="005130BF"/>
    <w:rsid w:val="005132A1"/>
    <w:rsid w:val="00513CC5"/>
    <w:rsid w:val="0051506E"/>
    <w:rsid w:val="0051546D"/>
    <w:rsid w:val="0051662D"/>
    <w:rsid w:val="005204CA"/>
    <w:rsid w:val="005204EC"/>
    <w:rsid w:val="0052185A"/>
    <w:rsid w:val="00522B26"/>
    <w:rsid w:val="00522FC5"/>
    <w:rsid w:val="00524500"/>
    <w:rsid w:val="00524837"/>
    <w:rsid w:val="00525655"/>
    <w:rsid w:val="00525813"/>
    <w:rsid w:val="005270F4"/>
    <w:rsid w:val="005278FC"/>
    <w:rsid w:val="005303E4"/>
    <w:rsid w:val="00530C05"/>
    <w:rsid w:val="00532B55"/>
    <w:rsid w:val="00532DCE"/>
    <w:rsid w:val="00533220"/>
    <w:rsid w:val="00533D6A"/>
    <w:rsid w:val="005345F0"/>
    <w:rsid w:val="0053498C"/>
    <w:rsid w:val="0053565A"/>
    <w:rsid w:val="00535A06"/>
    <w:rsid w:val="00535DAD"/>
    <w:rsid w:val="00536299"/>
    <w:rsid w:val="005367FD"/>
    <w:rsid w:val="00537F7E"/>
    <w:rsid w:val="0054079F"/>
    <w:rsid w:val="00540AA3"/>
    <w:rsid w:val="00542322"/>
    <w:rsid w:val="0054244D"/>
    <w:rsid w:val="00543E1B"/>
    <w:rsid w:val="00545869"/>
    <w:rsid w:val="00546BBD"/>
    <w:rsid w:val="005476FC"/>
    <w:rsid w:val="00550969"/>
    <w:rsid w:val="00551B59"/>
    <w:rsid w:val="00552C3C"/>
    <w:rsid w:val="00553A30"/>
    <w:rsid w:val="00555114"/>
    <w:rsid w:val="005552BD"/>
    <w:rsid w:val="00555BFB"/>
    <w:rsid w:val="00555CC6"/>
    <w:rsid w:val="00557612"/>
    <w:rsid w:val="0056116B"/>
    <w:rsid w:val="0056170E"/>
    <w:rsid w:val="005630DA"/>
    <w:rsid w:val="0056328E"/>
    <w:rsid w:val="005646E0"/>
    <w:rsid w:val="00564D6B"/>
    <w:rsid w:val="00565E27"/>
    <w:rsid w:val="00566570"/>
    <w:rsid w:val="0056680D"/>
    <w:rsid w:val="005670E3"/>
    <w:rsid w:val="005671E0"/>
    <w:rsid w:val="00567492"/>
    <w:rsid w:val="00567A35"/>
    <w:rsid w:val="00567DC8"/>
    <w:rsid w:val="0057002A"/>
    <w:rsid w:val="005705F7"/>
    <w:rsid w:val="00570BDB"/>
    <w:rsid w:val="00570DC5"/>
    <w:rsid w:val="00571A01"/>
    <w:rsid w:val="00571E01"/>
    <w:rsid w:val="00573936"/>
    <w:rsid w:val="00573DB5"/>
    <w:rsid w:val="005746DC"/>
    <w:rsid w:val="005747D0"/>
    <w:rsid w:val="00574FB3"/>
    <w:rsid w:val="00575E91"/>
    <w:rsid w:val="0057680A"/>
    <w:rsid w:val="00577930"/>
    <w:rsid w:val="005803B9"/>
    <w:rsid w:val="005803C4"/>
    <w:rsid w:val="0058070C"/>
    <w:rsid w:val="005817FF"/>
    <w:rsid w:val="00581C86"/>
    <w:rsid w:val="00583DDF"/>
    <w:rsid w:val="00583EDF"/>
    <w:rsid w:val="00584421"/>
    <w:rsid w:val="0058497B"/>
    <w:rsid w:val="00584EC7"/>
    <w:rsid w:val="005856F0"/>
    <w:rsid w:val="0058647C"/>
    <w:rsid w:val="00586A12"/>
    <w:rsid w:val="00587781"/>
    <w:rsid w:val="005907C6"/>
    <w:rsid w:val="00590D9E"/>
    <w:rsid w:val="00591F3A"/>
    <w:rsid w:val="00592208"/>
    <w:rsid w:val="0059226B"/>
    <w:rsid w:val="005931DA"/>
    <w:rsid w:val="00593321"/>
    <w:rsid w:val="00593658"/>
    <w:rsid w:val="00593ADC"/>
    <w:rsid w:val="00593E95"/>
    <w:rsid w:val="0059419B"/>
    <w:rsid w:val="0059456F"/>
    <w:rsid w:val="005945F4"/>
    <w:rsid w:val="00595E35"/>
    <w:rsid w:val="00595FD9"/>
    <w:rsid w:val="005A0FD5"/>
    <w:rsid w:val="005A13E3"/>
    <w:rsid w:val="005A1882"/>
    <w:rsid w:val="005A2BFE"/>
    <w:rsid w:val="005A3FDC"/>
    <w:rsid w:val="005A4582"/>
    <w:rsid w:val="005A50A0"/>
    <w:rsid w:val="005A7B8D"/>
    <w:rsid w:val="005B0959"/>
    <w:rsid w:val="005B0F3D"/>
    <w:rsid w:val="005B133A"/>
    <w:rsid w:val="005B16BD"/>
    <w:rsid w:val="005B25A0"/>
    <w:rsid w:val="005B2DA3"/>
    <w:rsid w:val="005B30CC"/>
    <w:rsid w:val="005B4305"/>
    <w:rsid w:val="005B512E"/>
    <w:rsid w:val="005B5148"/>
    <w:rsid w:val="005B5215"/>
    <w:rsid w:val="005B6A5F"/>
    <w:rsid w:val="005B6E49"/>
    <w:rsid w:val="005C2781"/>
    <w:rsid w:val="005C27A5"/>
    <w:rsid w:val="005C34C2"/>
    <w:rsid w:val="005C3AFC"/>
    <w:rsid w:val="005C3C71"/>
    <w:rsid w:val="005C4172"/>
    <w:rsid w:val="005C4A4D"/>
    <w:rsid w:val="005C550D"/>
    <w:rsid w:val="005C5C1D"/>
    <w:rsid w:val="005C7137"/>
    <w:rsid w:val="005D0771"/>
    <w:rsid w:val="005D080F"/>
    <w:rsid w:val="005D0F8A"/>
    <w:rsid w:val="005D1229"/>
    <w:rsid w:val="005D3C24"/>
    <w:rsid w:val="005D4095"/>
    <w:rsid w:val="005D40D5"/>
    <w:rsid w:val="005D43D0"/>
    <w:rsid w:val="005D4E1E"/>
    <w:rsid w:val="005D5D4B"/>
    <w:rsid w:val="005D66CD"/>
    <w:rsid w:val="005D674F"/>
    <w:rsid w:val="005D719C"/>
    <w:rsid w:val="005D7297"/>
    <w:rsid w:val="005D752B"/>
    <w:rsid w:val="005E0A99"/>
    <w:rsid w:val="005E1C40"/>
    <w:rsid w:val="005E1EAE"/>
    <w:rsid w:val="005E3C74"/>
    <w:rsid w:val="005E4488"/>
    <w:rsid w:val="005E6D2F"/>
    <w:rsid w:val="005F0489"/>
    <w:rsid w:val="005F04C3"/>
    <w:rsid w:val="005F05F4"/>
    <w:rsid w:val="005F1D5B"/>
    <w:rsid w:val="005F217D"/>
    <w:rsid w:val="005F3599"/>
    <w:rsid w:val="005F4A32"/>
    <w:rsid w:val="005F5D2F"/>
    <w:rsid w:val="005F5E23"/>
    <w:rsid w:val="005F641B"/>
    <w:rsid w:val="005F6D4B"/>
    <w:rsid w:val="00600464"/>
    <w:rsid w:val="0060097F"/>
    <w:rsid w:val="006016FF"/>
    <w:rsid w:val="006020DE"/>
    <w:rsid w:val="0060404D"/>
    <w:rsid w:val="00605DB9"/>
    <w:rsid w:val="006066A0"/>
    <w:rsid w:val="00606D99"/>
    <w:rsid w:val="00606F0F"/>
    <w:rsid w:val="00607F4D"/>
    <w:rsid w:val="00610E34"/>
    <w:rsid w:val="00611765"/>
    <w:rsid w:val="00612FF9"/>
    <w:rsid w:val="0061361F"/>
    <w:rsid w:val="00614779"/>
    <w:rsid w:val="006149AE"/>
    <w:rsid w:val="006162EF"/>
    <w:rsid w:val="00617CA7"/>
    <w:rsid w:val="00620487"/>
    <w:rsid w:val="006204B1"/>
    <w:rsid w:val="006207ED"/>
    <w:rsid w:val="00622145"/>
    <w:rsid w:val="00622BF0"/>
    <w:rsid w:val="00623944"/>
    <w:rsid w:val="00623C4B"/>
    <w:rsid w:val="00623CFA"/>
    <w:rsid w:val="00624495"/>
    <w:rsid w:val="00625EF2"/>
    <w:rsid w:val="00627821"/>
    <w:rsid w:val="00630C43"/>
    <w:rsid w:val="006310A7"/>
    <w:rsid w:val="00632A93"/>
    <w:rsid w:val="00632C73"/>
    <w:rsid w:val="006331A4"/>
    <w:rsid w:val="00634BEE"/>
    <w:rsid w:val="00634C35"/>
    <w:rsid w:val="00635000"/>
    <w:rsid w:val="00635680"/>
    <w:rsid w:val="00636651"/>
    <w:rsid w:val="00637164"/>
    <w:rsid w:val="0064031B"/>
    <w:rsid w:val="00640F88"/>
    <w:rsid w:val="00642441"/>
    <w:rsid w:val="00642ECB"/>
    <w:rsid w:val="006456D7"/>
    <w:rsid w:val="00646449"/>
    <w:rsid w:val="006465BC"/>
    <w:rsid w:val="006476B4"/>
    <w:rsid w:val="006479F8"/>
    <w:rsid w:val="006505AC"/>
    <w:rsid w:val="006505B2"/>
    <w:rsid w:val="00651F40"/>
    <w:rsid w:val="0065256D"/>
    <w:rsid w:val="00653511"/>
    <w:rsid w:val="00653E3A"/>
    <w:rsid w:val="006543DE"/>
    <w:rsid w:val="00654591"/>
    <w:rsid w:val="00654D9D"/>
    <w:rsid w:val="00656012"/>
    <w:rsid w:val="00656CFA"/>
    <w:rsid w:val="00656F37"/>
    <w:rsid w:val="00657EF7"/>
    <w:rsid w:val="00657F41"/>
    <w:rsid w:val="00657F48"/>
    <w:rsid w:val="0066041A"/>
    <w:rsid w:val="0066061F"/>
    <w:rsid w:val="00660B48"/>
    <w:rsid w:val="0066171B"/>
    <w:rsid w:val="00661837"/>
    <w:rsid w:val="006627DA"/>
    <w:rsid w:val="00664A00"/>
    <w:rsid w:val="00665A59"/>
    <w:rsid w:val="00665F36"/>
    <w:rsid w:val="00666D36"/>
    <w:rsid w:val="006672DF"/>
    <w:rsid w:val="00667CD0"/>
    <w:rsid w:val="006715A8"/>
    <w:rsid w:val="00671D5C"/>
    <w:rsid w:val="006720C5"/>
    <w:rsid w:val="0067320C"/>
    <w:rsid w:val="00673375"/>
    <w:rsid w:val="00676572"/>
    <w:rsid w:val="00676799"/>
    <w:rsid w:val="00677CA4"/>
    <w:rsid w:val="00680196"/>
    <w:rsid w:val="006801B7"/>
    <w:rsid w:val="006804AF"/>
    <w:rsid w:val="00680916"/>
    <w:rsid w:val="00680E58"/>
    <w:rsid w:val="00681786"/>
    <w:rsid w:val="00682650"/>
    <w:rsid w:val="00682D55"/>
    <w:rsid w:val="00682EAD"/>
    <w:rsid w:val="006835FC"/>
    <w:rsid w:val="00683809"/>
    <w:rsid w:val="00686857"/>
    <w:rsid w:val="0068685C"/>
    <w:rsid w:val="006868A2"/>
    <w:rsid w:val="00687AE1"/>
    <w:rsid w:val="00687BCB"/>
    <w:rsid w:val="0069114A"/>
    <w:rsid w:val="00692204"/>
    <w:rsid w:val="00693342"/>
    <w:rsid w:val="0069449E"/>
    <w:rsid w:val="006949CD"/>
    <w:rsid w:val="006978CE"/>
    <w:rsid w:val="00697914"/>
    <w:rsid w:val="006A0403"/>
    <w:rsid w:val="006A044C"/>
    <w:rsid w:val="006A19C4"/>
    <w:rsid w:val="006A2AD3"/>
    <w:rsid w:val="006A2F8F"/>
    <w:rsid w:val="006A360A"/>
    <w:rsid w:val="006A3782"/>
    <w:rsid w:val="006A4229"/>
    <w:rsid w:val="006A4509"/>
    <w:rsid w:val="006A5B2E"/>
    <w:rsid w:val="006A7439"/>
    <w:rsid w:val="006A77FE"/>
    <w:rsid w:val="006A78BC"/>
    <w:rsid w:val="006A7E89"/>
    <w:rsid w:val="006B0A97"/>
    <w:rsid w:val="006B2268"/>
    <w:rsid w:val="006B24B4"/>
    <w:rsid w:val="006B35B1"/>
    <w:rsid w:val="006B3B84"/>
    <w:rsid w:val="006B44D1"/>
    <w:rsid w:val="006B6249"/>
    <w:rsid w:val="006B76A5"/>
    <w:rsid w:val="006C01B3"/>
    <w:rsid w:val="006C0E98"/>
    <w:rsid w:val="006C2F79"/>
    <w:rsid w:val="006C3FEE"/>
    <w:rsid w:val="006C4497"/>
    <w:rsid w:val="006C4712"/>
    <w:rsid w:val="006C4B6A"/>
    <w:rsid w:val="006C5DA1"/>
    <w:rsid w:val="006C5E66"/>
    <w:rsid w:val="006C62AA"/>
    <w:rsid w:val="006C6A7A"/>
    <w:rsid w:val="006C7425"/>
    <w:rsid w:val="006D0297"/>
    <w:rsid w:val="006D0A84"/>
    <w:rsid w:val="006D0EA0"/>
    <w:rsid w:val="006D38B0"/>
    <w:rsid w:val="006D4659"/>
    <w:rsid w:val="006D5DDD"/>
    <w:rsid w:val="006D615A"/>
    <w:rsid w:val="006E0417"/>
    <w:rsid w:val="006E124B"/>
    <w:rsid w:val="006E1D4C"/>
    <w:rsid w:val="006E1F71"/>
    <w:rsid w:val="006E21AE"/>
    <w:rsid w:val="006E34E8"/>
    <w:rsid w:val="006E4492"/>
    <w:rsid w:val="006E5DA4"/>
    <w:rsid w:val="006E71F7"/>
    <w:rsid w:val="006E7BA7"/>
    <w:rsid w:val="006F07F5"/>
    <w:rsid w:val="006F0F6A"/>
    <w:rsid w:val="006F1D3A"/>
    <w:rsid w:val="006F1F1E"/>
    <w:rsid w:val="006F2187"/>
    <w:rsid w:val="006F243A"/>
    <w:rsid w:val="006F31C8"/>
    <w:rsid w:val="006F3E5A"/>
    <w:rsid w:val="006F432A"/>
    <w:rsid w:val="006F466B"/>
    <w:rsid w:val="006F494C"/>
    <w:rsid w:val="006F573A"/>
    <w:rsid w:val="006F6AAC"/>
    <w:rsid w:val="006F72FF"/>
    <w:rsid w:val="006F7FA0"/>
    <w:rsid w:val="00700395"/>
    <w:rsid w:val="0070062E"/>
    <w:rsid w:val="00700E81"/>
    <w:rsid w:val="00700F1E"/>
    <w:rsid w:val="00701B9C"/>
    <w:rsid w:val="00702A7F"/>
    <w:rsid w:val="007041CC"/>
    <w:rsid w:val="00704BF2"/>
    <w:rsid w:val="00704E21"/>
    <w:rsid w:val="00704E47"/>
    <w:rsid w:val="00705E78"/>
    <w:rsid w:val="0070632C"/>
    <w:rsid w:val="00706909"/>
    <w:rsid w:val="00706AAE"/>
    <w:rsid w:val="00707358"/>
    <w:rsid w:val="0070794F"/>
    <w:rsid w:val="007125E5"/>
    <w:rsid w:val="00712752"/>
    <w:rsid w:val="007131C4"/>
    <w:rsid w:val="007141F4"/>
    <w:rsid w:val="00714348"/>
    <w:rsid w:val="00714731"/>
    <w:rsid w:val="0071661A"/>
    <w:rsid w:val="00717600"/>
    <w:rsid w:val="00717D2D"/>
    <w:rsid w:val="007209E1"/>
    <w:rsid w:val="00721F3A"/>
    <w:rsid w:val="00722A46"/>
    <w:rsid w:val="00722AC4"/>
    <w:rsid w:val="00722B1E"/>
    <w:rsid w:val="00723079"/>
    <w:rsid w:val="00726B76"/>
    <w:rsid w:val="00727EEF"/>
    <w:rsid w:val="007315C8"/>
    <w:rsid w:val="007316EC"/>
    <w:rsid w:val="00731D1D"/>
    <w:rsid w:val="00731E79"/>
    <w:rsid w:val="007326FD"/>
    <w:rsid w:val="00733231"/>
    <w:rsid w:val="00733489"/>
    <w:rsid w:val="00733798"/>
    <w:rsid w:val="00733C8F"/>
    <w:rsid w:val="00734A43"/>
    <w:rsid w:val="00736DBD"/>
    <w:rsid w:val="00737C0D"/>
    <w:rsid w:val="007403E0"/>
    <w:rsid w:val="0074105E"/>
    <w:rsid w:val="0074167D"/>
    <w:rsid w:val="00741F42"/>
    <w:rsid w:val="0074204D"/>
    <w:rsid w:val="00744F39"/>
    <w:rsid w:val="00744FC5"/>
    <w:rsid w:val="0074505C"/>
    <w:rsid w:val="0074577C"/>
    <w:rsid w:val="00745C43"/>
    <w:rsid w:val="007479D0"/>
    <w:rsid w:val="00747E62"/>
    <w:rsid w:val="007508D6"/>
    <w:rsid w:val="007519A1"/>
    <w:rsid w:val="007538F1"/>
    <w:rsid w:val="00753AAC"/>
    <w:rsid w:val="007541B5"/>
    <w:rsid w:val="00754CF1"/>
    <w:rsid w:val="00754E01"/>
    <w:rsid w:val="0075521E"/>
    <w:rsid w:val="007559A2"/>
    <w:rsid w:val="00755ABF"/>
    <w:rsid w:val="0075742C"/>
    <w:rsid w:val="0075766E"/>
    <w:rsid w:val="00757CF4"/>
    <w:rsid w:val="007608A8"/>
    <w:rsid w:val="007608E5"/>
    <w:rsid w:val="00761FA6"/>
    <w:rsid w:val="0076251C"/>
    <w:rsid w:val="00762CF2"/>
    <w:rsid w:val="00762F41"/>
    <w:rsid w:val="00763C0B"/>
    <w:rsid w:val="0076431A"/>
    <w:rsid w:val="00764A06"/>
    <w:rsid w:val="00764AB8"/>
    <w:rsid w:val="00765484"/>
    <w:rsid w:val="007664F8"/>
    <w:rsid w:val="007666EB"/>
    <w:rsid w:val="00767F8B"/>
    <w:rsid w:val="00770FC0"/>
    <w:rsid w:val="007711B4"/>
    <w:rsid w:val="00771B07"/>
    <w:rsid w:val="007731C7"/>
    <w:rsid w:val="0077372B"/>
    <w:rsid w:val="007738B6"/>
    <w:rsid w:val="007748B2"/>
    <w:rsid w:val="00775CF4"/>
    <w:rsid w:val="0077719B"/>
    <w:rsid w:val="0078015D"/>
    <w:rsid w:val="00782174"/>
    <w:rsid w:val="007828F2"/>
    <w:rsid w:val="00782FFF"/>
    <w:rsid w:val="007830A5"/>
    <w:rsid w:val="00784055"/>
    <w:rsid w:val="00785BC6"/>
    <w:rsid w:val="00786541"/>
    <w:rsid w:val="007867C0"/>
    <w:rsid w:val="00786836"/>
    <w:rsid w:val="00787B3F"/>
    <w:rsid w:val="00790D6A"/>
    <w:rsid w:val="00791495"/>
    <w:rsid w:val="00791546"/>
    <w:rsid w:val="00793C98"/>
    <w:rsid w:val="00794F77"/>
    <w:rsid w:val="00794F90"/>
    <w:rsid w:val="007955EF"/>
    <w:rsid w:val="0079578B"/>
    <w:rsid w:val="00795A2D"/>
    <w:rsid w:val="007A0513"/>
    <w:rsid w:val="007A2AC4"/>
    <w:rsid w:val="007A4E39"/>
    <w:rsid w:val="007A5323"/>
    <w:rsid w:val="007A58CA"/>
    <w:rsid w:val="007A5F82"/>
    <w:rsid w:val="007A7028"/>
    <w:rsid w:val="007A713E"/>
    <w:rsid w:val="007A7894"/>
    <w:rsid w:val="007A7BC0"/>
    <w:rsid w:val="007B01FC"/>
    <w:rsid w:val="007B09FB"/>
    <w:rsid w:val="007B0B05"/>
    <w:rsid w:val="007B0E2A"/>
    <w:rsid w:val="007B120A"/>
    <w:rsid w:val="007B1A7C"/>
    <w:rsid w:val="007B371C"/>
    <w:rsid w:val="007B5795"/>
    <w:rsid w:val="007B6D17"/>
    <w:rsid w:val="007B7760"/>
    <w:rsid w:val="007C0006"/>
    <w:rsid w:val="007C12BC"/>
    <w:rsid w:val="007C32B2"/>
    <w:rsid w:val="007C33EF"/>
    <w:rsid w:val="007C3A25"/>
    <w:rsid w:val="007C4396"/>
    <w:rsid w:val="007C46ED"/>
    <w:rsid w:val="007C5490"/>
    <w:rsid w:val="007C61C6"/>
    <w:rsid w:val="007C66B6"/>
    <w:rsid w:val="007C6ACD"/>
    <w:rsid w:val="007C71A8"/>
    <w:rsid w:val="007C75D3"/>
    <w:rsid w:val="007C773E"/>
    <w:rsid w:val="007C784C"/>
    <w:rsid w:val="007C7D10"/>
    <w:rsid w:val="007D19E6"/>
    <w:rsid w:val="007D1C54"/>
    <w:rsid w:val="007D29B8"/>
    <w:rsid w:val="007D3C92"/>
    <w:rsid w:val="007D431E"/>
    <w:rsid w:val="007D453A"/>
    <w:rsid w:val="007D618B"/>
    <w:rsid w:val="007D6675"/>
    <w:rsid w:val="007D678F"/>
    <w:rsid w:val="007D78A4"/>
    <w:rsid w:val="007E014A"/>
    <w:rsid w:val="007E196A"/>
    <w:rsid w:val="007E1BD9"/>
    <w:rsid w:val="007E3FD5"/>
    <w:rsid w:val="007E4294"/>
    <w:rsid w:val="007E5477"/>
    <w:rsid w:val="007E60BB"/>
    <w:rsid w:val="007E67FD"/>
    <w:rsid w:val="007E6B27"/>
    <w:rsid w:val="007E6C01"/>
    <w:rsid w:val="007E7BF6"/>
    <w:rsid w:val="007F045F"/>
    <w:rsid w:val="007F0B25"/>
    <w:rsid w:val="007F1923"/>
    <w:rsid w:val="007F208A"/>
    <w:rsid w:val="007F3AB7"/>
    <w:rsid w:val="007F4329"/>
    <w:rsid w:val="007F437D"/>
    <w:rsid w:val="007F4EE5"/>
    <w:rsid w:val="007F57E9"/>
    <w:rsid w:val="007F58DC"/>
    <w:rsid w:val="007F5B91"/>
    <w:rsid w:val="007F6177"/>
    <w:rsid w:val="007F6D61"/>
    <w:rsid w:val="008001D3"/>
    <w:rsid w:val="00800BB1"/>
    <w:rsid w:val="00802CE5"/>
    <w:rsid w:val="0080363F"/>
    <w:rsid w:val="00804F6D"/>
    <w:rsid w:val="00805858"/>
    <w:rsid w:val="00805AE0"/>
    <w:rsid w:val="00806828"/>
    <w:rsid w:val="00806A28"/>
    <w:rsid w:val="00807AD8"/>
    <w:rsid w:val="00807DC5"/>
    <w:rsid w:val="00810666"/>
    <w:rsid w:val="008108D2"/>
    <w:rsid w:val="00810BF1"/>
    <w:rsid w:val="00811204"/>
    <w:rsid w:val="0081161E"/>
    <w:rsid w:val="008117AB"/>
    <w:rsid w:val="008117FA"/>
    <w:rsid w:val="00813DB9"/>
    <w:rsid w:val="00815D55"/>
    <w:rsid w:val="00815E4F"/>
    <w:rsid w:val="00816AEC"/>
    <w:rsid w:val="00821932"/>
    <w:rsid w:val="00821D14"/>
    <w:rsid w:val="00821FE0"/>
    <w:rsid w:val="00822817"/>
    <w:rsid w:val="0082305D"/>
    <w:rsid w:val="008237D1"/>
    <w:rsid w:val="00823E10"/>
    <w:rsid w:val="0082452B"/>
    <w:rsid w:val="00824D11"/>
    <w:rsid w:val="00824D59"/>
    <w:rsid w:val="00824E40"/>
    <w:rsid w:val="00824F60"/>
    <w:rsid w:val="00825C00"/>
    <w:rsid w:val="0082695C"/>
    <w:rsid w:val="00827740"/>
    <w:rsid w:val="00827E2C"/>
    <w:rsid w:val="00827F62"/>
    <w:rsid w:val="00830A6A"/>
    <w:rsid w:val="00830BD4"/>
    <w:rsid w:val="00830C0D"/>
    <w:rsid w:val="008322FE"/>
    <w:rsid w:val="008323EB"/>
    <w:rsid w:val="0083382F"/>
    <w:rsid w:val="0083386F"/>
    <w:rsid w:val="00833D64"/>
    <w:rsid w:val="008352A8"/>
    <w:rsid w:val="00835B92"/>
    <w:rsid w:val="00836E62"/>
    <w:rsid w:val="0083718A"/>
    <w:rsid w:val="008375E1"/>
    <w:rsid w:val="0084086A"/>
    <w:rsid w:val="008422B2"/>
    <w:rsid w:val="008423D8"/>
    <w:rsid w:val="00843CCD"/>
    <w:rsid w:val="00844617"/>
    <w:rsid w:val="00844F1E"/>
    <w:rsid w:val="00844F3B"/>
    <w:rsid w:val="00845A28"/>
    <w:rsid w:val="00845C35"/>
    <w:rsid w:val="008473AF"/>
    <w:rsid w:val="008500AD"/>
    <w:rsid w:val="00850BAC"/>
    <w:rsid w:val="00852CDB"/>
    <w:rsid w:val="00853C84"/>
    <w:rsid w:val="0085460A"/>
    <w:rsid w:val="008546C9"/>
    <w:rsid w:val="008547B7"/>
    <w:rsid w:val="00855640"/>
    <w:rsid w:val="00856E37"/>
    <w:rsid w:val="00856F94"/>
    <w:rsid w:val="00857491"/>
    <w:rsid w:val="00857655"/>
    <w:rsid w:val="00860497"/>
    <w:rsid w:val="008610AB"/>
    <w:rsid w:val="00861EA8"/>
    <w:rsid w:val="00861F95"/>
    <w:rsid w:val="0086248C"/>
    <w:rsid w:val="00862A9E"/>
    <w:rsid w:val="00862AD2"/>
    <w:rsid w:val="00862FD8"/>
    <w:rsid w:val="0086389F"/>
    <w:rsid w:val="00863936"/>
    <w:rsid w:val="00864420"/>
    <w:rsid w:val="008655E8"/>
    <w:rsid w:val="00865635"/>
    <w:rsid w:val="00865895"/>
    <w:rsid w:val="00865B05"/>
    <w:rsid w:val="00865E96"/>
    <w:rsid w:val="0086666D"/>
    <w:rsid w:val="00867BDA"/>
    <w:rsid w:val="00867C70"/>
    <w:rsid w:val="00870676"/>
    <w:rsid w:val="00870CBD"/>
    <w:rsid w:val="00871767"/>
    <w:rsid w:val="008730E9"/>
    <w:rsid w:val="008740A6"/>
    <w:rsid w:val="00874A0D"/>
    <w:rsid w:val="00874AC2"/>
    <w:rsid w:val="0087546C"/>
    <w:rsid w:val="008757CF"/>
    <w:rsid w:val="008770F7"/>
    <w:rsid w:val="008772DA"/>
    <w:rsid w:val="00877F5C"/>
    <w:rsid w:val="00880866"/>
    <w:rsid w:val="00880A56"/>
    <w:rsid w:val="00880C92"/>
    <w:rsid w:val="00881F8C"/>
    <w:rsid w:val="0088216A"/>
    <w:rsid w:val="00882FB0"/>
    <w:rsid w:val="00884678"/>
    <w:rsid w:val="008851A9"/>
    <w:rsid w:val="00887498"/>
    <w:rsid w:val="008874F3"/>
    <w:rsid w:val="00887541"/>
    <w:rsid w:val="00890E40"/>
    <w:rsid w:val="0089203A"/>
    <w:rsid w:val="00892A2A"/>
    <w:rsid w:val="00892CB0"/>
    <w:rsid w:val="00892F58"/>
    <w:rsid w:val="00894171"/>
    <w:rsid w:val="00894554"/>
    <w:rsid w:val="00895537"/>
    <w:rsid w:val="00896E33"/>
    <w:rsid w:val="00896E93"/>
    <w:rsid w:val="008977D9"/>
    <w:rsid w:val="00897DF5"/>
    <w:rsid w:val="008A0674"/>
    <w:rsid w:val="008A08B7"/>
    <w:rsid w:val="008A15DE"/>
    <w:rsid w:val="008A1AB8"/>
    <w:rsid w:val="008A1B69"/>
    <w:rsid w:val="008A1BC1"/>
    <w:rsid w:val="008A21BF"/>
    <w:rsid w:val="008A24B9"/>
    <w:rsid w:val="008A2BD8"/>
    <w:rsid w:val="008A4194"/>
    <w:rsid w:val="008A46CD"/>
    <w:rsid w:val="008A6EFA"/>
    <w:rsid w:val="008A7673"/>
    <w:rsid w:val="008B01BF"/>
    <w:rsid w:val="008B2393"/>
    <w:rsid w:val="008B2E74"/>
    <w:rsid w:val="008B386F"/>
    <w:rsid w:val="008B4D1A"/>
    <w:rsid w:val="008B4DEA"/>
    <w:rsid w:val="008B5D83"/>
    <w:rsid w:val="008B7926"/>
    <w:rsid w:val="008C022A"/>
    <w:rsid w:val="008C0536"/>
    <w:rsid w:val="008C0DAA"/>
    <w:rsid w:val="008C16D0"/>
    <w:rsid w:val="008C2FA6"/>
    <w:rsid w:val="008C3167"/>
    <w:rsid w:val="008C3179"/>
    <w:rsid w:val="008C379D"/>
    <w:rsid w:val="008C3F12"/>
    <w:rsid w:val="008C5373"/>
    <w:rsid w:val="008C5526"/>
    <w:rsid w:val="008C664E"/>
    <w:rsid w:val="008C7932"/>
    <w:rsid w:val="008D0B26"/>
    <w:rsid w:val="008D1F36"/>
    <w:rsid w:val="008D3A2A"/>
    <w:rsid w:val="008D3BF1"/>
    <w:rsid w:val="008D3EAF"/>
    <w:rsid w:val="008D4001"/>
    <w:rsid w:val="008D4034"/>
    <w:rsid w:val="008D4D3C"/>
    <w:rsid w:val="008D516A"/>
    <w:rsid w:val="008D554A"/>
    <w:rsid w:val="008E0299"/>
    <w:rsid w:val="008E072F"/>
    <w:rsid w:val="008E18A5"/>
    <w:rsid w:val="008E25E4"/>
    <w:rsid w:val="008E2771"/>
    <w:rsid w:val="008E2C33"/>
    <w:rsid w:val="008E3164"/>
    <w:rsid w:val="008E3A65"/>
    <w:rsid w:val="008E3EAD"/>
    <w:rsid w:val="008E456B"/>
    <w:rsid w:val="008E4746"/>
    <w:rsid w:val="008E596A"/>
    <w:rsid w:val="008E5BDD"/>
    <w:rsid w:val="008E607A"/>
    <w:rsid w:val="008E61FE"/>
    <w:rsid w:val="008E7722"/>
    <w:rsid w:val="008F0024"/>
    <w:rsid w:val="008F22C2"/>
    <w:rsid w:val="008F2970"/>
    <w:rsid w:val="008F3B81"/>
    <w:rsid w:val="008F43DA"/>
    <w:rsid w:val="008F4A10"/>
    <w:rsid w:val="008F5EFB"/>
    <w:rsid w:val="008F60FA"/>
    <w:rsid w:val="008F610B"/>
    <w:rsid w:val="008F745B"/>
    <w:rsid w:val="009008ED"/>
    <w:rsid w:val="00900BBA"/>
    <w:rsid w:val="00902F50"/>
    <w:rsid w:val="00903220"/>
    <w:rsid w:val="00904814"/>
    <w:rsid w:val="00905576"/>
    <w:rsid w:val="00905A39"/>
    <w:rsid w:val="0090606A"/>
    <w:rsid w:val="00906287"/>
    <w:rsid w:val="00906C81"/>
    <w:rsid w:val="00907B94"/>
    <w:rsid w:val="00907E29"/>
    <w:rsid w:val="009109C4"/>
    <w:rsid w:val="0091121C"/>
    <w:rsid w:val="00912730"/>
    <w:rsid w:val="00913FE3"/>
    <w:rsid w:val="00915D93"/>
    <w:rsid w:val="0091683C"/>
    <w:rsid w:val="009176CC"/>
    <w:rsid w:val="009201DC"/>
    <w:rsid w:val="009204BD"/>
    <w:rsid w:val="00921639"/>
    <w:rsid w:val="00921776"/>
    <w:rsid w:val="009228D2"/>
    <w:rsid w:val="00923C59"/>
    <w:rsid w:val="0092593A"/>
    <w:rsid w:val="00925DA2"/>
    <w:rsid w:val="00925F74"/>
    <w:rsid w:val="00926424"/>
    <w:rsid w:val="009267D2"/>
    <w:rsid w:val="009269C1"/>
    <w:rsid w:val="00927A59"/>
    <w:rsid w:val="00927E19"/>
    <w:rsid w:val="0093034A"/>
    <w:rsid w:val="00930D3F"/>
    <w:rsid w:val="00931E44"/>
    <w:rsid w:val="00932378"/>
    <w:rsid w:val="00932E24"/>
    <w:rsid w:val="00933749"/>
    <w:rsid w:val="009339BA"/>
    <w:rsid w:val="00933B27"/>
    <w:rsid w:val="00934296"/>
    <w:rsid w:val="009345CD"/>
    <w:rsid w:val="00934F80"/>
    <w:rsid w:val="0093790D"/>
    <w:rsid w:val="00940372"/>
    <w:rsid w:val="00940448"/>
    <w:rsid w:val="00940501"/>
    <w:rsid w:val="009406F6"/>
    <w:rsid w:val="009415EB"/>
    <w:rsid w:val="009449A4"/>
    <w:rsid w:val="00945122"/>
    <w:rsid w:val="0094578C"/>
    <w:rsid w:val="00945D55"/>
    <w:rsid w:val="009465EC"/>
    <w:rsid w:val="00946E62"/>
    <w:rsid w:val="00950322"/>
    <w:rsid w:val="00950490"/>
    <w:rsid w:val="00950C3F"/>
    <w:rsid w:val="009539E2"/>
    <w:rsid w:val="00953D32"/>
    <w:rsid w:val="009546A2"/>
    <w:rsid w:val="00954773"/>
    <w:rsid w:val="00954FAC"/>
    <w:rsid w:val="00955354"/>
    <w:rsid w:val="00955612"/>
    <w:rsid w:val="0095614F"/>
    <w:rsid w:val="0095652F"/>
    <w:rsid w:val="009565F2"/>
    <w:rsid w:val="0095736A"/>
    <w:rsid w:val="00957B1A"/>
    <w:rsid w:val="0096189B"/>
    <w:rsid w:val="00965DCF"/>
    <w:rsid w:val="00967112"/>
    <w:rsid w:val="009672EA"/>
    <w:rsid w:val="00967722"/>
    <w:rsid w:val="00967B97"/>
    <w:rsid w:val="00971082"/>
    <w:rsid w:val="009715F3"/>
    <w:rsid w:val="009716AB"/>
    <w:rsid w:val="00971E7F"/>
    <w:rsid w:val="00972185"/>
    <w:rsid w:val="00972468"/>
    <w:rsid w:val="009724A5"/>
    <w:rsid w:val="0097298D"/>
    <w:rsid w:val="00972D4A"/>
    <w:rsid w:val="00973A68"/>
    <w:rsid w:val="00974DE9"/>
    <w:rsid w:val="009753D3"/>
    <w:rsid w:val="00977555"/>
    <w:rsid w:val="0097758B"/>
    <w:rsid w:val="0097765C"/>
    <w:rsid w:val="009808C3"/>
    <w:rsid w:val="00982DB8"/>
    <w:rsid w:val="00984531"/>
    <w:rsid w:val="00984938"/>
    <w:rsid w:val="00985418"/>
    <w:rsid w:val="00985704"/>
    <w:rsid w:val="00986C87"/>
    <w:rsid w:val="00986E87"/>
    <w:rsid w:val="00986FCE"/>
    <w:rsid w:val="009903C6"/>
    <w:rsid w:val="009904E3"/>
    <w:rsid w:val="009906D0"/>
    <w:rsid w:val="00990723"/>
    <w:rsid w:val="009911C5"/>
    <w:rsid w:val="009921AE"/>
    <w:rsid w:val="009925DA"/>
    <w:rsid w:val="00992723"/>
    <w:rsid w:val="00993D2F"/>
    <w:rsid w:val="00993ED2"/>
    <w:rsid w:val="00995DC6"/>
    <w:rsid w:val="00996A8F"/>
    <w:rsid w:val="00997971"/>
    <w:rsid w:val="00997B3E"/>
    <w:rsid w:val="009A03BB"/>
    <w:rsid w:val="009A25E9"/>
    <w:rsid w:val="009A5AE7"/>
    <w:rsid w:val="009A732B"/>
    <w:rsid w:val="009A7650"/>
    <w:rsid w:val="009A77F7"/>
    <w:rsid w:val="009B0FBD"/>
    <w:rsid w:val="009B11BE"/>
    <w:rsid w:val="009B14F3"/>
    <w:rsid w:val="009B1E48"/>
    <w:rsid w:val="009B3C57"/>
    <w:rsid w:val="009B502B"/>
    <w:rsid w:val="009B5A69"/>
    <w:rsid w:val="009B5AA7"/>
    <w:rsid w:val="009B66F3"/>
    <w:rsid w:val="009B72B6"/>
    <w:rsid w:val="009B781F"/>
    <w:rsid w:val="009C0E8B"/>
    <w:rsid w:val="009C1150"/>
    <w:rsid w:val="009C13CF"/>
    <w:rsid w:val="009C14E1"/>
    <w:rsid w:val="009C3F8D"/>
    <w:rsid w:val="009C4DFB"/>
    <w:rsid w:val="009C5AA5"/>
    <w:rsid w:val="009D0608"/>
    <w:rsid w:val="009D1A7C"/>
    <w:rsid w:val="009D1B5E"/>
    <w:rsid w:val="009D2149"/>
    <w:rsid w:val="009D288D"/>
    <w:rsid w:val="009D2A2A"/>
    <w:rsid w:val="009D2F4B"/>
    <w:rsid w:val="009D3116"/>
    <w:rsid w:val="009D3758"/>
    <w:rsid w:val="009D3B69"/>
    <w:rsid w:val="009D5490"/>
    <w:rsid w:val="009D594D"/>
    <w:rsid w:val="009D5B1E"/>
    <w:rsid w:val="009D6E37"/>
    <w:rsid w:val="009D71C3"/>
    <w:rsid w:val="009E0030"/>
    <w:rsid w:val="009E0785"/>
    <w:rsid w:val="009E221B"/>
    <w:rsid w:val="009E3293"/>
    <w:rsid w:val="009E42C9"/>
    <w:rsid w:val="009E5CBD"/>
    <w:rsid w:val="009E5DC0"/>
    <w:rsid w:val="009E64F4"/>
    <w:rsid w:val="009E73CE"/>
    <w:rsid w:val="009E76BC"/>
    <w:rsid w:val="009E76CD"/>
    <w:rsid w:val="009E7C1B"/>
    <w:rsid w:val="009E7C79"/>
    <w:rsid w:val="009E7DCA"/>
    <w:rsid w:val="009E7F14"/>
    <w:rsid w:val="009F124E"/>
    <w:rsid w:val="009F12C4"/>
    <w:rsid w:val="009F1347"/>
    <w:rsid w:val="009F17D8"/>
    <w:rsid w:val="009F197F"/>
    <w:rsid w:val="009F1C4B"/>
    <w:rsid w:val="009F2341"/>
    <w:rsid w:val="009F2E4A"/>
    <w:rsid w:val="009F4E95"/>
    <w:rsid w:val="009F4F78"/>
    <w:rsid w:val="009F4F81"/>
    <w:rsid w:val="009F54B2"/>
    <w:rsid w:val="009F7C18"/>
    <w:rsid w:val="009F7D33"/>
    <w:rsid w:val="00A0083A"/>
    <w:rsid w:val="00A00BE2"/>
    <w:rsid w:val="00A015B5"/>
    <w:rsid w:val="00A015F7"/>
    <w:rsid w:val="00A01A10"/>
    <w:rsid w:val="00A02919"/>
    <w:rsid w:val="00A04C85"/>
    <w:rsid w:val="00A05544"/>
    <w:rsid w:val="00A06154"/>
    <w:rsid w:val="00A0644C"/>
    <w:rsid w:val="00A06E87"/>
    <w:rsid w:val="00A0716D"/>
    <w:rsid w:val="00A074BC"/>
    <w:rsid w:val="00A07B70"/>
    <w:rsid w:val="00A101C3"/>
    <w:rsid w:val="00A10B11"/>
    <w:rsid w:val="00A1105A"/>
    <w:rsid w:val="00A11502"/>
    <w:rsid w:val="00A11670"/>
    <w:rsid w:val="00A11FF5"/>
    <w:rsid w:val="00A12213"/>
    <w:rsid w:val="00A12D57"/>
    <w:rsid w:val="00A12F2E"/>
    <w:rsid w:val="00A13371"/>
    <w:rsid w:val="00A141DA"/>
    <w:rsid w:val="00A160A9"/>
    <w:rsid w:val="00A1633E"/>
    <w:rsid w:val="00A17E47"/>
    <w:rsid w:val="00A200B0"/>
    <w:rsid w:val="00A20106"/>
    <w:rsid w:val="00A20C8D"/>
    <w:rsid w:val="00A2242A"/>
    <w:rsid w:val="00A226E4"/>
    <w:rsid w:val="00A22B3A"/>
    <w:rsid w:val="00A23314"/>
    <w:rsid w:val="00A24339"/>
    <w:rsid w:val="00A247D5"/>
    <w:rsid w:val="00A2497E"/>
    <w:rsid w:val="00A24BB4"/>
    <w:rsid w:val="00A25B09"/>
    <w:rsid w:val="00A25DAA"/>
    <w:rsid w:val="00A26D77"/>
    <w:rsid w:val="00A27E2E"/>
    <w:rsid w:val="00A31778"/>
    <w:rsid w:val="00A318C0"/>
    <w:rsid w:val="00A31925"/>
    <w:rsid w:val="00A31CB5"/>
    <w:rsid w:val="00A31FDD"/>
    <w:rsid w:val="00A3385A"/>
    <w:rsid w:val="00A343CB"/>
    <w:rsid w:val="00A352DC"/>
    <w:rsid w:val="00A35737"/>
    <w:rsid w:val="00A35D91"/>
    <w:rsid w:val="00A36014"/>
    <w:rsid w:val="00A366DD"/>
    <w:rsid w:val="00A36D4D"/>
    <w:rsid w:val="00A37BA3"/>
    <w:rsid w:val="00A405A3"/>
    <w:rsid w:val="00A40641"/>
    <w:rsid w:val="00A408B4"/>
    <w:rsid w:val="00A408CD"/>
    <w:rsid w:val="00A40E26"/>
    <w:rsid w:val="00A412B3"/>
    <w:rsid w:val="00A41A58"/>
    <w:rsid w:val="00A42920"/>
    <w:rsid w:val="00A43819"/>
    <w:rsid w:val="00A43D96"/>
    <w:rsid w:val="00A44D07"/>
    <w:rsid w:val="00A45DCC"/>
    <w:rsid w:val="00A4603F"/>
    <w:rsid w:val="00A4665C"/>
    <w:rsid w:val="00A46F56"/>
    <w:rsid w:val="00A47A59"/>
    <w:rsid w:val="00A47C87"/>
    <w:rsid w:val="00A5083D"/>
    <w:rsid w:val="00A51F61"/>
    <w:rsid w:val="00A52436"/>
    <w:rsid w:val="00A52F36"/>
    <w:rsid w:val="00A533AB"/>
    <w:rsid w:val="00A538F4"/>
    <w:rsid w:val="00A53979"/>
    <w:rsid w:val="00A53D20"/>
    <w:rsid w:val="00A545E0"/>
    <w:rsid w:val="00A5547B"/>
    <w:rsid w:val="00A557FF"/>
    <w:rsid w:val="00A564BC"/>
    <w:rsid w:val="00A56811"/>
    <w:rsid w:val="00A56997"/>
    <w:rsid w:val="00A56C19"/>
    <w:rsid w:val="00A57047"/>
    <w:rsid w:val="00A5741D"/>
    <w:rsid w:val="00A57B44"/>
    <w:rsid w:val="00A6051A"/>
    <w:rsid w:val="00A60E24"/>
    <w:rsid w:val="00A61090"/>
    <w:rsid w:val="00A61519"/>
    <w:rsid w:val="00A61A67"/>
    <w:rsid w:val="00A6214E"/>
    <w:rsid w:val="00A62650"/>
    <w:rsid w:val="00A62CED"/>
    <w:rsid w:val="00A637D4"/>
    <w:rsid w:val="00A63C8F"/>
    <w:rsid w:val="00A649B5"/>
    <w:rsid w:val="00A6524D"/>
    <w:rsid w:val="00A65C15"/>
    <w:rsid w:val="00A66B45"/>
    <w:rsid w:val="00A67BF1"/>
    <w:rsid w:val="00A71E14"/>
    <w:rsid w:val="00A73737"/>
    <w:rsid w:val="00A73F38"/>
    <w:rsid w:val="00A74097"/>
    <w:rsid w:val="00A752A4"/>
    <w:rsid w:val="00A7695E"/>
    <w:rsid w:val="00A771B8"/>
    <w:rsid w:val="00A7794D"/>
    <w:rsid w:val="00A812B7"/>
    <w:rsid w:val="00A8144D"/>
    <w:rsid w:val="00A81898"/>
    <w:rsid w:val="00A8290D"/>
    <w:rsid w:val="00A832A4"/>
    <w:rsid w:val="00A83F09"/>
    <w:rsid w:val="00A85281"/>
    <w:rsid w:val="00A854BD"/>
    <w:rsid w:val="00A86CF1"/>
    <w:rsid w:val="00A86D5F"/>
    <w:rsid w:val="00A87123"/>
    <w:rsid w:val="00A8780C"/>
    <w:rsid w:val="00A9054D"/>
    <w:rsid w:val="00A905D4"/>
    <w:rsid w:val="00A905F0"/>
    <w:rsid w:val="00A932B2"/>
    <w:rsid w:val="00A93337"/>
    <w:rsid w:val="00A94160"/>
    <w:rsid w:val="00A95496"/>
    <w:rsid w:val="00A96758"/>
    <w:rsid w:val="00A96A5B"/>
    <w:rsid w:val="00A9788C"/>
    <w:rsid w:val="00A97C9E"/>
    <w:rsid w:val="00AA052D"/>
    <w:rsid w:val="00AA06D8"/>
    <w:rsid w:val="00AA0E61"/>
    <w:rsid w:val="00AA11CA"/>
    <w:rsid w:val="00AA12D5"/>
    <w:rsid w:val="00AA27BF"/>
    <w:rsid w:val="00AA2932"/>
    <w:rsid w:val="00AA325C"/>
    <w:rsid w:val="00AA3284"/>
    <w:rsid w:val="00AA4154"/>
    <w:rsid w:val="00AA426E"/>
    <w:rsid w:val="00AA4A4D"/>
    <w:rsid w:val="00AA51B8"/>
    <w:rsid w:val="00AA555D"/>
    <w:rsid w:val="00AA63D1"/>
    <w:rsid w:val="00AA690E"/>
    <w:rsid w:val="00AA70A4"/>
    <w:rsid w:val="00AA73CA"/>
    <w:rsid w:val="00AB0A98"/>
    <w:rsid w:val="00AB1C7C"/>
    <w:rsid w:val="00AB1FF8"/>
    <w:rsid w:val="00AB2EF3"/>
    <w:rsid w:val="00AB3E38"/>
    <w:rsid w:val="00AB3E92"/>
    <w:rsid w:val="00AB453A"/>
    <w:rsid w:val="00AB4E69"/>
    <w:rsid w:val="00AB5853"/>
    <w:rsid w:val="00AB5E7E"/>
    <w:rsid w:val="00AB6824"/>
    <w:rsid w:val="00AB6D52"/>
    <w:rsid w:val="00AB791D"/>
    <w:rsid w:val="00AC0858"/>
    <w:rsid w:val="00AC0C0A"/>
    <w:rsid w:val="00AC114A"/>
    <w:rsid w:val="00AC2639"/>
    <w:rsid w:val="00AC2B47"/>
    <w:rsid w:val="00AC2DC0"/>
    <w:rsid w:val="00AC3A76"/>
    <w:rsid w:val="00AC50A0"/>
    <w:rsid w:val="00AC51AB"/>
    <w:rsid w:val="00AC534D"/>
    <w:rsid w:val="00AC584F"/>
    <w:rsid w:val="00AC612E"/>
    <w:rsid w:val="00AC6174"/>
    <w:rsid w:val="00AC6830"/>
    <w:rsid w:val="00AC7C4B"/>
    <w:rsid w:val="00AD0E21"/>
    <w:rsid w:val="00AD132E"/>
    <w:rsid w:val="00AD15D7"/>
    <w:rsid w:val="00AD1943"/>
    <w:rsid w:val="00AD2ED2"/>
    <w:rsid w:val="00AE0E03"/>
    <w:rsid w:val="00AE159B"/>
    <w:rsid w:val="00AE2ADE"/>
    <w:rsid w:val="00AE35AE"/>
    <w:rsid w:val="00AE62EA"/>
    <w:rsid w:val="00AE6582"/>
    <w:rsid w:val="00AE746C"/>
    <w:rsid w:val="00AE7A88"/>
    <w:rsid w:val="00AE7BC3"/>
    <w:rsid w:val="00AF045E"/>
    <w:rsid w:val="00AF1C0B"/>
    <w:rsid w:val="00AF2C5D"/>
    <w:rsid w:val="00AF47CE"/>
    <w:rsid w:val="00AF4D2A"/>
    <w:rsid w:val="00AF4F7B"/>
    <w:rsid w:val="00AF5C7E"/>
    <w:rsid w:val="00AF5D2A"/>
    <w:rsid w:val="00AF63AF"/>
    <w:rsid w:val="00AF6604"/>
    <w:rsid w:val="00AF6E34"/>
    <w:rsid w:val="00AF6FB6"/>
    <w:rsid w:val="00AF7308"/>
    <w:rsid w:val="00AF744A"/>
    <w:rsid w:val="00B002DE"/>
    <w:rsid w:val="00B028D9"/>
    <w:rsid w:val="00B02E21"/>
    <w:rsid w:val="00B03131"/>
    <w:rsid w:val="00B03E90"/>
    <w:rsid w:val="00B04010"/>
    <w:rsid w:val="00B0406F"/>
    <w:rsid w:val="00B0422E"/>
    <w:rsid w:val="00B056B7"/>
    <w:rsid w:val="00B0684C"/>
    <w:rsid w:val="00B06B67"/>
    <w:rsid w:val="00B076A2"/>
    <w:rsid w:val="00B079F5"/>
    <w:rsid w:val="00B1023A"/>
    <w:rsid w:val="00B107A4"/>
    <w:rsid w:val="00B11039"/>
    <w:rsid w:val="00B130F5"/>
    <w:rsid w:val="00B13159"/>
    <w:rsid w:val="00B14917"/>
    <w:rsid w:val="00B151FF"/>
    <w:rsid w:val="00B155E3"/>
    <w:rsid w:val="00B165FC"/>
    <w:rsid w:val="00B20866"/>
    <w:rsid w:val="00B22DC8"/>
    <w:rsid w:val="00B23900"/>
    <w:rsid w:val="00B24088"/>
    <w:rsid w:val="00B251E6"/>
    <w:rsid w:val="00B2524C"/>
    <w:rsid w:val="00B25955"/>
    <w:rsid w:val="00B25A00"/>
    <w:rsid w:val="00B25F6D"/>
    <w:rsid w:val="00B26571"/>
    <w:rsid w:val="00B2657C"/>
    <w:rsid w:val="00B2693B"/>
    <w:rsid w:val="00B26FE8"/>
    <w:rsid w:val="00B3035A"/>
    <w:rsid w:val="00B30CA6"/>
    <w:rsid w:val="00B31CC8"/>
    <w:rsid w:val="00B3211E"/>
    <w:rsid w:val="00B32431"/>
    <w:rsid w:val="00B330DF"/>
    <w:rsid w:val="00B33A24"/>
    <w:rsid w:val="00B341BC"/>
    <w:rsid w:val="00B34F72"/>
    <w:rsid w:val="00B35206"/>
    <w:rsid w:val="00B35621"/>
    <w:rsid w:val="00B35696"/>
    <w:rsid w:val="00B35E07"/>
    <w:rsid w:val="00B3675A"/>
    <w:rsid w:val="00B36796"/>
    <w:rsid w:val="00B400F9"/>
    <w:rsid w:val="00B405CD"/>
    <w:rsid w:val="00B40690"/>
    <w:rsid w:val="00B40779"/>
    <w:rsid w:val="00B41974"/>
    <w:rsid w:val="00B429F2"/>
    <w:rsid w:val="00B4324A"/>
    <w:rsid w:val="00B463C2"/>
    <w:rsid w:val="00B50933"/>
    <w:rsid w:val="00B50935"/>
    <w:rsid w:val="00B51504"/>
    <w:rsid w:val="00B52650"/>
    <w:rsid w:val="00B52EF8"/>
    <w:rsid w:val="00B52FA5"/>
    <w:rsid w:val="00B533B5"/>
    <w:rsid w:val="00B5378F"/>
    <w:rsid w:val="00B5502D"/>
    <w:rsid w:val="00B554E6"/>
    <w:rsid w:val="00B558A0"/>
    <w:rsid w:val="00B600B6"/>
    <w:rsid w:val="00B6081F"/>
    <w:rsid w:val="00B610B2"/>
    <w:rsid w:val="00B61CBF"/>
    <w:rsid w:val="00B62532"/>
    <w:rsid w:val="00B63AAA"/>
    <w:rsid w:val="00B64C7B"/>
    <w:rsid w:val="00B64C7C"/>
    <w:rsid w:val="00B656E8"/>
    <w:rsid w:val="00B67098"/>
    <w:rsid w:val="00B707ED"/>
    <w:rsid w:val="00B7134B"/>
    <w:rsid w:val="00B71513"/>
    <w:rsid w:val="00B71EC5"/>
    <w:rsid w:val="00B727A3"/>
    <w:rsid w:val="00B7318A"/>
    <w:rsid w:val="00B73CB6"/>
    <w:rsid w:val="00B74022"/>
    <w:rsid w:val="00B74621"/>
    <w:rsid w:val="00B7496E"/>
    <w:rsid w:val="00B75A73"/>
    <w:rsid w:val="00B77871"/>
    <w:rsid w:val="00B80A59"/>
    <w:rsid w:val="00B80BC2"/>
    <w:rsid w:val="00B823B1"/>
    <w:rsid w:val="00B8260E"/>
    <w:rsid w:val="00B826A1"/>
    <w:rsid w:val="00B84572"/>
    <w:rsid w:val="00B847FA"/>
    <w:rsid w:val="00B8488E"/>
    <w:rsid w:val="00B85F1C"/>
    <w:rsid w:val="00B86852"/>
    <w:rsid w:val="00B86A67"/>
    <w:rsid w:val="00B90221"/>
    <w:rsid w:val="00B90372"/>
    <w:rsid w:val="00B90498"/>
    <w:rsid w:val="00B90560"/>
    <w:rsid w:val="00B918E1"/>
    <w:rsid w:val="00B958BA"/>
    <w:rsid w:val="00BA0C3F"/>
    <w:rsid w:val="00BA106F"/>
    <w:rsid w:val="00BA12D9"/>
    <w:rsid w:val="00BA3512"/>
    <w:rsid w:val="00BA39A2"/>
    <w:rsid w:val="00BA3ECA"/>
    <w:rsid w:val="00BA549B"/>
    <w:rsid w:val="00BA585D"/>
    <w:rsid w:val="00BA70E1"/>
    <w:rsid w:val="00BA7432"/>
    <w:rsid w:val="00BA7A96"/>
    <w:rsid w:val="00BA7E5C"/>
    <w:rsid w:val="00BA7FEC"/>
    <w:rsid w:val="00BB03F6"/>
    <w:rsid w:val="00BB3FD0"/>
    <w:rsid w:val="00BB4265"/>
    <w:rsid w:val="00BB43BE"/>
    <w:rsid w:val="00BB6E6F"/>
    <w:rsid w:val="00BB794E"/>
    <w:rsid w:val="00BB7979"/>
    <w:rsid w:val="00BC14E6"/>
    <w:rsid w:val="00BC1E58"/>
    <w:rsid w:val="00BC242C"/>
    <w:rsid w:val="00BC35C3"/>
    <w:rsid w:val="00BC365B"/>
    <w:rsid w:val="00BC4D70"/>
    <w:rsid w:val="00BC4E35"/>
    <w:rsid w:val="00BC62AC"/>
    <w:rsid w:val="00BC6C9A"/>
    <w:rsid w:val="00BC6F86"/>
    <w:rsid w:val="00BC7423"/>
    <w:rsid w:val="00BC79E2"/>
    <w:rsid w:val="00BD05B4"/>
    <w:rsid w:val="00BD05ED"/>
    <w:rsid w:val="00BD0D84"/>
    <w:rsid w:val="00BD10DA"/>
    <w:rsid w:val="00BD229B"/>
    <w:rsid w:val="00BD27B7"/>
    <w:rsid w:val="00BD3A0C"/>
    <w:rsid w:val="00BD3A74"/>
    <w:rsid w:val="00BD3B0F"/>
    <w:rsid w:val="00BD43A6"/>
    <w:rsid w:val="00BD556E"/>
    <w:rsid w:val="00BD6A59"/>
    <w:rsid w:val="00BD6E69"/>
    <w:rsid w:val="00BD6F4E"/>
    <w:rsid w:val="00BD6F61"/>
    <w:rsid w:val="00BE0093"/>
    <w:rsid w:val="00BE01FA"/>
    <w:rsid w:val="00BE02DF"/>
    <w:rsid w:val="00BE0A99"/>
    <w:rsid w:val="00BE17E8"/>
    <w:rsid w:val="00BE233F"/>
    <w:rsid w:val="00BE31BE"/>
    <w:rsid w:val="00BE416F"/>
    <w:rsid w:val="00BE55A5"/>
    <w:rsid w:val="00BE56D0"/>
    <w:rsid w:val="00BE59FB"/>
    <w:rsid w:val="00BE5AD2"/>
    <w:rsid w:val="00BE638E"/>
    <w:rsid w:val="00BE76C4"/>
    <w:rsid w:val="00BE7AE7"/>
    <w:rsid w:val="00BE7BE1"/>
    <w:rsid w:val="00BF0B3F"/>
    <w:rsid w:val="00BF0E1A"/>
    <w:rsid w:val="00BF1A10"/>
    <w:rsid w:val="00BF2285"/>
    <w:rsid w:val="00BF4127"/>
    <w:rsid w:val="00BF4B45"/>
    <w:rsid w:val="00BF6006"/>
    <w:rsid w:val="00BF65F5"/>
    <w:rsid w:val="00BF7328"/>
    <w:rsid w:val="00BF7CEA"/>
    <w:rsid w:val="00C00276"/>
    <w:rsid w:val="00C0027C"/>
    <w:rsid w:val="00C007A7"/>
    <w:rsid w:val="00C00EC9"/>
    <w:rsid w:val="00C029EF"/>
    <w:rsid w:val="00C03B9E"/>
    <w:rsid w:val="00C03DBD"/>
    <w:rsid w:val="00C04972"/>
    <w:rsid w:val="00C05BD4"/>
    <w:rsid w:val="00C07108"/>
    <w:rsid w:val="00C07E78"/>
    <w:rsid w:val="00C102F1"/>
    <w:rsid w:val="00C1039A"/>
    <w:rsid w:val="00C11756"/>
    <w:rsid w:val="00C1230A"/>
    <w:rsid w:val="00C1305C"/>
    <w:rsid w:val="00C14712"/>
    <w:rsid w:val="00C1555D"/>
    <w:rsid w:val="00C15D0E"/>
    <w:rsid w:val="00C166F1"/>
    <w:rsid w:val="00C16E13"/>
    <w:rsid w:val="00C176E0"/>
    <w:rsid w:val="00C17C78"/>
    <w:rsid w:val="00C17CD0"/>
    <w:rsid w:val="00C17DC0"/>
    <w:rsid w:val="00C17EC4"/>
    <w:rsid w:val="00C206B3"/>
    <w:rsid w:val="00C20B35"/>
    <w:rsid w:val="00C228FF"/>
    <w:rsid w:val="00C23014"/>
    <w:rsid w:val="00C232C2"/>
    <w:rsid w:val="00C23409"/>
    <w:rsid w:val="00C2357D"/>
    <w:rsid w:val="00C2442E"/>
    <w:rsid w:val="00C275F9"/>
    <w:rsid w:val="00C30471"/>
    <w:rsid w:val="00C3086B"/>
    <w:rsid w:val="00C31AD5"/>
    <w:rsid w:val="00C3204A"/>
    <w:rsid w:val="00C33732"/>
    <w:rsid w:val="00C34605"/>
    <w:rsid w:val="00C346CE"/>
    <w:rsid w:val="00C346DB"/>
    <w:rsid w:val="00C34B73"/>
    <w:rsid w:val="00C34D6C"/>
    <w:rsid w:val="00C3645C"/>
    <w:rsid w:val="00C36988"/>
    <w:rsid w:val="00C37146"/>
    <w:rsid w:val="00C4116C"/>
    <w:rsid w:val="00C41484"/>
    <w:rsid w:val="00C42025"/>
    <w:rsid w:val="00C42327"/>
    <w:rsid w:val="00C429AD"/>
    <w:rsid w:val="00C43133"/>
    <w:rsid w:val="00C4592C"/>
    <w:rsid w:val="00C47156"/>
    <w:rsid w:val="00C47B5A"/>
    <w:rsid w:val="00C47DF3"/>
    <w:rsid w:val="00C50A32"/>
    <w:rsid w:val="00C50F41"/>
    <w:rsid w:val="00C5225F"/>
    <w:rsid w:val="00C5323A"/>
    <w:rsid w:val="00C535B8"/>
    <w:rsid w:val="00C545E5"/>
    <w:rsid w:val="00C5510D"/>
    <w:rsid w:val="00C556A2"/>
    <w:rsid w:val="00C5670A"/>
    <w:rsid w:val="00C57027"/>
    <w:rsid w:val="00C61674"/>
    <w:rsid w:val="00C617BE"/>
    <w:rsid w:val="00C61DB9"/>
    <w:rsid w:val="00C629B5"/>
    <w:rsid w:val="00C62CDF"/>
    <w:rsid w:val="00C646D8"/>
    <w:rsid w:val="00C64E8C"/>
    <w:rsid w:val="00C65DEF"/>
    <w:rsid w:val="00C65FFD"/>
    <w:rsid w:val="00C66672"/>
    <w:rsid w:val="00C67362"/>
    <w:rsid w:val="00C700D5"/>
    <w:rsid w:val="00C71010"/>
    <w:rsid w:val="00C7242D"/>
    <w:rsid w:val="00C72490"/>
    <w:rsid w:val="00C72C8A"/>
    <w:rsid w:val="00C7312F"/>
    <w:rsid w:val="00C731F5"/>
    <w:rsid w:val="00C7382B"/>
    <w:rsid w:val="00C73848"/>
    <w:rsid w:val="00C75C0F"/>
    <w:rsid w:val="00C773A6"/>
    <w:rsid w:val="00C77AC4"/>
    <w:rsid w:val="00C77D3E"/>
    <w:rsid w:val="00C80747"/>
    <w:rsid w:val="00C80AB4"/>
    <w:rsid w:val="00C820DC"/>
    <w:rsid w:val="00C82CF8"/>
    <w:rsid w:val="00C831B0"/>
    <w:rsid w:val="00C83263"/>
    <w:rsid w:val="00C83492"/>
    <w:rsid w:val="00C83B38"/>
    <w:rsid w:val="00C84434"/>
    <w:rsid w:val="00C854D3"/>
    <w:rsid w:val="00C854D8"/>
    <w:rsid w:val="00C85575"/>
    <w:rsid w:val="00C85864"/>
    <w:rsid w:val="00C8736D"/>
    <w:rsid w:val="00C87489"/>
    <w:rsid w:val="00C90EC0"/>
    <w:rsid w:val="00C91F0D"/>
    <w:rsid w:val="00C935D6"/>
    <w:rsid w:val="00C936C0"/>
    <w:rsid w:val="00C93AC3"/>
    <w:rsid w:val="00C940E6"/>
    <w:rsid w:val="00C96C44"/>
    <w:rsid w:val="00C96E15"/>
    <w:rsid w:val="00C974A0"/>
    <w:rsid w:val="00CA175F"/>
    <w:rsid w:val="00CA2284"/>
    <w:rsid w:val="00CA25AF"/>
    <w:rsid w:val="00CA2A5E"/>
    <w:rsid w:val="00CA3235"/>
    <w:rsid w:val="00CA4008"/>
    <w:rsid w:val="00CA463C"/>
    <w:rsid w:val="00CA5DC2"/>
    <w:rsid w:val="00CA67D9"/>
    <w:rsid w:val="00CA6FB5"/>
    <w:rsid w:val="00CA7882"/>
    <w:rsid w:val="00CB0D2F"/>
    <w:rsid w:val="00CB160E"/>
    <w:rsid w:val="00CB2586"/>
    <w:rsid w:val="00CB31FC"/>
    <w:rsid w:val="00CB4C48"/>
    <w:rsid w:val="00CB5046"/>
    <w:rsid w:val="00CB53C2"/>
    <w:rsid w:val="00CB616D"/>
    <w:rsid w:val="00CB669E"/>
    <w:rsid w:val="00CB729E"/>
    <w:rsid w:val="00CB74A2"/>
    <w:rsid w:val="00CC08FD"/>
    <w:rsid w:val="00CC183A"/>
    <w:rsid w:val="00CC1917"/>
    <w:rsid w:val="00CC2306"/>
    <w:rsid w:val="00CC3AC6"/>
    <w:rsid w:val="00CC3D49"/>
    <w:rsid w:val="00CC5C8D"/>
    <w:rsid w:val="00CC5CFD"/>
    <w:rsid w:val="00CC63BB"/>
    <w:rsid w:val="00CC696C"/>
    <w:rsid w:val="00CC6D65"/>
    <w:rsid w:val="00CD1734"/>
    <w:rsid w:val="00CD2D2E"/>
    <w:rsid w:val="00CD3DB0"/>
    <w:rsid w:val="00CD553B"/>
    <w:rsid w:val="00CD61E1"/>
    <w:rsid w:val="00CD6FA1"/>
    <w:rsid w:val="00CD72AC"/>
    <w:rsid w:val="00CD7E90"/>
    <w:rsid w:val="00CE0AEA"/>
    <w:rsid w:val="00CE1669"/>
    <w:rsid w:val="00CE1726"/>
    <w:rsid w:val="00CE184F"/>
    <w:rsid w:val="00CE1ED1"/>
    <w:rsid w:val="00CE224A"/>
    <w:rsid w:val="00CE27AB"/>
    <w:rsid w:val="00CE2A85"/>
    <w:rsid w:val="00CE470A"/>
    <w:rsid w:val="00CE48F0"/>
    <w:rsid w:val="00CE632B"/>
    <w:rsid w:val="00CE6880"/>
    <w:rsid w:val="00CF0EB0"/>
    <w:rsid w:val="00CF3207"/>
    <w:rsid w:val="00CF3E02"/>
    <w:rsid w:val="00CF4C02"/>
    <w:rsid w:val="00CF564E"/>
    <w:rsid w:val="00CF5F7B"/>
    <w:rsid w:val="00CF60B5"/>
    <w:rsid w:val="00CF68F0"/>
    <w:rsid w:val="00CF744B"/>
    <w:rsid w:val="00CF76BE"/>
    <w:rsid w:val="00CF7D35"/>
    <w:rsid w:val="00D0060C"/>
    <w:rsid w:val="00D01278"/>
    <w:rsid w:val="00D02A1F"/>
    <w:rsid w:val="00D02B70"/>
    <w:rsid w:val="00D03398"/>
    <w:rsid w:val="00D03E34"/>
    <w:rsid w:val="00D04683"/>
    <w:rsid w:val="00D04DE1"/>
    <w:rsid w:val="00D05510"/>
    <w:rsid w:val="00D057F4"/>
    <w:rsid w:val="00D06DAD"/>
    <w:rsid w:val="00D07620"/>
    <w:rsid w:val="00D07F1B"/>
    <w:rsid w:val="00D07FD7"/>
    <w:rsid w:val="00D10388"/>
    <w:rsid w:val="00D128EF"/>
    <w:rsid w:val="00D13771"/>
    <w:rsid w:val="00D13A84"/>
    <w:rsid w:val="00D13E59"/>
    <w:rsid w:val="00D14A72"/>
    <w:rsid w:val="00D14C24"/>
    <w:rsid w:val="00D15A45"/>
    <w:rsid w:val="00D15CA3"/>
    <w:rsid w:val="00D15D1C"/>
    <w:rsid w:val="00D17740"/>
    <w:rsid w:val="00D17D60"/>
    <w:rsid w:val="00D2109A"/>
    <w:rsid w:val="00D21D21"/>
    <w:rsid w:val="00D220F6"/>
    <w:rsid w:val="00D238F4"/>
    <w:rsid w:val="00D2470E"/>
    <w:rsid w:val="00D250AF"/>
    <w:rsid w:val="00D25D0A"/>
    <w:rsid w:val="00D26455"/>
    <w:rsid w:val="00D26D7B"/>
    <w:rsid w:val="00D2710D"/>
    <w:rsid w:val="00D27903"/>
    <w:rsid w:val="00D27960"/>
    <w:rsid w:val="00D3151C"/>
    <w:rsid w:val="00D31A01"/>
    <w:rsid w:val="00D33653"/>
    <w:rsid w:val="00D33B71"/>
    <w:rsid w:val="00D35251"/>
    <w:rsid w:val="00D36ADA"/>
    <w:rsid w:val="00D40D66"/>
    <w:rsid w:val="00D41DBE"/>
    <w:rsid w:val="00D41FEE"/>
    <w:rsid w:val="00D4204D"/>
    <w:rsid w:val="00D42ABA"/>
    <w:rsid w:val="00D4473B"/>
    <w:rsid w:val="00D44A63"/>
    <w:rsid w:val="00D44F2D"/>
    <w:rsid w:val="00D4564B"/>
    <w:rsid w:val="00D50CFF"/>
    <w:rsid w:val="00D510D0"/>
    <w:rsid w:val="00D51B01"/>
    <w:rsid w:val="00D51B53"/>
    <w:rsid w:val="00D5350E"/>
    <w:rsid w:val="00D53631"/>
    <w:rsid w:val="00D55B6D"/>
    <w:rsid w:val="00D56136"/>
    <w:rsid w:val="00D57C6A"/>
    <w:rsid w:val="00D57CA8"/>
    <w:rsid w:val="00D601F2"/>
    <w:rsid w:val="00D60857"/>
    <w:rsid w:val="00D61B3F"/>
    <w:rsid w:val="00D62624"/>
    <w:rsid w:val="00D62763"/>
    <w:rsid w:val="00D62BCC"/>
    <w:rsid w:val="00D64680"/>
    <w:rsid w:val="00D64A29"/>
    <w:rsid w:val="00D65114"/>
    <w:rsid w:val="00D66966"/>
    <w:rsid w:val="00D66B3B"/>
    <w:rsid w:val="00D70493"/>
    <w:rsid w:val="00D720EA"/>
    <w:rsid w:val="00D74612"/>
    <w:rsid w:val="00D74D66"/>
    <w:rsid w:val="00D74F6E"/>
    <w:rsid w:val="00D75352"/>
    <w:rsid w:val="00D7593C"/>
    <w:rsid w:val="00D765E2"/>
    <w:rsid w:val="00D77926"/>
    <w:rsid w:val="00D802E1"/>
    <w:rsid w:val="00D80AC2"/>
    <w:rsid w:val="00D822BF"/>
    <w:rsid w:val="00D82EA8"/>
    <w:rsid w:val="00D82F2C"/>
    <w:rsid w:val="00D835D2"/>
    <w:rsid w:val="00D85312"/>
    <w:rsid w:val="00D858E8"/>
    <w:rsid w:val="00D86DD1"/>
    <w:rsid w:val="00D873DC"/>
    <w:rsid w:val="00D90B6C"/>
    <w:rsid w:val="00D913F4"/>
    <w:rsid w:val="00D91781"/>
    <w:rsid w:val="00D91ABE"/>
    <w:rsid w:val="00D9206E"/>
    <w:rsid w:val="00D92A56"/>
    <w:rsid w:val="00D94C7C"/>
    <w:rsid w:val="00D962C7"/>
    <w:rsid w:val="00D97859"/>
    <w:rsid w:val="00D97A4A"/>
    <w:rsid w:val="00D97ADE"/>
    <w:rsid w:val="00D97D79"/>
    <w:rsid w:val="00D97E6D"/>
    <w:rsid w:val="00DA063E"/>
    <w:rsid w:val="00DA07E4"/>
    <w:rsid w:val="00DA0B28"/>
    <w:rsid w:val="00DA0C58"/>
    <w:rsid w:val="00DA0C97"/>
    <w:rsid w:val="00DA0FEE"/>
    <w:rsid w:val="00DA2502"/>
    <w:rsid w:val="00DA41FF"/>
    <w:rsid w:val="00DA7F7B"/>
    <w:rsid w:val="00DB0D42"/>
    <w:rsid w:val="00DB17C7"/>
    <w:rsid w:val="00DB1B79"/>
    <w:rsid w:val="00DB2BCE"/>
    <w:rsid w:val="00DB38DC"/>
    <w:rsid w:val="00DB3B8C"/>
    <w:rsid w:val="00DB404B"/>
    <w:rsid w:val="00DB43CC"/>
    <w:rsid w:val="00DB4CC8"/>
    <w:rsid w:val="00DB52BF"/>
    <w:rsid w:val="00DB5997"/>
    <w:rsid w:val="00DB59C4"/>
    <w:rsid w:val="00DB6432"/>
    <w:rsid w:val="00DC003F"/>
    <w:rsid w:val="00DC02E9"/>
    <w:rsid w:val="00DC0437"/>
    <w:rsid w:val="00DC1486"/>
    <w:rsid w:val="00DC2CBA"/>
    <w:rsid w:val="00DC348C"/>
    <w:rsid w:val="00DC416B"/>
    <w:rsid w:val="00DC499D"/>
    <w:rsid w:val="00DC53C4"/>
    <w:rsid w:val="00DC587A"/>
    <w:rsid w:val="00DC60D4"/>
    <w:rsid w:val="00DC6458"/>
    <w:rsid w:val="00DC6B67"/>
    <w:rsid w:val="00DC7857"/>
    <w:rsid w:val="00DC798B"/>
    <w:rsid w:val="00DD0C8C"/>
    <w:rsid w:val="00DD0F56"/>
    <w:rsid w:val="00DD1ECA"/>
    <w:rsid w:val="00DD4797"/>
    <w:rsid w:val="00DD52A7"/>
    <w:rsid w:val="00DD554B"/>
    <w:rsid w:val="00DD5826"/>
    <w:rsid w:val="00DD59BE"/>
    <w:rsid w:val="00DD5D11"/>
    <w:rsid w:val="00DD6833"/>
    <w:rsid w:val="00DD7B41"/>
    <w:rsid w:val="00DD7F67"/>
    <w:rsid w:val="00DE01F1"/>
    <w:rsid w:val="00DE323A"/>
    <w:rsid w:val="00DE50CD"/>
    <w:rsid w:val="00DE6027"/>
    <w:rsid w:val="00DE722F"/>
    <w:rsid w:val="00DE79C7"/>
    <w:rsid w:val="00DF0134"/>
    <w:rsid w:val="00DF182B"/>
    <w:rsid w:val="00DF18E6"/>
    <w:rsid w:val="00DF2935"/>
    <w:rsid w:val="00DF2981"/>
    <w:rsid w:val="00DF391C"/>
    <w:rsid w:val="00DF4F78"/>
    <w:rsid w:val="00DF529C"/>
    <w:rsid w:val="00DF5F81"/>
    <w:rsid w:val="00DF6728"/>
    <w:rsid w:val="00DF6A06"/>
    <w:rsid w:val="00DF7A6E"/>
    <w:rsid w:val="00DF7B22"/>
    <w:rsid w:val="00E00187"/>
    <w:rsid w:val="00E005E6"/>
    <w:rsid w:val="00E009D0"/>
    <w:rsid w:val="00E00DC1"/>
    <w:rsid w:val="00E01E08"/>
    <w:rsid w:val="00E02BDF"/>
    <w:rsid w:val="00E02C37"/>
    <w:rsid w:val="00E02C60"/>
    <w:rsid w:val="00E02E4C"/>
    <w:rsid w:val="00E030FE"/>
    <w:rsid w:val="00E04626"/>
    <w:rsid w:val="00E04C90"/>
    <w:rsid w:val="00E04DA5"/>
    <w:rsid w:val="00E04E1C"/>
    <w:rsid w:val="00E05442"/>
    <w:rsid w:val="00E05657"/>
    <w:rsid w:val="00E05992"/>
    <w:rsid w:val="00E0639B"/>
    <w:rsid w:val="00E0647F"/>
    <w:rsid w:val="00E0671D"/>
    <w:rsid w:val="00E07D24"/>
    <w:rsid w:val="00E105E3"/>
    <w:rsid w:val="00E10A11"/>
    <w:rsid w:val="00E12531"/>
    <w:rsid w:val="00E13327"/>
    <w:rsid w:val="00E137B5"/>
    <w:rsid w:val="00E155F2"/>
    <w:rsid w:val="00E15E27"/>
    <w:rsid w:val="00E16F74"/>
    <w:rsid w:val="00E21374"/>
    <w:rsid w:val="00E214F6"/>
    <w:rsid w:val="00E2224A"/>
    <w:rsid w:val="00E22407"/>
    <w:rsid w:val="00E226A1"/>
    <w:rsid w:val="00E22C0F"/>
    <w:rsid w:val="00E23567"/>
    <w:rsid w:val="00E2463A"/>
    <w:rsid w:val="00E24BA4"/>
    <w:rsid w:val="00E2605D"/>
    <w:rsid w:val="00E268AC"/>
    <w:rsid w:val="00E26A45"/>
    <w:rsid w:val="00E2795F"/>
    <w:rsid w:val="00E27BA0"/>
    <w:rsid w:val="00E27F15"/>
    <w:rsid w:val="00E312DF"/>
    <w:rsid w:val="00E31895"/>
    <w:rsid w:val="00E3236E"/>
    <w:rsid w:val="00E33C3A"/>
    <w:rsid w:val="00E35BC7"/>
    <w:rsid w:val="00E3684B"/>
    <w:rsid w:val="00E3699A"/>
    <w:rsid w:val="00E36C24"/>
    <w:rsid w:val="00E376A2"/>
    <w:rsid w:val="00E40EF2"/>
    <w:rsid w:val="00E41FD4"/>
    <w:rsid w:val="00E421B8"/>
    <w:rsid w:val="00E422F6"/>
    <w:rsid w:val="00E425D5"/>
    <w:rsid w:val="00E43401"/>
    <w:rsid w:val="00E44165"/>
    <w:rsid w:val="00E4448D"/>
    <w:rsid w:val="00E45737"/>
    <w:rsid w:val="00E45B42"/>
    <w:rsid w:val="00E45F16"/>
    <w:rsid w:val="00E50508"/>
    <w:rsid w:val="00E51DF6"/>
    <w:rsid w:val="00E52B4C"/>
    <w:rsid w:val="00E52DCD"/>
    <w:rsid w:val="00E531F7"/>
    <w:rsid w:val="00E538E2"/>
    <w:rsid w:val="00E53AC7"/>
    <w:rsid w:val="00E53FCE"/>
    <w:rsid w:val="00E54FEF"/>
    <w:rsid w:val="00E55039"/>
    <w:rsid w:val="00E569DB"/>
    <w:rsid w:val="00E57CA4"/>
    <w:rsid w:val="00E60453"/>
    <w:rsid w:val="00E61BC4"/>
    <w:rsid w:val="00E62A43"/>
    <w:rsid w:val="00E62F6D"/>
    <w:rsid w:val="00E641F7"/>
    <w:rsid w:val="00E659AA"/>
    <w:rsid w:val="00E66B9C"/>
    <w:rsid w:val="00E67F24"/>
    <w:rsid w:val="00E708FF"/>
    <w:rsid w:val="00E710C2"/>
    <w:rsid w:val="00E71147"/>
    <w:rsid w:val="00E7232C"/>
    <w:rsid w:val="00E7651F"/>
    <w:rsid w:val="00E77B98"/>
    <w:rsid w:val="00E8002F"/>
    <w:rsid w:val="00E81EA9"/>
    <w:rsid w:val="00E83E90"/>
    <w:rsid w:val="00E84562"/>
    <w:rsid w:val="00E85262"/>
    <w:rsid w:val="00E8532E"/>
    <w:rsid w:val="00E85B8E"/>
    <w:rsid w:val="00E85C0C"/>
    <w:rsid w:val="00E864C6"/>
    <w:rsid w:val="00E86602"/>
    <w:rsid w:val="00E869F9"/>
    <w:rsid w:val="00E8702E"/>
    <w:rsid w:val="00E874F1"/>
    <w:rsid w:val="00E87B86"/>
    <w:rsid w:val="00E90034"/>
    <w:rsid w:val="00E901AD"/>
    <w:rsid w:val="00E902BD"/>
    <w:rsid w:val="00E9184A"/>
    <w:rsid w:val="00E919CD"/>
    <w:rsid w:val="00E91F34"/>
    <w:rsid w:val="00E9299A"/>
    <w:rsid w:val="00E945BF"/>
    <w:rsid w:val="00E946BD"/>
    <w:rsid w:val="00E94715"/>
    <w:rsid w:val="00E95797"/>
    <w:rsid w:val="00E95ABD"/>
    <w:rsid w:val="00E95DB4"/>
    <w:rsid w:val="00E960D7"/>
    <w:rsid w:val="00E961F1"/>
    <w:rsid w:val="00EA0198"/>
    <w:rsid w:val="00EA069D"/>
    <w:rsid w:val="00EA0B41"/>
    <w:rsid w:val="00EA0D30"/>
    <w:rsid w:val="00EA1A6F"/>
    <w:rsid w:val="00EA2ADF"/>
    <w:rsid w:val="00EA4843"/>
    <w:rsid w:val="00EA6B59"/>
    <w:rsid w:val="00EA6E6B"/>
    <w:rsid w:val="00EA6FF3"/>
    <w:rsid w:val="00EB01AE"/>
    <w:rsid w:val="00EB028C"/>
    <w:rsid w:val="00EB0581"/>
    <w:rsid w:val="00EB0BAA"/>
    <w:rsid w:val="00EB14AA"/>
    <w:rsid w:val="00EB1E5F"/>
    <w:rsid w:val="00EB2CB9"/>
    <w:rsid w:val="00EB2D51"/>
    <w:rsid w:val="00EB36AF"/>
    <w:rsid w:val="00EB409A"/>
    <w:rsid w:val="00EB40DC"/>
    <w:rsid w:val="00EB413E"/>
    <w:rsid w:val="00EB439A"/>
    <w:rsid w:val="00EB5047"/>
    <w:rsid w:val="00EB5217"/>
    <w:rsid w:val="00EB57CF"/>
    <w:rsid w:val="00EB6CE7"/>
    <w:rsid w:val="00EB6D90"/>
    <w:rsid w:val="00EB7133"/>
    <w:rsid w:val="00EB79D4"/>
    <w:rsid w:val="00EC0673"/>
    <w:rsid w:val="00EC2124"/>
    <w:rsid w:val="00EC2930"/>
    <w:rsid w:val="00EC2EF8"/>
    <w:rsid w:val="00EC5E1B"/>
    <w:rsid w:val="00EC631C"/>
    <w:rsid w:val="00EC695A"/>
    <w:rsid w:val="00EC7701"/>
    <w:rsid w:val="00EC7A9E"/>
    <w:rsid w:val="00EC7E0C"/>
    <w:rsid w:val="00EC7F7E"/>
    <w:rsid w:val="00ED05FB"/>
    <w:rsid w:val="00ED19D6"/>
    <w:rsid w:val="00ED28EE"/>
    <w:rsid w:val="00ED2DC9"/>
    <w:rsid w:val="00ED3FDE"/>
    <w:rsid w:val="00ED570D"/>
    <w:rsid w:val="00ED57AA"/>
    <w:rsid w:val="00ED6720"/>
    <w:rsid w:val="00ED74D3"/>
    <w:rsid w:val="00ED7E05"/>
    <w:rsid w:val="00EE2183"/>
    <w:rsid w:val="00EE2454"/>
    <w:rsid w:val="00EE26F5"/>
    <w:rsid w:val="00EE2B52"/>
    <w:rsid w:val="00EE2D31"/>
    <w:rsid w:val="00EE2D94"/>
    <w:rsid w:val="00EE3598"/>
    <w:rsid w:val="00EE4755"/>
    <w:rsid w:val="00EE49CC"/>
    <w:rsid w:val="00EE4D0D"/>
    <w:rsid w:val="00EE5AEE"/>
    <w:rsid w:val="00EE6949"/>
    <w:rsid w:val="00EE6951"/>
    <w:rsid w:val="00EE7378"/>
    <w:rsid w:val="00EF0709"/>
    <w:rsid w:val="00EF111B"/>
    <w:rsid w:val="00EF1E07"/>
    <w:rsid w:val="00EF31ED"/>
    <w:rsid w:val="00EF36A8"/>
    <w:rsid w:val="00EF3C72"/>
    <w:rsid w:val="00EF3CC6"/>
    <w:rsid w:val="00EF516B"/>
    <w:rsid w:val="00EF54B7"/>
    <w:rsid w:val="00EF5C52"/>
    <w:rsid w:val="00EF5F06"/>
    <w:rsid w:val="00EF6580"/>
    <w:rsid w:val="00EF6947"/>
    <w:rsid w:val="00EF703B"/>
    <w:rsid w:val="00EF76F1"/>
    <w:rsid w:val="00F00A6E"/>
    <w:rsid w:val="00F00BB0"/>
    <w:rsid w:val="00F013B5"/>
    <w:rsid w:val="00F01BCF"/>
    <w:rsid w:val="00F04191"/>
    <w:rsid w:val="00F0419A"/>
    <w:rsid w:val="00F04745"/>
    <w:rsid w:val="00F06A84"/>
    <w:rsid w:val="00F06B44"/>
    <w:rsid w:val="00F06D26"/>
    <w:rsid w:val="00F06DA7"/>
    <w:rsid w:val="00F06E7A"/>
    <w:rsid w:val="00F075E1"/>
    <w:rsid w:val="00F117F5"/>
    <w:rsid w:val="00F12108"/>
    <w:rsid w:val="00F138BA"/>
    <w:rsid w:val="00F14649"/>
    <w:rsid w:val="00F14890"/>
    <w:rsid w:val="00F14A46"/>
    <w:rsid w:val="00F14B14"/>
    <w:rsid w:val="00F16211"/>
    <w:rsid w:val="00F16A60"/>
    <w:rsid w:val="00F16D30"/>
    <w:rsid w:val="00F1753D"/>
    <w:rsid w:val="00F175DC"/>
    <w:rsid w:val="00F17A81"/>
    <w:rsid w:val="00F20351"/>
    <w:rsid w:val="00F20BDE"/>
    <w:rsid w:val="00F2170D"/>
    <w:rsid w:val="00F22306"/>
    <w:rsid w:val="00F225A1"/>
    <w:rsid w:val="00F23D3A"/>
    <w:rsid w:val="00F24A6A"/>
    <w:rsid w:val="00F24ED0"/>
    <w:rsid w:val="00F25F94"/>
    <w:rsid w:val="00F270BC"/>
    <w:rsid w:val="00F27112"/>
    <w:rsid w:val="00F27888"/>
    <w:rsid w:val="00F27E08"/>
    <w:rsid w:val="00F30E69"/>
    <w:rsid w:val="00F32331"/>
    <w:rsid w:val="00F339B6"/>
    <w:rsid w:val="00F3480D"/>
    <w:rsid w:val="00F351FA"/>
    <w:rsid w:val="00F35821"/>
    <w:rsid w:val="00F35FD1"/>
    <w:rsid w:val="00F36D6B"/>
    <w:rsid w:val="00F3749C"/>
    <w:rsid w:val="00F375F6"/>
    <w:rsid w:val="00F378BE"/>
    <w:rsid w:val="00F37BE1"/>
    <w:rsid w:val="00F4002D"/>
    <w:rsid w:val="00F40407"/>
    <w:rsid w:val="00F40908"/>
    <w:rsid w:val="00F40C8C"/>
    <w:rsid w:val="00F40F3A"/>
    <w:rsid w:val="00F4133D"/>
    <w:rsid w:val="00F437AA"/>
    <w:rsid w:val="00F43871"/>
    <w:rsid w:val="00F43A23"/>
    <w:rsid w:val="00F44879"/>
    <w:rsid w:val="00F45A85"/>
    <w:rsid w:val="00F45DA3"/>
    <w:rsid w:val="00F46298"/>
    <w:rsid w:val="00F463BC"/>
    <w:rsid w:val="00F46EF6"/>
    <w:rsid w:val="00F471A1"/>
    <w:rsid w:val="00F5239A"/>
    <w:rsid w:val="00F5296D"/>
    <w:rsid w:val="00F52D52"/>
    <w:rsid w:val="00F53399"/>
    <w:rsid w:val="00F5370E"/>
    <w:rsid w:val="00F537E5"/>
    <w:rsid w:val="00F53CB4"/>
    <w:rsid w:val="00F544A6"/>
    <w:rsid w:val="00F548D0"/>
    <w:rsid w:val="00F55A7D"/>
    <w:rsid w:val="00F566E0"/>
    <w:rsid w:val="00F577A1"/>
    <w:rsid w:val="00F57935"/>
    <w:rsid w:val="00F60269"/>
    <w:rsid w:val="00F60E09"/>
    <w:rsid w:val="00F630B2"/>
    <w:rsid w:val="00F63AD8"/>
    <w:rsid w:val="00F644EA"/>
    <w:rsid w:val="00F647DF"/>
    <w:rsid w:val="00F6481C"/>
    <w:rsid w:val="00F65C6A"/>
    <w:rsid w:val="00F66A57"/>
    <w:rsid w:val="00F679F6"/>
    <w:rsid w:val="00F714E7"/>
    <w:rsid w:val="00F7170A"/>
    <w:rsid w:val="00F718CF"/>
    <w:rsid w:val="00F71B9B"/>
    <w:rsid w:val="00F72AD0"/>
    <w:rsid w:val="00F72ADC"/>
    <w:rsid w:val="00F72D57"/>
    <w:rsid w:val="00F7358B"/>
    <w:rsid w:val="00F7367E"/>
    <w:rsid w:val="00F7445E"/>
    <w:rsid w:val="00F74E7D"/>
    <w:rsid w:val="00F751D2"/>
    <w:rsid w:val="00F75878"/>
    <w:rsid w:val="00F75DD6"/>
    <w:rsid w:val="00F772AC"/>
    <w:rsid w:val="00F7778F"/>
    <w:rsid w:val="00F80E5A"/>
    <w:rsid w:val="00F80F05"/>
    <w:rsid w:val="00F81818"/>
    <w:rsid w:val="00F81CA9"/>
    <w:rsid w:val="00F821EF"/>
    <w:rsid w:val="00F84525"/>
    <w:rsid w:val="00F84BF2"/>
    <w:rsid w:val="00F864C9"/>
    <w:rsid w:val="00F86CA9"/>
    <w:rsid w:val="00F902D8"/>
    <w:rsid w:val="00F9059A"/>
    <w:rsid w:val="00F915EE"/>
    <w:rsid w:val="00F92033"/>
    <w:rsid w:val="00F922AE"/>
    <w:rsid w:val="00F92373"/>
    <w:rsid w:val="00F923E7"/>
    <w:rsid w:val="00F93869"/>
    <w:rsid w:val="00F9386A"/>
    <w:rsid w:val="00F94E8E"/>
    <w:rsid w:val="00F959F7"/>
    <w:rsid w:val="00F95ECA"/>
    <w:rsid w:val="00F960F5"/>
    <w:rsid w:val="00F96976"/>
    <w:rsid w:val="00F96FB7"/>
    <w:rsid w:val="00FA170C"/>
    <w:rsid w:val="00FA2B7F"/>
    <w:rsid w:val="00FA39A8"/>
    <w:rsid w:val="00FA3B72"/>
    <w:rsid w:val="00FA42F1"/>
    <w:rsid w:val="00FA4ED2"/>
    <w:rsid w:val="00FA5C4A"/>
    <w:rsid w:val="00FA5FBF"/>
    <w:rsid w:val="00FA746B"/>
    <w:rsid w:val="00FA7D9E"/>
    <w:rsid w:val="00FB02F9"/>
    <w:rsid w:val="00FB1024"/>
    <w:rsid w:val="00FB14D5"/>
    <w:rsid w:val="00FB1A59"/>
    <w:rsid w:val="00FB2764"/>
    <w:rsid w:val="00FB289C"/>
    <w:rsid w:val="00FB2BFE"/>
    <w:rsid w:val="00FB2EE4"/>
    <w:rsid w:val="00FB3AFF"/>
    <w:rsid w:val="00FB4668"/>
    <w:rsid w:val="00FB472D"/>
    <w:rsid w:val="00FB4B12"/>
    <w:rsid w:val="00FB4ECD"/>
    <w:rsid w:val="00FB6122"/>
    <w:rsid w:val="00FB6193"/>
    <w:rsid w:val="00FB6491"/>
    <w:rsid w:val="00FB6856"/>
    <w:rsid w:val="00FB6B3E"/>
    <w:rsid w:val="00FB721B"/>
    <w:rsid w:val="00FB7A4B"/>
    <w:rsid w:val="00FB7C68"/>
    <w:rsid w:val="00FC09F2"/>
    <w:rsid w:val="00FC0F84"/>
    <w:rsid w:val="00FC47DA"/>
    <w:rsid w:val="00FC4C31"/>
    <w:rsid w:val="00FC5BB8"/>
    <w:rsid w:val="00FC657D"/>
    <w:rsid w:val="00FC6800"/>
    <w:rsid w:val="00FC69E7"/>
    <w:rsid w:val="00FC6A2D"/>
    <w:rsid w:val="00FC7AA0"/>
    <w:rsid w:val="00FC7BA6"/>
    <w:rsid w:val="00FD0D88"/>
    <w:rsid w:val="00FD290D"/>
    <w:rsid w:val="00FD2F12"/>
    <w:rsid w:val="00FD3267"/>
    <w:rsid w:val="00FD326A"/>
    <w:rsid w:val="00FD437F"/>
    <w:rsid w:val="00FD58A3"/>
    <w:rsid w:val="00FD5D44"/>
    <w:rsid w:val="00FD660D"/>
    <w:rsid w:val="00FD7D6C"/>
    <w:rsid w:val="00FE05FC"/>
    <w:rsid w:val="00FE0A1F"/>
    <w:rsid w:val="00FE1D1F"/>
    <w:rsid w:val="00FE1DE3"/>
    <w:rsid w:val="00FE1DFF"/>
    <w:rsid w:val="00FE1E2D"/>
    <w:rsid w:val="00FE2D39"/>
    <w:rsid w:val="00FE32C3"/>
    <w:rsid w:val="00FE5648"/>
    <w:rsid w:val="00FE5B9E"/>
    <w:rsid w:val="00FE6962"/>
    <w:rsid w:val="00FE77BD"/>
    <w:rsid w:val="00FE7E30"/>
    <w:rsid w:val="00FF00C9"/>
    <w:rsid w:val="00FF01BA"/>
    <w:rsid w:val="00FF0575"/>
    <w:rsid w:val="00FF1292"/>
    <w:rsid w:val="00FF3277"/>
    <w:rsid w:val="00FF3AC6"/>
    <w:rsid w:val="00FF53D0"/>
    <w:rsid w:val="00FF5ED4"/>
    <w:rsid w:val="00FF66FE"/>
    <w:rsid w:val="00FF742F"/>
    <w:rsid w:val="00FF76C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docId w15:val="{E948D68F-5E70-4ADC-BD32-49F3B7674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en-US" w:bidi="ar-SA"/>
      </w:rPr>
    </w:rPrDefault>
    <w:pPrDefault>
      <w:pPr>
        <w:spacing w:after="360" w:line="300" w:lineRule="auto"/>
      </w:pPr>
    </w:pPrDefault>
  </w:docDefaults>
  <w:latentStyles w:defLockedState="1" w:defUIPriority="99" w:defSemiHidden="0" w:defUnhideWhenUsed="0" w:defQFormat="0" w:count="371">
    <w:lsdException w:name="Normal" w:locked="0" w:uiPriority="0" w:qFormat="1"/>
    <w:lsdException w:name="heading 1" w:locked="0" w:uiPriority="2" w:qFormat="1"/>
    <w:lsdException w:name="heading 2" w:locked="0" w:semiHidden="1" w:uiPriority="2" w:unhideWhenUsed="1" w:qFormat="1"/>
    <w:lsdException w:name="heading 3" w:locked="0" w:semiHidden="1" w:uiPriority="2" w:unhideWhenUsed="1" w:qFormat="1"/>
    <w:lsdException w:name="heading 4" w:locked="0" w:semiHidden="1" w:uiPriority="2" w:unhideWhenUsed="1"/>
    <w:lsdException w:name="heading 5" w:locked="0"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0" w:semiHidden="1" w:uiPriority="39" w:unhideWhenUsed="1"/>
    <w:lsdException w:name="toc 2" w:locked="0" w:semiHidden="1" w:uiPriority="39" w:unhideWhenUsed="1"/>
    <w:lsdException w:name="toc 3" w:locked="0"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locked="0" w:semiHidden="1" w:uiPriority="57" w:unhideWhenUsed="1"/>
    <w:lsdException w:name="annotation text" w:semiHidden="1" w:unhideWhenUsed="1"/>
    <w:lsdException w:name="header" w:semiHidden="1" w:unhideWhenUsed="1"/>
    <w:lsdException w:name="footer" w:locked="0" w:semiHidden="1" w:uiPriority="57" w:unhideWhenUsed="1"/>
    <w:lsdException w:name="index heading" w:semiHidden="1" w:unhideWhenUsed="1"/>
    <w:lsdException w:name="caption" w:locked="0" w:semiHidden="1" w:uiPriority="4" w:unhideWhenUsed="1" w:qFormat="1"/>
    <w:lsdException w:name="table of figures" w:locked="0" w:semiHidden="1" w:unhideWhenUsed="1"/>
    <w:lsdException w:name="envelope address" w:semiHidden="1" w:unhideWhenUsed="1"/>
    <w:lsdException w:name="envelope return" w:semiHidden="1" w:unhideWhenUsed="1"/>
    <w:lsdException w:name="footnote reference" w:locked="0"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locked="0" w:semiHidden="1" w:uiPriority="10" w:unhideWhenUsed="1" w:qFormat="1"/>
    <w:lsdException w:name="List Number" w:locked="0" w:semiHidden="1" w:uiPriority="12"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locked="0" w:semiHidden="1" w:uiPriority="11" w:unhideWhenUsed="1" w:qFormat="1"/>
    <w:lsdException w:name="List Bullet 3" w:locked="0" w:semiHidden="1" w:uiPriority="11" w:unhideWhenUsed="1"/>
    <w:lsdException w:name="List Bullet 4" w:semiHidden="1" w:uiPriority="11" w:unhideWhenUsed="1"/>
    <w:lsdException w:name="List Bullet 5" w:semiHidden="1" w:uiPriority="11" w:unhideWhenUsed="1"/>
    <w:lsdException w:name="List Number 2" w:locked="0" w:semiHidden="1" w:uiPriority="13" w:unhideWhenUsed="1" w:qFormat="1"/>
    <w:lsdException w:name="List Number 3" w:locked="0" w:semiHidden="1" w:uiPriority="13" w:unhideWhenUsed="1"/>
    <w:lsdException w:name="List Number 4" w:semiHidden="1" w:uiPriority="13" w:unhideWhenUsed="1"/>
    <w:lsdException w:name="List Number 5" w:semiHidden="1" w:uiPriority="13" w:unhideWhenUsed="1"/>
    <w:lsdException w:name="Title" w:locked="0" w:uiPriority="29"/>
    <w:lsdException w:name="Closing" w:semiHidden="1" w:uiPriority="46"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locked="0" w:semiHidden="1" w:uiPriority="14" w:unhideWhenUsed="1" w:qFormat="1"/>
    <w:lsdException w:name="List Continue 2" w:locked="0" w:semiHidden="1" w:uiPriority="15" w:unhideWhenUsed="1" w:qFormat="1"/>
    <w:lsdException w:name="List Continue 3" w:locked="0" w:semiHidden="1" w:uiPriority="15" w:unhideWhenUsed="1"/>
    <w:lsdException w:name="List Continue 4" w:semiHidden="1" w:uiPriority="15"/>
    <w:lsdException w:name="List Continue 5" w:semiHidden="1" w:uiPriority="15"/>
    <w:lsdException w:name="Message Header" w:semiHidden="1" w:unhideWhenUsed="1"/>
    <w:lsdException w:name="Subtitle" w:locked="0" w:uiPriority="29"/>
    <w:lsdException w:name="Salutation" w:semiHidden="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qFormat="1"/>
    <w:lsdException w:name="FollowedHyperlink" w:semiHidden="1" w:unhideWhenUsed="1"/>
    <w:lsdException w:name="Strong" w:locked="0" w:uiPriority="1" w:qFormat="1"/>
    <w:lsdException w:name="Emphasis" w:uiPriority="59"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uiPriority="39"/>
    <w:lsdException w:name="Table Theme" w:semiHidden="1" w:unhideWhenUsed="1"/>
    <w:lsdException w:name="Placeholder Text" w:semiHidden="1"/>
    <w:lsdException w:name="No Spacing" w:locked="0" w:uiPriority="0" w:qFormat="1"/>
    <w:lsdException w:name="Light Shading" w:locked="0" w:uiPriority="60"/>
    <w:lsdException w:name="Light List" w:locked="0"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54"/>
    <w:lsdException w:name="Quote" w:locked="0"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locked="0"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locked="0"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locked="0"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59"/>
    <w:lsdException w:name="Intense Emphasis" w:uiPriority="59"/>
    <w:lsdException w:name="Subtle Reference" w:uiPriority="31"/>
    <w:lsdException w:name="Intense Reference" w:uiPriority="32"/>
    <w:lsdException w:name="Bibliography" w:semiHidden="1" w:uiPriority="37" w:unhideWhenUsed="1"/>
    <w:lsdException w:name="TOC Heading" w:locked="0" w:semiHidden="1" w:uiPriority="39" w:unhideWhenUsed="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Standard">
    <w:name w:val="Normal"/>
    <w:qFormat/>
    <w:rsid w:val="005A13E3"/>
    <w:pPr>
      <w:suppressAutoHyphens/>
    </w:pPr>
  </w:style>
  <w:style w:type="paragraph" w:styleId="berschrift1">
    <w:name w:val="heading 1"/>
    <w:aliases w:val="Ü1"/>
    <w:basedOn w:val="Standard"/>
    <w:next w:val="Standard"/>
    <w:link w:val="berschrift1Zchn"/>
    <w:uiPriority w:val="2"/>
    <w:qFormat/>
    <w:rsid w:val="00344361"/>
    <w:pPr>
      <w:keepNext/>
      <w:pageBreakBefore/>
      <w:spacing w:after="720" w:line="264" w:lineRule="auto"/>
      <w:outlineLvl w:val="0"/>
    </w:pPr>
    <w:rPr>
      <w:rFonts w:asciiTheme="majorHAnsi" w:hAnsiTheme="majorHAnsi"/>
      <w:bCs/>
      <w:color w:val="E1320F" w:themeColor="text2"/>
      <w:sz w:val="56"/>
      <w:szCs w:val="22"/>
    </w:rPr>
  </w:style>
  <w:style w:type="paragraph" w:styleId="berschrift2">
    <w:name w:val="heading 2"/>
    <w:aliases w:val="Ü2"/>
    <w:basedOn w:val="Standard"/>
    <w:next w:val="Standard"/>
    <w:link w:val="berschrift2Zchn"/>
    <w:uiPriority w:val="2"/>
    <w:qFormat/>
    <w:rsid w:val="00B36796"/>
    <w:pPr>
      <w:keepNext/>
      <w:spacing w:before="720" w:line="264" w:lineRule="auto"/>
      <w:outlineLvl w:val="1"/>
    </w:pPr>
    <w:rPr>
      <w:rFonts w:asciiTheme="majorHAnsi" w:hAnsiTheme="majorHAnsi"/>
      <w:b/>
      <w:bCs/>
      <w:color w:val="E1320F" w:themeColor="text2"/>
      <w:sz w:val="31"/>
      <w:szCs w:val="22"/>
    </w:rPr>
  </w:style>
  <w:style w:type="paragraph" w:styleId="berschrift3">
    <w:name w:val="heading 3"/>
    <w:aliases w:val="Ü3"/>
    <w:basedOn w:val="Standard"/>
    <w:next w:val="Standard"/>
    <w:link w:val="berschrift3Zchn"/>
    <w:uiPriority w:val="2"/>
    <w:qFormat/>
    <w:rsid w:val="00B36796"/>
    <w:pPr>
      <w:keepNext/>
      <w:spacing w:before="720" w:after="0" w:line="264" w:lineRule="auto"/>
      <w:outlineLvl w:val="2"/>
    </w:pPr>
    <w:rPr>
      <w:rFonts w:asciiTheme="majorHAnsi" w:hAnsiTheme="majorHAnsi"/>
      <w:b/>
      <w:bCs/>
      <w:sz w:val="28"/>
      <w:szCs w:val="22"/>
    </w:rPr>
  </w:style>
  <w:style w:type="paragraph" w:styleId="berschrift4">
    <w:name w:val="heading 4"/>
    <w:aliases w:val="Ü4"/>
    <w:basedOn w:val="berschrift3"/>
    <w:next w:val="Standard"/>
    <w:link w:val="berschrift4Zchn"/>
    <w:uiPriority w:val="2"/>
    <w:rsid w:val="00CC696C"/>
    <w:pPr>
      <w:spacing w:line="288" w:lineRule="auto"/>
      <w:outlineLvl w:val="3"/>
    </w:pPr>
    <w:rPr>
      <w:sz w:val="25"/>
    </w:rPr>
  </w:style>
  <w:style w:type="paragraph" w:styleId="berschrift5">
    <w:name w:val="heading 5"/>
    <w:aliases w:val="Ü5"/>
    <w:basedOn w:val="berschrift4"/>
    <w:next w:val="Standard"/>
    <w:link w:val="berschrift5Zchn"/>
    <w:uiPriority w:val="2"/>
    <w:rsid w:val="00B36796"/>
    <w:pPr>
      <w:outlineLvl w:val="4"/>
    </w:pPr>
    <w:rPr>
      <w:color w:val="595959" w:themeColor="text1" w:themeTint="A6"/>
    </w:rPr>
  </w:style>
  <w:style w:type="paragraph" w:styleId="berschrift6">
    <w:name w:val="heading 6"/>
    <w:basedOn w:val="Standard"/>
    <w:next w:val="Standard"/>
    <w:link w:val="berschrift6Zchn"/>
    <w:uiPriority w:val="2"/>
    <w:semiHidden/>
    <w:locked/>
    <w:rsid w:val="00B36796"/>
    <w:pPr>
      <w:spacing w:before="300" w:after="0"/>
      <w:outlineLvl w:val="5"/>
    </w:pPr>
    <w:rPr>
      <w:rFonts w:asciiTheme="majorHAnsi" w:hAnsiTheme="majorHAnsi"/>
      <w:szCs w:val="22"/>
    </w:rPr>
  </w:style>
  <w:style w:type="paragraph" w:styleId="berschrift7">
    <w:name w:val="heading 7"/>
    <w:basedOn w:val="Standard"/>
    <w:next w:val="Standard"/>
    <w:link w:val="berschrift7Zchn"/>
    <w:uiPriority w:val="2"/>
    <w:semiHidden/>
    <w:locked/>
    <w:rsid w:val="00B36796"/>
    <w:pPr>
      <w:spacing w:before="300" w:after="0"/>
      <w:outlineLvl w:val="6"/>
    </w:pPr>
    <w:rPr>
      <w:rFonts w:asciiTheme="majorHAnsi" w:hAnsiTheme="majorHAnsi"/>
      <w:sz w:val="20"/>
      <w:szCs w:val="22"/>
    </w:rPr>
  </w:style>
  <w:style w:type="paragraph" w:styleId="berschrift8">
    <w:name w:val="heading 8"/>
    <w:basedOn w:val="Standard"/>
    <w:next w:val="Standard"/>
    <w:link w:val="berschrift8Zchn"/>
    <w:uiPriority w:val="2"/>
    <w:semiHidden/>
    <w:locked/>
    <w:rsid w:val="00B36796"/>
    <w:pPr>
      <w:spacing w:before="300" w:after="0"/>
      <w:outlineLvl w:val="7"/>
    </w:pPr>
    <w:rPr>
      <w:sz w:val="18"/>
      <w:szCs w:val="18"/>
    </w:rPr>
  </w:style>
  <w:style w:type="paragraph" w:styleId="berschrift9">
    <w:name w:val="heading 9"/>
    <w:basedOn w:val="Standard"/>
    <w:next w:val="Standard"/>
    <w:link w:val="berschrift9Zchn"/>
    <w:uiPriority w:val="2"/>
    <w:semiHidden/>
    <w:locked/>
    <w:rsid w:val="00B36796"/>
    <w:pPr>
      <w:spacing w:before="300" w:after="0"/>
      <w:outlineLvl w:val="8"/>
    </w:pPr>
    <w:rPr>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semiHidden/>
    <w:qFormat/>
    <w:locked/>
    <w:rsid w:val="00B36796"/>
    <w:pPr>
      <w:spacing w:line="220" w:lineRule="exact"/>
    </w:pPr>
    <w:rPr>
      <w:sz w:val="17"/>
      <w:szCs w:val="16"/>
    </w:rPr>
  </w:style>
  <w:style w:type="paragraph" w:styleId="Verzeichnis1">
    <w:name w:val="toc 1"/>
    <w:basedOn w:val="Standard"/>
    <w:next w:val="Standard"/>
    <w:autoRedefine/>
    <w:uiPriority w:val="39"/>
    <w:rsid w:val="00535DAD"/>
    <w:pPr>
      <w:tabs>
        <w:tab w:val="left" w:pos="227"/>
        <w:tab w:val="right" w:leader="dot" w:pos="8879"/>
      </w:tabs>
      <w:spacing w:before="120" w:after="0"/>
    </w:pPr>
    <w:rPr>
      <w:b/>
      <w:noProof/>
      <w:color w:val="E1320F" w:themeColor="text2"/>
    </w:rPr>
  </w:style>
  <w:style w:type="paragraph" w:styleId="Fuzeile">
    <w:name w:val="footer"/>
    <w:basedOn w:val="Standard"/>
    <w:link w:val="FuzeileZchn"/>
    <w:uiPriority w:val="57"/>
    <w:rsid w:val="00865635"/>
    <w:pPr>
      <w:tabs>
        <w:tab w:val="right" w:pos="8845"/>
      </w:tabs>
      <w:spacing w:after="0"/>
    </w:pPr>
    <w:rPr>
      <w:sz w:val="18"/>
      <w:szCs w:val="15"/>
    </w:rPr>
  </w:style>
  <w:style w:type="character" w:customStyle="1" w:styleId="FuzeileZchn">
    <w:name w:val="Fußzeile Zchn"/>
    <w:basedOn w:val="Absatz-Standardschriftart"/>
    <w:link w:val="Fuzeile"/>
    <w:uiPriority w:val="57"/>
    <w:rsid w:val="00865635"/>
    <w:rPr>
      <w:sz w:val="18"/>
      <w:szCs w:val="15"/>
    </w:rPr>
  </w:style>
  <w:style w:type="paragraph" w:styleId="KeinLeerraum">
    <w:name w:val="No Spacing"/>
    <w:basedOn w:val="Standard"/>
    <w:link w:val="KeinLeerraumZchn"/>
    <w:qFormat/>
    <w:rsid w:val="00865635"/>
    <w:pPr>
      <w:spacing w:after="0"/>
    </w:pPr>
  </w:style>
  <w:style w:type="character" w:customStyle="1" w:styleId="berschrift1Zchn">
    <w:name w:val="Überschrift 1 Zchn"/>
    <w:aliases w:val="Ü1 Zchn"/>
    <w:basedOn w:val="Absatz-Standardschriftart"/>
    <w:link w:val="berschrift1"/>
    <w:uiPriority w:val="2"/>
    <w:rsid w:val="00344361"/>
    <w:rPr>
      <w:rFonts w:asciiTheme="majorHAnsi" w:hAnsiTheme="majorHAnsi"/>
      <w:bCs/>
      <w:color w:val="E1320F" w:themeColor="text2"/>
      <w:sz w:val="56"/>
      <w:szCs w:val="22"/>
    </w:rPr>
  </w:style>
  <w:style w:type="character" w:customStyle="1" w:styleId="berschrift2Zchn">
    <w:name w:val="Überschrift 2 Zchn"/>
    <w:aliases w:val="Ü2 Zchn"/>
    <w:basedOn w:val="Absatz-Standardschriftart"/>
    <w:link w:val="berschrift2"/>
    <w:uiPriority w:val="2"/>
    <w:rsid w:val="00B36796"/>
    <w:rPr>
      <w:rFonts w:asciiTheme="majorHAnsi" w:hAnsiTheme="majorHAnsi"/>
      <w:b/>
      <w:bCs/>
      <w:color w:val="E1320F" w:themeColor="text2"/>
      <w:sz w:val="31"/>
      <w:szCs w:val="22"/>
      <w14:numForm w14:val="lining"/>
    </w:rPr>
  </w:style>
  <w:style w:type="character" w:customStyle="1" w:styleId="berschrift3Zchn">
    <w:name w:val="Überschrift 3 Zchn"/>
    <w:aliases w:val="Ü3 Zchn"/>
    <w:basedOn w:val="Absatz-Standardschriftart"/>
    <w:link w:val="berschrift3"/>
    <w:uiPriority w:val="2"/>
    <w:rsid w:val="00B36796"/>
    <w:rPr>
      <w:rFonts w:asciiTheme="majorHAnsi" w:hAnsiTheme="majorHAnsi"/>
      <w:b/>
      <w:bCs/>
      <w:sz w:val="28"/>
      <w:szCs w:val="22"/>
      <w14:numForm w14:val="lining"/>
    </w:rPr>
  </w:style>
  <w:style w:type="character" w:customStyle="1" w:styleId="berschrift4Zchn">
    <w:name w:val="Überschrift 4 Zchn"/>
    <w:aliases w:val="Ü4 Zchn"/>
    <w:basedOn w:val="Absatz-Standardschriftart"/>
    <w:link w:val="berschrift4"/>
    <w:uiPriority w:val="2"/>
    <w:rsid w:val="00CC696C"/>
    <w:rPr>
      <w:rFonts w:asciiTheme="majorHAnsi" w:hAnsiTheme="majorHAnsi"/>
      <w:b/>
      <w:bCs/>
      <w:sz w:val="25"/>
      <w:szCs w:val="22"/>
    </w:rPr>
  </w:style>
  <w:style w:type="character" w:customStyle="1" w:styleId="berschrift5Zchn">
    <w:name w:val="Überschrift 5 Zchn"/>
    <w:aliases w:val="Ü5 Zchn"/>
    <w:basedOn w:val="Absatz-Standardschriftart"/>
    <w:link w:val="berschrift5"/>
    <w:uiPriority w:val="2"/>
    <w:rsid w:val="00B36796"/>
    <w:rPr>
      <w:rFonts w:asciiTheme="majorHAnsi" w:hAnsiTheme="majorHAnsi"/>
      <w:b/>
      <w:bCs/>
      <w:color w:val="595959" w:themeColor="text1" w:themeTint="A6"/>
      <w:sz w:val="25"/>
      <w:szCs w:val="22"/>
      <w14:numForm w14:val="lining"/>
    </w:rPr>
  </w:style>
  <w:style w:type="character" w:customStyle="1" w:styleId="berschrift6Zchn">
    <w:name w:val="Überschrift 6 Zchn"/>
    <w:basedOn w:val="Absatz-Standardschriftart"/>
    <w:link w:val="berschrift6"/>
    <w:uiPriority w:val="2"/>
    <w:semiHidden/>
    <w:rsid w:val="00B36796"/>
    <w:rPr>
      <w:rFonts w:asciiTheme="majorHAnsi" w:hAnsiTheme="majorHAnsi"/>
      <w:szCs w:val="22"/>
      <w14:numForm w14:val="lining"/>
    </w:rPr>
  </w:style>
  <w:style w:type="character" w:customStyle="1" w:styleId="berschrift7Zchn">
    <w:name w:val="Überschrift 7 Zchn"/>
    <w:basedOn w:val="Absatz-Standardschriftart"/>
    <w:link w:val="berschrift7"/>
    <w:uiPriority w:val="2"/>
    <w:semiHidden/>
    <w:rsid w:val="00B36796"/>
    <w:rPr>
      <w:rFonts w:asciiTheme="majorHAnsi" w:hAnsiTheme="majorHAnsi"/>
      <w:sz w:val="20"/>
      <w:szCs w:val="22"/>
      <w14:numForm w14:val="lining"/>
    </w:rPr>
  </w:style>
  <w:style w:type="character" w:customStyle="1" w:styleId="berschrift8Zchn">
    <w:name w:val="Überschrift 8 Zchn"/>
    <w:basedOn w:val="Absatz-Standardschriftart"/>
    <w:link w:val="berschrift8"/>
    <w:uiPriority w:val="2"/>
    <w:semiHidden/>
    <w:rsid w:val="00B36796"/>
    <w:rPr>
      <w:sz w:val="18"/>
      <w:szCs w:val="18"/>
      <w14:numForm w14:val="lining"/>
    </w:rPr>
  </w:style>
  <w:style w:type="character" w:customStyle="1" w:styleId="berschrift9Zchn">
    <w:name w:val="Überschrift 9 Zchn"/>
    <w:basedOn w:val="Absatz-Standardschriftart"/>
    <w:link w:val="berschrift9"/>
    <w:uiPriority w:val="2"/>
    <w:semiHidden/>
    <w:rsid w:val="00B36796"/>
    <w:rPr>
      <w:sz w:val="18"/>
      <w:szCs w:val="18"/>
      <w14:numForm w14:val="lining"/>
    </w:rPr>
  </w:style>
  <w:style w:type="paragraph" w:styleId="Beschriftung">
    <w:name w:val="caption"/>
    <w:basedOn w:val="Standard"/>
    <w:next w:val="Standard"/>
    <w:uiPriority w:val="4"/>
    <w:qFormat/>
    <w:rsid w:val="00B36796"/>
    <w:pPr>
      <w:keepNext/>
      <w:spacing w:before="720"/>
    </w:pPr>
    <w:rPr>
      <w:bCs/>
      <w:color w:val="595959" w:themeColor="text1" w:themeTint="A6"/>
      <w:szCs w:val="16"/>
    </w:rPr>
  </w:style>
  <w:style w:type="paragraph" w:customStyle="1" w:styleId="ProgrammWannWas">
    <w:name w:val="Programm Wann Was"/>
    <w:aliases w:val="P-Wann-Was"/>
    <w:basedOn w:val="Standard"/>
    <w:uiPriority w:val="23"/>
    <w:qFormat/>
    <w:rsid w:val="00B36796"/>
    <w:pPr>
      <w:ind w:left="1888" w:hanging="1888"/>
    </w:pPr>
    <w:rPr>
      <w:rFonts w:eastAsia="Times New Roman" w:cs="Times New Roman"/>
      <w:szCs w:val="22"/>
      <w:lang w:eastAsia="de-AT"/>
    </w:rPr>
  </w:style>
  <w:style w:type="character" w:styleId="Fett">
    <w:name w:val="Strong"/>
    <w:uiPriority w:val="1"/>
    <w:qFormat/>
    <w:rsid w:val="00B36796"/>
    <w:rPr>
      <w:b/>
      <w:bCs/>
    </w:rPr>
  </w:style>
  <w:style w:type="paragraph" w:styleId="Kommentartext">
    <w:name w:val="annotation text"/>
    <w:basedOn w:val="Standard"/>
    <w:link w:val="KommentartextZchn"/>
    <w:uiPriority w:val="99"/>
    <w:semiHidden/>
    <w:unhideWhenUsed/>
    <w:locked/>
    <w:rsid w:val="00B36796"/>
    <w:pPr>
      <w:spacing w:line="240" w:lineRule="auto"/>
    </w:pPr>
    <w:rPr>
      <w:sz w:val="20"/>
    </w:rPr>
  </w:style>
  <w:style w:type="paragraph" w:styleId="Listenabsatz">
    <w:name w:val="List Paragraph"/>
    <w:basedOn w:val="Standard"/>
    <w:uiPriority w:val="54"/>
    <w:unhideWhenUsed/>
    <w:rsid w:val="00B36796"/>
    <w:pPr>
      <w:numPr>
        <w:numId w:val="11"/>
      </w:numPr>
      <w:contextualSpacing/>
    </w:pPr>
  </w:style>
  <w:style w:type="paragraph" w:styleId="Zitat">
    <w:name w:val="Quote"/>
    <w:basedOn w:val="Standard"/>
    <w:next w:val="Standard"/>
    <w:link w:val="ZitatZchn"/>
    <w:uiPriority w:val="20"/>
    <w:qFormat/>
    <w:rsid w:val="00865635"/>
    <w:pPr>
      <w:ind w:left="397" w:right="794"/>
    </w:pPr>
    <w:rPr>
      <w:iCs/>
      <w:color w:val="E1320F" w:themeColor="text2"/>
      <w:sz w:val="25"/>
    </w:rPr>
  </w:style>
  <w:style w:type="character" w:customStyle="1" w:styleId="ZitatZchn">
    <w:name w:val="Zitat Zchn"/>
    <w:basedOn w:val="Absatz-Standardschriftart"/>
    <w:link w:val="Zitat"/>
    <w:uiPriority w:val="20"/>
    <w:rsid w:val="00865635"/>
    <w:rPr>
      <w:iCs/>
      <w:color w:val="E1320F" w:themeColor="text2"/>
      <w:sz w:val="25"/>
    </w:rPr>
  </w:style>
  <w:style w:type="paragraph" w:styleId="IntensivesZitat">
    <w:name w:val="Intense Quote"/>
    <w:basedOn w:val="Standard"/>
    <w:next w:val="Standard"/>
    <w:link w:val="IntensivesZitatZchn"/>
    <w:uiPriority w:val="30"/>
    <w:semiHidden/>
    <w:locked/>
    <w:rsid w:val="00B36796"/>
    <w:pPr>
      <w:spacing w:after="0"/>
    </w:pPr>
    <w:rPr>
      <w:i/>
      <w:iCs/>
    </w:rPr>
  </w:style>
  <w:style w:type="character" w:customStyle="1" w:styleId="IntensivesZitatZchn">
    <w:name w:val="Intensives Zitat Zchn"/>
    <w:basedOn w:val="Absatz-Standardschriftart"/>
    <w:link w:val="IntensivesZitat"/>
    <w:uiPriority w:val="30"/>
    <w:semiHidden/>
    <w:rsid w:val="00B36796"/>
    <w:rPr>
      <w:i/>
      <w:iCs/>
      <w:szCs w:val="23"/>
      <w14:numForm w14:val="lining"/>
    </w:rPr>
  </w:style>
  <w:style w:type="character" w:styleId="IntensiveHervorhebung">
    <w:name w:val="Intense Emphasis"/>
    <w:uiPriority w:val="59"/>
    <w:semiHidden/>
    <w:locked/>
    <w:rsid w:val="00B36796"/>
    <w:rPr>
      <w:b/>
      <w:bCs/>
      <w:caps w:val="0"/>
      <w:smallCaps w:val="0"/>
      <w:strike w:val="0"/>
      <w:dstrike w:val="0"/>
      <w:vanish w:val="0"/>
      <w:color w:val="E1320F" w:themeColor="text2"/>
      <w:spacing w:val="0"/>
      <w:vertAlign w:val="baseline"/>
    </w:rPr>
  </w:style>
  <w:style w:type="paragraph" w:customStyle="1" w:styleId="KennZ">
    <w:name w:val="KennZ"/>
    <w:basedOn w:val="GZ"/>
    <w:uiPriority w:val="49"/>
    <w:semiHidden/>
    <w:qFormat/>
    <w:locked/>
    <w:rsid w:val="00B36796"/>
    <w:pPr>
      <w:spacing w:before="0" w:after="345"/>
    </w:pPr>
    <w:rPr>
      <w:b/>
      <w:caps/>
    </w:rPr>
  </w:style>
  <w:style w:type="character" w:styleId="IntensiverVerweis">
    <w:name w:val="Intense Reference"/>
    <w:uiPriority w:val="32"/>
    <w:semiHidden/>
    <w:locked/>
    <w:rsid w:val="00B36796"/>
    <w:rPr>
      <w:b/>
      <w:bCs/>
      <w:i/>
      <w:iCs/>
      <w:caps w:val="0"/>
      <w:color w:val="E1320F" w:themeColor="text2"/>
    </w:rPr>
  </w:style>
  <w:style w:type="paragraph" w:styleId="Inhaltsverzeichnisberschrift">
    <w:name w:val="TOC Heading"/>
    <w:basedOn w:val="berschrift1"/>
    <w:next w:val="Standard"/>
    <w:uiPriority w:val="39"/>
    <w:rsid w:val="00577930"/>
    <w:pPr>
      <w:spacing w:after="360" w:line="300" w:lineRule="auto"/>
    </w:pPr>
    <w:rPr>
      <w:b/>
      <w:color w:val="auto"/>
      <w:sz w:val="25"/>
    </w:rPr>
  </w:style>
  <w:style w:type="paragraph" w:customStyle="1" w:styleId="PersonalName">
    <w:name w:val="Personal Name"/>
    <w:basedOn w:val="Standard"/>
    <w:uiPriority w:val="99"/>
    <w:semiHidden/>
    <w:locked/>
    <w:rsid w:val="00B36796"/>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865635"/>
  </w:style>
  <w:style w:type="paragraph" w:styleId="Sprechblasentext">
    <w:name w:val="Balloon Text"/>
    <w:basedOn w:val="Standard"/>
    <w:link w:val="SprechblasentextZchn"/>
    <w:uiPriority w:val="99"/>
    <w:semiHidden/>
    <w:unhideWhenUsed/>
    <w:locked/>
    <w:rsid w:val="00B3679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36796"/>
    <w:rPr>
      <w:rFonts w:ascii="Tahoma" w:hAnsi="Tahoma" w:cs="Tahoma"/>
      <w:sz w:val="16"/>
      <w:szCs w:val="16"/>
      <w14:numForm w14:val="lining"/>
    </w:rPr>
  </w:style>
  <w:style w:type="table" w:styleId="Tabellenraster">
    <w:name w:val="Table Grid"/>
    <w:basedOn w:val="NormaleTabelle"/>
    <w:uiPriority w:val="39"/>
    <w:rsid w:val="00B36796"/>
    <w:pPr>
      <w:spacing w:after="0" w:line="264" w:lineRule="auto"/>
    </w:pPr>
    <w:rPr>
      <w:sz w:val="21"/>
      <w:szCs w:val="23"/>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865635"/>
    <w:rPr>
      <w:color w:val="auto"/>
      <w:u w:val="single"/>
    </w:rPr>
  </w:style>
  <w:style w:type="paragraph" w:styleId="Kopfzeile">
    <w:name w:val="header"/>
    <w:basedOn w:val="Standard"/>
    <w:link w:val="KopfzeileZchn"/>
    <w:uiPriority w:val="99"/>
    <w:semiHidden/>
    <w:locked/>
    <w:rsid w:val="00B36796"/>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B36796"/>
    <w:rPr>
      <w:szCs w:val="23"/>
      <w14:numForm w14:val="lining"/>
    </w:rPr>
  </w:style>
  <w:style w:type="paragraph" w:customStyle="1" w:styleId="Grussformel">
    <w:name w:val="Grussformel"/>
    <w:basedOn w:val="KeinLeerraum"/>
    <w:uiPriority w:val="49"/>
    <w:semiHidden/>
    <w:qFormat/>
    <w:locked/>
    <w:rsid w:val="00B36796"/>
    <w:pPr>
      <w:spacing w:before="285" w:after="285"/>
    </w:pPr>
    <w:rPr>
      <w:szCs w:val="23"/>
    </w:rPr>
  </w:style>
  <w:style w:type="paragraph" w:customStyle="1" w:styleId="Logoabsatz">
    <w:name w:val="Logoabsatz"/>
    <w:basedOn w:val="KeinLeerraum"/>
    <w:uiPriority w:val="49"/>
    <w:semiHidden/>
    <w:locked/>
    <w:rsid w:val="00B36796"/>
    <w:pPr>
      <w:spacing w:after="1840" w:line="240" w:lineRule="auto"/>
    </w:pPr>
    <w:rPr>
      <w:noProof/>
      <w:lang w:eastAsia="de-AT"/>
    </w:rPr>
  </w:style>
  <w:style w:type="character" w:styleId="Platzhaltertext">
    <w:name w:val="Placeholder Text"/>
    <w:basedOn w:val="Absatz-Standardschriftart"/>
    <w:uiPriority w:val="99"/>
    <w:semiHidden/>
    <w:locked/>
    <w:rsid w:val="00B36796"/>
    <w:rPr>
      <w:color w:val="808080"/>
    </w:rPr>
  </w:style>
  <w:style w:type="paragraph" w:styleId="Titel">
    <w:name w:val="Title"/>
    <w:basedOn w:val="Standard"/>
    <w:next w:val="Untertitel"/>
    <w:link w:val="TitelZchn"/>
    <w:uiPriority w:val="29"/>
    <w:rsid w:val="005D4E1E"/>
    <w:pPr>
      <w:framePr w:w="8225" w:hSpace="142" w:wrap="around" w:vAnchor="page" w:hAnchor="text" w:x="285" w:y="2836" w:anchorLock="1"/>
      <w:pBdr>
        <w:top w:val="single" w:sz="4" w:space="18" w:color="FFFFFF" w:themeColor="background2"/>
        <w:left w:val="single" w:sz="4" w:space="22" w:color="FFFFFF" w:themeColor="background2"/>
        <w:bottom w:val="single" w:sz="4" w:space="18" w:color="FFFFFF" w:themeColor="background2"/>
        <w:right w:val="single" w:sz="4" w:space="22" w:color="FFFFFF" w:themeColor="background2"/>
      </w:pBdr>
      <w:shd w:val="clear" w:color="auto" w:fill="FFFFFF" w:themeFill="background2"/>
      <w:spacing w:line="690" w:lineRule="exact"/>
    </w:pPr>
    <w:rPr>
      <w:rFonts w:asciiTheme="majorHAnsi" w:eastAsia="Calibri" w:hAnsiTheme="majorHAnsi" w:cs="Times New Roman"/>
      <w:b/>
      <w:sz w:val="56"/>
      <w:szCs w:val="60"/>
    </w:rPr>
  </w:style>
  <w:style w:type="character" w:customStyle="1" w:styleId="TitelZchn">
    <w:name w:val="Titel Zchn"/>
    <w:basedOn w:val="Absatz-Standardschriftart"/>
    <w:link w:val="Titel"/>
    <w:uiPriority w:val="29"/>
    <w:rsid w:val="005D4E1E"/>
    <w:rPr>
      <w:rFonts w:asciiTheme="majorHAnsi" w:eastAsia="Calibri" w:hAnsiTheme="majorHAnsi" w:cs="Times New Roman"/>
      <w:b/>
      <w:sz w:val="56"/>
      <w:szCs w:val="60"/>
      <w:shd w:val="clear" w:color="auto" w:fill="FFFFFF" w:themeFill="background2"/>
    </w:rPr>
  </w:style>
  <w:style w:type="paragraph" w:styleId="Untertitel">
    <w:name w:val="Subtitle"/>
    <w:basedOn w:val="Standard"/>
    <w:next w:val="Standard"/>
    <w:link w:val="UntertitelZchn"/>
    <w:uiPriority w:val="29"/>
    <w:rsid w:val="005D4E1E"/>
    <w:pPr>
      <w:framePr w:hSpace="142" w:wrap="around" w:vAnchor="page" w:hAnchor="text" w:y="2836" w:anchorLock="1"/>
      <w:numPr>
        <w:ilvl w:val="1"/>
      </w:numPr>
      <w:pBdr>
        <w:top w:val="single" w:sz="4" w:space="18" w:color="FFFFFF" w:themeColor="background2"/>
        <w:left w:val="single" w:sz="4" w:space="22" w:color="FFFFFF" w:themeColor="background2"/>
        <w:bottom w:val="single" w:sz="4" w:space="18" w:color="FFFFFF" w:themeColor="background2"/>
        <w:right w:val="single" w:sz="4" w:space="22" w:color="FFFFFF" w:themeColor="background2"/>
      </w:pBdr>
      <w:shd w:val="clear" w:color="auto" w:fill="FFFFFF" w:themeFill="background2"/>
      <w:spacing w:after="280"/>
    </w:pPr>
    <w:rPr>
      <w:rFonts w:asciiTheme="majorHAnsi" w:eastAsiaTheme="majorEastAsia" w:hAnsiTheme="majorHAnsi" w:cstheme="majorBidi"/>
      <w:iCs/>
      <w:sz w:val="28"/>
    </w:rPr>
  </w:style>
  <w:style w:type="character" w:customStyle="1" w:styleId="UntertitelZchn">
    <w:name w:val="Untertitel Zchn"/>
    <w:basedOn w:val="Absatz-Standardschriftart"/>
    <w:link w:val="Untertitel"/>
    <w:uiPriority w:val="29"/>
    <w:rsid w:val="005D4E1E"/>
    <w:rPr>
      <w:rFonts w:asciiTheme="majorHAnsi" w:eastAsiaTheme="majorEastAsia" w:hAnsiTheme="majorHAnsi" w:cstheme="majorBidi"/>
      <w:iCs/>
      <w:sz w:val="28"/>
      <w:shd w:val="clear" w:color="auto" w:fill="FFFFFF" w:themeFill="background2"/>
    </w:rPr>
  </w:style>
  <w:style w:type="paragraph" w:customStyle="1" w:styleId="Anschriftdaten">
    <w:name w:val="Anschriftdaten"/>
    <w:basedOn w:val="KeinLeerraum"/>
    <w:uiPriority w:val="49"/>
    <w:semiHidden/>
    <w:locked/>
    <w:rsid w:val="00B36796"/>
    <w:pPr>
      <w:spacing w:line="252" w:lineRule="auto"/>
      <w:ind w:right="1701"/>
    </w:pPr>
  </w:style>
  <w:style w:type="character" w:customStyle="1" w:styleId="Kursiv">
    <w:name w:val="Kursiv"/>
    <w:basedOn w:val="Absatz-Standardschriftart"/>
    <w:uiPriority w:val="59"/>
    <w:qFormat/>
    <w:rsid w:val="00B36796"/>
    <w:rPr>
      <w:i/>
      <w:iCs/>
    </w:rPr>
  </w:style>
  <w:style w:type="paragraph" w:customStyle="1" w:styleId="TH-Spalte">
    <w:name w:val="TH-Spalte"/>
    <w:basedOn w:val="TD"/>
    <w:uiPriority w:val="4"/>
    <w:qFormat/>
    <w:rsid w:val="00B36796"/>
    <w:rPr>
      <w:b/>
    </w:rPr>
  </w:style>
  <w:style w:type="character" w:customStyle="1" w:styleId="ROTFett">
    <w:name w:val="ROT+Fett"/>
    <w:basedOn w:val="ROT"/>
    <w:uiPriority w:val="59"/>
    <w:qFormat/>
    <w:rsid w:val="00B36796"/>
    <w:rPr>
      <w:b/>
      <w:bCs/>
      <w:color w:val="E1320F" w:themeColor="text2"/>
      <w:lang w:val="de-DE"/>
    </w:rPr>
  </w:style>
  <w:style w:type="paragraph" w:customStyle="1" w:styleId="TH-Spaltelinks">
    <w:name w:val="TH-Spalte links"/>
    <w:aliases w:val="TH Sp links"/>
    <w:basedOn w:val="TH-Spalte"/>
    <w:uiPriority w:val="4"/>
    <w:rsid w:val="00B36796"/>
    <w:pPr>
      <w:jc w:val="left"/>
    </w:pPr>
  </w:style>
  <w:style w:type="paragraph" w:styleId="Aufzhlungszeichen">
    <w:name w:val="List Bullet"/>
    <w:aliases w:val="UL 1"/>
    <w:basedOn w:val="Standard"/>
    <w:uiPriority w:val="10"/>
    <w:qFormat/>
    <w:rsid w:val="00B36796"/>
    <w:pPr>
      <w:numPr>
        <w:numId w:val="19"/>
      </w:numPr>
      <w:spacing w:after="0"/>
      <w:contextualSpacing/>
    </w:pPr>
    <w:rPr>
      <w:rFonts w:eastAsiaTheme="minorHAnsi" w:cs="Times New Roman"/>
      <w:lang w:eastAsia="de-AT"/>
    </w:rPr>
  </w:style>
  <w:style w:type="paragraph" w:styleId="Aufzhlungszeichen2">
    <w:name w:val="List Bullet 2"/>
    <w:aliases w:val="UL 2"/>
    <w:basedOn w:val="Aufzhlungszeichen"/>
    <w:uiPriority w:val="11"/>
    <w:qFormat/>
    <w:rsid w:val="00B36796"/>
    <w:pPr>
      <w:numPr>
        <w:ilvl w:val="1"/>
      </w:numPr>
    </w:pPr>
  </w:style>
  <w:style w:type="paragraph" w:styleId="Aufzhlungszeichen3">
    <w:name w:val="List Bullet 3"/>
    <w:aliases w:val="UL 3"/>
    <w:basedOn w:val="Standard"/>
    <w:uiPriority w:val="11"/>
    <w:rsid w:val="00B36796"/>
    <w:pPr>
      <w:numPr>
        <w:ilvl w:val="2"/>
        <w:numId w:val="19"/>
      </w:numPr>
      <w:spacing w:after="0"/>
    </w:pPr>
    <w:rPr>
      <w:rFonts w:eastAsia="Times New Roman" w:cs="Times New Roman"/>
      <w:szCs w:val="22"/>
      <w:lang w:eastAsia="de-AT"/>
    </w:rPr>
  </w:style>
  <w:style w:type="paragraph" w:styleId="Aufzhlungszeichen4">
    <w:name w:val="List Bullet 4"/>
    <w:basedOn w:val="Standard"/>
    <w:uiPriority w:val="11"/>
    <w:semiHidden/>
    <w:locked/>
    <w:rsid w:val="00B36796"/>
    <w:pPr>
      <w:numPr>
        <w:ilvl w:val="3"/>
        <w:numId w:val="19"/>
      </w:numPr>
      <w:spacing w:after="0"/>
    </w:pPr>
    <w:rPr>
      <w:rFonts w:eastAsia="Times New Roman" w:cs="Times New Roman"/>
      <w:szCs w:val="22"/>
      <w:lang w:eastAsia="de-AT"/>
    </w:rPr>
  </w:style>
  <w:style w:type="numbering" w:customStyle="1" w:styleId="ATUnsortierteListe">
    <w:name w:val="AT Unsortierte Liste"/>
    <w:uiPriority w:val="99"/>
    <w:rsid w:val="00865635"/>
    <w:pPr>
      <w:numPr>
        <w:numId w:val="4"/>
      </w:numPr>
    </w:pPr>
  </w:style>
  <w:style w:type="paragraph" w:styleId="Aufzhlungszeichen5">
    <w:name w:val="List Bullet 5"/>
    <w:basedOn w:val="Standard"/>
    <w:uiPriority w:val="11"/>
    <w:semiHidden/>
    <w:locked/>
    <w:rsid w:val="00B36796"/>
    <w:pPr>
      <w:numPr>
        <w:ilvl w:val="4"/>
        <w:numId w:val="19"/>
      </w:numPr>
      <w:spacing w:after="0"/>
    </w:pPr>
    <w:rPr>
      <w:rFonts w:eastAsia="Times New Roman" w:cs="Times New Roman"/>
      <w:szCs w:val="22"/>
      <w:lang w:eastAsia="de-AT"/>
    </w:rPr>
  </w:style>
  <w:style w:type="paragraph" w:customStyle="1" w:styleId="Aufzhlungszeichen6">
    <w:name w:val="Aufzählungszeichen 6"/>
    <w:basedOn w:val="Standard"/>
    <w:uiPriority w:val="11"/>
    <w:semiHidden/>
    <w:locked/>
    <w:rsid w:val="00B36796"/>
    <w:pPr>
      <w:numPr>
        <w:ilvl w:val="5"/>
        <w:numId w:val="19"/>
      </w:numPr>
      <w:spacing w:after="0"/>
    </w:pPr>
    <w:rPr>
      <w:rFonts w:eastAsia="Times New Roman" w:cs="Times New Roman"/>
      <w:szCs w:val="22"/>
      <w:lang w:eastAsia="de-AT"/>
    </w:rPr>
  </w:style>
  <w:style w:type="paragraph" w:customStyle="1" w:styleId="Aufzhlungszeichen7">
    <w:name w:val="Aufzählungszeichen 7"/>
    <w:basedOn w:val="Standard"/>
    <w:uiPriority w:val="11"/>
    <w:semiHidden/>
    <w:locked/>
    <w:rsid w:val="00B36796"/>
    <w:pPr>
      <w:numPr>
        <w:ilvl w:val="6"/>
        <w:numId w:val="19"/>
      </w:numPr>
      <w:spacing w:after="0"/>
    </w:pPr>
    <w:rPr>
      <w:rFonts w:eastAsia="Times New Roman" w:cs="Times New Roman"/>
      <w:szCs w:val="22"/>
      <w:lang w:eastAsia="de-AT"/>
    </w:rPr>
  </w:style>
  <w:style w:type="paragraph" w:customStyle="1" w:styleId="Aufzhlungszeichen8">
    <w:name w:val="Aufzählungszeichen 8"/>
    <w:basedOn w:val="Standard"/>
    <w:uiPriority w:val="11"/>
    <w:semiHidden/>
    <w:locked/>
    <w:rsid w:val="00B36796"/>
    <w:pPr>
      <w:numPr>
        <w:ilvl w:val="7"/>
        <w:numId w:val="19"/>
      </w:numPr>
      <w:spacing w:after="0"/>
    </w:pPr>
    <w:rPr>
      <w:rFonts w:eastAsia="Times New Roman" w:cs="Times New Roman"/>
      <w:szCs w:val="22"/>
      <w:lang w:eastAsia="de-AT"/>
    </w:rPr>
  </w:style>
  <w:style w:type="paragraph" w:customStyle="1" w:styleId="Aufzhlungszeichen9">
    <w:name w:val="Aufzählungszeichen 9"/>
    <w:basedOn w:val="Standard"/>
    <w:uiPriority w:val="11"/>
    <w:semiHidden/>
    <w:locked/>
    <w:rsid w:val="00B36796"/>
    <w:pPr>
      <w:numPr>
        <w:ilvl w:val="8"/>
        <w:numId w:val="19"/>
      </w:numPr>
      <w:spacing w:after="0"/>
    </w:pPr>
    <w:rPr>
      <w:rFonts w:eastAsia="Times New Roman" w:cs="Times New Roman"/>
      <w:szCs w:val="22"/>
      <w:lang w:eastAsia="de-AT"/>
    </w:rPr>
  </w:style>
  <w:style w:type="paragraph" w:customStyle="1" w:styleId="Brief2">
    <w:name w:val="Brief Ü2"/>
    <w:basedOn w:val="berschrift2"/>
    <w:next w:val="Standard"/>
    <w:uiPriority w:val="2"/>
    <w:semiHidden/>
    <w:locked/>
    <w:rsid w:val="00B36796"/>
    <w:pPr>
      <w:spacing w:before="345"/>
    </w:pPr>
    <w:rPr>
      <w:color w:val="auto"/>
      <w:sz w:val="28"/>
    </w:rPr>
  </w:style>
  <w:style w:type="paragraph" w:customStyle="1" w:styleId="Brief3">
    <w:name w:val="Brief Ü3"/>
    <w:basedOn w:val="berschrift3"/>
    <w:next w:val="Standard"/>
    <w:uiPriority w:val="2"/>
    <w:semiHidden/>
    <w:locked/>
    <w:rsid w:val="00B36796"/>
    <w:pPr>
      <w:spacing w:before="345"/>
    </w:pPr>
  </w:style>
  <w:style w:type="paragraph" w:customStyle="1" w:styleId="ProgrammAbsatz">
    <w:name w:val="Programm Absatz"/>
    <w:aliases w:val="P-Absatz"/>
    <w:basedOn w:val="ProgrammWannWas"/>
    <w:uiPriority w:val="24"/>
    <w:qFormat/>
    <w:rsid w:val="00B36796"/>
    <w:pPr>
      <w:ind w:firstLine="0"/>
    </w:pPr>
  </w:style>
  <w:style w:type="paragraph" w:customStyle="1" w:styleId="Betreff">
    <w:name w:val="Betreff"/>
    <w:aliases w:val="Betreff-Titel,Betreff-H1"/>
    <w:basedOn w:val="Standard"/>
    <w:next w:val="StdVOR"/>
    <w:link w:val="BetreffZchn"/>
    <w:uiPriority w:val="2"/>
    <w:semiHidden/>
    <w:locked/>
    <w:rsid w:val="00B36796"/>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4639EA"/>
    <w:pPr>
      <w:spacing w:before="108" w:after="108"/>
      <w:ind w:left="108" w:right="108"/>
      <w:jc w:val="right"/>
    </w:pPr>
    <w:rPr>
      <w:sz w:val="20"/>
    </w:rPr>
  </w:style>
  <w:style w:type="paragraph" w:customStyle="1" w:styleId="TDlinks">
    <w:name w:val="TD links"/>
    <w:basedOn w:val="TD"/>
    <w:uiPriority w:val="4"/>
    <w:rsid w:val="00B36796"/>
    <w:pPr>
      <w:jc w:val="left"/>
    </w:pPr>
  </w:style>
  <w:style w:type="table" w:styleId="HelleSchattierung">
    <w:name w:val="Light Shading"/>
    <w:basedOn w:val="NormaleTabelle"/>
    <w:uiPriority w:val="60"/>
    <w:rsid w:val="00B36796"/>
    <w:pPr>
      <w:spacing w:after="0" w:line="240" w:lineRule="auto"/>
    </w:pPr>
    <w:rPr>
      <w:color w:val="000000" w:themeColor="text1" w:themeShade="BF"/>
      <w:sz w:val="23"/>
      <w:szCs w:val="23"/>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B36796"/>
    <w:pPr>
      <w:spacing w:after="0" w:line="240" w:lineRule="auto"/>
    </w:pPr>
    <w:rPr>
      <w:sz w:val="23"/>
      <w:szCs w:val="23"/>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B36796"/>
    <w:pPr>
      <w:spacing w:after="0" w:line="240" w:lineRule="auto"/>
    </w:pPr>
    <w:rPr>
      <w:sz w:val="23"/>
      <w:szCs w:val="23"/>
    </w:r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B36796"/>
    <w:pPr>
      <w:spacing w:after="0" w:line="240" w:lineRule="auto"/>
    </w:pPr>
    <w:rPr>
      <w:sz w:val="23"/>
      <w:szCs w:val="23"/>
    </w:r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B36796"/>
    <w:pPr>
      <w:spacing w:after="0" w:line="240" w:lineRule="auto"/>
    </w:pPr>
    <w:rPr>
      <w:sz w:val="23"/>
      <w:szCs w:val="23"/>
    </w:r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B36796"/>
    <w:rPr>
      <w:b/>
    </w:rPr>
  </w:style>
  <w:style w:type="paragraph" w:customStyle="1" w:styleId="GliederungListenfortsetzung11">
    <w:name w:val="Gliederung Listenfortsetzung 1.1."/>
    <w:aliases w:val="GL F 1.1."/>
    <w:basedOn w:val="Listenfortsetzung2"/>
    <w:next w:val="Gliederung11"/>
    <w:uiPriority w:val="17"/>
    <w:qFormat/>
    <w:rsid w:val="00E07D24"/>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rsid w:val="00B36796"/>
    <w:pPr>
      <w:numPr>
        <w:numId w:val="9"/>
      </w:numPr>
    </w:pPr>
  </w:style>
  <w:style w:type="paragraph" w:customStyle="1" w:styleId="Gliederung10">
    <w:name w:val="Gliederung 1)"/>
    <w:aliases w:val="GL 1)"/>
    <w:basedOn w:val="Listenabsatz"/>
    <w:uiPriority w:val="16"/>
    <w:semiHidden/>
    <w:locked/>
    <w:rsid w:val="00B36796"/>
    <w:pPr>
      <w:numPr>
        <w:numId w:val="13"/>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6"/>
    <w:semiHidden/>
    <w:locked/>
    <w:rsid w:val="00B36796"/>
    <w:pPr>
      <w:numPr>
        <w:ilvl w:val="1"/>
        <w:numId w:val="13"/>
      </w:numPr>
      <w:contextualSpacing w:val="0"/>
    </w:pPr>
    <w:rPr>
      <w:rFonts w:eastAsia="Times New Roman" w:cs="Times New Roman"/>
      <w:szCs w:val="22"/>
      <w:lang w:eastAsia="de-AT"/>
    </w:rPr>
  </w:style>
  <w:style w:type="numbering" w:customStyle="1" w:styleId="ATGliederungsliste">
    <w:name w:val="AT Gliederungsliste"/>
    <w:uiPriority w:val="99"/>
    <w:rsid w:val="00E07D24"/>
    <w:pPr>
      <w:numPr>
        <w:numId w:val="1"/>
      </w:numPr>
    </w:pPr>
  </w:style>
  <w:style w:type="paragraph" w:customStyle="1" w:styleId="Gliederungi">
    <w:name w:val="Gliederung i)"/>
    <w:aliases w:val="GL1)a) i)"/>
    <w:basedOn w:val="Listenabsatz"/>
    <w:uiPriority w:val="16"/>
    <w:semiHidden/>
    <w:locked/>
    <w:rsid w:val="00B36796"/>
    <w:pPr>
      <w:numPr>
        <w:ilvl w:val="2"/>
        <w:numId w:val="13"/>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E07D24"/>
    <w:pPr>
      <w:numPr>
        <w:numId w:val="29"/>
      </w:numPr>
    </w:pPr>
    <w:rPr>
      <w:rFonts w:eastAsia="Times New Roman" w:cs="Times New Roman"/>
      <w:szCs w:val="22"/>
      <w:lang w:eastAsia="de-AT"/>
    </w:rPr>
  </w:style>
  <w:style w:type="paragraph" w:customStyle="1" w:styleId="Gliederung11">
    <w:name w:val="Gliederung 1.1"/>
    <w:aliases w:val="GL 1.1."/>
    <w:basedOn w:val="Standard"/>
    <w:uiPriority w:val="17"/>
    <w:qFormat/>
    <w:rsid w:val="00E07D24"/>
    <w:pPr>
      <w:numPr>
        <w:ilvl w:val="1"/>
        <w:numId w:val="29"/>
      </w:numPr>
    </w:pPr>
    <w:rPr>
      <w:rFonts w:eastAsia="Times New Roman" w:cs="Times New Roman"/>
      <w:szCs w:val="22"/>
      <w:lang w:eastAsia="de-AT"/>
    </w:rPr>
  </w:style>
  <w:style w:type="paragraph" w:customStyle="1" w:styleId="Gliederung111">
    <w:name w:val="Gliederung 1.1.1."/>
    <w:aliases w:val="GL 1.1.1"/>
    <w:basedOn w:val="Standard"/>
    <w:uiPriority w:val="17"/>
    <w:rsid w:val="00E07D24"/>
    <w:pPr>
      <w:numPr>
        <w:ilvl w:val="2"/>
        <w:numId w:val="29"/>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rsid w:val="00E07D24"/>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E07D24"/>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7"/>
    <w:semiHidden/>
    <w:locked/>
    <w:rsid w:val="00B36796"/>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7"/>
    <w:semiHidden/>
    <w:locked/>
    <w:rsid w:val="00B36796"/>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7"/>
    <w:semiHidden/>
    <w:locked/>
    <w:rsid w:val="00B36796"/>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5"/>
    <w:qFormat/>
    <w:rsid w:val="00B36796"/>
    <w:pPr>
      <w:spacing w:after="0"/>
      <w:ind w:left="794"/>
      <w:contextualSpacing/>
    </w:pPr>
  </w:style>
  <w:style w:type="paragraph" w:styleId="Listenfortsetzung">
    <w:name w:val="List Continue"/>
    <w:aliases w:val="L Ftsz 1"/>
    <w:basedOn w:val="Standard"/>
    <w:uiPriority w:val="14"/>
    <w:qFormat/>
    <w:rsid w:val="00B36796"/>
    <w:pPr>
      <w:spacing w:after="0"/>
      <w:ind w:left="397"/>
      <w:contextualSpacing/>
    </w:pPr>
  </w:style>
  <w:style w:type="paragraph" w:styleId="Listenfortsetzung3">
    <w:name w:val="List Continue 3"/>
    <w:aliases w:val="L Ftsz 3"/>
    <w:basedOn w:val="Standard"/>
    <w:uiPriority w:val="15"/>
    <w:rsid w:val="00B36796"/>
    <w:pPr>
      <w:spacing w:after="0"/>
      <w:ind w:left="1191"/>
      <w:contextualSpacing/>
    </w:pPr>
  </w:style>
  <w:style w:type="paragraph" w:customStyle="1" w:styleId="Absende-URL">
    <w:name w:val="Absende-URL"/>
    <w:basedOn w:val="KeinLeerraum"/>
    <w:next w:val="Absendedaten"/>
    <w:uiPriority w:val="54"/>
    <w:semiHidden/>
    <w:locked/>
    <w:rsid w:val="00B36796"/>
    <w:pPr>
      <w:spacing w:before="85" w:after="794" w:line="220" w:lineRule="exact"/>
    </w:pPr>
    <w:rPr>
      <w:noProof/>
      <w:color w:val="E6320F"/>
      <w:lang w:eastAsia="de-AT"/>
    </w:rPr>
  </w:style>
  <w:style w:type="paragraph" w:customStyle="1" w:styleId="GZ">
    <w:name w:val="GZ"/>
    <w:basedOn w:val="Standard"/>
    <w:next w:val="Standard"/>
    <w:uiPriority w:val="47"/>
    <w:semiHidden/>
    <w:qFormat/>
    <w:locked/>
    <w:rsid w:val="00B36796"/>
    <w:pPr>
      <w:spacing w:before="220" w:after="0"/>
    </w:pPr>
    <w:rPr>
      <w:sz w:val="17"/>
    </w:rPr>
  </w:style>
  <w:style w:type="paragraph" w:customStyle="1" w:styleId="StdVOR">
    <w:name w:val="Std+VOR"/>
    <w:basedOn w:val="Standard"/>
    <w:next w:val="Standard"/>
    <w:qFormat/>
    <w:rsid w:val="00865635"/>
    <w:pPr>
      <w:spacing w:before="360"/>
    </w:pPr>
  </w:style>
  <w:style w:type="paragraph" w:styleId="Listennummer">
    <w:name w:val="List Number"/>
    <w:aliases w:val="OL 1"/>
    <w:basedOn w:val="Standard"/>
    <w:uiPriority w:val="12"/>
    <w:qFormat/>
    <w:rsid w:val="00B36796"/>
    <w:pPr>
      <w:numPr>
        <w:numId w:val="18"/>
      </w:numPr>
      <w:spacing w:after="0"/>
      <w:contextualSpacing/>
    </w:pPr>
  </w:style>
  <w:style w:type="paragraph" w:styleId="Endnotentext">
    <w:name w:val="endnote text"/>
    <w:basedOn w:val="Funotentext"/>
    <w:link w:val="EndnotentextZchn"/>
    <w:uiPriority w:val="99"/>
    <w:semiHidden/>
    <w:unhideWhenUsed/>
    <w:locked/>
    <w:rsid w:val="00B36796"/>
    <w:pPr>
      <w:spacing w:line="240" w:lineRule="auto"/>
    </w:pPr>
  </w:style>
  <w:style w:type="character" w:customStyle="1" w:styleId="EndnotentextZchn">
    <w:name w:val="Endnotentext Zchn"/>
    <w:basedOn w:val="Absatz-Standardschriftart"/>
    <w:link w:val="Endnotentext"/>
    <w:uiPriority w:val="99"/>
    <w:semiHidden/>
    <w:rsid w:val="00B36796"/>
    <w:rPr>
      <w:sz w:val="21"/>
      <w:szCs w:val="23"/>
      <w14:numForm w14:val="lining"/>
    </w:rPr>
  </w:style>
  <w:style w:type="character" w:styleId="Endnotenzeichen">
    <w:name w:val="endnote reference"/>
    <w:basedOn w:val="Absatz-Standardschriftart"/>
    <w:uiPriority w:val="99"/>
    <w:semiHidden/>
    <w:unhideWhenUsed/>
    <w:locked/>
    <w:rsid w:val="00B36796"/>
    <w:rPr>
      <w:vertAlign w:val="superscript"/>
    </w:rPr>
  </w:style>
  <w:style w:type="paragraph" w:styleId="Funotentext">
    <w:name w:val="footnote text"/>
    <w:basedOn w:val="Standard"/>
    <w:link w:val="FunotentextZchn"/>
    <w:uiPriority w:val="57"/>
    <w:unhideWhenUsed/>
    <w:rsid w:val="00565E27"/>
    <w:pPr>
      <w:spacing w:after="0" w:line="264" w:lineRule="auto"/>
    </w:pPr>
    <w:rPr>
      <w:sz w:val="20"/>
    </w:rPr>
  </w:style>
  <w:style w:type="character" w:customStyle="1" w:styleId="FunotentextZchn">
    <w:name w:val="Fußnotentext Zchn"/>
    <w:basedOn w:val="Absatz-Standardschriftart"/>
    <w:link w:val="Funotentext"/>
    <w:uiPriority w:val="57"/>
    <w:rsid w:val="00565E27"/>
    <w:rPr>
      <w:sz w:val="20"/>
    </w:rPr>
  </w:style>
  <w:style w:type="character" w:styleId="Funotenzeichen">
    <w:name w:val="footnote reference"/>
    <w:basedOn w:val="Absatz-Standardschriftart"/>
    <w:uiPriority w:val="57"/>
    <w:unhideWhenUsed/>
    <w:rsid w:val="00B36796"/>
    <w:rPr>
      <w:vertAlign w:val="superscript"/>
    </w:rPr>
  </w:style>
  <w:style w:type="character" w:customStyle="1" w:styleId="KommentartextZchn">
    <w:name w:val="Kommentartext Zchn"/>
    <w:basedOn w:val="Absatz-Standardschriftart"/>
    <w:link w:val="Kommentartext"/>
    <w:uiPriority w:val="99"/>
    <w:semiHidden/>
    <w:rsid w:val="00B36796"/>
    <w:rPr>
      <w:sz w:val="20"/>
      <w:szCs w:val="23"/>
      <w14:numForm w14:val="lining"/>
    </w:rPr>
  </w:style>
  <w:style w:type="paragraph" w:styleId="Listennummer2">
    <w:name w:val="List Number 2"/>
    <w:aliases w:val="OL 2"/>
    <w:basedOn w:val="Standard"/>
    <w:uiPriority w:val="13"/>
    <w:qFormat/>
    <w:rsid w:val="00B36796"/>
    <w:pPr>
      <w:numPr>
        <w:ilvl w:val="1"/>
        <w:numId w:val="18"/>
      </w:numPr>
      <w:spacing w:after="0"/>
    </w:pPr>
  </w:style>
  <w:style w:type="paragraph" w:styleId="Listennummer3">
    <w:name w:val="List Number 3"/>
    <w:aliases w:val="OL 3"/>
    <w:basedOn w:val="Standard"/>
    <w:uiPriority w:val="13"/>
    <w:rsid w:val="00B36796"/>
    <w:pPr>
      <w:numPr>
        <w:ilvl w:val="2"/>
        <w:numId w:val="18"/>
      </w:numPr>
      <w:spacing w:after="0"/>
    </w:pPr>
  </w:style>
  <w:style w:type="paragraph" w:styleId="Listennummer4">
    <w:name w:val="List Number 4"/>
    <w:basedOn w:val="Standard"/>
    <w:uiPriority w:val="13"/>
    <w:semiHidden/>
    <w:locked/>
    <w:rsid w:val="00B36796"/>
    <w:pPr>
      <w:numPr>
        <w:ilvl w:val="3"/>
        <w:numId w:val="18"/>
      </w:numPr>
      <w:spacing w:after="0" w:line="276" w:lineRule="auto"/>
    </w:pPr>
  </w:style>
  <w:style w:type="paragraph" w:styleId="Listennummer5">
    <w:name w:val="List Number 5"/>
    <w:basedOn w:val="Standard"/>
    <w:uiPriority w:val="13"/>
    <w:semiHidden/>
    <w:locked/>
    <w:rsid w:val="00B36796"/>
    <w:pPr>
      <w:numPr>
        <w:ilvl w:val="4"/>
        <w:numId w:val="18"/>
      </w:numPr>
      <w:spacing w:after="0"/>
    </w:pPr>
  </w:style>
  <w:style w:type="paragraph" w:customStyle="1" w:styleId="Listennummer6">
    <w:name w:val="Listennummer 6"/>
    <w:basedOn w:val="Standard"/>
    <w:uiPriority w:val="13"/>
    <w:semiHidden/>
    <w:locked/>
    <w:rsid w:val="00B36796"/>
    <w:pPr>
      <w:numPr>
        <w:ilvl w:val="5"/>
        <w:numId w:val="18"/>
      </w:numPr>
      <w:spacing w:after="0"/>
    </w:pPr>
    <w:rPr>
      <w:rFonts w:eastAsia="Times New Roman" w:cs="Times New Roman"/>
      <w:szCs w:val="22"/>
      <w:lang w:eastAsia="de-AT"/>
    </w:rPr>
  </w:style>
  <w:style w:type="paragraph" w:customStyle="1" w:styleId="Listennummer7">
    <w:name w:val="Listennummer 7"/>
    <w:basedOn w:val="Standard"/>
    <w:uiPriority w:val="13"/>
    <w:semiHidden/>
    <w:locked/>
    <w:rsid w:val="00B36796"/>
    <w:pPr>
      <w:numPr>
        <w:ilvl w:val="6"/>
        <w:numId w:val="18"/>
      </w:numPr>
      <w:spacing w:after="0"/>
    </w:pPr>
    <w:rPr>
      <w:rFonts w:eastAsia="Times New Roman" w:cs="Times New Roman"/>
      <w:szCs w:val="22"/>
      <w:lang w:eastAsia="de-AT"/>
    </w:rPr>
  </w:style>
  <w:style w:type="paragraph" w:customStyle="1" w:styleId="Listennummer8">
    <w:name w:val="Listennummer 8"/>
    <w:basedOn w:val="Standard"/>
    <w:uiPriority w:val="13"/>
    <w:semiHidden/>
    <w:locked/>
    <w:rsid w:val="00B36796"/>
    <w:pPr>
      <w:numPr>
        <w:ilvl w:val="7"/>
        <w:numId w:val="18"/>
      </w:numPr>
      <w:spacing w:after="0"/>
    </w:pPr>
    <w:rPr>
      <w:rFonts w:eastAsia="Times New Roman" w:cs="Times New Roman"/>
      <w:szCs w:val="22"/>
      <w:lang w:eastAsia="de-AT"/>
    </w:rPr>
  </w:style>
  <w:style w:type="paragraph" w:customStyle="1" w:styleId="Listennummer9">
    <w:name w:val="Listennummer 9"/>
    <w:basedOn w:val="Standard"/>
    <w:uiPriority w:val="13"/>
    <w:semiHidden/>
    <w:locked/>
    <w:rsid w:val="00B36796"/>
    <w:pPr>
      <w:numPr>
        <w:ilvl w:val="8"/>
        <w:numId w:val="18"/>
      </w:numPr>
      <w:spacing w:after="0"/>
    </w:pPr>
    <w:rPr>
      <w:rFonts w:eastAsia="Times New Roman" w:cs="Times New Roman"/>
      <w:szCs w:val="22"/>
      <w:lang w:eastAsia="de-AT"/>
    </w:rPr>
  </w:style>
  <w:style w:type="table" w:customStyle="1" w:styleId="Republik-AT">
    <w:name w:val="Republik-AT"/>
    <w:basedOn w:val="Tabellenraster"/>
    <w:uiPriority w:val="99"/>
    <w:rsid w:val="00226B27"/>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865635"/>
    <w:pPr>
      <w:numPr>
        <w:numId w:val="2"/>
      </w:numPr>
    </w:pPr>
  </w:style>
  <w:style w:type="paragraph" w:styleId="Verzeichnis2">
    <w:name w:val="toc 2"/>
    <w:basedOn w:val="Standard"/>
    <w:next w:val="Standard"/>
    <w:autoRedefine/>
    <w:uiPriority w:val="39"/>
    <w:rsid w:val="000B4DFF"/>
    <w:pPr>
      <w:tabs>
        <w:tab w:val="left" w:pos="397"/>
        <w:tab w:val="right" w:leader="dot" w:pos="8879"/>
      </w:tabs>
      <w:spacing w:after="0"/>
    </w:pPr>
    <w:rPr>
      <w:noProof/>
    </w:rPr>
  </w:style>
  <w:style w:type="paragraph" w:styleId="Verzeichnis3">
    <w:name w:val="toc 3"/>
    <w:basedOn w:val="Standard"/>
    <w:next w:val="Standard"/>
    <w:autoRedefine/>
    <w:uiPriority w:val="39"/>
    <w:rsid w:val="004139B6"/>
    <w:pPr>
      <w:tabs>
        <w:tab w:val="left" w:pos="993"/>
        <w:tab w:val="right" w:leader="dot" w:pos="8879"/>
      </w:tabs>
      <w:spacing w:after="0"/>
      <w:ind w:left="312"/>
    </w:pPr>
    <w:rPr>
      <w:noProof/>
    </w:rPr>
  </w:style>
  <w:style w:type="character" w:customStyle="1" w:styleId="small">
    <w:name w:val="small"/>
    <w:basedOn w:val="Absatz-Standardschriftart"/>
    <w:uiPriority w:val="99"/>
    <w:semiHidden/>
    <w:qFormat/>
    <w:locked/>
    <w:rsid w:val="00B36796"/>
    <w:rPr>
      <w:sz w:val="17"/>
      <w:szCs w:val="16"/>
    </w:rPr>
  </w:style>
  <w:style w:type="paragraph" w:customStyle="1" w:styleId="1nummeriert">
    <w:name w:val="Ü1 nummeriert"/>
    <w:basedOn w:val="berschrift1"/>
    <w:next w:val="Standard"/>
    <w:uiPriority w:val="2"/>
    <w:qFormat/>
    <w:rsid w:val="00B36796"/>
    <w:pPr>
      <w:keepLines/>
      <w:numPr>
        <w:numId w:val="17"/>
      </w:numPr>
    </w:pPr>
    <w:rPr>
      <w:rFonts w:eastAsiaTheme="majorEastAsia" w:cstheme="majorBidi"/>
      <w:bCs w:val="0"/>
      <w:szCs w:val="32"/>
    </w:rPr>
  </w:style>
  <w:style w:type="paragraph" w:customStyle="1" w:styleId="2nummeriert">
    <w:name w:val="Ü2 nummeriert"/>
    <w:basedOn w:val="berschrift2"/>
    <w:next w:val="Standard"/>
    <w:uiPriority w:val="2"/>
    <w:qFormat/>
    <w:rsid w:val="00B36796"/>
    <w:pPr>
      <w:keepLines/>
      <w:numPr>
        <w:ilvl w:val="1"/>
        <w:numId w:val="17"/>
      </w:numPr>
    </w:pPr>
    <w:rPr>
      <w:rFonts w:eastAsiaTheme="majorEastAsia" w:cstheme="majorBidi"/>
      <w:bCs w:val="0"/>
      <w:szCs w:val="26"/>
    </w:rPr>
  </w:style>
  <w:style w:type="paragraph" w:customStyle="1" w:styleId="3nummeriert">
    <w:name w:val="Ü3 nummeriert"/>
    <w:basedOn w:val="berschrift3"/>
    <w:next w:val="Standard"/>
    <w:uiPriority w:val="2"/>
    <w:qFormat/>
    <w:rsid w:val="009E7C79"/>
    <w:pPr>
      <w:keepLines/>
      <w:numPr>
        <w:ilvl w:val="2"/>
        <w:numId w:val="17"/>
      </w:numPr>
      <w:tabs>
        <w:tab w:val="clear" w:pos="709"/>
        <w:tab w:val="left" w:pos="765"/>
      </w:tabs>
    </w:pPr>
    <w:rPr>
      <w:rFonts w:eastAsiaTheme="majorEastAsia" w:cstheme="majorBidi"/>
      <w:bCs w:val="0"/>
      <w:szCs w:val="24"/>
    </w:rPr>
  </w:style>
  <w:style w:type="paragraph" w:customStyle="1" w:styleId="4nummeriert">
    <w:name w:val="Ü4 nummeriert"/>
    <w:basedOn w:val="berschrift4"/>
    <w:next w:val="Standard"/>
    <w:uiPriority w:val="2"/>
    <w:rsid w:val="00CC696C"/>
    <w:pPr>
      <w:keepLines/>
      <w:numPr>
        <w:ilvl w:val="3"/>
        <w:numId w:val="17"/>
      </w:numPr>
    </w:pPr>
    <w:rPr>
      <w:rFonts w:eastAsiaTheme="majorEastAsia" w:cstheme="majorBidi"/>
      <w:iCs/>
      <w:szCs w:val="24"/>
    </w:rPr>
  </w:style>
  <w:style w:type="paragraph" w:customStyle="1" w:styleId="5nummeriert">
    <w:name w:val="Ü5 nummeriert"/>
    <w:basedOn w:val="berschrift5"/>
    <w:next w:val="Standard"/>
    <w:uiPriority w:val="2"/>
    <w:rsid w:val="001A200C"/>
    <w:pPr>
      <w:keepLines/>
      <w:numPr>
        <w:ilvl w:val="4"/>
        <w:numId w:val="17"/>
      </w:numPr>
    </w:pPr>
    <w:rPr>
      <w:rFonts w:eastAsiaTheme="majorEastAsia" w:cstheme="majorBidi"/>
      <w:color w:val="404040" w:themeColor="text1" w:themeTint="BF"/>
      <w:szCs w:val="24"/>
    </w:rPr>
  </w:style>
  <w:style w:type="paragraph" w:customStyle="1" w:styleId="1-small">
    <w:name w:val="Ü1-small"/>
    <w:basedOn w:val="berschrift1"/>
    <w:next w:val="Standard"/>
    <w:uiPriority w:val="3"/>
    <w:rsid w:val="002C0E8C"/>
    <w:pPr>
      <w:spacing w:after="360" w:line="300" w:lineRule="auto"/>
    </w:pPr>
    <w:rPr>
      <w:b/>
      <w:color w:val="auto"/>
      <w:sz w:val="25"/>
      <w:szCs w:val="25"/>
    </w:rPr>
  </w:style>
  <w:style w:type="character" w:customStyle="1" w:styleId="Abs-MAIL">
    <w:name w:val="Abs-MAIL"/>
    <w:basedOn w:val="Absatz-Standardschriftart"/>
    <w:uiPriority w:val="49"/>
    <w:semiHidden/>
    <w:qFormat/>
    <w:locked/>
    <w:rsid w:val="00B36796"/>
    <w:rPr>
      <w:lang w:val="de-DE"/>
    </w:rPr>
  </w:style>
  <w:style w:type="numbering" w:customStyle="1" w:styleId="eu2018atUnsortierteListe">
    <w:name w:val="eu2018at Unsortierte Liste"/>
    <w:uiPriority w:val="99"/>
    <w:rsid w:val="00B36796"/>
    <w:pPr>
      <w:numPr>
        <w:numId w:val="10"/>
      </w:numPr>
    </w:pPr>
  </w:style>
  <w:style w:type="paragraph" w:customStyle="1" w:styleId="ProgrammAufzhlung1">
    <w:name w:val="Programm Aufzählung 1"/>
    <w:aliases w:val="P-UL"/>
    <w:basedOn w:val="Standard"/>
    <w:uiPriority w:val="24"/>
    <w:qFormat/>
    <w:rsid w:val="00B36796"/>
    <w:pPr>
      <w:numPr>
        <w:numId w:val="23"/>
      </w:numPr>
      <w:spacing w:after="0"/>
    </w:pPr>
    <w:rPr>
      <w:rFonts w:eastAsia="Times New Roman" w:cs="Times New Roman"/>
      <w:szCs w:val="22"/>
      <w:lang w:eastAsia="de-AT"/>
    </w:rPr>
  </w:style>
  <w:style w:type="paragraph" w:customStyle="1" w:styleId="P-Intro">
    <w:name w:val="P-Intro"/>
    <w:basedOn w:val="Standard"/>
    <w:next w:val="Standard"/>
    <w:uiPriority w:val="19"/>
    <w:qFormat/>
    <w:rsid w:val="00B36796"/>
    <w:pPr>
      <w:spacing w:after="720"/>
    </w:pPr>
    <w:rPr>
      <w:color w:val="E1320F" w:themeColor="text2"/>
      <w:sz w:val="26"/>
    </w:rPr>
  </w:style>
  <w:style w:type="paragraph" w:customStyle="1" w:styleId="ProgrammAufzhlung1ABSTNACH">
    <w:name w:val="Programm Aufzählung 1 ABST NACH"/>
    <w:aliases w:val="P-UL Ende"/>
    <w:basedOn w:val="ProgrammAufzhlung1"/>
    <w:uiPriority w:val="24"/>
    <w:qFormat/>
    <w:rsid w:val="00687AE1"/>
    <w:pPr>
      <w:spacing w:after="360"/>
    </w:pPr>
  </w:style>
  <w:style w:type="paragraph" w:customStyle="1" w:styleId="Quelle">
    <w:name w:val="Quelle"/>
    <w:basedOn w:val="StdVOR"/>
    <w:next w:val="Standard"/>
    <w:uiPriority w:val="4"/>
    <w:qFormat/>
    <w:rsid w:val="00C72C8A"/>
    <w:rPr>
      <w:sz w:val="20"/>
      <w:szCs w:val="19"/>
    </w:rPr>
  </w:style>
  <w:style w:type="paragraph" w:styleId="Abbildungsverzeichnis">
    <w:name w:val="table of figures"/>
    <w:basedOn w:val="Standard"/>
    <w:next w:val="Standard"/>
    <w:uiPriority w:val="99"/>
    <w:unhideWhenUsed/>
    <w:rsid w:val="006B6249"/>
    <w:pPr>
      <w:tabs>
        <w:tab w:val="right" w:leader="dot" w:pos="8879"/>
      </w:tabs>
      <w:spacing w:after="0"/>
    </w:pPr>
  </w:style>
  <w:style w:type="paragraph" w:styleId="Verzeichnis4">
    <w:name w:val="toc 4"/>
    <w:basedOn w:val="Standard"/>
    <w:next w:val="Standard"/>
    <w:autoRedefine/>
    <w:uiPriority w:val="39"/>
    <w:semiHidden/>
    <w:locked/>
    <w:rsid w:val="00B36796"/>
    <w:pPr>
      <w:tabs>
        <w:tab w:val="left" w:pos="1077"/>
        <w:tab w:val="right" w:leader="dot" w:pos="7297"/>
      </w:tabs>
      <w:spacing w:after="100"/>
      <w:ind w:left="312"/>
    </w:pPr>
  </w:style>
  <w:style w:type="paragraph" w:customStyle="1" w:styleId="BoxTitel">
    <w:name w:val="Box Titel"/>
    <w:basedOn w:val="Standard"/>
    <w:uiPriority w:val="21"/>
    <w:qFormat/>
    <w:rsid w:val="00673375"/>
    <w:pPr>
      <w:keepNext/>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rPr>
  </w:style>
  <w:style w:type="paragraph" w:customStyle="1" w:styleId="BoxStd">
    <w:name w:val="Box Std"/>
    <w:basedOn w:val="Standard"/>
    <w:uiPriority w:val="22"/>
    <w:qFormat/>
    <w:rsid w:val="00F9059A"/>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qFormat/>
    <w:rsid w:val="0022209C"/>
    <w:pPr>
      <w:numPr>
        <w:numId w:val="25"/>
      </w:num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hanging="397"/>
      <w:contextualSpacing/>
    </w:pPr>
    <w:rPr>
      <w14:numForm w14:val="lining"/>
    </w:rPr>
  </w:style>
  <w:style w:type="character" w:customStyle="1" w:styleId="hochgestellt">
    <w:name w:val="hochgestellt"/>
    <w:uiPriority w:val="99"/>
    <w:semiHidden/>
    <w:locked/>
    <w:rsid w:val="00B36796"/>
    <w:rPr>
      <w:vertAlign w:val="superscript"/>
    </w:rPr>
  </w:style>
  <w:style w:type="numbering" w:customStyle="1" w:styleId="Programm-Liste">
    <w:name w:val="Programm-Liste"/>
    <w:basedOn w:val="KeineListe"/>
    <w:rsid w:val="00B36796"/>
    <w:pPr>
      <w:numPr>
        <w:numId w:val="16"/>
      </w:numPr>
    </w:pPr>
  </w:style>
  <w:style w:type="paragraph" w:customStyle="1" w:styleId="Ort-Datum">
    <w:name w:val="Ort-Datum"/>
    <w:basedOn w:val="Standard"/>
    <w:uiPriority w:val="29"/>
    <w:rsid w:val="00DD7B41"/>
    <w:pPr>
      <w:framePr w:h="390" w:hRule="exact" w:hSpace="142" w:wrap="around" w:vAnchor="page" w:hAnchor="text" w:y="14914" w:anchorLock="1"/>
      <w:spacing w:after="0"/>
    </w:pPr>
    <w:rPr>
      <w:sz w:val="29"/>
      <w:szCs w:val="29"/>
    </w:rPr>
  </w:style>
  <w:style w:type="character" w:customStyle="1" w:styleId="ROT">
    <w:name w:val="ROT"/>
    <w:basedOn w:val="Absatz-Standardschriftart"/>
    <w:uiPriority w:val="59"/>
    <w:qFormat/>
    <w:rsid w:val="00B36796"/>
    <w:rPr>
      <w:color w:val="E1320F" w:themeColor="text2"/>
      <w:lang w:val="de-DE"/>
    </w:rPr>
  </w:style>
  <w:style w:type="character" w:customStyle="1" w:styleId="BetreffZchn">
    <w:name w:val="Betreff Zchn"/>
    <w:aliases w:val="Betreff-Titel Zchn,Betreff-H1 Zchn"/>
    <w:basedOn w:val="Absatz-Standardschriftart"/>
    <w:link w:val="Betreff"/>
    <w:uiPriority w:val="2"/>
    <w:semiHidden/>
    <w:rsid w:val="00B36796"/>
    <w:rPr>
      <w:rFonts w:asciiTheme="majorHAnsi" w:hAnsiTheme="majorHAnsi"/>
      <w:b/>
      <w:sz w:val="28"/>
      <w:szCs w:val="23"/>
      <w:shd w:val="clear" w:color="auto" w:fill="FFFFFF"/>
      <w14:numForm w14:val="lining"/>
    </w:rPr>
  </w:style>
  <w:style w:type="paragraph" w:customStyle="1" w:styleId="Brief2nummeriert">
    <w:name w:val="Brief Ü2 nummeriert"/>
    <w:basedOn w:val="2nummeriert"/>
    <w:next w:val="Standard"/>
    <w:uiPriority w:val="2"/>
    <w:semiHidden/>
    <w:locked/>
    <w:rsid w:val="00B36796"/>
    <w:pPr>
      <w:numPr>
        <w:numId w:val="8"/>
      </w:numPr>
      <w:spacing w:before="345"/>
    </w:pPr>
    <w:rPr>
      <w:color w:val="auto"/>
      <w:sz w:val="28"/>
    </w:rPr>
  </w:style>
  <w:style w:type="paragraph" w:customStyle="1" w:styleId="Brief3nummeriert">
    <w:name w:val="Brief Ü3 nummeriert"/>
    <w:basedOn w:val="3nummeriert"/>
    <w:next w:val="Standard"/>
    <w:uiPriority w:val="2"/>
    <w:semiHidden/>
    <w:locked/>
    <w:rsid w:val="00B36796"/>
    <w:pPr>
      <w:numPr>
        <w:numId w:val="8"/>
      </w:numPr>
      <w:spacing w:before="345"/>
    </w:pPr>
  </w:style>
  <w:style w:type="paragraph" w:customStyle="1" w:styleId="Elektronischgefertigt">
    <w:name w:val="Elektronisch gefertigt"/>
    <w:basedOn w:val="StdVOR"/>
    <w:next w:val="Standard"/>
    <w:uiPriority w:val="46"/>
    <w:semiHidden/>
    <w:locked/>
    <w:rsid w:val="00B36796"/>
    <w:pPr>
      <w:spacing w:after="0"/>
    </w:pPr>
    <w:rPr>
      <w:sz w:val="17"/>
    </w:rPr>
  </w:style>
  <w:style w:type="paragraph" w:styleId="Gruformel">
    <w:name w:val="Closing"/>
    <w:aliases w:val="Gruß"/>
    <w:basedOn w:val="Standard"/>
    <w:next w:val="Standard"/>
    <w:link w:val="GruformelZchn"/>
    <w:uiPriority w:val="46"/>
    <w:semiHidden/>
    <w:locked/>
    <w:rsid w:val="00B36796"/>
    <w:pPr>
      <w:spacing w:before="345"/>
    </w:pPr>
  </w:style>
  <w:style w:type="character" w:customStyle="1" w:styleId="GruformelZchn">
    <w:name w:val="Grußformel Zchn"/>
    <w:aliases w:val="Gruß Zchn"/>
    <w:basedOn w:val="Absatz-Standardschriftart"/>
    <w:link w:val="Gruformel"/>
    <w:uiPriority w:val="46"/>
    <w:semiHidden/>
    <w:rsid w:val="00B36796"/>
    <w:rPr>
      <w:szCs w:val="23"/>
      <w14:numForm w14:val="lining"/>
    </w:rPr>
  </w:style>
  <w:style w:type="character" w:customStyle="1" w:styleId="Hochstellen">
    <w:name w:val="Hochstellen"/>
    <w:basedOn w:val="Absatz-Standardschriftart"/>
    <w:uiPriority w:val="59"/>
    <w:qFormat/>
    <w:rsid w:val="00B36796"/>
    <w:rPr>
      <w:caps w:val="0"/>
      <w:smallCaps w:val="0"/>
      <w:strike w:val="0"/>
      <w:dstrike w:val="0"/>
      <w:vanish w:val="0"/>
      <w:vertAlign w:val="superscript"/>
    </w:rPr>
  </w:style>
  <w:style w:type="paragraph" w:customStyle="1" w:styleId="Listennummera">
    <w:name w:val="Listennummer a)"/>
    <w:aliases w:val="OL 1 a)"/>
    <w:basedOn w:val="Listennummer"/>
    <w:uiPriority w:val="18"/>
    <w:qFormat/>
    <w:rsid w:val="00B36796"/>
    <w:pPr>
      <w:numPr>
        <w:numId w:val="15"/>
      </w:numPr>
    </w:pPr>
  </w:style>
  <w:style w:type="character" w:customStyle="1" w:styleId="Tiefstellen">
    <w:name w:val="Tiefstellen"/>
    <w:basedOn w:val="Absatz-Standardschriftart"/>
    <w:uiPriority w:val="59"/>
    <w:qFormat/>
    <w:rsid w:val="00B36796"/>
    <w:rPr>
      <w:caps w:val="0"/>
      <w:smallCaps w:val="0"/>
      <w:strike w:val="0"/>
      <w:dstrike w:val="0"/>
      <w:vanish w:val="0"/>
      <w:vertAlign w:val="subscript"/>
    </w:rPr>
  </w:style>
  <w:style w:type="paragraph" w:customStyle="1" w:styleId="UnterzeichnetiV">
    <w:name w:val="Unterzeichnet i.V."/>
    <w:basedOn w:val="KeinLeerraum"/>
    <w:next w:val="Standard"/>
    <w:uiPriority w:val="46"/>
    <w:semiHidden/>
    <w:locked/>
    <w:rsid w:val="00B36796"/>
  </w:style>
  <w:style w:type="paragraph" w:customStyle="1" w:styleId="UZ-Datum">
    <w:name w:val="UZ-Datum"/>
    <w:basedOn w:val="UnterzeichnetiV"/>
    <w:next w:val="UnterzeichnetiV"/>
    <w:uiPriority w:val="46"/>
    <w:semiHidden/>
    <w:locked/>
    <w:rsid w:val="00B36796"/>
    <w:pPr>
      <w:spacing w:before="345"/>
    </w:pPr>
    <w:rPr>
      <w:rFonts w:eastAsia="Times New Roman" w:cs="Times New Roman"/>
    </w:rPr>
  </w:style>
  <w:style w:type="paragraph" w:customStyle="1" w:styleId="Vermerk">
    <w:name w:val="Vermerk"/>
    <w:basedOn w:val="Standard"/>
    <w:uiPriority w:val="47"/>
    <w:semiHidden/>
    <w:locked/>
    <w:rsid w:val="00B36796"/>
    <w:rPr>
      <w:sz w:val="17"/>
    </w:rPr>
  </w:style>
  <w:style w:type="character" w:styleId="SchwacherVerweis">
    <w:name w:val="Subtle Reference"/>
    <w:basedOn w:val="Absatz-Standardschriftart"/>
    <w:uiPriority w:val="31"/>
    <w:semiHidden/>
    <w:locked/>
    <w:rsid w:val="00B36796"/>
    <w:rPr>
      <w:caps w:val="0"/>
      <w:smallCaps/>
      <w:strike w:val="0"/>
      <w:dstrike w:val="0"/>
      <w:vanish w:val="0"/>
      <w:color w:val="auto"/>
      <w:u w:val="none"/>
      <w:vertAlign w:val="baseline"/>
    </w:rPr>
  </w:style>
  <w:style w:type="paragraph" w:styleId="Blocktext">
    <w:name w:val="Block Text"/>
    <w:basedOn w:val="Standard"/>
    <w:uiPriority w:val="99"/>
    <w:semiHidden/>
    <w:unhideWhenUsed/>
    <w:locked/>
    <w:rsid w:val="00B36796"/>
    <w:pPr>
      <w:pBdr>
        <w:top w:val="single" w:sz="2" w:space="10" w:color="CA0237" w:themeColor="accent1"/>
        <w:left w:val="single" w:sz="2" w:space="10" w:color="CA0237" w:themeColor="accent1"/>
        <w:bottom w:val="single" w:sz="2" w:space="10" w:color="CA0237" w:themeColor="accent1"/>
        <w:right w:val="single" w:sz="2" w:space="10" w:color="CA0237" w:themeColor="accent1"/>
      </w:pBdr>
    </w:pPr>
    <w:rPr>
      <w:i/>
      <w:iCs/>
      <w:color w:val="E1320F" w:themeColor="text2"/>
    </w:rPr>
  </w:style>
  <w:style w:type="paragraph" w:customStyle="1" w:styleId="P-1">
    <w:name w:val="P-1."/>
    <w:basedOn w:val="Standard"/>
    <w:uiPriority w:val="19"/>
    <w:qFormat/>
    <w:rsid w:val="00B36796"/>
    <w:pPr>
      <w:ind w:left="397" w:hanging="397"/>
    </w:pPr>
    <w:rPr>
      <w:rFonts w:eastAsia="Times New Roman" w:cs="Times New Roman"/>
      <w:szCs w:val="20"/>
    </w:rPr>
  </w:style>
  <w:style w:type="paragraph" w:customStyle="1" w:styleId="P-1Ftsz">
    <w:name w:val="P-1. Ftsz"/>
    <w:basedOn w:val="Standard"/>
    <w:uiPriority w:val="19"/>
    <w:qFormat/>
    <w:rsid w:val="00B36796"/>
    <w:pPr>
      <w:ind w:left="397"/>
    </w:pPr>
    <w:rPr>
      <w:rFonts w:eastAsia="Times New Roman" w:cs="Times New Roman"/>
      <w:szCs w:val="20"/>
    </w:rPr>
  </w:style>
  <w:style w:type="paragraph" w:customStyle="1" w:styleId="P-1a">
    <w:name w:val="P-1.a)"/>
    <w:basedOn w:val="Standard"/>
    <w:uiPriority w:val="19"/>
    <w:qFormat/>
    <w:rsid w:val="00B36796"/>
    <w:pPr>
      <w:ind w:left="794" w:hanging="397"/>
    </w:pPr>
    <w:rPr>
      <w:rFonts w:eastAsia="Times New Roman" w:cs="Times New Roman"/>
      <w:szCs w:val="20"/>
    </w:rPr>
  </w:style>
  <w:style w:type="paragraph" w:customStyle="1" w:styleId="P-1aFtsz">
    <w:name w:val="P-1.a) Ftsz"/>
    <w:basedOn w:val="Standard"/>
    <w:uiPriority w:val="19"/>
    <w:qFormat/>
    <w:rsid w:val="00B36796"/>
    <w:pPr>
      <w:ind w:left="794"/>
    </w:pPr>
    <w:rPr>
      <w:rFonts w:eastAsia="Times New Roman" w:cs="Times New Roman"/>
      <w:szCs w:val="20"/>
    </w:rPr>
  </w:style>
  <w:style w:type="paragraph" w:customStyle="1" w:styleId="P-1ai">
    <w:name w:val="P-1.a)i)"/>
    <w:basedOn w:val="P-1aFtsz"/>
    <w:uiPriority w:val="19"/>
    <w:rsid w:val="00B36796"/>
    <w:pPr>
      <w:ind w:left="1191" w:hanging="397"/>
    </w:pPr>
  </w:style>
  <w:style w:type="paragraph" w:customStyle="1" w:styleId="P-1aiFtsz">
    <w:name w:val="P-1.a)i) Ftsz"/>
    <w:basedOn w:val="P-1aFtsz"/>
    <w:uiPriority w:val="19"/>
    <w:rsid w:val="00B36796"/>
    <w:pPr>
      <w:ind w:left="1191"/>
    </w:pPr>
  </w:style>
  <w:style w:type="paragraph" w:customStyle="1" w:styleId="Bilduntertitel">
    <w:name w:val="Bilduntertitel"/>
    <w:aliases w:val="Bild-UT"/>
    <w:basedOn w:val="Quelle"/>
    <w:uiPriority w:val="4"/>
    <w:qFormat/>
    <w:rsid w:val="00B36796"/>
    <w:pPr>
      <w:spacing w:before="0"/>
    </w:pPr>
    <w:rPr>
      <w:rFonts w:eastAsia="Times New Roman" w:cs="Times New Roman"/>
      <w:szCs w:val="20"/>
    </w:rPr>
  </w:style>
  <w:style w:type="numbering" w:customStyle="1" w:styleId="ATberschriftennummeriert">
    <w:name w:val="AT Überschriften nummeriert"/>
    <w:uiPriority w:val="99"/>
    <w:rsid w:val="00B36796"/>
    <w:pPr>
      <w:numPr>
        <w:numId w:val="3"/>
      </w:numPr>
    </w:pPr>
  </w:style>
  <w:style w:type="character" w:styleId="SchwacheHervorhebung">
    <w:name w:val="Subtle Emphasis"/>
    <w:basedOn w:val="Absatz-Standardschriftart"/>
    <w:uiPriority w:val="59"/>
    <w:semiHidden/>
    <w:locked/>
    <w:rsid w:val="00B36796"/>
    <w:rPr>
      <w:i/>
      <w:iCs/>
      <w:color w:val="auto"/>
    </w:rPr>
  </w:style>
  <w:style w:type="character" w:styleId="Hervorhebung">
    <w:name w:val="Emphasis"/>
    <w:basedOn w:val="Absatz-Standardschriftart"/>
    <w:uiPriority w:val="59"/>
    <w:semiHidden/>
    <w:locked/>
    <w:rsid w:val="00B36796"/>
    <w:rPr>
      <w:b/>
      <w:i w:val="0"/>
      <w:iCs/>
    </w:rPr>
  </w:style>
  <w:style w:type="table" w:customStyle="1" w:styleId="Republik-AT1">
    <w:name w:val="Republik-AT1"/>
    <w:basedOn w:val="Tabellenraster"/>
    <w:uiPriority w:val="99"/>
    <w:rsid w:val="004639EA"/>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table" w:customStyle="1" w:styleId="Republik-AT2">
    <w:name w:val="Republik-AT2"/>
    <w:basedOn w:val="Tabellenraster"/>
    <w:uiPriority w:val="99"/>
    <w:rsid w:val="004639EA"/>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character" w:styleId="BesuchterLink">
    <w:name w:val="FollowedHyperlink"/>
    <w:basedOn w:val="Absatz-Standardschriftart"/>
    <w:uiPriority w:val="99"/>
    <w:semiHidden/>
    <w:unhideWhenUsed/>
    <w:locked/>
    <w:rsid w:val="00B36796"/>
    <w:rPr>
      <w:color w:val="636362" w:themeColor="followedHyperlink"/>
      <w:u w:val="single"/>
    </w:rPr>
  </w:style>
  <w:style w:type="character" w:styleId="Buchtitel">
    <w:name w:val="Book Title"/>
    <w:basedOn w:val="Absatz-Standardschriftart"/>
    <w:uiPriority w:val="99"/>
    <w:semiHidden/>
    <w:locked/>
    <w:rsid w:val="00B36796"/>
    <w:rPr>
      <w:b/>
      <w:bCs/>
      <w:i/>
      <w:iCs/>
      <w:spacing w:val="5"/>
    </w:rPr>
  </w:style>
  <w:style w:type="character" w:styleId="Kommentarzeichen">
    <w:name w:val="annotation reference"/>
    <w:basedOn w:val="Absatz-Standardschriftart"/>
    <w:uiPriority w:val="99"/>
    <w:semiHidden/>
    <w:unhideWhenUsed/>
    <w:locked/>
    <w:rsid w:val="00B36796"/>
    <w:rPr>
      <w:sz w:val="16"/>
      <w:szCs w:val="16"/>
    </w:rPr>
  </w:style>
  <w:style w:type="paragraph" w:styleId="Kommentarthema">
    <w:name w:val="annotation subject"/>
    <w:basedOn w:val="Kommentartext"/>
    <w:next w:val="Kommentartext"/>
    <w:link w:val="KommentarthemaZchn"/>
    <w:uiPriority w:val="99"/>
    <w:semiHidden/>
    <w:unhideWhenUsed/>
    <w:locked/>
    <w:rsid w:val="00B36796"/>
    <w:pPr>
      <w:spacing w:after="345"/>
    </w:pPr>
    <w:rPr>
      <w:b/>
      <w:bCs/>
      <w:szCs w:val="20"/>
    </w:rPr>
  </w:style>
  <w:style w:type="character" w:customStyle="1" w:styleId="KommentarthemaZchn">
    <w:name w:val="Kommentarthema Zchn"/>
    <w:basedOn w:val="KommentartextZchn"/>
    <w:link w:val="Kommentarthema"/>
    <w:uiPriority w:val="99"/>
    <w:semiHidden/>
    <w:rsid w:val="00B36796"/>
    <w:rPr>
      <w:b/>
      <w:bCs/>
      <w:sz w:val="20"/>
      <w:szCs w:val="20"/>
      <w14:numForm w14:val="lining"/>
    </w:rPr>
  </w:style>
  <w:style w:type="paragraph" w:customStyle="1" w:styleId="Block">
    <w:name w:val="Block"/>
    <w:basedOn w:val="Standard"/>
    <w:uiPriority w:val="1"/>
    <w:qFormat/>
    <w:rsid w:val="00865635"/>
    <w:pPr>
      <w:suppressAutoHyphens w:val="0"/>
      <w:jc w:val="both"/>
    </w:pPr>
    <w:rPr>
      <w:rFonts w:eastAsia="Times New Roman" w:cs="Times New Roman"/>
      <w:szCs w:val="20"/>
    </w:rPr>
  </w:style>
  <w:style w:type="paragraph" w:customStyle="1" w:styleId="BlockVOR">
    <w:name w:val="Block+VOR"/>
    <w:basedOn w:val="Block"/>
    <w:next w:val="Block"/>
    <w:uiPriority w:val="1"/>
    <w:qFormat/>
    <w:rsid w:val="00865635"/>
    <w:pPr>
      <w:spacing w:before="360"/>
    </w:pPr>
  </w:style>
  <w:style w:type="paragraph" w:customStyle="1" w:styleId="Zitat-klein">
    <w:name w:val="Zitat-klein"/>
    <w:basedOn w:val="Standard"/>
    <w:next w:val="Standard"/>
    <w:uiPriority w:val="20"/>
    <w:qFormat/>
    <w:rsid w:val="00865635"/>
    <w:pPr>
      <w:ind w:left="397"/>
    </w:pPr>
  </w:style>
  <w:style w:type="paragraph" w:customStyle="1" w:styleId="Vorwort-Bild-UT">
    <w:name w:val="Vorwort-Bild-UT"/>
    <w:basedOn w:val="KeinLeerraum"/>
    <w:uiPriority w:val="99"/>
    <w:qFormat/>
    <w:rsid w:val="00FB4ECD"/>
    <w:pPr>
      <w:framePr w:w="2398" w:h="3317" w:hRule="exact" w:hSpace="142" w:wrap="around" w:vAnchor="page" w:hAnchor="text" w:y="2144" w:anchorLock="1"/>
    </w:pPr>
    <w:rPr>
      <w:sz w:val="18"/>
      <w:szCs w:val="18"/>
    </w:rPr>
  </w:style>
  <w:style w:type="paragraph" w:customStyle="1" w:styleId="UL1NACH">
    <w:name w:val="UL 1+NACH"/>
    <w:basedOn w:val="Aufzhlungszeichen"/>
    <w:uiPriority w:val="10"/>
    <w:qFormat/>
    <w:rsid w:val="00226B27"/>
    <w:pPr>
      <w:spacing w:after="360"/>
      <w:contextualSpacing w:val="0"/>
    </w:pPr>
  </w:style>
  <w:style w:type="paragraph" w:customStyle="1" w:styleId="UL2NACH">
    <w:name w:val="UL 2+NACH"/>
    <w:basedOn w:val="Aufzhlungszeichen2"/>
    <w:uiPriority w:val="11"/>
    <w:qFormat/>
    <w:rsid w:val="00226B27"/>
    <w:pPr>
      <w:spacing w:after="360"/>
      <w:contextualSpacing w:val="0"/>
    </w:pPr>
  </w:style>
  <w:style w:type="paragraph" w:customStyle="1" w:styleId="UL3NACH">
    <w:name w:val="UL 3+NACH"/>
    <w:basedOn w:val="Aufzhlungszeichen3"/>
    <w:uiPriority w:val="11"/>
    <w:qFormat/>
    <w:rsid w:val="00226B27"/>
    <w:pPr>
      <w:spacing w:after="360"/>
    </w:pPr>
  </w:style>
  <w:style w:type="paragraph" w:customStyle="1" w:styleId="TD-UL1">
    <w:name w:val="TD-UL 1"/>
    <w:basedOn w:val="TD"/>
    <w:uiPriority w:val="5"/>
    <w:qFormat/>
    <w:rsid w:val="00006544"/>
    <w:pPr>
      <w:numPr>
        <w:numId w:val="35"/>
      </w:numPr>
      <w:spacing w:before="60" w:after="60" w:line="240" w:lineRule="auto"/>
      <w:ind w:left="470" w:right="113" w:hanging="357"/>
      <w:jc w:val="left"/>
    </w:pPr>
    <w:rPr>
      <w:szCs w:val="23"/>
    </w:rPr>
  </w:style>
  <w:style w:type="paragraph" w:customStyle="1" w:styleId="TD-UL1NACH">
    <w:name w:val="TD-UL 1+NACH"/>
    <w:basedOn w:val="TD-UL1"/>
    <w:uiPriority w:val="5"/>
    <w:qFormat/>
    <w:rsid w:val="00006544"/>
    <w:pPr>
      <w:spacing w:after="200"/>
    </w:pPr>
  </w:style>
  <w:style w:type="paragraph" w:customStyle="1" w:styleId="BoxVOR">
    <w:name w:val="Box+VOR"/>
    <w:basedOn w:val="BoxStd"/>
    <w:uiPriority w:val="22"/>
    <w:qFormat/>
    <w:rsid w:val="00673375"/>
    <w:pPr>
      <w:spacing w:before="360"/>
    </w:pPr>
  </w:style>
  <w:style w:type="paragraph" w:customStyle="1" w:styleId="Logo-Absatz">
    <w:name w:val="Logo-Absatz"/>
    <w:basedOn w:val="KeinLeerraum"/>
    <w:uiPriority w:val="99"/>
    <w:rsid w:val="00077B24"/>
    <w:pPr>
      <w:ind w:left="-851"/>
    </w:pPr>
    <w:rPr>
      <w:rFonts w:eastAsia="Times New Roman" w:cs="Times New Roman"/>
      <w:szCs w:val="20"/>
    </w:rPr>
  </w:style>
  <w:style w:type="character" w:styleId="Zeilennummer">
    <w:name w:val="line number"/>
    <w:basedOn w:val="Absatz-Standardschriftart"/>
    <w:uiPriority w:val="99"/>
    <w:semiHidden/>
    <w:unhideWhenUsed/>
    <w:locked/>
    <w:rsid w:val="00E50508"/>
  </w:style>
  <w:style w:type="paragraph" w:styleId="StandardWeb">
    <w:name w:val="Normal (Web)"/>
    <w:basedOn w:val="Standard"/>
    <w:uiPriority w:val="99"/>
    <w:semiHidden/>
    <w:unhideWhenUsed/>
    <w:locked/>
    <w:rsid w:val="007666EB"/>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939239">
      <w:bodyDiv w:val="1"/>
      <w:marLeft w:val="0"/>
      <w:marRight w:val="0"/>
      <w:marTop w:val="0"/>
      <w:marBottom w:val="0"/>
      <w:divBdr>
        <w:top w:val="none" w:sz="0" w:space="0" w:color="auto"/>
        <w:left w:val="none" w:sz="0" w:space="0" w:color="auto"/>
        <w:bottom w:val="none" w:sz="0" w:space="0" w:color="auto"/>
        <w:right w:val="none" w:sz="0" w:space="0" w:color="auto"/>
      </w:divBdr>
    </w:div>
    <w:div w:id="154683469">
      <w:bodyDiv w:val="1"/>
      <w:marLeft w:val="0"/>
      <w:marRight w:val="0"/>
      <w:marTop w:val="0"/>
      <w:marBottom w:val="0"/>
      <w:divBdr>
        <w:top w:val="none" w:sz="0" w:space="0" w:color="auto"/>
        <w:left w:val="none" w:sz="0" w:space="0" w:color="auto"/>
        <w:bottom w:val="none" w:sz="0" w:space="0" w:color="auto"/>
        <w:right w:val="none" w:sz="0" w:space="0" w:color="auto"/>
      </w:divBdr>
    </w:div>
    <w:div w:id="156459555">
      <w:bodyDiv w:val="1"/>
      <w:marLeft w:val="0"/>
      <w:marRight w:val="0"/>
      <w:marTop w:val="0"/>
      <w:marBottom w:val="0"/>
      <w:divBdr>
        <w:top w:val="none" w:sz="0" w:space="0" w:color="auto"/>
        <w:left w:val="none" w:sz="0" w:space="0" w:color="auto"/>
        <w:bottom w:val="none" w:sz="0" w:space="0" w:color="auto"/>
        <w:right w:val="none" w:sz="0" w:space="0" w:color="auto"/>
      </w:divBdr>
    </w:div>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388722557">
      <w:bodyDiv w:val="1"/>
      <w:marLeft w:val="0"/>
      <w:marRight w:val="0"/>
      <w:marTop w:val="0"/>
      <w:marBottom w:val="0"/>
      <w:divBdr>
        <w:top w:val="none" w:sz="0" w:space="0" w:color="auto"/>
        <w:left w:val="none" w:sz="0" w:space="0" w:color="auto"/>
        <w:bottom w:val="none" w:sz="0" w:space="0" w:color="auto"/>
        <w:right w:val="none" w:sz="0" w:space="0" w:color="auto"/>
      </w:divBdr>
      <w:divsChild>
        <w:div w:id="398484087">
          <w:marLeft w:val="403"/>
          <w:marRight w:val="0"/>
          <w:marTop w:val="0"/>
          <w:marBottom w:val="285"/>
          <w:divBdr>
            <w:top w:val="none" w:sz="0" w:space="0" w:color="auto"/>
            <w:left w:val="none" w:sz="0" w:space="0" w:color="auto"/>
            <w:bottom w:val="none" w:sz="0" w:space="0" w:color="auto"/>
            <w:right w:val="none" w:sz="0" w:space="0" w:color="auto"/>
          </w:divBdr>
        </w:div>
        <w:div w:id="438532045">
          <w:marLeft w:val="403"/>
          <w:marRight w:val="0"/>
          <w:marTop w:val="0"/>
          <w:marBottom w:val="285"/>
          <w:divBdr>
            <w:top w:val="none" w:sz="0" w:space="0" w:color="auto"/>
            <w:left w:val="none" w:sz="0" w:space="0" w:color="auto"/>
            <w:bottom w:val="none" w:sz="0" w:space="0" w:color="auto"/>
            <w:right w:val="none" w:sz="0" w:space="0" w:color="auto"/>
          </w:divBdr>
        </w:div>
      </w:divsChild>
    </w:div>
    <w:div w:id="728654673">
      <w:bodyDiv w:val="1"/>
      <w:marLeft w:val="0"/>
      <w:marRight w:val="0"/>
      <w:marTop w:val="0"/>
      <w:marBottom w:val="0"/>
      <w:divBdr>
        <w:top w:val="none" w:sz="0" w:space="0" w:color="auto"/>
        <w:left w:val="none" w:sz="0" w:space="0" w:color="auto"/>
        <w:bottom w:val="none" w:sz="0" w:space="0" w:color="auto"/>
        <w:right w:val="none" w:sz="0" w:space="0" w:color="auto"/>
      </w:divBdr>
    </w:div>
    <w:div w:id="974142738">
      <w:bodyDiv w:val="1"/>
      <w:marLeft w:val="0"/>
      <w:marRight w:val="0"/>
      <w:marTop w:val="0"/>
      <w:marBottom w:val="0"/>
      <w:divBdr>
        <w:top w:val="none" w:sz="0" w:space="0" w:color="auto"/>
        <w:left w:val="none" w:sz="0" w:space="0" w:color="auto"/>
        <w:bottom w:val="none" w:sz="0" w:space="0" w:color="auto"/>
        <w:right w:val="none" w:sz="0" w:space="0" w:color="auto"/>
      </w:divBdr>
    </w:div>
    <w:div w:id="1059354554">
      <w:bodyDiv w:val="1"/>
      <w:marLeft w:val="0"/>
      <w:marRight w:val="0"/>
      <w:marTop w:val="0"/>
      <w:marBottom w:val="0"/>
      <w:divBdr>
        <w:top w:val="none" w:sz="0" w:space="0" w:color="auto"/>
        <w:left w:val="none" w:sz="0" w:space="0" w:color="auto"/>
        <w:bottom w:val="none" w:sz="0" w:space="0" w:color="auto"/>
        <w:right w:val="none" w:sz="0" w:space="0" w:color="auto"/>
      </w:divBdr>
    </w:div>
    <w:div w:id="1088310665">
      <w:bodyDiv w:val="1"/>
      <w:marLeft w:val="0"/>
      <w:marRight w:val="0"/>
      <w:marTop w:val="0"/>
      <w:marBottom w:val="0"/>
      <w:divBdr>
        <w:top w:val="none" w:sz="0" w:space="0" w:color="auto"/>
        <w:left w:val="none" w:sz="0" w:space="0" w:color="auto"/>
        <w:bottom w:val="none" w:sz="0" w:space="0" w:color="auto"/>
        <w:right w:val="none" w:sz="0" w:space="0" w:color="auto"/>
      </w:divBdr>
    </w:div>
    <w:div w:id="1460798705">
      <w:bodyDiv w:val="1"/>
      <w:marLeft w:val="0"/>
      <w:marRight w:val="0"/>
      <w:marTop w:val="0"/>
      <w:marBottom w:val="0"/>
      <w:divBdr>
        <w:top w:val="none" w:sz="0" w:space="0" w:color="auto"/>
        <w:left w:val="none" w:sz="0" w:space="0" w:color="auto"/>
        <w:bottom w:val="none" w:sz="0" w:space="0" w:color="auto"/>
        <w:right w:val="none" w:sz="0" w:space="0" w:color="auto"/>
      </w:divBdr>
    </w:div>
    <w:div w:id="1936284793">
      <w:bodyDiv w:val="1"/>
      <w:marLeft w:val="0"/>
      <w:marRight w:val="0"/>
      <w:marTop w:val="0"/>
      <w:marBottom w:val="0"/>
      <w:divBdr>
        <w:top w:val="none" w:sz="0" w:space="0" w:color="auto"/>
        <w:left w:val="none" w:sz="0" w:space="0" w:color="auto"/>
        <w:bottom w:val="none" w:sz="0" w:space="0" w:color="auto"/>
        <w:right w:val="none" w:sz="0" w:space="0" w:color="auto"/>
      </w:divBdr>
    </w:div>
    <w:div w:id="1959019934">
      <w:bodyDiv w:val="1"/>
      <w:marLeft w:val="0"/>
      <w:marRight w:val="0"/>
      <w:marTop w:val="0"/>
      <w:marBottom w:val="0"/>
      <w:divBdr>
        <w:top w:val="none" w:sz="0" w:space="0" w:color="auto"/>
        <w:left w:val="none" w:sz="0" w:space="0" w:color="auto"/>
        <w:bottom w:val="none" w:sz="0" w:space="0" w:color="auto"/>
        <w:right w:val="none" w:sz="0" w:space="0" w:color="auto"/>
      </w:divBdr>
    </w:div>
    <w:div w:id="19865407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image" Target="media/image3.png"/><Relationship Id="rId39" Type="http://schemas.openxmlformats.org/officeDocument/2006/relationships/image" Target="media/image12.png"/><Relationship Id="rId21" Type="http://schemas.openxmlformats.org/officeDocument/2006/relationships/footer" Target="footer7.xml"/><Relationship Id="rId34" Type="http://schemas.openxmlformats.org/officeDocument/2006/relationships/image" Target="media/image7.png"/><Relationship Id="rId42" Type="http://schemas.openxmlformats.org/officeDocument/2006/relationships/image" Target="media/image15.png"/><Relationship Id="rId47" Type="http://schemas.openxmlformats.org/officeDocument/2006/relationships/hyperlink" Target="https://ec.europa.eu/info/funding-tenders/opportunities/docs/2021-2027/common/ftp/tc_en.pdf" TargetMode="External"/><Relationship Id="rId50" Type="http://schemas.openxmlformats.org/officeDocument/2006/relationships/image" Target="media/image19.png"/><Relationship Id="rId55" Type="http://schemas.openxmlformats.org/officeDocument/2006/relationships/image" Target="media/image24.png"/><Relationship Id="rId63" Type="http://schemas.openxmlformats.org/officeDocument/2006/relationships/image" Target="media/image27.png"/><Relationship Id="rId68" Type="http://schemas.openxmlformats.org/officeDocument/2006/relationships/image" Target="media/image32.png"/><Relationship Id="rId76" Type="http://schemas.openxmlformats.org/officeDocument/2006/relationships/hyperlink" Target="https://ec.europa.eu/info/funding-tenders/opportunities/portal/screen/how-to-participate/reference-documents" TargetMode="External"/><Relationship Id="rId7" Type="http://schemas.openxmlformats.org/officeDocument/2006/relationships/webSettings" Target="webSettings.xml"/><Relationship Id="rId71" Type="http://schemas.openxmlformats.org/officeDocument/2006/relationships/hyperlink" Target="https://eur-lex.europa.eu/legal-content/DE/ALL/?qid=1586092489803&amp;uri=CELEX%3A32015D0444" TargetMode="Externa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hyperlink" Target="https://webgate.ec.europa.eu/cas/eim/external/register.cgi" TargetMode="External"/><Relationship Id="rId11" Type="http://schemas.openxmlformats.org/officeDocument/2006/relationships/header" Target="header1.xml"/><Relationship Id="rId24" Type="http://schemas.openxmlformats.org/officeDocument/2006/relationships/hyperlink" Target="https://ec.europa.eu/info/funding-tenders/opportunities/portal/screen/programmes/cerv" TargetMode="External"/><Relationship Id="rId32" Type="http://schemas.openxmlformats.org/officeDocument/2006/relationships/image" Target="media/image6.png"/><Relationship Id="rId37" Type="http://schemas.openxmlformats.org/officeDocument/2006/relationships/image" Target="media/image10.png"/><Relationship Id="rId40" Type="http://schemas.openxmlformats.org/officeDocument/2006/relationships/image" Target="media/image13.png"/><Relationship Id="rId45" Type="http://schemas.openxmlformats.org/officeDocument/2006/relationships/hyperlink" Target="https://eur-lex.europa.eu/legal-content/EN/ALL/?uri=CELEX:32018R1046&amp;qid=1535046024012" TargetMode="External"/><Relationship Id="rId53" Type="http://schemas.openxmlformats.org/officeDocument/2006/relationships/image" Target="media/image22.png"/><Relationship Id="rId58" Type="http://schemas.openxmlformats.org/officeDocument/2006/relationships/footer" Target="footer10.xml"/><Relationship Id="rId66" Type="http://schemas.openxmlformats.org/officeDocument/2006/relationships/image" Target="media/image30.png"/><Relationship Id="rId74" Type="http://schemas.openxmlformats.org/officeDocument/2006/relationships/hyperlink" Target="https://ec.europa.eu/info/sites/default/files/standards_child_protection_kcsc_en_1.pdf" TargetMode="External"/><Relationship Id="rId5" Type="http://schemas.openxmlformats.org/officeDocument/2006/relationships/styles" Target="styles.xml"/><Relationship Id="rId15" Type="http://schemas.openxmlformats.org/officeDocument/2006/relationships/header" Target="header3.xml"/><Relationship Id="rId23" Type="http://schemas.openxmlformats.org/officeDocument/2006/relationships/footer" Target="footer9.xml"/><Relationship Id="rId28" Type="http://schemas.openxmlformats.org/officeDocument/2006/relationships/image" Target="media/image5.png"/><Relationship Id="rId36" Type="http://schemas.openxmlformats.org/officeDocument/2006/relationships/image" Target="media/image9.png"/><Relationship Id="rId49" Type="http://schemas.openxmlformats.org/officeDocument/2006/relationships/image" Target="media/image18.png"/><Relationship Id="rId57" Type="http://schemas.openxmlformats.org/officeDocument/2006/relationships/image" Target="media/image26.png"/><Relationship Id="rId61" Type="http://schemas.openxmlformats.org/officeDocument/2006/relationships/hyperlink" Target="https://eur-lex.europa.eu/legal-content/EN/TXT/?uri=CELEX%3A02017R0745-20200424" TargetMode="External"/><Relationship Id="rId10" Type="http://schemas.openxmlformats.org/officeDocument/2006/relationships/image" Target="media/image1.png"/><Relationship Id="rId19" Type="http://schemas.openxmlformats.org/officeDocument/2006/relationships/footer" Target="footer5.xml"/><Relationship Id="rId31" Type="http://schemas.openxmlformats.org/officeDocument/2006/relationships/hyperlink" Target="https://ec.europa.eu/info/funding-tenders/opportunities/portal/screen/how-to-participate/participant-register" TargetMode="External"/><Relationship Id="rId44" Type="http://schemas.openxmlformats.org/officeDocument/2006/relationships/image" Target="media/image17.png"/><Relationship Id="rId52" Type="http://schemas.openxmlformats.org/officeDocument/2006/relationships/image" Target="media/image21.png"/><Relationship Id="rId60" Type="http://schemas.openxmlformats.org/officeDocument/2006/relationships/hyperlink" Target="https://eur-lex.europa.eu/legal-content/DE/TXT/?uri=CELEX%3A02014R0536-20140527" TargetMode="External"/><Relationship Id="rId65" Type="http://schemas.openxmlformats.org/officeDocument/2006/relationships/image" Target="media/image29.png"/><Relationship Id="rId73" Type="http://schemas.openxmlformats.org/officeDocument/2006/relationships/hyperlink" Target="https://ec.europa.eu/info/funding-tenders/opportunities/portal/screen/how-to-participate/reference-documents" TargetMode="External"/><Relationship Id="rId78"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footer" Target="footer8.xml"/><Relationship Id="rId27" Type="http://schemas.openxmlformats.org/officeDocument/2006/relationships/image" Target="media/image4.png"/><Relationship Id="rId30" Type="http://schemas.openxmlformats.org/officeDocument/2006/relationships/hyperlink" Target="https://www.cerv.at/teilnahme/antragstellung.html" TargetMode="External"/><Relationship Id="rId35" Type="http://schemas.openxmlformats.org/officeDocument/2006/relationships/image" Target="media/image8.png"/><Relationship Id="rId43" Type="http://schemas.openxmlformats.org/officeDocument/2006/relationships/image" Target="media/image16.png"/><Relationship Id="rId48" Type="http://schemas.openxmlformats.org/officeDocument/2006/relationships/hyperlink" Target="https://ec.europa.eu/info/funding-tenders/opportunities/docs/2021-2027/common/ftp/privacy-statement_en.pdf" TargetMode="External"/><Relationship Id="rId56" Type="http://schemas.openxmlformats.org/officeDocument/2006/relationships/image" Target="media/image25.png"/><Relationship Id="rId64" Type="http://schemas.openxmlformats.org/officeDocument/2006/relationships/image" Target="media/image28.png"/><Relationship Id="rId69" Type="http://schemas.openxmlformats.org/officeDocument/2006/relationships/footer" Target="footer12.xml"/><Relationship Id="rId77" Type="http://schemas.openxmlformats.org/officeDocument/2006/relationships/fontTable" Target="fontTable.xml"/><Relationship Id="rId8" Type="http://schemas.openxmlformats.org/officeDocument/2006/relationships/footnotes" Target="footnotes.xml"/><Relationship Id="rId51" Type="http://schemas.openxmlformats.org/officeDocument/2006/relationships/image" Target="media/image20.png"/><Relationship Id="rId72" Type="http://schemas.openxmlformats.org/officeDocument/2006/relationships/hyperlink" Target="https://ec.europa.eu/info/funding-tenders/opportunities/portal/screen/how-to-participate/reference-documents" TargetMode="Externa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hyperlink" Target="mailto:cerv@bka.gv.at" TargetMode="External"/><Relationship Id="rId25" Type="http://schemas.openxmlformats.org/officeDocument/2006/relationships/hyperlink" Target="https://ec.europa.eu/info/funding-tenders/opportunities/portal/screen/programmes/cerv" TargetMode="External"/><Relationship Id="rId33" Type="http://schemas.openxmlformats.org/officeDocument/2006/relationships/hyperlink" Target="https://ec.europa.eu/info/funding-tenders/opportunities/docs/2021-2027/cerv/temp-form/af/af_cerv_en.pdf" TargetMode="External"/><Relationship Id="rId38" Type="http://schemas.openxmlformats.org/officeDocument/2006/relationships/image" Target="media/image11.png"/><Relationship Id="rId46" Type="http://schemas.openxmlformats.org/officeDocument/2006/relationships/hyperlink" Target="https://ec.europa.eu/info/funding-tenders/opportunities/docs/2021-2027/common/ftp/tc_en.pdf" TargetMode="External"/><Relationship Id="rId59" Type="http://schemas.openxmlformats.org/officeDocument/2006/relationships/footer" Target="footer11.xml"/><Relationship Id="rId67" Type="http://schemas.openxmlformats.org/officeDocument/2006/relationships/image" Target="media/image31.png"/><Relationship Id="rId20" Type="http://schemas.openxmlformats.org/officeDocument/2006/relationships/footer" Target="footer6.xml"/><Relationship Id="rId41" Type="http://schemas.openxmlformats.org/officeDocument/2006/relationships/image" Target="media/image14.png"/><Relationship Id="rId54" Type="http://schemas.openxmlformats.org/officeDocument/2006/relationships/image" Target="media/image23.png"/><Relationship Id="rId62" Type="http://schemas.openxmlformats.org/officeDocument/2006/relationships/hyperlink" Target="https://eur-lex.europa.eu/legal-content/EN/TXT/?uri=CELEX%3A02017R0746-20170505" TargetMode="External"/><Relationship Id="rId70" Type="http://schemas.openxmlformats.org/officeDocument/2006/relationships/hyperlink" Target="https://eur-lex.europa.eu/legal-content/DE/ALL/?qid=1586092489803&amp;uri=CELEX%3A32015D0444" TargetMode="External"/><Relationship Id="rId75" Type="http://schemas.openxmlformats.org/officeDocument/2006/relationships/hyperlink" Target="https://ec.europa.eu/info/sites/default/files/standards_child_protection_kcsc_en_1.pdf" TargetMode="External"/><Relationship Id="rId1" Type="http://schemas.openxmlformats.org/officeDocument/2006/relationships/customXml" Target="../customXml/item1.xml"/><Relationship Id="rId6" Type="http://schemas.openxmlformats.org/officeDocument/2006/relationships/settings" Target="settings.xml"/></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ateien\IV_4\Fortschrittsbericht\DE-Broschuere-BKA-2022.dotx" TargetMode="External"/></Relationships>
</file>

<file path=word/theme/theme1.xml><?xml version="1.0" encoding="utf-8"?>
<a:theme xmlns:a="http://schemas.openxmlformats.org/drawingml/2006/main" name="eu2018at">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f:fields xmlns:f="http://schemas.fabasoft.com/folio/2007/fields" catsources="">
  <f:record>
    <f:field ref="BMFCONFIG_3000_109_BMFDocProperty" text=""/>
    <f:field ref="doc_FSCFOLIO_1_1001_FieldDocumentNumber" text=""/>
    <f:field ref="doc_FSCFOLIO_1_1001_FieldSubject" text="" edit="true"/>
    <f:field ref="FSCFOLIO_1_1001_SignaturesFldCtx_FSCFOLIO_1_1001_FieldLastSignature" text=""/>
    <f:field ref="FSCFOLIO_1_1001_SignaturesFldCtx_FSCFOLIO_1_1001_FieldLastSignatureBy" text=""/>
    <f:field ref="FSCFOLIO_1_1001_SignaturesFldCtx_FSCFOLIO_1_1001_FieldLastSignatureAt" date="" text=""/>
    <f:field ref="FSCFOLIO_1_1001_SignaturesFldCtx_FSCFOLIO_1_1001_FieldLastSignatureRemark" text=""/>
    <f:field ref="FSCFOLIO_1_1001_FieldCurrentUser" text="Mag. Ernst Holzinger"/>
    <f:field ref="FSCFOLIO_1_1001_FieldCurrentDate" text="17.02.2023 11:59"/>
    <f:field ref="objvalidfrom" date="" text="" edit="true"/>
    <f:field ref="objvalidto" date="" text="" edit="true"/>
    <f:field ref="FSCFOLIO_1_1001_FieldReleasedVersionDate" text=""/>
    <f:field ref="FSCFOLIO_1_1001_FieldReleasedVersionNr" text=""/>
    <f:field ref="CCAPRECONFIG_15_1001_Objektname" text="CERV-Anleitungshilfe_DE -_Erstellung_eines_Förderantrages" edit="true"/>
    <f:field ref="CCAPRECONFIG_15_1001_Objektname" text="CERV-Anleitungshilfe_DE -_Erstellung_eines_Förderantrages" edit="true"/>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Ballhausplatz 2, 1010 Wien" multiline="true"/>
    <f:field ref="EIBPRECONFIG_1_1001_FieldEIBRecipients" text="" multiline="true"/>
    <f:field ref="EIBPRECONFIG_1_1001_FieldEIBSignatures" tex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 multiline="true"/>
    <f:field ref="EIBVFGH_15_1700_FieldPartPlaintiffList" text="" multiline="true"/>
    <f:field ref="EIBVFGH_15_1700_FieldGoesOutToList" text="" multiline="true"/>
    <f:field ref="CUSTOMIZATIONRESSORTBMF_103_2800_FieldRecipientsEmailBMF" text="" multiline="true"/>
    <f:field ref="objname" text="CERV-Anleitungshilfe_DE -_Erstellung_eines_Förderantrages" edit="true"/>
    <f:field ref="objsubject" text="" edit="true"/>
    <f:field ref="objcreatedby" text="Holzinger, Ernst, Mag."/>
    <f:field ref="objcreatedat" date="2023-01-12T13:01:54" text="12.01.2023 13:01:54"/>
    <f:field ref="objchangedby" text="Holzinger, Ernst, Mag."/>
    <f:field ref="objmodifiedat" date="2023-02-17T11:57:58" text="17.02.2023 11:57:58"/>
  </f:record>
  <f:display text="Allgemein">
    <f:field ref="BMFCONFIG_3000_109_BMFDocProperty" text="BMFMailEmpfänger"/>
    <f:field ref="FSCFOLIO_1_1001_FieldCurrentUser" text="Aktueller Benutzer"/>
    <f:field ref="FSCFOLIO_1_1001_FieldCurrentDate" text="Aktueller Zeitpunkt"/>
    <f:field ref="objvalidfrom" text="Gültig ab" dateonly="true"/>
    <f:field ref="objvalidto" text="Gültig bis" dateonly="true"/>
    <f:field ref="FSCFOLIO_1_1001_FieldReleasedVersionDate" text="Freigegebene Version vom"/>
    <f:field ref="FSCFOLIO_1_1001_FieldReleasedVersionNr" text="Freigegebene Versionsnumm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fields>
</file>

<file path=customXml/item2.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id="Gliederung Listenfortsetzung 1.1.1;GL F 1.1.1">
      <c:property id="RoleID" type="string">ParagraphListContinue</c:property>
      <c:property id="Level" type="integer">3</c:property>
    </c:group>
    <c:group id="Zitat-klein">
      <c:property id="RoleID" type="string">ParagraphBlockQuote</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id="926232692">
      <c:property id="RoleID" type="string">TableDefinitionList</c:property>
    </c:group>
    <c:group id="9853c353-f5e9-4e16-b4d3-0b99eca9a3f6">
      <c:property id="RoleID" type="string">TableTable</c:property>
    </c:group>
    <c:group id="397c1895-f2b8-47ad-b163-307827de129b">
      <c:property id="RoleID" type="string">TableDefinitionList</c:property>
    </c:group>
    <c:group id="712adab5-499c-4e1a-8c67-43aea6ef6a0c">
      <c:property id="RoleID" type="string">FigureArtifact</c:property>
    </c:group>
    <c:group id="ee0389a2-cd81-46d1-80e9-bc3eb89219ef">
      <c:property id="RoleID" type="string">FigureArtifact</c:property>
    </c:group>
    <c:group id="8b81a970-9288-4e7d-9506-0d94ce7bb89b">
      <c:property id="RoleID" type="string">FigureArtifact</c:property>
    </c:group>
    <c:group id="f415e39b-8dba-4669-8d4c-8267ce0aa6c6">
      <c:property id="RoleID" type="string">FigureArtifact</c:property>
    </c:group>
    <c:group id="ca8213cf-6ae0-426c-a541-56f77bc2d495">
      <c:property id="RoleID" type="string">FigureArtifact</c:property>
    </c:group>
    <c:group id="a82881b4-85f1-4af9-9dcf-cb7479ed7f91">
      <c:property id="RoleID" type="string">FigureArtifact</c:property>
    </c:group>
    <c:group id="63b5fb6c-7c65-4821-99b6-78e3db79e29d">
      <c:property id="RoleID" type="string">FigureArtifact</c:property>
    </c:group>
  </c:group>
  <c:group id="InitialView">
    <c:property id="MagnificationFactor" type="float">100</c:property>
  </c:group>
</c:configuration>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D212228C-543E-45FF-ACBF-7B96DC2C5C8B}">
  <ds:schemaRefs>
    <ds:schemaRef ds:uri="http://ns.axespdf.com/word/configuration"/>
  </ds:schemaRefs>
</ds:datastoreItem>
</file>

<file path=customXml/itemProps3.xml><?xml version="1.0" encoding="utf-8"?>
<ds:datastoreItem xmlns:ds="http://schemas.openxmlformats.org/officeDocument/2006/customXml" ds:itemID="{E73CA0D6-DD70-4B69-B44A-FEEBE5B74B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DE-Broschuere-BKA-2022</Template>
  <TotalTime>0</TotalTime>
  <Pages>51</Pages>
  <Words>2677</Words>
  <Characters>16871</Characters>
  <Application>Microsoft Office Word</Application>
  <DocSecurity>0</DocSecurity>
  <Lines>140</Lines>
  <Paragraphs>39</Paragraphs>
  <ScaleCrop>false</ScaleCrop>
  <HeadingPairs>
    <vt:vector size="2" baseType="variant">
      <vt:variant>
        <vt:lpstr>Titel</vt:lpstr>
      </vt:variant>
      <vt:variant>
        <vt:i4>1</vt:i4>
      </vt:variant>
    </vt:vector>
  </HeadingPairs>
  <TitlesOfParts>
    <vt:vector size="1" baseType="lpstr">
      <vt:lpstr>Programm für Bürgerinnen und Bürger, Gleichstellung, Rechte und Werte (CERV):                                Anleitungshilfe zur Antragstellung im Rahmen von CERV. Arbeitsübersetzung zum von der Europäischem Kommission herausgegebenen englischsprachige Do</vt:lpstr>
    </vt:vector>
  </TitlesOfParts>
  <Company>Bundeskanzleramt</Company>
  <LinksUpToDate>false</LinksUpToDate>
  <CharactersWithSpaces>19509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Programm für Bürgerinnen und Bürger, Gleichstellung, Rechte und Werte (CERV):                                Anleitungshilfe zur Antragstellung im Rahmen von CERV. Arbeitsübersetzung zum von der Europäischem Kommission herausgegebenen englischsprachige Dokument „Standardisiertes Antragsformular; Version 2.0“ ins Deutsche</dc:title>
  <dc:creator>WANKO, Christopher</dc:creator>
  <cp:lastModifiedBy>HOLZINGER, Ernst</cp:lastModifiedBy>
  <cp:revision>2</cp:revision>
  <cp:lastPrinted>2022-12-13T11:17:00Z</cp:lastPrinted>
  <dcterms:created xsi:type="dcterms:W3CDTF">2023-02-17T10:59:00Z</dcterms:created>
  <dcterms:modified xsi:type="dcterms:W3CDTF">2023-02-17T10:59:00Z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APConfigSettingsSC@101.9800:FMM_GRANTOR_ADDRESS">
    <vt:lpwstr/>
  </property>
  <property fmtid="{D5CDD505-2E9C-101B-9397-08002B2CF9AE}" pid="3" name="FSC#SAPConfigSettingsSC@101.9800:FMM_CONTACT_PERSON">
    <vt:lpwstr/>
  </property>
  <property fmtid="{D5CDD505-2E9C-101B-9397-08002B2CF9AE}" pid="4" name="FSC#SAPConfigSettingsSC@101.9800:FMM_ANTRAGSBESCHREIBUNG">
    <vt:lpwstr/>
  </property>
  <property fmtid="{D5CDD505-2E9C-101B-9397-08002B2CF9AE}" pid="5" name="FSC#SAPConfigSettingsSC@101.9800:FMM_SWIFT_BIC">
    <vt:lpwstr/>
  </property>
  <property fmtid="{D5CDD505-2E9C-101B-9397-08002B2CF9AE}" pid="6" name="FSC#SAPConfigSettingsSC@101.9800:FMM_IBAN">
    <vt:lpwstr/>
  </property>
  <property fmtid="{D5CDD505-2E9C-101B-9397-08002B2CF9AE}" pid="7" name="FSC#SAPConfigSettingsSC@101.9800:FMM_BEANTRAGTER_BETRAG">
    <vt:lpwstr/>
  </property>
  <property fmtid="{D5CDD505-2E9C-101B-9397-08002B2CF9AE}" pid="8" name="FSC#SAPConfigSettingsSC@101.9800:FMM_DATUM_DES_ANSUCHENS">
    <vt:lpwstr/>
  </property>
  <property fmtid="{D5CDD505-2E9C-101B-9397-08002B2CF9AE}" pid="9" name="FSC#SAPConfigSettingsSC@101.9800:FMM_VORGESCHLAGENER_BETRAG">
    <vt:lpwstr/>
  </property>
  <property fmtid="{D5CDD505-2E9C-101B-9397-08002B2CF9AE}" pid="10" name="FSC#SAPConfigSettingsSC@101.9800:FMM_GRANTOR">
    <vt:lpwstr/>
  </property>
  <property fmtid="{D5CDD505-2E9C-101B-9397-08002B2CF9AE}" pid="11" name="FSC#SAPConfigSettingsSC@101.9800:FMM_GRM_VAL_TO">
    <vt:lpwstr/>
  </property>
  <property fmtid="{D5CDD505-2E9C-101B-9397-08002B2CF9AE}" pid="12" name="FSC#SAPConfigSettingsSC@101.9800:FMM_GRM_VAL_FROM">
    <vt:lpwstr/>
  </property>
  <property fmtid="{D5CDD505-2E9C-101B-9397-08002B2CF9AE}" pid="13" name="FSC#SAPConfigSettingsSC@101.9800:FMM_GESAMTBETRAG">
    <vt:lpwstr/>
  </property>
  <property fmtid="{D5CDD505-2E9C-101B-9397-08002B2CF9AE}" pid="14" name="FSC#SAPConfigSettingsSC@101.9800:FMM_GESAMTBETRAG_WORT">
    <vt:lpwstr/>
  </property>
  <property fmtid="{D5CDD505-2E9C-101B-9397-08002B2CF9AE}" pid="15" name="FSC#SAPConfigSettingsSC@101.9800:FMM_GESAMTPROJEKTSUMME">
    <vt:lpwstr/>
  </property>
  <property fmtid="{D5CDD505-2E9C-101B-9397-08002B2CF9AE}" pid="16" name="FSC#SAPConfigSettingsSC@101.9800:FMM_GESAMTPROJEKTSUMME_WORT">
    <vt:lpwstr/>
  </property>
  <property fmtid="{D5CDD505-2E9C-101B-9397-08002B2CF9AE}" pid="17" name="FSC#SAPConfigSettingsSC@101.9800:FMM_SERVICE_ORG_TEXT">
    <vt:lpwstr/>
  </property>
  <property fmtid="{D5CDD505-2E9C-101B-9397-08002B2CF9AE}" pid="18" name="FSC#SAPConfigSettingsSC@101.9800:FMM_SERVICE_ORG_SHORT">
    <vt:lpwstr/>
  </property>
  <property fmtid="{D5CDD505-2E9C-101B-9397-08002B2CF9AE}" pid="19" name="FSC#SAPConfigSettingsSC@101.9800:FMM_VERTRAG_PROJEKTBESCHREIBUNG">
    <vt:lpwstr/>
  </property>
  <property fmtid="{D5CDD505-2E9C-101B-9397-08002B2CF9AE}" pid="20" name="FSC#SAPConfigSettingsSC@101.9800:FMM_VORGESCHLAGENER_BETRAG_WORT">
    <vt:lpwstr/>
  </property>
  <property fmtid="{D5CDD505-2E9C-101B-9397-08002B2CF9AE}" pid="21" name="FSC#SAPConfigSettingsSC@101.9800:FMM_TRADEID">
    <vt:lpwstr/>
  </property>
  <property fmtid="{D5CDD505-2E9C-101B-9397-08002B2CF9AE}" pid="22" name="FSC#SAPConfigSettingsSC@101.9800:FMM_ERGAENZUNGSREGISTERNUMMER">
    <vt:lpwstr/>
  </property>
  <property fmtid="{D5CDD505-2E9C-101B-9397-08002B2CF9AE}" pid="23" name="FSC#SAPConfigSettingsSC@101.9800:FMM_SCHWERPUNKT">
    <vt:lpwstr/>
  </property>
  <property fmtid="{D5CDD505-2E9C-101B-9397-08002B2CF9AE}" pid="24" name="FSC#SAPConfigSettingsSC@101.9800:FMM_TELEFON_EMAIL">
    <vt:lpwstr/>
  </property>
  <property fmtid="{D5CDD505-2E9C-101B-9397-08002B2CF9AE}" pid="25" name="FSC#SAPConfigSettingsSC@101.9800:FMM_ABRECHNUNGSFRIST">
    <vt:lpwstr/>
  </property>
  <property fmtid="{D5CDD505-2E9C-101B-9397-08002B2CF9AE}" pid="26" name="FSC#SAPConfigSettingsSC@101.9800:FMM_VEREINSREGISTERNUMMER">
    <vt:lpwstr/>
  </property>
  <property fmtid="{D5CDD505-2E9C-101B-9397-08002B2CF9AE}" pid="27" name="FSC#SAPConfigSettingsSC@101.9800:FMM_XX_BUNDESLAND_MULTISELECT">
    <vt:lpwstr/>
  </property>
  <property fmtid="{D5CDD505-2E9C-101B-9397-08002B2CF9AE}" pid="28" name="FSC#SAPConfigSettingsSC@101.9800:FMM_EIGENMITTEL">
    <vt:lpwstr/>
  </property>
  <property fmtid="{D5CDD505-2E9C-101B-9397-08002B2CF9AE}" pid="29" name="FSC#SAPConfigSettingsSC@101.9800:FMM_DRITTMITTEL">
    <vt:lpwstr/>
  </property>
  <property fmtid="{D5CDD505-2E9C-101B-9397-08002B2CF9AE}" pid="30" name="FSC#SAPConfigSettingsSC@101.9800:FMM_EINNAHMEN">
    <vt:lpwstr/>
  </property>
  <property fmtid="{D5CDD505-2E9C-101B-9397-08002B2CF9AE}" pid="31" name="FSC#SAPConfigSettingsSC@101.9800:FMM_ZIELGRUPPE">
    <vt:lpwstr/>
  </property>
  <property fmtid="{D5CDD505-2E9C-101B-9397-08002B2CF9AE}" pid="32" name="FSC#SAPConfigSettingsSC@101.9800:FMM_ZUSATZFILTER">
    <vt:lpwstr/>
  </property>
  <property fmtid="{D5CDD505-2E9C-101B-9397-08002B2CF9AE}" pid="33" name="FSC#SAPConfigSettingsSC@101.9800:FMM_RUECKFOERDERUNGSBETRAG">
    <vt:lpwstr/>
  </property>
  <property fmtid="{D5CDD505-2E9C-101B-9397-08002B2CF9AE}" pid="34" name="FSC#SAPConfigSettingsSC@101.9800:FMM_ZINSBETRAG">
    <vt:lpwstr/>
  </property>
  <property fmtid="{D5CDD505-2E9C-101B-9397-08002B2CF9AE}" pid="35" name="FSC#SAPConfigSettingsSC@101.9800:FMM_RUECKFOERDERUNGSFRIST">
    <vt:lpwstr/>
  </property>
  <property fmtid="{D5CDD505-2E9C-101B-9397-08002B2CF9AE}" pid="36" name="FSC#SAPConfigSettingsSC@101.9800:FMM_WIRKUNGSFELD_PROJEKT">
    <vt:lpwstr/>
  </property>
  <property fmtid="{D5CDD505-2E9C-101B-9397-08002B2CF9AE}" pid="37" name="FSC#SAPConfigSettingsSC@101.9800:FMM_CONTACT_PERSON_TITLE">
    <vt:lpwstr/>
  </property>
  <property fmtid="{D5CDD505-2E9C-101B-9397-08002B2CF9AE}" pid="38" name="FSC#SAPConfigSettingsSC@101.9800:FMM_CONTACT_PERSON_ANREDE">
    <vt:lpwstr/>
  </property>
  <property fmtid="{D5CDD505-2E9C-101B-9397-08002B2CF9AE}" pid="39" name="FSC#EIBPRECONFIG@1.1001:EIBInternalApprovedAt">
    <vt:lpwstr/>
  </property>
  <property fmtid="{D5CDD505-2E9C-101B-9397-08002B2CF9AE}" pid="40" name="FSC#EIBPRECONFIG@1.1001:EIBInternalApprovedBy">
    <vt:lpwstr/>
  </property>
  <property fmtid="{D5CDD505-2E9C-101B-9397-08002B2CF9AE}" pid="41" name="FSC#EIBPRECONFIG@1.1001:EIBInternalApprovedByPostTitle">
    <vt:lpwstr/>
  </property>
  <property fmtid="{D5CDD505-2E9C-101B-9397-08002B2CF9AE}" pid="42" name="FSC#EIBPRECONFIG@1.1001:EIBSettlementApprovedBy">
    <vt:lpwstr/>
  </property>
  <property fmtid="{D5CDD505-2E9C-101B-9397-08002B2CF9AE}" pid="43" name="FSC#EIBPRECONFIG@1.1001:EIBSettlementApprovedByFirstnameSurname">
    <vt:lpwstr/>
  </property>
  <property fmtid="{D5CDD505-2E9C-101B-9397-08002B2CF9AE}" pid="44" name="FSC#EIBPRECONFIG@1.1001:EIBSettlementApprovedByPostTitle">
    <vt:lpwstr/>
  </property>
  <property fmtid="{D5CDD505-2E9C-101B-9397-08002B2CF9AE}" pid="45" name="FSC#EIBPRECONFIG@1.1001:EIBApprovedAt">
    <vt:lpwstr/>
  </property>
  <property fmtid="{D5CDD505-2E9C-101B-9397-08002B2CF9AE}" pid="46" name="FSC#EIBPRECONFIG@1.1001:EIBApprovedBy">
    <vt:lpwstr/>
  </property>
  <property fmtid="{D5CDD505-2E9C-101B-9397-08002B2CF9AE}" pid="47" name="FSC#EIBPRECONFIG@1.1001:EIBApprovedBySubst">
    <vt:lpwstr/>
  </property>
  <property fmtid="{D5CDD505-2E9C-101B-9397-08002B2CF9AE}" pid="48" name="FSC#EIBPRECONFIG@1.1001:EIBApprovedByTitle">
    <vt:lpwstr/>
  </property>
  <property fmtid="{D5CDD505-2E9C-101B-9397-08002B2CF9AE}" pid="49" name="FSC#EIBPRECONFIG@1.1001:EIBApprovedByPostTitle">
    <vt:lpwstr/>
  </property>
  <property fmtid="{D5CDD505-2E9C-101B-9397-08002B2CF9AE}" pid="50" name="FSC#EIBPRECONFIG@1.1001:EIBDepartment">
    <vt:lpwstr>BKA - IV/3 (Finanzen, EU-Haushalt und Landwirtschaft)</vt:lpwstr>
  </property>
  <property fmtid="{D5CDD505-2E9C-101B-9397-08002B2CF9AE}" pid="51" name="FSC#EIBPRECONFIG@1.1001:EIBDispatchedBy">
    <vt:lpwstr/>
  </property>
  <property fmtid="{D5CDD505-2E9C-101B-9397-08002B2CF9AE}" pid="52" name="FSC#EIBPRECONFIG@1.1001:EIBDispatchedByPostTitle">
    <vt:lpwstr/>
  </property>
  <property fmtid="{D5CDD505-2E9C-101B-9397-08002B2CF9AE}" pid="53" name="FSC#EIBPRECONFIG@1.1001:ExtRefInc">
    <vt:lpwstr/>
  </property>
  <property fmtid="{D5CDD505-2E9C-101B-9397-08002B2CF9AE}" pid="54" name="FSC#EIBPRECONFIG@1.1001:IncomingAddrdate">
    <vt:lpwstr/>
  </property>
  <property fmtid="{D5CDD505-2E9C-101B-9397-08002B2CF9AE}" pid="55" name="FSC#EIBPRECONFIG@1.1001:IncomingDelivery">
    <vt:lpwstr/>
  </property>
  <property fmtid="{D5CDD505-2E9C-101B-9397-08002B2CF9AE}" pid="56" name="FSC#EIBPRECONFIG@1.1001:OwnerEmail">
    <vt:lpwstr>ERNST.HOLZINGER@BKA.GV.AT</vt:lpwstr>
  </property>
  <property fmtid="{D5CDD505-2E9C-101B-9397-08002B2CF9AE}" pid="57" name="FSC#EIBPRECONFIG@1.1001:FileOUEmail">
    <vt:lpwstr/>
  </property>
  <property fmtid="{D5CDD505-2E9C-101B-9397-08002B2CF9AE}" pid="58" name="FSC#EIBPRECONFIG@1.1001:OUEmail">
    <vt:lpwstr>finanzen@bka.gv.at</vt:lpwstr>
  </property>
  <property fmtid="{D5CDD505-2E9C-101B-9397-08002B2CF9AE}" pid="59" name="FSC#EIBPRECONFIG@1.1001:OwnerGender">
    <vt:lpwstr>Männlich</vt:lpwstr>
  </property>
  <property fmtid="{D5CDD505-2E9C-101B-9397-08002B2CF9AE}" pid="60" name="FSC#EIBPRECONFIG@1.1001:Priority">
    <vt:lpwstr>Nein</vt:lpwstr>
  </property>
  <property fmtid="{D5CDD505-2E9C-101B-9397-08002B2CF9AE}" pid="61" name="FSC#EIBPRECONFIG@1.1001:PreviousFiles">
    <vt:lpwstr/>
  </property>
  <property fmtid="{D5CDD505-2E9C-101B-9397-08002B2CF9AE}" pid="62" name="FSC#EIBPRECONFIG@1.1001:NextFiles">
    <vt:lpwstr/>
  </property>
  <property fmtid="{D5CDD505-2E9C-101B-9397-08002B2CF9AE}" pid="63" name="FSC#EIBPRECONFIG@1.1001:RelatedFiles">
    <vt:lpwstr/>
  </property>
  <property fmtid="{D5CDD505-2E9C-101B-9397-08002B2CF9AE}" pid="64" name="FSC#EIBPRECONFIG@1.1001:CompletedOrdinals">
    <vt:lpwstr/>
  </property>
  <property fmtid="{D5CDD505-2E9C-101B-9397-08002B2CF9AE}" pid="65" name="FSC#EIBPRECONFIG@1.1001:NrAttachments">
    <vt:lpwstr/>
  </property>
  <property fmtid="{D5CDD505-2E9C-101B-9397-08002B2CF9AE}" pid="66" name="FSC#EIBPRECONFIG@1.1001:Attachments">
    <vt:lpwstr/>
  </property>
  <property fmtid="{D5CDD505-2E9C-101B-9397-08002B2CF9AE}" pid="67" name="FSC#EIBPRECONFIG@1.1001:SubjectArea">
    <vt:lpwstr/>
  </property>
  <property fmtid="{D5CDD505-2E9C-101B-9397-08002B2CF9AE}" pid="68" name="FSC#EIBPRECONFIG@1.1001:Recipients">
    <vt:lpwstr/>
  </property>
  <property fmtid="{D5CDD505-2E9C-101B-9397-08002B2CF9AE}" pid="69" name="FSC#EIBPRECONFIG@1.1001:Classified">
    <vt:lpwstr/>
  </property>
  <property fmtid="{D5CDD505-2E9C-101B-9397-08002B2CF9AE}" pid="70" name="FSC#EIBPRECONFIG@1.1001:Deadline">
    <vt:lpwstr/>
  </property>
  <property fmtid="{D5CDD505-2E9C-101B-9397-08002B2CF9AE}" pid="71" name="FSC#EIBPRECONFIG@1.1001:SettlementSubj">
    <vt:lpwstr/>
  </property>
  <property fmtid="{D5CDD505-2E9C-101B-9397-08002B2CF9AE}" pid="72" name="FSC#EIBPRECONFIG@1.1001:OUAddr">
    <vt:lpwstr>Ballhausplatz 2, 1010 Wien</vt:lpwstr>
  </property>
  <property fmtid="{D5CDD505-2E9C-101B-9397-08002B2CF9AE}" pid="73" name="FSC#EIBPRECONFIG@1.1001:FileOUName">
    <vt:lpwstr/>
  </property>
  <property fmtid="{D5CDD505-2E9C-101B-9397-08002B2CF9AE}" pid="74" name="FSC#EIBPRECONFIG@1.1001:FileOUDescr">
    <vt:lpwstr/>
  </property>
  <property fmtid="{D5CDD505-2E9C-101B-9397-08002B2CF9AE}" pid="75" name="FSC#EIBPRECONFIG@1.1001:OUDescr">
    <vt:lpwstr/>
  </property>
  <property fmtid="{D5CDD505-2E9C-101B-9397-08002B2CF9AE}" pid="76" name="FSC#EIBPRECONFIG@1.1001:Signatures">
    <vt:lpwstr/>
  </property>
  <property fmtid="{D5CDD505-2E9C-101B-9397-08002B2CF9AE}" pid="77" name="FSC#EIBPRECONFIG@1.1001:currentuser">
    <vt:lpwstr>COO.3000.100.1.115418</vt:lpwstr>
  </property>
  <property fmtid="{D5CDD505-2E9C-101B-9397-08002B2CF9AE}" pid="78" name="FSC#EIBPRECONFIG@1.1001:currentuserrolegroup">
    <vt:lpwstr>COO.3000.100.1.223895</vt:lpwstr>
  </property>
  <property fmtid="{D5CDD505-2E9C-101B-9397-08002B2CF9AE}" pid="79" name="FSC#EIBPRECONFIG@1.1001:currentuserroleposition">
    <vt:lpwstr>COO.1.1001.1.66925</vt:lpwstr>
  </property>
  <property fmtid="{D5CDD505-2E9C-101B-9397-08002B2CF9AE}" pid="80" name="FSC#EIBPRECONFIG@1.1001:currentuserroot">
    <vt:lpwstr>COO.3000.101.19.326336</vt:lpwstr>
  </property>
  <property fmtid="{D5CDD505-2E9C-101B-9397-08002B2CF9AE}" pid="81" name="FSC#EIBPRECONFIG@1.1001:toplevelobject">
    <vt:lpwstr/>
  </property>
  <property fmtid="{D5CDD505-2E9C-101B-9397-08002B2CF9AE}" pid="82" name="FSC#EIBPRECONFIG@1.1001:objchangedby">
    <vt:lpwstr>Mag. Ernst Holzinger</vt:lpwstr>
  </property>
  <property fmtid="{D5CDD505-2E9C-101B-9397-08002B2CF9AE}" pid="83" name="FSC#EIBPRECONFIG@1.1001:objchangedbyPostTitle">
    <vt:lpwstr/>
  </property>
  <property fmtid="{D5CDD505-2E9C-101B-9397-08002B2CF9AE}" pid="84" name="FSC#EIBPRECONFIG@1.1001:objchangedat">
    <vt:lpwstr>17.02.2023</vt:lpwstr>
  </property>
  <property fmtid="{D5CDD505-2E9C-101B-9397-08002B2CF9AE}" pid="85" name="FSC#EIBPRECONFIG@1.1001:objname">
    <vt:lpwstr>CERV-Anleitungshilfe_DE -_Erstellung_eines_Förderantrages</vt:lpwstr>
  </property>
  <property fmtid="{D5CDD505-2E9C-101B-9397-08002B2CF9AE}" pid="86" name="FSC#EIBPRECONFIG@1.1001:EIBProcessResponsiblePhone">
    <vt:lpwstr/>
  </property>
  <property fmtid="{D5CDD505-2E9C-101B-9397-08002B2CF9AE}" pid="87" name="FSC#EIBPRECONFIG@1.1001:EIBProcessResponsibleMail">
    <vt:lpwstr/>
  </property>
  <property fmtid="{D5CDD505-2E9C-101B-9397-08002B2CF9AE}" pid="88" name="FSC#EIBPRECONFIG@1.1001:EIBProcessResponsibleFax">
    <vt:lpwstr/>
  </property>
  <property fmtid="{D5CDD505-2E9C-101B-9397-08002B2CF9AE}" pid="89" name="FSC#EIBPRECONFIG@1.1001:EIBProcessResponsiblePostTitle">
    <vt:lpwstr/>
  </property>
  <property fmtid="{D5CDD505-2E9C-101B-9397-08002B2CF9AE}" pid="90" name="FSC#EIBPRECONFIG@1.1001:EIBProcessResponsible">
    <vt:lpwstr/>
  </property>
  <property fmtid="{D5CDD505-2E9C-101B-9397-08002B2CF9AE}" pid="91" name="FSC#EIBPRECONFIG@1.1001:FileResponsibleFullName">
    <vt:lpwstr/>
  </property>
  <property fmtid="{D5CDD505-2E9C-101B-9397-08002B2CF9AE}" pid="92" name="FSC#EIBPRECONFIG@1.1001:FileResponsibleFirstnameSurname">
    <vt:lpwstr/>
  </property>
  <property fmtid="{D5CDD505-2E9C-101B-9397-08002B2CF9AE}" pid="93" name="FSC#EIBPRECONFIG@1.1001:FileResponsibleEmail">
    <vt:lpwstr/>
  </property>
  <property fmtid="{D5CDD505-2E9C-101B-9397-08002B2CF9AE}" pid="94" name="FSC#EIBPRECONFIG@1.1001:FileResponsibleExtension">
    <vt:lpwstr/>
  </property>
  <property fmtid="{D5CDD505-2E9C-101B-9397-08002B2CF9AE}" pid="95" name="FSC#EIBPRECONFIG@1.1001:FileResponsibleFaxExtension">
    <vt:lpwstr/>
  </property>
  <property fmtid="{D5CDD505-2E9C-101B-9397-08002B2CF9AE}" pid="96" name="FSC#EIBPRECONFIG@1.1001:FileResponsibleGender">
    <vt:lpwstr/>
  </property>
  <property fmtid="{D5CDD505-2E9C-101B-9397-08002B2CF9AE}" pid="97" name="FSC#EIBPRECONFIG@1.1001:FileResponsibleAddr">
    <vt:lpwstr/>
  </property>
  <property fmtid="{D5CDD505-2E9C-101B-9397-08002B2CF9AE}" pid="98" name="FSC#EIBPRECONFIG@1.1001:OwnerPostTitle">
    <vt:lpwstr/>
  </property>
  <property fmtid="{D5CDD505-2E9C-101B-9397-08002B2CF9AE}" pid="99" name="FSC#EIBPRECONFIG@1.1001:OwnerAddr">
    <vt:lpwstr>Ballhausplatz 2, 1010 Wien</vt:lpwstr>
  </property>
  <property fmtid="{D5CDD505-2E9C-101B-9397-08002B2CF9AE}" pid="100" name="FSC#EIBPRECONFIG@1.1001:IsFileAttachment">
    <vt:lpwstr>Nein</vt:lpwstr>
  </property>
  <property fmtid="{D5CDD505-2E9C-101B-9397-08002B2CF9AE}" pid="101" name="FSC#EIBPRECONFIG@1.1001:AddrTelefon">
    <vt:lpwstr/>
  </property>
  <property fmtid="{D5CDD505-2E9C-101B-9397-08002B2CF9AE}" pid="102" name="FSC#EIBPRECONFIG@1.1001:AddrGeburtsdatum">
    <vt:lpwstr/>
  </property>
  <property fmtid="{D5CDD505-2E9C-101B-9397-08002B2CF9AE}" pid="103" name="FSC#EIBPRECONFIG@1.1001:AddrGeboren_am_2">
    <vt:lpwstr/>
  </property>
  <property fmtid="{D5CDD505-2E9C-101B-9397-08002B2CF9AE}" pid="104" name="FSC#EIBPRECONFIG@1.1001:AddrBundesland">
    <vt:lpwstr/>
  </property>
  <property fmtid="{D5CDD505-2E9C-101B-9397-08002B2CF9AE}" pid="105" name="FSC#EIBPRECONFIG@1.1001:AddrBezeichnung">
    <vt:lpwstr/>
  </property>
  <property fmtid="{D5CDD505-2E9C-101B-9397-08002B2CF9AE}" pid="106" name="FSC#EIBPRECONFIG@1.1001:AddrGruppeName_vollstaendig">
    <vt:lpwstr/>
  </property>
  <property fmtid="{D5CDD505-2E9C-101B-9397-08002B2CF9AE}" pid="107" name="FSC#EIBPRECONFIG@1.1001:AddrAdresseBeschreibung">
    <vt:lpwstr/>
  </property>
  <property fmtid="{D5CDD505-2E9C-101B-9397-08002B2CF9AE}" pid="108" name="FSC#EIBPRECONFIG@1.1001:AddrName_Ergaenzung">
    <vt:lpwstr/>
  </property>
  <property fmtid="{D5CDD505-2E9C-101B-9397-08002B2CF9AE}" pid="109" name="FSC#COOELAK@1.1001:Subject">
    <vt:lpwstr/>
  </property>
  <property fmtid="{D5CDD505-2E9C-101B-9397-08002B2CF9AE}" pid="110" name="FSC#COOELAK@1.1001:FileReference">
    <vt:lpwstr/>
  </property>
  <property fmtid="{D5CDD505-2E9C-101B-9397-08002B2CF9AE}" pid="111" name="FSC#COOELAK@1.1001:FileRefYear">
    <vt:lpwstr/>
  </property>
  <property fmtid="{D5CDD505-2E9C-101B-9397-08002B2CF9AE}" pid="112" name="FSC#COOELAK@1.1001:FileRefOrdinal">
    <vt:lpwstr/>
  </property>
  <property fmtid="{D5CDD505-2E9C-101B-9397-08002B2CF9AE}" pid="113" name="FSC#COOELAK@1.1001:FileRefOU">
    <vt:lpwstr/>
  </property>
  <property fmtid="{D5CDD505-2E9C-101B-9397-08002B2CF9AE}" pid="114" name="FSC#COOELAK@1.1001:Organization">
    <vt:lpwstr/>
  </property>
  <property fmtid="{D5CDD505-2E9C-101B-9397-08002B2CF9AE}" pid="115" name="FSC#COOELAK@1.1001:Owner">
    <vt:lpwstr>Mag. Ernst Holzinger</vt:lpwstr>
  </property>
  <property fmtid="{D5CDD505-2E9C-101B-9397-08002B2CF9AE}" pid="116" name="FSC#COOELAK@1.1001:OwnerExtension">
    <vt:lpwstr>202907</vt:lpwstr>
  </property>
  <property fmtid="{D5CDD505-2E9C-101B-9397-08002B2CF9AE}" pid="117" name="FSC#COOELAK@1.1001:OwnerFaxExtension">
    <vt:lpwstr/>
  </property>
  <property fmtid="{D5CDD505-2E9C-101B-9397-08002B2CF9AE}" pid="118" name="FSC#COOELAK@1.1001:DispatchedBy">
    <vt:lpwstr/>
  </property>
  <property fmtid="{D5CDD505-2E9C-101B-9397-08002B2CF9AE}" pid="119" name="FSC#COOELAK@1.1001:DispatchedAt">
    <vt:lpwstr/>
  </property>
  <property fmtid="{D5CDD505-2E9C-101B-9397-08002B2CF9AE}" pid="120" name="FSC#COOELAK@1.1001:ApprovedBy">
    <vt:lpwstr/>
  </property>
  <property fmtid="{D5CDD505-2E9C-101B-9397-08002B2CF9AE}" pid="121" name="FSC#COOELAK@1.1001:ApprovedAt">
    <vt:lpwstr/>
  </property>
  <property fmtid="{D5CDD505-2E9C-101B-9397-08002B2CF9AE}" pid="122" name="FSC#COOELAK@1.1001:Department">
    <vt:lpwstr>BKA - IV/3 (Finanzen, EU-Haushalt und Landwirtschaft)</vt:lpwstr>
  </property>
  <property fmtid="{D5CDD505-2E9C-101B-9397-08002B2CF9AE}" pid="123" name="FSC#COOELAK@1.1001:CreatedAt">
    <vt:lpwstr>12.01.2023</vt:lpwstr>
  </property>
  <property fmtid="{D5CDD505-2E9C-101B-9397-08002B2CF9AE}" pid="124" name="FSC#COOELAK@1.1001:OU">
    <vt:lpwstr>BKA - IV/3 (Finanzen, EU-Haushalt und Landwirtschaft)</vt:lpwstr>
  </property>
  <property fmtid="{D5CDD505-2E9C-101B-9397-08002B2CF9AE}" pid="125" name="FSC#COOELAK@1.1001:Priority">
    <vt:lpwstr> ()</vt:lpwstr>
  </property>
  <property fmtid="{D5CDD505-2E9C-101B-9397-08002B2CF9AE}" pid="126" name="FSC#COOELAK@1.1001:ObjBarCode">
    <vt:lpwstr>*COO.3000.101.23.6991518*</vt:lpwstr>
  </property>
  <property fmtid="{D5CDD505-2E9C-101B-9397-08002B2CF9AE}" pid="127" name="FSC#COOELAK@1.1001:RefBarCode">
    <vt:lpwstr/>
  </property>
  <property fmtid="{D5CDD505-2E9C-101B-9397-08002B2CF9AE}" pid="128" name="FSC#COOELAK@1.1001:FileRefBarCode">
    <vt:lpwstr>**</vt:lpwstr>
  </property>
  <property fmtid="{D5CDD505-2E9C-101B-9397-08002B2CF9AE}" pid="129" name="FSC#COOELAK@1.1001:ExternalRef">
    <vt:lpwstr/>
  </property>
  <property fmtid="{D5CDD505-2E9C-101B-9397-08002B2CF9AE}" pid="130" name="FSC#COOELAK@1.1001:IncomingNumber">
    <vt:lpwstr/>
  </property>
  <property fmtid="{D5CDD505-2E9C-101B-9397-08002B2CF9AE}" pid="131" name="FSC#COOELAK@1.1001:IncomingSubject">
    <vt:lpwstr/>
  </property>
  <property fmtid="{D5CDD505-2E9C-101B-9397-08002B2CF9AE}" pid="132" name="FSC#COOELAK@1.1001:ProcessResponsible">
    <vt:lpwstr/>
  </property>
  <property fmtid="{D5CDD505-2E9C-101B-9397-08002B2CF9AE}" pid="133" name="FSC#COOELAK@1.1001:ProcessResponsiblePhone">
    <vt:lpwstr/>
  </property>
  <property fmtid="{D5CDD505-2E9C-101B-9397-08002B2CF9AE}" pid="134" name="FSC#COOELAK@1.1001:ProcessResponsibleMail">
    <vt:lpwstr/>
  </property>
  <property fmtid="{D5CDD505-2E9C-101B-9397-08002B2CF9AE}" pid="135" name="FSC#COOELAK@1.1001:ProcessResponsibleFax">
    <vt:lpwstr/>
  </property>
  <property fmtid="{D5CDD505-2E9C-101B-9397-08002B2CF9AE}" pid="136" name="FSC#COOELAK@1.1001:ApproverFirstName">
    <vt:lpwstr/>
  </property>
  <property fmtid="{D5CDD505-2E9C-101B-9397-08002B2CF9AE}" pid="137" name="FSC#COOELAK@1.1001:ApproverSurName">
    <vt:lpwstr/>
  </property>
  <property fmtid="{D5CDD505-2E9C-101B-9397-08002B2CF9AE}" pid="138" name="FSC#COOELAK@1.1001:ApproverTitle">
    <vt:lpwstr/>
  </property>
  <property fmtid="{D5CDD505-2E9C-101B-9397-08002B2CF9AE}" pid="139" name="FSC#COOELAK@1.1001:ExternalDate">
    <vt:lpwstr/>
  </property>
  <property fmtid="{D5CDD505-2E9C-101B-9397-08002B2CF9AE}" pid="140" name="FSC#COOELAK@1.1001:SettlementApprovedAt">
    <vt:lpwstr/>
  </property>
  <property fmtid="{D5CDD505-2E9C-101B-9397-08002B2CF9AE}" pid="141" name="FSC#COOELAK@1.1001:BaseNumber">
    <vt:lpwstr/>
  </property>
  <property fmtid="{D5CDD505-2E9C-101B-9397-08002B2CF9AE}" pid="142" name="FSC#COOELAK@1.1001:CurrentUserRolePos">
    <vt:lpwstr>Genehmiger/in</vt:lpwstr>
  </property>
  <property fmtid="{D5CDD505-2E9C-101B-9397-08002B2CF9AE}" pid="143" name="FSC#COOELAK@1.1001:CurrentUserEmail">
    <vt:lpwstr>ERNST.HOLZINGER@BKA.GV.AT</vt:lpwstr>
  </property>
  <property fmtid="{D5CDD505-2E9C-101B-9397-08002B2CF9AE}" pid="144" name="FSC#ELAKGOV@1.1001:PersonalSubjGender">
    <vt:lpwstr/>
  </property>
  <property fmtid="{D5CDD505-2E9C-101B-9397-08002B2CF9AE}" pid="145" name="FSC#ELAKGOV@1.1001:PersonalSubjFirstName">
    <vt:lpwstr/>
  </property>
  <property fmtid="{D5CDD505-2E9C-101B-9397-08002B2CF9AE}" pid="146" name="FSC#ELAKGOV@1.1001:PersonalSubjSurName">
    <vt:lpwstr/>
  </property>
  <property fmtid="{D5CDD505-2E9C-101B-9397-08002B2CF9AE}" pid="147" name="FSC#ELAKGOV@1.1001:PersonalSubjSalutation">
    <vt:lpwstr/>
  </property>
  <property fmtid="{D5CDD505-2E9C-101B-9397-08002B2CF9AE}" pid="148" name="FSC#ELAKGOV@1.1001:PersonalSubjAddress">
    <vt:lpwstr/>
  </property>
  <property fmtid="{D5CDD505-2E9C-101B-9397-08002B2CF9AE}" pid="149" name="FSC#ATSTATECFG@1.1001:Office">
    <vt:lpwstr/>
  </property>
  <property fmtid="{D5CDD505-2E9C-101B-9397-08002B2CF9AE}" pid="150" name="FSC#ATSTATECFG@1.1001:Agent">
    <vt:lpwstr/>
  </property>
  <property fmtid="{D5CDD505-2E9C-101B-9397-08002B2CF9AE}" pid="151" name="FSC#ATSTATECFG@1.1001:AgentPhone">
    <vt:lpwstr/>
  </property>
  <property fmtid="{D5CDD505-2E9C-101B-9397-08002B2CF9AE}" pid="152" name="FSC#ATSTATECFG@1.1001:DepartmentFax">
    <vt:lpwstr/>
  </property>
  <property fmtid="{D5CDD505-2E9C-101B-9397-08002B2CF9AE}" pid="153" name="FSC#ATSTATECFG@1.1001:DepartmentEmail">
    <vt:lpwstr/>
  </property>
  <property fmtid="{D5CDD505-2E9C-101B-9397-08002B2CF9AE}" pid="154" name="FSC#ATSTATECFG@1.1001:SubfileDate">
    <vt:lpwstr/>
  </property>
  <property fmtid="{D5CDD505-2E9C-101B-9397-08002B2CF9AE}" pid="155" name="FSC#ATSTATECFG@1.1001:SubfileSubject">
    <vt:lpwstr/>
  </property>
  <property fmtid="{D5CDD505-2E9C-101B-9397-08002B2CF9AE}" pid="156" name="FSC#ATSTATECFG@1.1001:DepartmentZipCode">
    <vt:lpwstr/>
  </property>
  <property fmtid="{D5CDD505-2E9C-101B-9397-08002B2CF9AE}" pid="157" name="FSC#ATSTATECFG@1.1001:DepartmentCountry">
    <vt:lpwstr/>
  </property>
  <property fmtid="{D5CDD505-2E9C-101B-9397-08002B2CF9AE}" pid="158" name="FSC#ATSTATECFG@1.1001:DepartmentCity">
    <vt:lpwstr/>
  </property>
  <property fmtid="{D5CDD505-2E9C-101B-9397-08002B2CF9AE}" pid="159" name="FSC#ATSTATECFG@1.1001:DepartmentStreet">
    <vt:lpwstr/>
  </property>
  <property fmtid="{D5CDD505-2E9C-101B-9397-08002B2CF9AE}" pid="160" name="FSC#CCAPRECONFIGG@15.1001:DepartmentON">
    <vt:lpwstr/>
  </property>
  <property fmtid="{D5CDD505-2E9C-101B-9397-08002B2CF9AE}" pid="161" name="FSC#CCAPRECONFIGG@15.1001:DepartmentWebsite">
    <vt:lpwstr/>
  </property>
  <property fmtid="{D5CDD505-2E9C-101B-9397-08002B2CF9AE}" pid="162" name="FSC#ATSTATECFG@1.1001:DepartmentDVR">
    <vt:lpwstr/>
  </property>
  <property fmtid="{D5CDD505-2E9C-101B-9397-08002B2CF9AE}" pid="163" name="FSC#ATSTATECFG@1.1001:DepartmentUID">
    <vt:lpwstr/>
  </property>
  <property fmtid="{D5CDD505-2E9C-101B-9397-08002B2CF9AE}" pid="164" name="FSC#ATSTATECFG@1.1001:SubfileReference">
    <vt:lpwstr/>
  </property>
  <property fmtid="{D5CDD505-2E9C-101B-9397-08002B2CF9AE}" pid="165" name="FSC#ATSTATECFG@1.1001:Clause">
    <vt:lpwstr/>
  </property>
  <property fmtid="{D5CDD505-2E9C-101B-9397-08002B2CF9AE}" pid="166" name="FSC#ATSTATECFG@1.1001:ApprovedSignature">
    <vt:lpwstr/>
  </property>
  <property fmtid="{D5CDD505-2E9C-101B-9397-08002B2CF9AE}" pid="167" name="FSC#ATSTATECFG@1.1001:BankAccount">
    <vt:lpwstr/>
  </property>
  <property fmtid="{D5CDD505-2E9C-101B-9397-08002B2CF9AE}" pid="168" name="FSC#ATSTATECFG@1.1001:BankAccountOwner">
    <vt:lpwstr/>
  </property>
  <property fmtid="{D5CDD505-2E9C-101B-9397-08002B2CF9AE}" pid="169" name="FSC#ATSTATECFG@1.1001:BankInstitute">
    <vt:lpwstr/>
  </property>
  <property fmtid="{D5CDD505-2E9C-101B-9397-08002B2CF9AE}" pid="170" name="FSC#ATSTATECFG@1.1001:BankAccountID">
    <vt:lpwstr/>
  </property>
  <property fmtid="{D5CDD505-2E9C-101B-9397-08002B2CF9AE}" pid="171" name="FSC#ATSTATECFG@1.1001:BankAccountIBAN">
    <vt:lpwstr/>
  </property>
  <property fmtid="{D5CDD505-2E9C-101B-9397-08002B2CF9AE}" pid="172" name="FSC#ATSTATECFG@1.1001:BankAccountBIC">
    <vt:lpwstr/>
  </property>
  <property fmtid="{D5CDD505-2E9C-101B-9397-08002B2CF9AE}" pid="173" name="FSC#ATSTATECFG@1.1001:BankName">
    <vt:lpwstr/>
  </property>
  <property fmtid="{D5CDD505-2E9C-101B-9397-08002B2CF9AE}" pid="174" name="FSC#COOELAK@1.1001:ObjectAddressees">
    <vt:lpwstr/>
  </property>
  <property fmtid="{D5CDD505-2E9C-101B-9397-08002B2CF9AE}" pid="175" name="FSC#COOELAK@1.1001:replyreference">
    <vt:lpwstr/>
  </property>
  <property fmtid="{D5CDD505-2E9C-101B-9397-08002B2CF9AE}" pid="176" name="FSC#COOELAK@1.1001:OfficeHours">
    <vt:lpwstr/>
  </property>
  <property fmtid="{D5CDD505-2E9C-101B-9397-08002B2CF9AE}" pid="177" name="FSC#COOELAK@1.1001:FileRefOULong">
    <vt:lpwstr/>
  </property>
  <property fmtid="{D5CDD505-2E9C-101B-9397-08002B2CF9AE}" pid="178" name="FSC#ATPRECONFIG@1.1001:ChargePreview">
    <vt:lpwstr/>
  </property>
  <property fmtid="{D5CDD505-2E9C-101B-9397-08002B2CF9AE}" pid="179" name="FSC#ATSTATECFG@1.1001:ExternalFile">
    <vt:lpwstr/>
  </property>
  <property fmtid="{D5CDD505-2E9C-101B-9397-08002B2CF9AE}" pid="180" name="FSC#COOSYSTEM@1.1:Container">
    <vt:lpwstr>COO.3000.101.23.6991518</vt:lpwstr>
  </property>
  <property fmtid="{D5CDD505-2E9C-101B-9397-08002B2CF9AE}" pid="181" name="FSC#FSCFOLIO@1.1001:docpropproject">
    <vt:lpwstr/>
  </property>
</Properties>
</file>